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BFFE" w14:textId="5F6F3AB9" w:rsidR="0003640E" w:rsidRPr="008532B0" w:rsidRDefault="00F308D7" w:rsidP="0003640E">
      <w:pPr>
        <w:pStyle w:val="BodyText"/>
      </w:pPr>
      <w:r>
        <w:rPr>
          <w:noProof/>
          <w:color w:val="FF0000"/>
        </w:rPr>
        <w:drawing>
          <wp:anchor distT="0" distB="0" distL="114300" distR="114300" simplePos="0" relativeHeight="251658240" behindDoc="0" locked="0" layoutInCell="1" allowOverlap="1" wp14:anchorId="6EE2C1F1" wp14:editId="6E2F2ED0">
            <wp:simplePos x="0" y="0"/>
            <wp:positionH relativeFrom="margin">
              <wp:posOffset>-892810</wp:posOffset>
            </wp:positionH>
            <wp:positionV relativeFrom="paragraph">
              <wp:posOffset>-3585210</wp:posOffset>
            </wp:positionV>
            <wp:extent cx="7557780" cy="10690860"/>
            <wp:effectExtent l="0" t="0" r="508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2"/>
                    <a:stretch>
                      <a:fillRect/>
                    </a:stretch>
                  </pic:blipFill>
                  <pic:spPr>
                    <a:xfrm>
                      <a:off x="0" y="0"/>
                      <a:ext cx="7565491" cy="10701768"/>
                    </a:xfrm>
                    <a:prstGeom prst="rect">
                      <a:avLst/>
                    </a:prstGeom>
                  </pic:spPr>
                </pic:pic>
              </a:graphicData>
            </a:graphic>
            <wp14:sizeRelH relativeFrom="page">
              <wp14:pctWidth>0</wp14:pctWidth>
            </wp14:sizeRelH>
            <wp14:sizeRelV relativeFrom="page">
              <wp14:pctHeight>0</wp14:pctHeight>
            </wp14:sizeRelV>
          </wp:anchor>
        </w:drawing>
      </w:r>
    </w:p>
    <w:p w14:paraId="61EE7D4A" w14:textId="1AB2FBB6" w:rsidR="0003640E" w:rsidRPr="008532B0" w:rsidRDefault="0003640E" w:rsidP="0080531E">
      <w:pPr>
        <w:jc w:val="left"/>
        <w:rPr>
          <w:color w:val="FF0000"/>
        </w:rPr>
        <w:sectPr w:rsidR="0003640E" w:rsidRPr="008532B0" w:rsidSect="0036151C">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sectPr>
      </w:pPr>
    </w:p>
    <w:p w14:paraId="15497034" w14:textId="77777777" w:rsidR="00452EC4" w:rsidRPr="008532B0" w:rsidRDefault="00452EC4" w:rsidP="00775F57">
      <w:pPr>
        <w:pStyle w:val="Imprint"/>
        <w:spacing w:before="0" w:after="0"/>
        <w:rPr>
          <w:b/>
        </w:rPr>
      </w:pPr>
      <w:r w:rsidRPr="008532B0">
        <w:rPr>
          <w:b/>
        </w:rPr>
        <w:t>Disclaimer</w:t>
      </w:r>
    </w:p>
    <w:p w14:paraId="4D6EDE7E" w14:textId="68295E9E" w:rsidR="00036644" w:rsidRPr="008532B0" w:rsidRDefault="00036644" w:rsidP="00036644">
      <w:pPr>
        <w:pStyle w:val="BodyText"/>
      </w:pPr>
      <w:r w:rsidRPr="008532B0">
        <w:t xml:space="preserve">The information in this publication is, according to the Ministry for the Environment’s best efforts, accurate at the time of publication. </w:t>
      </w:r>
      <w:r w:rsidR="006F012C">
        <w:t>The Ministry</w:t>
      </w:r>
      <w:r w:rsidRPr="008532B0">
        <w:t xml:space="preserve"> will make every reasonable effort to keep it current and accurate. However, users of this publication are advised that: </w:t>
      </w:r>
    </w:p>
    <w:p w14:paraId="315A60B7" w14:textId="77777777" w:rsidR="00036644" w:rsidRPr="008532B0" w:rsidRDefault="00036644" w:rsidP="00031AAE">
      <w:pPr>
        <w:pStyle w:val="Bullet"/>
      </w:pPr>
      <w:r w:rsidRPr="008532B0">
        <w:t xml:space="preserve">The information does not alter the laws of New Zealand, other official guidelines, or requirements. </w:t>
      </w:r>
    </w:p>
    <w:p w14:paraId="733D1742" w14:textId="77777777" w:rsidR="00036644" w:rsidRPr="008532B0" w:rsidRDefault="00036644" w:rsidP="00031AAE">
      <w:pPr>
        <w:pStyle w:val="Bullet"/>
      </w:pPr>
      <w:r w:rsidRPr="008532B0">
        <w:t xml:space="preserve">It does not constitute legal advice, and users should take specific advice from qualified professionals before taking any action based on information in this publication. </w:t>
      </w:r>
    </w:p>
    <w:p w14:paraId="09B22376" w14:textId="73D362D1" w:rsidR="00036644" w:rsidRPr="008532B0" w:rsidRDefault="00126C73" w:rsidP="00031AAE">
      <w:pPr>
        <w:pStyle w:val="Bullet"/>
      </w:pPr>
      <w:r>
        <w:t xml:space="preserve">The Ministry </w:t>
      </w:r>
      <w:r w:rsidR="00036644" w:rsidRPr="008532B0">
        <w:t xml:space="preserve">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C34AB53" w14:textId="676FA2CB" w:rsidR="00452EC4" w:rsidRPr="008532B0" w:rsidRDefault="00036644" w:rsidP="00D97886">
      <w:pPr>
        <w:pStyle w:val="Bullet"/>
      </w:pPr>
      <w:r w:rsidRPr="008532B0">
        <w:t xml:space="preserve">All references to websites, organisations or people not within </w:t>
      </w:r>
      <w:r w:rsidR="006F012C">
        <w:t>the Ministry</w:t>
      </w:r>
      <w:r w:rsidR="006F012C" w:rsidRPr="008532B0">
        <w:t xml:space="preserve"> </w:t>
      </w:r>
      <w:r w:rsidRPr="008532B0">
        <w:t>are for convenience only and should not be taken as endorsement of those websites or information contained in those websites nor of organisations or people referred to.</w:t>
      </w:r>
    </w:p>
    <w:p w14:paraId="3CBC4935" w14:textId="77777777" w:rsidR="00452EC4" w:rsidRPr="008532B0" w:rsidRDefault="00452EC4" w:rsidP="00452EC4">
      <w:pPr>
        <w:pStyle w:val="Imprint"/>
      </w:pPr>
    </w:p>
    <w:p w14:paraId="1E5149A7" w14:textId="7104F069" w:rsidR="00452EC4" w:rsidRPr="008532B0" w:rsidRDefault="0002590B" w:rsidP="00452EC4">
      <w:pPr>
        <w:pStyle w:val="Imprint"/>
      </w:pPr>
      <w:r w:rsidRPr="008532B0">
        <w:t xml:space="preserve">This document may be cited as: Ministry for the Environment. 2022. </w:t>
      </w:r>
      <w:r w:rsidR="00D91C94" w:rsidRPr="00D91C94">
        <w:rPr>
          <w:i/>
          <w:iCs/>
        </w:rPr>
        <w:t>Product stewardship accreditation guide for applicants: Voluntary products</w:t>
      </w:r>
      <w:r w:rsidRPr="008532B0">
        <w:t>. Wellington: Ministry for the Environment.</w:t>
      </w:r>
    </w:p>
    <w:p w14:paraId="2F834584" w14:textId="77777777" w:rsidR="0080531E" w:rsidRPr="008532B0" w:rsidRDefault="0080531E" w:rsidP="0080531E">
      <w:pPr>
        <w:pStyle w:val="Imprint"/>
      </w:pPr>
    </w:p>
    <w:p w14:paraId="5A0E951F" w14:textId="77777777" w:rsidR="0080531E" w:rsidRPr="008532B0" w:rsidRDefault="0080531E" w:rsidP="0080531E">
      <w:pPr>
        <w:pStyle w:val="Imprint"/>
      </w:pPr>
    </w:p>
    <w:p w14:paraId="7C7B9AA1" w14:textId="77777777" w:rsidR="0080531E" w:rsidRPr="008532B0" w:rsidRDefault="0080531E" w:rsidP="0080531E">
      <w:pPr>
        <w:pStyle w:val="Imprint"/>
      </w:pPr>
    </w:p>
    <w:p w14:paraId="2CE8008F" w14:textId="77777777" w:rsidR="0080531E" w:rsidRPr="008532B0" w:rsidRDefault="0080531E" w:rsidP="0080531E">
      <w:pPr>
        <w:pStyle w:val="Imprint"/>
      </w:pPr>
    </w:p>
    <w:p w14:paraId="5B6A4158" w14:textId="77777777" w:rsidR="0080531E" w:rsidRPr="008532B0" w:rsidRDefault="0080531E" w:rsidP="0080531E">
      <w:pPr>
        <w:pStyle w:val="Imprint"/>
      </w:pPr>
    </w:p>
    <w:p w14:paraId="2D8B4F97" w14:textId="77777777" w:rsidR="00457135" w:rsidRPr="008532B0" w:rsidRDefault="00457135" w:rsidP="0080531E">
      <w:pPr>
        <w:pStyle w:val="Imprint"/>
      </w:pPr>
    </w:p>
    <w:p w14:paraId="547927D9" w14:textId="77777777" w:rsidR="00457135" w:rsidRPr="008532B0" w:rsidRDefault="00457135" w:rsidP="0080531E">
      <w:pPr>
        <w:pStyle w:val="Imprint"/>
      </w:pPr>
    </w:p>
    <w:p w14:paraId="493BB1F7" w14:textId="77777777" w:rsidR="0002590B" w:rsidRPr="008532B0" w:rsidRDefault="0002590B" w:rsidP="00031AAE">
      <w:pPr>
        <w:pStyle w:val="Imprint"/>
      </w:pPr>
    </w:p>
    <w:p w14:paraId="180F942A" w14:textId="5F935EFF" w:rsidR="0080531E" w:rsidRPr="008532B0" w:rsidRDefault="0080531E" w:rsidP="0080531E">
      <w:pPr>
        <w:pStyle w:val="Imprint"/>
      </w:pPr>
      <w:r>
        <w:t xml:space="preserve">Published in </w:t>
      </w:r>
      <w:r w:rsidR="0003640E">
        <w:t xml:space="preserve">August </w:t>
      </w:r>
      <w:r w:rsidR="0002590B">
        <w:t>2022</w:t>
      </w:r>
      <w:r>
        <w:t xml:space="preserve"> by the</w:t>
      </w:r>
      <w:r>
        <w:br/>
        <w:t xml:space="preserve">Ministry for the Environment </w:t>
      </w:r>
      <w:r>
        <w:br/>
      </w:r>
      <w:proofErr w:type="spellStart"/>
      <w:r>
        <w:t>Manatū</w:t>
      </w:r>
      <w:proofErr w:type="spellEnd"/>
      <w:r>
        <w:t xml:space="preserve"> </w:t>
      </w:r>
      <w:proofErr w:type="spellStart"/>
      <w:r>
        <w:t>Mō</w:t>
      </w:r>
      <w:proofErr w:type="spellEnd"/>
      <w:r>
        <w:t xml:space="preserve"> </w:t>
      </w:r>
      <w:proofErr w:type="spellStart"/>
      <w:r>
        <w:t>Te</w:t>
      </w:r>
      <w:proofErr w:type="spellEnd"/>
      <w:r>
        <w:t xml:space="preserve"> </w:t>
      </w:r>
      <w:proofErr w:type="spellStart"/>
      <w:r>
        <w:t>Taiao</w:t>
      </w:r>
      <w:proofErr w:type="spellEnd"/>
      <w:r>
        <w:br/>
        <w:t>PO Box 10362, Wellington 6143, New Zealand</w:t>
      </w:r>
    </w:p>
    <w:p w14:paraId="28B3C043" w14:textId="2DE2028F" w:rsidR="0080531E" w:rsidRPr="008532B0" w:rsidRDefault="0080531E" w:rsidP="0080531E">
      <w:pPr>
        <w:pStyle w:val="Imprint"/>
        <w:tabs>
          <w:tab w:val="left" w:pos="720"/>
        </w:tabs>
        <w:ind w:left="720" w:hanging="720"/>
      </w:pPr>
      <w:r w:rsidRPr="008532B0">
        <w:t xml:space="preserve">ISBN: </w:t>
      </w:r>
      <w:r w:rsidRPr="008532B0">
        <w:tab/>
      </w:r>
      <w:r w:rsidR="000D4A12" w:rsidRPr="008532B0">
        <w:t>978-1-99-102561-6</w:t>
      </w:r>
    </w:p>
    <w:p w14:paraId="12E39C3D" w14:textId="7A6C494B" w:rsidR="0080531E" w:rsidRPr="008532B0" w:rsidRDefault="0080531E" w:rsidP="0080531E">
      <w:pPr>
        <w:pStyle w:val="Imprint"/>
        <w:ind w:left="720" w:hanging="720"/>
      </w:pPr>
      <w:r w:rsidRPr="008532B0">
        <w:t xml:space="preserve">Publication number: ME </w:t>
      </w:r>
      <w:r w:rsidR="005021D9" w:rsidRPr="008532B0">
        <w:t>1655</w:t>
      </w:r>
    </w:p>
    <w:p w14:paraId="40ED9817" w14:textId="0D8DA2DA" w:rsidR="0080531E" w:rsidRPr="008532B0" w:rsidRDefault="0080531E" w:rsidP="00593E94">
      <w:pPr>
        <w:pStyle w:val="Imprint"/>
        <w:spacing w:after="80"/>
      </w:pPr>
      <w:r w:rsidRPr="008532B0">
        <w:t xml:space="preserve">© Crown copyright New Zealand </w:t>
      </w:r>
      <w:r w:rsidR="0002590B" w:rsidRPr="008532B0">
        <w:t>2022</w:t>
      </w:r>
    </w:p>
    <w:p w14:paraId="75F09294" w14:textId="497B3338" w:rsidR="00A84FE1" w:rsidRPr="008532B0" w:rsidRDefault="0080531E" w:rsidP="00A84FE1">
      <w:pPr>
        <w:pStyle w:val="Imprint"/>
        <w:spacing w:before="240" w:after="0"/>
      </w:pPr>
      <w:r w:rsidRPr="008532B0">
        <w:t>This document is available on the Ministry for</w:t>
      </w:r>
      <w:r w:rsidR="004C4E8A" w:rsidRPr="008532B0">
        <w:t xml:space="preserve"> the Environment </w:t>
      </w:r>
      <w:r w:rsidR="00CB557F" w:rsidRPr="008532B0">
        <w:t>website</w:t>
      </w:r>
      <w:r w:rsidRPr="008532B0">
        <w:t xml:space="preserve">: </w:t>
      </w:r>
      <w:hyperlink r:id="rId19" w:history="1">
        <w:r w:rsidR="0070753D" w:rsidRPr="008532B0">
          <w:rPr>
            <w:rStyle w:val="Hyperlink"/>
          </w:rPr>
          <w:t>environment.</w:t>
        </w:r>
        <w:r w:rsidR="005021D9" w:rsidRPr="008532B0">
          <w:rPr>
            <w:rStyle w:val="Hyperlink"/>
          </w:rPr>
          <w:t>govt</w:t>
        </w:r>
        <w:r w:rsidR="0070753D" w:rsidRPr="008532B0">
          <w:rPr>
            <w:rStyle w:val="Hyperlink"/>
          </w:rPr>
          <w:t>.nz</w:t>
        </w:r>
      </w:hyperlink>
      <w:r w:rsidR="005021D9" w:rsidRPr="008532B0">
        <w:t xml:space="preserve"> </w:t>
      </w:r>
    </w:p>
    <w:p w14:paraId="29342B02" w14:textId="77777777" w:rsidR="0080531E" w:rsidRPr="008532B0" w:rsidRDefault="0080531E" w:rsidP="00A84FE1">
      <w:pPr>
        <w:sectPr w:rsidR="0080531E" w:rsidRPr="008532B0" w:rsidSect="00031AAE">
          <w:headerReference w:type="even" r:id="rId20"/>
          <w:headerReference w:type="default" r:id="rId21"/>
          <w:footerReference w:type="even" r:id="rId22"/>
          <w:footerReference w:type="default" r:id="rId23"/>
          <w:headerReference w:type="first" r:id="rId24"/>
          <w:pgSz w:w="11907" w:h="16840" w:code="9"/>
          <w:pgMar w:top="1134" w:right="1701" w:bottom="1134" w:left="1701" w:header="567" w:footer="567" w:gutter="0"/>
          <w:pgNumType w:fmt="lowerRoman"/>
          <w:cols w:space="720"/>
        </w:sectPr>
      </w:pPr>
    </w:p>
    <w:p w14:paraId="5162AD4A" w14:textId="0BD00AD4" w:rsidR="0080531E" w:rsidRPr="008532B0" w:rsidRDefault="0080531E" w:rsidP="002770A6">
      <w:pPr>
        <w:pStyle w:val="Heading"/>
      </w:pPr>
      <w:r w:rsidRPr="008532B0">
        <w:t>Contents</w:t>
      </w:r>
    </w:p>
    <w:p w14:paraId="3F7E22A4" w14:textId="3BE606D5" w:rsidR="00F308D7" w:rsidRDefault="00775F57">
      <w:pPr>
        <w:pStyle w:val="TOC1"/>
        <w:rPr>
          <w:rFonts w:asciiTheme="minorHAnsi" w:hAnsiTheme="minorHAnsi"/>
        </w:rPr>
      </w:pPr>
      <w:r w:rsidRPr="008532B0">
        <w:rPr>
          <w:noProof w:val="0"/>
          <w:color w:val="0092CF"/>
        </w:rPr>
        <w:fldChar w:fldCharType="begin"/>
      </w:r>
      <w:r w:rsidRPr="008532B0">
        <w:rPr>
          <w:noProof w:val="0"/>
          <w:color w:val="0092CF"/>
        </w:rPr>
        <w:instrText xml:space="preserve"> TOC \h \z \t "Heading 1,1,Heading 2,2" </w:instrText>
      </w:r>
      <w:r w:rsidRPr="008532B0">
        <w:rPr>
          <w:noProof w:val="0"/>
          <w:color w:val="0092CF"/>
        </w:rPr>
        <w:fldChar w:fldCharType="separate"/>
      </w:r>
      <w:hyperlink w:anchor="_Toc110524909" w:history="1">
        <w:r w:rsidR="00F308D7" w:rsidRPr="00365569">
          <w:rPr>
            <w:rStyle w:val="Hyperlink"/>
          </w:rPr>
          <w:t>Introduction</w:t>
        </w:r>
        <w:r w:rsidR="00F308D7">
          <w:rPr>
            <w:webHidden/>
          </w:rPr>
          <w:tab/>
        </w:r>
        <w:r w:rsidR="00F308D7">
          <w:rPr>
            <w:webHidden/>
          </w:rPr>
          <w:fldChar w:fldCharType="begin"/>
        </w:r>
        <w:r w:rsidR="00F308D7">
          <w:rPr>
            <w:webHidden/>
          </w:rPr>
          <w:instrText xml:space="preserve"> PAGEREF _Toc110524909 \h </w:instrText>
        </w:r>
        <w:r w:rsidR="00F308D7">
          <w:rPr>
            <w:webHidden/>
          </w:rPr>
        </w:r>
        <w:r w:rsidR="00F308D7">
          <w:rPr>
            <w:webHidden/>
          </w:rPr>
          <w:fldChar w:fldCharType="separate"/>
        </w:r>
        <w:r w:rsidR="000F1EF1">
          <w:rPr>
            <w:webHidden/>
          </w:rPr>
          <w:t>8</w:t>
        </w:r>
        <w:r w:rsidR="00F308D7">
          <w:rPr>
            <w:webHidden/>
          </w:rPr>
          <w:fldChar w:fldCharType="end"/>
        </w:r>
      </w:hyperlink>
    </w:p>
    <w:p w14:paraId="6503BAE7" w14:textId="0EFEE734" w:rsidR="00F308D7" w:rsidRDefault="001E5B49">
      <w:pPr>
        <w:pStyle w:val="TOC2"/>
        <w:rPr>
          <w:rFonts w:asciiTheme="minorHAnsi" w:hAnsiTheme="minorHAnsi"/>
          <w:noProof/>
        </w:rPr>
      </w:pPr>
      <w:hyperlink w:anchor="_Toc110524910" w:history="1">
        <w:r w:rsidR="00F308D7" w:rsidRPr="00365569">
          <w:rPr>
            <w:rStyle w:val="Hyperlink"/>
            <w:noProof/>
          </w:rPr>
          <w:t>About product stewardship accreditation</w:t>
        </w:r>
        <w:r w:rsidR="00F308D7">
          <w:rPr>
            <w:noProof/>
            <w:webHidden/>
          </w:rPr>
          <w:tab/>
        </w:r>
        <w:r w:rsidR="00F308D7">
          <w:rPr>
            <w:noProof/>
            <w:webHidden/>
          </w:rPr>
          <w:fldChar w:fldCharType="begin"/>
        </w:r>
        <w:r w:rsidR="00F308D7">
          <w:rPr>
            <w:noProof/>
            <w:webHidden/>
          </w:rPr>
          <w:instrText xml:space="preserve"> PAGEREF _Toc110524910 \h </w:instrText>
        </w:r>
        <w:r w:rsidR="00F308D7">
          <w:rPr>
            <w:noProof/>
            <w:webHidden/>
          </w:rPr>
        </w:r>
        <w:r w:rsidR="00F308D7">
          <w:rPr>
            <w:noProof/>
            <w:webHidden/>
          </w:rPr>
          <w:fldChar w:fldCharType="separate"/>
        </w:r>
        <w:r w:rsidR="000F1EF1">
          <w:rPr>
            <w:noProof/>
            <w:webHidden/>
          </w:rPr>
          <w:t>8</w:t>
        </w:r>
        <w:r w:rsidR="00F308D7">
          <w:rPr>
            <w:noProof/>
            <w:webHidden/>
          </w:rPr>
          <w:fldChar w:fldCharType="end"/>
        </w:r>
      </w:hyperlink>
    </w:p>
    <w:p w14:paraId="5B261B24" w14:textId="7D99C878" w:rsidR="00F308D7" w:rsidRDefault="001E5B49">
      <w:pPr>
        <w:pStyle w:val="TOC1"/>
        <w:rPr>
          <w:rFonts w:asciiTheme="minorHAnsi" w:hAnsiTheme="minorHAnsi"/>
        </w:rPr>
      </w:pPr>
      <w:hyperlink w:anchor="_Toc110524911" w:history="1">
        <w:r w:rsidR="00F308D7" w:rsidRPr="00365569">
          <w:rPr>
            <w:rStyle w:val="Hyperlink"/>
          </w:rPr>
          <w:t>About this guide</w:t>
        </w:r>
        <w:r w:rsidR="00F308D7">
          <w:rPr>
            <w:webHidden/>
          </w:rPr>
          <w:tab/>
        </w:r>
        <w:r w:rsidR="00F308D7">
          <w:rPr>
            <w:webHidden/>
          </w:rPr>
          <w:fldChar w:fldCharType="begin"/>
        </w:r>
        <w:r w:rsidR="00F308D7">
          <w:rPr>
            <w:webHidden/>
          </w:rPr>
          <w:instrText xml:space="preserve"> PAGEREF _Toc110524911 \h </w:instrText>
        </w:r>
        <w:r w:rsidR="00F308D7">
          <w:rPr>
            <w:webHidden/>
          </w:rPr>
        </w:r>
        <w:r w:rsidR="00F308D7">
          <w:rPr>
            <w:webHidden/>
          </w:rPr>
          <w:fldChar w:fldCharType="separate"/>
        </w:r>
        <w:r w:rsidR="000F1EF1">
          <w:rPr>
            <w:webHidden/>
          </w:rPr>
          <w:t>10</w:t>
        </w:r>
        <w:r w:rsidR="00F308D7">
          <w:rPr>
            <w:webHidden/>
          </w:rPr>
          <w:fldChar w:fldCharType="end"/>
        </w:r>
      </w:hyperlink>
    </w:p>
    <w:p w14:paraId="5FEC0B25" w14:textId="4CD2E958" w:rsidR="00F308D7" w:rsidRDefault="001E5B49">
      <w:pPr>
        <w:pStyle w:val="TOC1"/>
        <w:rPr>
          <w:rFonts w:asciiTheme="minorHAnsi" w:hAnsiTheme="minorHAnsi"/>
        </w:rPr>
      </w:pPr>
      <w:hyperlink w:anchor="_Toc110524912" w:history="1">
        <w:r w:rsidR="00F308D7" w:rsidRPr="00365569">
          <w:rPr>
            <w:rStyle w:val="Hyperlink"/>
          </w:rPr>
          <w:t>Application process</w:t>
        </w:r>
        <w:r w:rsidR="00F308D7">
          <w:rPr>
            <w:webHidden/>
          </w:rPr>
          <w:tab/>
        </w:r>
        <w:r w:rsidR="00F308D7">
          <w:rPr>
            <w:webHidden/>
          </w:rPr>
          <w:fldChar w:fldCharType="begin"/>
        </w:r>
        <w:r w:rsidR="00F308D7">
          <w:rPr>
            <w:webHidden/>
          </w:rPr>
          <w:instrText xml:space="preserve"> PAGEREF _Toc110524912 \h </w:instrText>
        </w:r>
        <w:r w:rsidR="00F308D7">
          <w:rPr>
            <w:webHidden/>
          </w:rPr>
        </w:r>
        <w:r w:rsidR="00F308D7">
          <w:rPr>
            <w:webHidden/>
          </w:rPr>
          <w:fldChar w:fldCharType="separate"/>
        </w:r>
        <w:r w:rsidR="000F1EF1">
          <w:rPr>
            <w:webHidden/>
          </w:rPr>
          <w:t>11</w:t>
        </w:r>
        <w:r w:rsidR="00F308D7">
          <w:rPr>
            <w:webHidden/>
          </w:rPr>
          <w:fldChar w:fldCharType="end"/>
        </w:r>
      </w:hyperlink>
    </w:p>
    <w:p w14:paraId="7D7466D3" w14:textId="69CD298E" w:rsidR="00F308D7" w:rsidRDefault="001E5B49">
      <w:pPr>
        <w:pStyle w:val="TOC2"/>
        <w:rPr>
          <w:rFonts w:asciiTheme="minorHAnsi" w:hAnsiTheme="minorHAnsi"/>
          <w:noProof/>
        </w:rPr>
      </w:pPr>
      <w:hyperlink w:anchor="_Toc110524913" w:history="1">
        <w:r w:rsidR="00F308D7" w:rsidRPr="00365569">
          <w:rPr>
            <w:rStyle w:val="Hyperlink"/>
            <w:noProof/>
          </w:rPr>
          <w:t>Accreditation</w:t>
        </w:r>
        <w:r w:rsidR="00F308D7">
          <w:rPr>
            <w:noProof/>
            <w:webHidden/>
          </w:rPr>
          <w:tab/>
        </w:r>
        <w:r w:rsidR="00F308D7">
          <w:rPr>
            <w:noProof/>
            <w:webHidden/>
          </w:rPr>
          <w:fldChar w:fldCharType="begin"/>
        </w:r>
        <w:r w:rsidR="00F308D7">
          <w:rPr>
            <w:noProof/>
            <w:webHidden/>
          </w:rPr>
          <w:instrText xml:space="preserve"> PAGEREF _Toc110524913 \h </w:instrText>
        </w:r>
        <w:r w:rsidR="00F308D7">
          <w:rPr>
            <w:noProof/>
            <w:webHidden/>
          </w:rPr>
        </w:r>
        <w:r w:rsidR="00F308D7">
          <w:rPr>
            <w:noProof/>
            <w:webHidden/>
          </w:rPr>
          <w:fldChar w:fldCharType="separate"/>
        </w:r>
        <w:r w:rsidR="000F1EF1">
          <w:rPr>
            <w:noProof/>
            <w:webHidden/>
          </w:rPr>
          <w:t>11</w:t>
        </w:r>
        <w:r w:rsidR="00F308D7">
          <w:rPr>
            <w:noProof/>
            <w:webHidden/>
          </w:rPr>
          <w:fldChar w:fldCharType="end"/>
        </w:r>
      </w:hyperlink>
    </w:p>
    <w:p w14:paraId="7599AB6E" w14:textId="0E1CFD2F" w:rsidR="00F308D7" w:rsidRDefault="001E5B49">
      <w:pPr>
        <w:pStyle w:val="TOC2"/>
        <w:rPr>
          <w:rFonts w:asciiTheme="minorHAnsi" w:hAnsiTheme="minorHAnsi"/>
          <w:noProof/>
        </w:rPr>
      </w:pPr>
      <w:hyperlink w:anchor="_Toc110524914" w:history="1">
        <w:r w:rsidR="00F308D7" w:rsidRPr="00365569">
          <w:rPr>
            <w:rStyle w:val="Hyperlink"/>
            <w:noProof/>
          </w:rPr>
          <w:t>What will the assessor be looking for?</w:t>
        </w:r>
        <w:r w:rsidR="00F308D7">
          <w:rPr>
            <w:noProof/>
            <w:webHidden/>
          </w:rPr>
          <w:tab/>
        </w:r>
        <w:r w:rsidR="00F308D7">
          <w:rPr>
            <w:noProof/>
            <w:webHidden/>
          </w:rPr>
          <w:fldChar w:fldCharType="begin"/>
        </w:r>
        <w:r w:rsidR="00F308D7">
          <w:rPr>
            <w:noProof/>
            <w:webHidden/>
          </w:rPr>
          <w:instrText xml:space="preserve"> PAGEREF _Toc110524914 \h </w:instrText>
        </w:r>
        <w:r w:rsidR="00F308D7">
          <w:rPr>
            <w:noProof/>
            <w:webHidden/>
          </w:rPr>
        </w:r>
        <w:r w:rsidR="00F308D7">
          <w:rPr>
            <w:noProof/>
            <w:webHidden/>
          </w:rPr>
          <w:fldChar w:fldCharType="separate"/>
        </w:r>
        <w:r w:rsidR="000F1EF1">
          <w:rPr>
            <w:noProof/>
            <w:webHidden/>
          </w:rPr>
          <w:t>12</w:t>
        </w:r>
        <w:r w:rsidR="00F308D7">
          <w:rPr>
            <w:noProof/>
            <w:webHidden/>
          </w:rPr>
          <w:fldChar w:fldCharType="end"/>
        </w:r>
      </w:hyperlink>
    </w:p>
    <w:p w14:paraId="235281B1" w14:textId="330FA007" w:rsidR="00F308D7" w:rsidRDefault="001E5B49">
      <w:pPr>
        <w:pStyle w:val="TOC2"/>
        <w:rPr>
          <w:rFonts w:asciiTheme="minorHAnsi" w:hAnsiTheme="minorHAnsi"/>
          <w:noProof/>
        </w:rPr>
      </w:pPr>
      <w:hyperlink w:anchor="_Toc110524915" w:history="1">
        <w:r w:rsidR="00F308D7" w:rsidRPr="00365569">
          <w:rPr>
            <w:rStyle w:val="Hyperlink"/>
            <w:noProof/>
          </w:rPr>
          <w:t>Reaccreditation of accredited scheme</w:t>
        </w:r>
        <w:r w:rsidR="00F308D7">
          <w:rPr>
            <w:noProof/>
            <w:webHidden/>
          </w:rPr>
          <w:tab/>
        </w:r>
        <w:r w:rsidR="00F308D7">
          <w:rPr>
            <w:noProof/>
            <w:webHidden/>
          </w:rPr>
          <w:fldChar w:fldCharType="begin"/>
        </w:r>
        <w:r w:rsidR="00F308D7">
          <w:rPr>
            <w:noProof/>
            <w:webHidden/>
          </w:rPr>
          <w:instrText xml:space="preserve"> PAGEREF _Toc110524915 \h </w:instrText>
        </w:r>
        <w:r w:rsidR="00F308D7">
          <w:rPr>
            <w:noProof/>
            <w:webHidden/>
          </w:rPr>
        </w:r>
        <w:r w:rsidR="00F308D7">
          <w:rPr>
            <w:noProof/>
            <w:webHidden/>
          </w:rPr>
          <w:fldChar w:fldCharType="separate"/>
        </w:r>
        <w:r w:rsidR="000F1EF1">
          <w:rPr>
            <w:noProof/>
            <w:webHidden/>
          </w:rPr>
          <w:t>13</w:t>
        </w:r>
        <w:r w:rsidR="00F308D7">
          <w:rPr>
            <w:noProof/>
            <w:webHidden/>
          </w:rPr>
          <w:fldChar w:fldCharType="end"/>
        </w:r>
      </w:hyperlink>
    </w:p>
    <w:p w14:paraId="2F4617FA" w14:textId="69661F82" w:rsidR="00F308D7" w:rsidRDefault="001E5B49">
      <w:pPr>
        <w:pStyle w:val="TOC2"/>
        <w:rPr>
          <w:rFonts w:asciiTheme="minorHAnsi" w:hAnsiTheme="minorHAnsi"/>
          <w:noProof/>
        </w:rPr>
      </w:pPr>
      <w:hyperlink w:anchor="_Toc110524916" w:history="1">
        <w:r w:rsidR="00F308D7" w:rsidRPr="00365569">
          <w:rPr>
            <w:rStyle w:val="Hyperlink"/>
            <w:noProof/>
          </w:rPr>
          <w:t>Variation of accredited scheme</w:t>
        </w:r>
        <w:r w:rsidR="00F308D7">
          <w:rPr>
            <w:noProof/>
            <w:webHidden/>
          </w:rPr>
          <w:tab/>
        </w:r>
        <w:r w:rsidR="00F308D7">
          <w:rPr>
            <w:noProof/>
            <w:webHidden/>
          </w:rPr>
          <w:fldChar w:fldCharType="begin"/>
        </w:r>
        <w:r w:rsidR="00F308D7">
          <w:rPr>
            <w:noProof/>
            <w:webHidden/>
          </w:rPr>
          <w:instrText xml:space="preserve"> PAGEREF _Toc110524916 \h </w:instrText>
        </w:r>
        <w:r w:rsidR="00F308D7">
          <w:rPr>
            <w:noProof/>
            <w:webHidden/>
          </w:rPr>
        </w:r>
        <w:r w:rsidR="00F308D7">
          <w:rPr>
            <w:noProof/>
            <w:webHidden/>
          </w:rPr>
          <w:fldChar w:fldCharType="separate"/>
        </w:r>
        <w:r w:rsidR="000F1EF1">
          <w:rPr>
            <w:noProof/>
            <w:webHidden/>
          </w:rPr>
          <w:t>13</w:t>
        </w:r>
        <w:r w:rsidR="00F308D7">
          <w:rPr>
            <w:noProof/>
            <w:webHidden/>
          </w:rPr>
          <w:fldChar w:fldCharType="end"/>
        </w:r>
      </w:hyperlink>
    </w:p>
    <w:p w14:paraId="2F129FE6" w14:textId="5F2AD898" w:rsidR="00F308D7" w:rsidRDefault="001E5B49">
      <w:pPr>
        <w:pStyle w:val="TOC1"/>
        <w:rPr>
          <w:rFonts w:asciiTheme="minorHAnsi" w:hAnsiTheme="minorHAnsi"/>
        </w:rPr>
      </w:pPr>
      <w:hyperlink w:anchor="_Toc110524917" w:history="1">
        <w:r w:rsidR="00F308D7" w:rsidRPr="00365569">
          <w:rPr>
            <w:rStyle w:val="Hyperlink"/>
          </w:rPr>
          <w:t>How to apply</w:t>
        </w:r>
        <w:r w:rsidR="00F308D7">
          <w:rPr>
            <w:webHidden/>
          </w:rPr>
          <w:tab/>
        </w:r>
        <w:r w:rsidR="00F308D7">
          <w:rPr>
            <w:webHidden/>
          </w:rPr>
          <w:fldChar w:fldCharType="begin"/>
        </w:r>
        <w:r w:rsidR="00F308D7">
          <w:rPr>
            <w:webHidden/>
          </w:rPr>
          <w:instrText xml:space="preserve"> PAGEREF _Toc110524917 \h </w:instrText>
        </w:r>
        <w:r w:rsidR="00F308D7">
          <w:rPr>
            <w:webHidden/>
          </w:rPr>
        </w:r>
        <w:r w:rsidR="00F308D7">
          <w:rPr>
            <w:webHidden/>
          </w:rPr>
          <w:fldChar w:fldCharType="separate"/>
        </w:r>
        <w:r w:rsidR="000F1EF1">
          <w:rPr>
            <w:webHidden/>
          </w:rPr>
          <w:t>14</w:t>
        </w:r>
        <w:r w:rsidR="00F308D7">
          <w:rPr>
            <w:webHidden/>
          </w:rPr>
          <w:fldChar w:fldCharType="end"/>
        </w:r>
      </w:hyperlink>
    </w:p>
    <w:p w14:paraId="788CF85E" w14:textId="50A9673E" w:rsidR="00F308D7" w:rsidRDefault="001E5B49">
      <w:pPr>
        <w:pStyle w:val="TOC2"/>
        <w:rPr>
          <w:rFonts w:asciiTheme="minorHAnsi" w:hAnsiTheme="minorHAnsi"/>
          <w:noProof/>
        </w:rPr>
      </w:pPr>
      <w:hyperlink w:anchor="_Toc110524918" w:history="1">
        <w:r w:rsidR="00F308D7" w:rsidRPr="00365569">
          <w:rPr>
            <w:rStyle w:val="Hyperlink"/>
            <w:noProof/>
          </w:rPr>
          <w:t>Before you start your application</w:t>
        </w:r>
        <w:r w:rsidR="00F308D7">
          <w:rPr>
            <w:noProof/>
            <w:webHidden/>
          </w:rPr>
          <w:tab/>
        </w:r>
        <w:r w:rsidR="00F308D7">
          <w:rPr>
            <w:noProof/>
            <w:webHidden/>
          </w:rPr>
          <w:fldChar w:fldCharType="begin"/>
        </w:r>
        <w:r w:rsidR="00F308D7">
          <w:rPr>
            <w:noProof/>
            <w:webHidden/>
          </w:rPr>
          <w:instrText xml:space="preserve"> PAGEREF _Toc110524918 \h </w:instrText>
        </w:r>
        <w:r w:rsidR="00F308D7">
          <w:rPr>
            <w:noProof/>
            <w:webHidden/>
          </w:rPr>
        </w:r>
        <w:r w:rsidR="00F308D7">
          <w:rPr>
            <w:noProof/>
            <w:webHidden/>
          </w:rPr>
          <w:fldChar w:fldCharType="separate"/>
        </w:r>
        <w:r w:rsidR="000F1EF1">
          <w:rPr>
            <w:noProof/>
            <w:webHidden/>
          </w:rPr>
          <w:t>14</w:t>
        </w:r>
        <w:r w:rsidR="00F308D7">
          <w:rPr>
            <w:noProof/>
            <w:webHidden/>
          </w:rPr>
          <w:fldChar w:fldCharType="end"/>
        </w:r>
      </w:hyperlink>
    </w:p>
    <w:p w14:paraId="532128BB" w14:textId="5468DC9C" w:rsidR="00F308D7" w:rsidRDefault="001E5B49">
      <w:pPr>
        <w:pStyle w:val="TOC2"/>
        <w:rPr>
          <w:rFonts w:asciiTheme="minorHAnsi" w:hAnsiTheme="minorHAnsi"/>
          <w:noProof/>
        </w:rPr>
      </w:pPr>
      <w:hyperlink w:anchor="_Toc110524919" w:history="1">
        <w:r w:rsidR="00F308D7" w:rsidRPr="00365569">
          <w:rPr>
            <w:rStyle w:val="Hyperlink"/>
            <w:noProof/>
          </w:rPr>
          <w:t>Completing your application form</w:t>
        </w:r>
        <w:r w:rsidR="00F308D7">
          <w:rPr>
            <w:noProof/>
            <w:webHidden/>
          </w:rPr>
          <w:tab/>
        </w:r>
        <w:r w:rsidR="00F308D7">
          <w:rPr>
            <w:noProof/>
            <w:webHidden/>
          </w:rPr>
          <w:fldChar w:fldCharType="begin"/>
        </w:r>
        <w:r w:rsidR="00F308D7">
          <w:rPr>
            <w:noProof/>
            <w:webHidden/>
          </w:rPr>
          <w:instrText xml:space="preserve"> PAGEREF _Toc110524919 \h </w:instrText>
        </w:r>
        <w:r w:rsidR="00F308D7">
          <w:rPr>
            <w:noProof/>
            <w:webHidden/>
          </w:rPr>
        </w:r>
        <w:r w:rsidR="00F308D7">
          <w:rPr>
            <w:noProof/>
            <w:webHidden/>
          </w:rPr>
          <w:fldChar w:fldCharType="separate"/>
        </w:r>
        <w:r w:rsidR="00F308D7">
          <w:rPr>
            <w:noProof/>
            <w:webHidden/>
          </w:rPr>
          <w:fldChar w:fldCharType="end"/>
        </w:r>
      </w:hyperlink>
    </w:p>
    <w:p w14:paraId="3A246E11" w14:textId="55E43067" w:rsidR="00F308D7" w:rsidRDefault="001E5B49">
      <w:pPr>
        <w:pStyle w:val="TOC1"/>
        <w:rPr>
          <w:rFonts w:asciiTheme="minorHAnsi" w:hAnsiTheme="minorHAnsi"/>
        </w:rPr>
      </w:pPr>
      <w:hyperlink w:anchor="_Toc110524920" w:history="1">
        <w:r w:rsidR="00F308D7" w:rsidRPr="00365569">
          <w:rPr>
            <w:rStyle w:val="Hyperlink"/>
          </w:rPr>
          <w:t>Appendix A: Self-assessment checklist for voluntary product stewardship accreditation application</w:t>
        </w:r>
        <w:r w:rsidR="00F308D7">
          <w:rPr>
            <w:webHidden/>
          </w:rPr>
          <w:tab/>
        </w:r>
        <w:r w:rsidR="00F308D7">
          <w:rPr>
            <w:webHidden/>
          </w:rPr>
          <w:fldChar w:fldCharType="begin"/>
        </w:r>
        <w:r w:rsidR="00F308D7">
          <w:rPr>
            <w:webHidden/>
          </w:rPr>
          <w:instrText xml:space="preserve"> PAGEREF _Toc110524920 \h </w:instrText>
        </w:r>
        <w:r w:rsidR="00F308D7">
          <w:rPr>
            <w:webHidden/>
          </w:rPr>
        </w:r>
        <w:r w:rsidR="00F308D7">
          <w:rPr>
            <w:webHidden/>
          </w:rPr>
          <w:fldChar w:fldCharType="separate"/>
        </w:r>
        <w:r w:rsidR="00F308D7">
          <w:rPr>
            <w:webHidden/>
          </w:rPr>
          <w:fldChar w:fldCharType="end"/>
        </w:r>
      </w:hyperlink>
    </w:p>
    <w:p w14:paraId="229F5DBE" w14:textId="2E21B031" w:rsidR="00F308D7" w:rsidRDefault="001E5B49">
      <w:pPr>
        <w:pStyle w:val="TOC1"/>
        <w:rPr>
          <w:rFonts w:asciiTheme="minorHAnsi" w:hAnsiTheme="minorHAnsi"/>
        </w:rPr>
      </w:pPr>
      <w:hyperlink w:anchor="_Toc110524921" w:history="1">
        <w:r w:rsidR="00F308D7" w:rsidRPr="00365569">
          <w:rPr>
            <w:rStyle w:val="Hyperlink"/>
          </w:rPr>
          <w:t>Appendix B: Other helpful information</w:t>
        </w:r>
        <w:r w:rsidR="00F308D7">
          <w:rPr>
            <w:webHidden/>
          </w:rPr>
          <w:tab/>
        </w:r>
        <w:r w:rsidR="00F308D7">
          <w:rPr>
            <w:webHidden/>
          </w:rPr>
          <w:fldChar w:fldCharType="begin"/>
        </w:r>
        <w:r w:rsidR="00F308D7">
          <w:rPr>
            <w:webHidden/>
          </w:rPr>
          <w:instrText xml:space="preserve"> PAGEREF _Toc110524921 \h </w:instrText>
        </w:r>
        <w:r w:rsidR="00F308D7">
          <w:rPr>
            <w:webHidden/>
          </w:rPr>
        </w:r>
        <w:r w:rsidR="00F308D7">
          <w:rPr>
            <w:webHidden/>
          </w:rPr>
          <w:fldChar w:fldCharType="separate"/>
        </w:r>
        <w:r w:rsidR="00F308D7">
          <w:rPr>
            <w:webHidden/>
          </w:rPr>
          <w:fldChar w:fldCharType="end"/>
        </w:r>
      </w:hyperlink>
    </w:p>
    <w:p w14:paraId="3704AA8F" w14:textId="56DBF426" w:rsidR="0080531E" w:rsidRPr="008532B0" w:rsidRDefault="00775F57" w:rsidP="002B4778">
      <w:pPr>
        <w:pStyle w:val="Glossary"/>
      </w:pPr>
      <w:r w:rsidRPr="008532B0">
        <w:rPr>
          <w:color w:val="0092CF"/>
        </w:rPr>
        <w:fldChar w:fldCharType="end"/>
      </w:r>
    </w:p>
    <w:p w14:paraId="21B048B0" w14:textId="02E1436F" w:rsidR="008C4CE0" w:rsidRPr="008532B0" w:rsidRDefault="008C4CE0">
      <w:pPr>
        <w:spacing w:before="0" w:after="200" w:line="276" w:lineRule="auto"/>
        <w:jc w:val="left"/>
      </w:pPr>
      <w:r w:rsidRPr="008532B0">
        <w:br w:type="page"/>
      </w:r>
    </w:p>
    <w:p w14:paraId="7409F303" w14:textId="77777777" w:rsidR="008C4CE0" w:rsidRPr="008532B0" w:rsidRDefault="008C4CE0" w:rsidP="008C4CE0">
      <w:pPr>
        <w:pStyle w:val="Heading"/>
      </w:pPr>
      <w:r w:rsidRPr="008532B0">
        <w:t>Tables</w:t>
      </w:r>
    </w:p>
    <w:p w14:paraId="7A59BA97" w14:textId="10A74B4C" w:rsidR="00F308D7" w:rsidRDefault="008C4CE0">
      <w:pPr>
        <w:pStyle w:val="TableofFigures"/>
        <w:tabs>
          <w:tab w:val="right" w:pos="8495"/>
        </w:tabs>
        <w:rPr>
          <w:rFonts w:asciiTheme="minorHAnsi" w:hAnsiTheme="minorHAnsi"/>
          <w:noProof/>
        </w:rPr>
      </w:pPr>
      <w:r w:rsidRPr="008532B0">
        <w:fldChar w:fldCharType="begin"/>
      </w:r>
      <w:r w:rsidRPr="008532B0">
        <w:instrText xml:space="preserve"> TOC \h \z \t "Table heading" \c </w:instrText>
      </w:r>
      <w:r w:rsidRPr="008532B0">
        <w:fldChar w:fldCharType="separate"/>
      </w:r>
      <w:hyperlink w:anchor="_Toc110524901" w:history="1">
        <w:r w:rsidR="00F308D7" w:rsidRPr="00A300E4">
          <w:rPr>
            <w:rStyle w:val="Hyperlink"/>
            <w:noProof/>
          </w:rPr>
          <w:t>Table 1:</w:t>
        </w:r>
        <w:r w:rsidR="00F308D7">
          <w:rPr>
            <w:rFonts w:asciiTheme="minorHAnsi" w:hAnsiTheme="minorHAnsi"/>
            <w:noProof/>
          </w:rPr>
          <w:tab/>
        </w:r>
        <w:r w:rsidR="00F308D7" w:rsidRPr="00A300E4">
          <w:rPr>
            <w:rStyle w:val="Hyperlink"/>
            <w:noProof/>
          </w:rPr>
          <w:t>The high-level process for product stewardship accreditation</w:t>
        </w:r>
        <w:r w:rsidR="00F308D7">
          <w:rPr>
            <w:noProof/>
            <w:webHidden/>
          </w:rPr>
          <w:tab/>
        </w:r>
        <w:r w:rsidR="00F308D7">
          <w:rPr>
            <w:noProof/>
            <w:webHidden/>
          </w:rPr>
          <w:fldChar w:fldCharType="begin"/>
        </w:r>
        <w:r w:rsidR="00F308D7">
          <w:rPr>
            <w:noProof/>
            <w:webHidden/>
          </w:rPr>
          <w:instrText xml:space="preserve"> PAGEREF _Toc110524901 \h </w:instrText>
        </w:r>
        <w:r w:rsidR="00F308D7">
          <w:rPr>
            <w:noProof/>
            <w:webHidden/>
          </w:rPr>
        </w:r>
        <w:r w:rsidR="00F308D7">
          <w:rPr>
            <w:noProof/>
            <w:webHidden/>
          </w:rPr>
          <w:fldChar w:fldCharType="separate"/>
        </w:r>
        <w:r w:rsidR="000F1EF1">
          <w:rPr>
            <w:noProof/>
            <w:webHidden/>
          </w:rPr>
          <w:t>11</w:t>
        </w:r>
        <w:r w:rsidR="00F308D7">
          <w:rPr>
            <w:noProof/>
            <w:webHidden/>
          </w:rPr>
          <w:fldChar w:fldCharType="end"/>
        </w:r>
      </w:hyperlink>
    </w:p>
    <w:p w14:paraId="5F582C9D" w14:textId="45036993" w:rsidR="00F308D7" w:rsidRDefault="001E5B49">
      <w:pPr>
        <w:pStyle w:val="TableofFigures"/>
        <w:tabs>
          <w:tab w:val="right" w:pos="8495"/>
        </w:tabs>
        <w:rPr>
          <w:rFonts w:asciiTheme="minorHAnsi" w:hAnsiTheme="minorHAnsi"/>
          <w:noProof/>
        </w:rPr>
      </w:pPr>
      <w:hyperlink w:anchor="_Toc110524902" w:history="1">
        <w:r w:rsidR="00F308D7" w:rsidRPr="00A300E4">
          <w:rPr>
            <w:rStyle w:val="Hyperlink"/>
            <w:noProof/>
          </w:rPr>
          <w:t xml:space="preserve">Table 2: </w:t>
        </w:r>
        <w:r w:rsidR="00F308D7">
          <w:rPr>
            <w:rFonts w:asciiTheme="minorHAnsi" w:hAnsiTheme="minorHAnsi"/>
            <w:noProof/>
          </w:rPr>
          <w:tab/>
        </w:r>
        <w:r w:rsidR="00F308D7" w:rsidRPr="00A300E4">
          <w:rPr>
            <w:rStyle w:val="Hyperlink"/>
            <w:noProof/>
          </w:rPr>
          <w:t>Summary of assessment criteria</w:t>
        </w:r>
        <w:r w:rsidR="00F308D7">
          <w:rPr>
            <w:noProof/>
            <w:webHidden/>
          </w:rPr>
          <w:tab/>
        </w:r>
        <w:r w:rsidR="00F308D7">
          <w:rPr>
            <w:noProof/>
            <w:webHidden/>
          </w:rPr>
          <w:fldChar w:fldCharType="begin"/>
        </w:r>
        <w:r w:rsidR="00F308D7">
          <w:rPr>
            <w:noProof/>
            <w:webHidden/>
          </w:rPr>
          <w:instrText xml:space="preserve"> PAGEREF _Toc110524902 \h </w:instrText>
        </w:r>
        <w:r w:rsidR="00F308D7">
          <w:rPr>
            <w:noProof/>
            <w:webHidden/>
          </w:rPr>
        </w:r>
        <w:r w:rsidR="00F308D7">
          <w:rPr>
            <w:noProof/>
            <w:webHidden/>
          </w:rPr>
          <w:fldChar w:fldCharType="separate"/>
        </w:r>
        <w:r w:rsidR="000F1EF1">
          <w:rPr>
            <w:noProof/>
            <w:webHidden/>
          </w:rPr>
          <w:t>12</w:t>
        </w:r>
        <w:r w:rsidR="00F308D7">
          <w:rPr>
            <w:noProof/>
            <w:webHidden/>
          </w:rPr>
          <w:fldChar w:fldCharType="end"/>
        </w:r>
      </w:hyperlink>
    </w:p>
    <w:p w14:paraId="54B46351" w14:textId="5599CBB9" w:rsidR="00F308D7" w:rsidRDefault="001E5B49">
      <w:pPr>
        <w:pStyle w:val="TableofFigures"/>
        <w:tabs>
          <w:tab w:val="right" w:pos="8495"/>
        </w:tabs>
        <w:rPr>
          <w:rFonts w:asciiTheme="minorHAnsi" w:hAnsiTheme="minorHAnsi"/>
          <w:noProof/>
        </w:rPr>
      </w:pPr>
      <w:hyperlink w:anchor="_Toc110524903" w:history="1">
        <w:r w:rsidR="00F308D7" w:rsidRPr="00A300E4">
          <w:rPr>
            <w:rStyle w:val="Hyperlink"/>
            <w:noProof/>
          </w:rPr>
          <w:t xml:space="preserve">Table 3: </w:t>
        </w:r>
        <w:r w:rsidR="00F308D7">
          <w:rPr>
            <w:rFonts w:asciiTheme="minorHAnsi" w:hAnsiTheme="minorHAnsi"/>
            <w:noProof/>
          </w:rPr>
          <w:tab/>
        </w:r>
        <w:r w:rsidR="00F308D7" w:rsidRPr="00A300E4">
          <w:rPr>
            <w:rStyle w:val="Hyperlink"/>
            <w:noProof/>
          </w:rPr>
          <w:t>Overview of the information categories in the application forms</w:t>
        </w:r>
        <w:r w:rsidR="00F308D7">
          <w:rPr>
            <w:noProof/>
            <w:webHidden/>
          </w:rPr>
          <w:tab/>
        </w:r>
        <w:r w:rsidR="00F308D7">
          <w:rPr>
            <w:noProof/>
            <w:webHidden/>
          </w:rPr>
          <w:fldChar w:fldCharType="begin"/>
        </w:r>
        <w:r w:rsidR="00F308D7">
          <w:rPr>
            <w:noProof/>
            <w:webHidden/>
          </w:rPr>
          <w:instrText xml:space="preserve"> PAGEREF _Toc110524903 \h </w:instrText>
        </w:r>
        <w:r w:rsidR="00F308D7">
          <w:rPr>
            <w:noProof/>
            <w:webHidden/>
          </w:rPr>
        </w:r>
        <w:r w:rsidR="00F308D7">
          <w:rPr>
            <w:noProof/>
            <w:webHidden/>
          </w:rPr>
          <w:fldChar w:fldCharType="separate"/>
        </w:r>
        <w:r w:rsidR="000F1EF1">
          <w:rPr>
            <w:noProof/>
            <w:webHidden/>
          </w:rPr>
          <w:t>14</w:t>
        </w:r>
        <w:r w:rsidR="00F308D7">
          <w:rPr>
            <w:noProof/>
            <w:webHidden/>
          </w:rPr>
          <w:fldChar w:fldCharType="end"/>
        </w:r>
      </w:hyperlink>
    </w:p>
    <w:p w14:paraId="305A7460" w14:textId="275303ED" w:rsidR="008C4CE0" w:rsidRPr="008532B0" w:rsidRDefault="008C4CE0" w:rsidP="008C4CE0">
      <w:pPr>
        <w:pStyle w:val="BodyText"/>
      </w:pPr>
      <w:r w:rsidRPr="008532B0">
        <w:fldChar w:fldCharType="end"/>
      </w:r>
    </w:p>
    <w:p w14:paraId="16E4B558" w14:textId="77777777" w:rsidR="008C4CE0" w:rsidRPr="008532B0" w:rsidRDefault="008C4CE0" w:rsidP="00554B30"/>
    <w:p w14:paraId="490FF183" w14:textId="1054D65C" w:rsidR="00796A6F" w:rsidRPr="008532B0" w:rsidRDefault="00796A6F" w:rsidP="00554B30">
      <w:r w:rsidRPr="008532B0">
        <w:br w:type="page"/>
      </w:r>
    </w:p>
    <w:p w14:paraId="03B105F6" w14:textId="41A0CC9E" w:rsidR="00532334" w:rsidRPr="008532B0" w:rsidRDefault="00213177" w:rsidP="002770A6">
      <w:pPr>
        <w:pStyle w:val="Heading"/>
      </w:pPr>
      <w:r w:rsidRPr="008532B0">
        <w:t>Glossary</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10"/>
        <w:gridCol w:w="6095"/>
      </w:tblGrid>
      <w:tr w:rsidR="00213177" w:rsidRPr="008532B0" w14:paraId="7ACA552B" w14:textId="77777777" w:rsidTr="001138B8">
        <w:trPr>
          <w:tblHeader/>
        </w:trPr>
        <w:tc>
          <w:tcPr>
            <w:tcW w:w="2410" w:type="dxa"/>
            <w:shd w:val="clear" w:color="auto" w:fill="1B556B"/>
          </w:tcPr>
          <w:p w14:paraId="09575EA4" w14:textId="77777777" w:rsidR="00213177" w:rsidRPr="008532B0" w:rsidRDefault="00213177" w:rsidP="003E46B8">
            <w:pPr>
              <w:pStyle w:val="TableTextbold"/>
              <w:rPr>
                <w:rFonts w:cs="Calibri"/>
                <w:color w:val="FFFFFF" w:themeColor="background1"/>
              </w:rPr>
            </w:pPr>
            <w:r w:rsidRPr="008532B0">
              <w:rPr>
                <w:rFonts w:cs="Calibri"/>
                <w:color w:val="FFFFFF" w:themeColor="background1"/>
              </w:rPr>
              <w:t>Term</w:t>
            </w:r>
          </w:p>
        </w:tc>
        <w:tc>
          <w:tcPr>
            <w:tcW w:w="6095" w:type="dxa"/>
            <w:shd w:val="clear" w:color="auto" w:fill="1B556B"/>
          </w:tcPr>
          <w:p w14:paraId="77D67EC5" w14:textId="77777777" w:rsidR="00213177" w:rsidRPr="008532B0" w:rsidRDefault="00213177" w:rsidP="003E46B8">
            <w:pPr>
              <w:pStyle w:val="TableTextbold"/>
              <w:rPr>
                <w:rFonts w:cs="Calibri"/>
                <w:color w:val="FFFFFF" w:themeColor="background1"/>
              </w:rPr>
            </w:pPr>
            <w:r w:rsidRPr="008532B0">
              <w:rPr>
                <w:rFonts w:cs="Calibri"/>
                <w:color w:val="FFFFFF" w:themeColor="background1"/>
              </w:rPr>
              <w:t>Definition</w:t>
            </w:r>
          </w:p>
        </w:tc>
      </w:tr>
      <w:tr w:rsidR="00213177" w:rsidRPr="008532B0" w14:paraId="0A2AE48A" w14:textId="77777777" w:rsidTr="001138B8">
        <w:tc>
          <w:tcPr>
            <w:tcW w:w="2410" w:type="dxa"/>
            <w:shd w:val="clear" w:color="auto" w:fill="auto"/>
          </w:tcPr>
          <w:p w14:paraId="3F32561F" w14:textId="77777777" w:rsidR="00213177" w:rsidRPr="008532B0" w:rsidRDefault="00213177" w:rsidP="003E46B8">
            <w:pPr>
              <w:pStyle w:val="TableText"/>
              <w:rPr>
                <w:rFonts w:cs="Calibri"/>
                <w:szCs w:val="18"/>
              </w:rPr>
            </w:pPr>
            <w:r w:rsidRPr="008532B0">
              <w:rPr>
                <w:rFonts w:cs="Calibri"/>
                <w:szCs w:val="18"/>
              </w:rPr>
              <w:t>Benefits</w:t>
            </w:r>
          </w:p>
        </w:tc>
        <w:tc>
          <w:tcPr>
            <w:tcW w:w="6095" w:type="dxa"/>
            <w:shd w:val="clear" w:color="auto" w:fill="auto"/>
          </w:tcPr>
          <w:p w14:paraId="091EB4B6" w14:textId="0C054590" w:rsidR="00213177" w:rsidRPr="008532B0" w:rsidRDefault="00213177" w:rsidP="003E46B8">
            <w:pPr>
              <w:pStyle w:val="TableText"/>
              <w:rPr>
                <w:rFonts w:cs="Calibri"/>
                <w:szCs w:val="18"/>
              </w:rPr>
            </w:pPr>
            <w:r w:rsidRPr="008532B0">
              <w:rPr>
                <w:rFonts w:cs="Calibri"/>
                <w:szCs w:val="18"/>
              </w:rPr>
              <w:t>(</w:t>
            </w:r>
            <w:r w:rsidR="00030C30" w:rsidRPr="008532B0">
              <w:rPr>
                <w:rFonts w:cs="Calibri"/>
                <w:szCs w:val="18"/>
              </w:rPr>
              <w:t>A</w:t>
            </w:r>
            <w:r w:rsidRPr="008532B0">
              <w:rPr>
                <w:rFonts w:cs="Calibri"/>
                <w:szCs w:val="18"/>
              </w:rPr>
              <w:t xml:space="preserve">s defined in the </w:t>
            </w:r>
            <w:r w:rsidR="001B4B0A" w:rsidRPr="008532B0">
              <w:rPr>
                <w:rFonts w:cs="Calibri"/>
                <w:szCs w:val="18"/>
              </w:rPr>
              <w:t xml:space="preserve">section, </w:t>
            </w:r>
            <w:r w:rsidR="007E3A80" w:rsidRPr="008532B0">
              <w:rPr>
                <w:rFonts w:cs="Calibri"/>
                <w:szCs w:val="18"/>
              </w:rPr>
              <w:t>5</w:t>
            </w:r>
            <w:r w:rsidR="00706159" w:rsidRPr="008532B0">
              <w:rPr>
                <w:rFonts w:cs="Calibri"/>
                <w:szCs w:val="18"/>
              </w:rPr>
              <w:t xml:space="preserve">(2)(a), </w:t>
            </w:r>
            <w:r w:rsidRPr="008532B0">
              <w:rPr>
                <w:rFonts w:cs="Calibri"/>
                <w:szCs w:val="18"/>
              </w:rPr>
              <w:t>W</w:t>
            </w:r>
            <w:r w:rsidR="00412A16" w:rsidRPr="008532B0">
              <w:rPr>
                <w:rFonts w:cs="Calibri"/>
                <w:szCs w:val="18"/>
              </w:rPr>
              <w:t xml:space="preserve">aste </w:t>
            </w:r>
            <w:r w:rsidRPr="008532B0">
              <w:rPr>
                <w:rFonts w:cs="Calibri"/>
                <w:szCs w:val="18"/>
              </w:rPr>
              <w:t>M</w:t>
            </w:r>
            <w:r w:rsidR="00412A16" w:rsidRPr="008532B0">
              <w:rPr>
                <w:rFonts w:cs="Calibri"/>
                <w:szCs w:val="18"/>
              </w:rPr>
              <w:t>inimisation</w:t>
            </w:r>
            <w:r w:rsidR="00B0488F" w:rsidRPr="008532B0">
              <w:rPr>
                <w:rFonts w:cs="Calibri"/>
                <w:szCs w:val="18"/>
              </w:rPr>
              <w:t xml:space="preserve"> </w:t>
            </w:r>
            <w:r w:rsidRPr="008532B0">
              <w:rPr>
                <w:rFonts w:cs="Calibri"/>
                <w:szCs w:val="18"/>
              </w:rPr>
              <w:t>A</w:t>
            </w:r>
            <w:r w:rsidR="00412A16" w:rsidRPr="008532B0">
              <w:rPr>
                <w:rFonts w:cs="Calibri"/>
                <w:szCs w:val="18"/>
              </w:rPr>
              <w:t>ct</w:t>
            </w:r>
            <w:r w:rsidR="00B0488F" w:rsidRPr="008532B0">
              <w:rPr>
                <w:rFonts w:cs="Calibri"/>
                <w:szCs w:val="18"/>
              </w:rPr>
              <w:t xml:space="preserve"> </w:t>
            </w:r>
            <w:r w:rsidR="00430534" w:rsidRPr="008532B0">
              <w:rPr>
                <w:rFonts w:cs="Calibri"/>
                <w:szCs w:val="18"/>
              </w:rPr>
              <w:t>2008</w:t>
            </w:r>
            <w:r w:rsidR="00B0488F" w:rsidRPr="008532B0">
              <w:rPr>
                <w:rFonts w:cs="Calibri"/>
                <w:szCs w:val="18"/>
              </w:rPr>
              <w:t xml:space="preserve"> (WMA)</w:t>
            </w:r>
            <w:r w:rsidRPr="008532B0">
              <w:rPr>
                <w:rFonts w:cs="Calibri"/>
                <w:szCs w:val="18"/>
              </w:rPr>
              <w:t xml:space="preserve">) </w:t>
            </w:r>
          </w:p>
          <w:p w14:paraId="7A076E99" w14:textId="182E4174" w:rsidR="00213177" w:rsidRPr="008532B0" w:rsidRDefault="00213177" w:rsidP="009B6AB0">
            <w:pPr>
              <w:pStyle w:val="TableText"/>
              <w:spacing w:before="0"/>
              <w:ind w:left="170" w:right="170"/>
              <w:rPr>
                <w:rFonts w:cs="Calibri"/>
                <w:szCs w:val="18"/>
              </w:rPr>
            </w:pPr>
            <w:r w:rsidRPr="008532B0">
              <w:rPr>
                <w:rFonts w:cs="Calibri"/>
                <w:szCs w:val="18"/>
              </w:rPr>
              <w:t>benefits expected from implementing regulations, or from reduction, reuse, recycling, recovery, or treatment of a product, include both monetary and non-monetary benefits</w:t>
            </w:r>
          </w:p>
        </w:tc>
      </w:tr>
      <w:tr w:rsidR="00213177" w:rsidRPr="008532B0" w14:paraId="44E54272" w14:textId="77777777" w:rsidTr="001138B8">
        <w:tc>
          <w:tcPr>
            <w:tcW w:w="2410" w:type="dxa"/>
            <w:shd w:val="clear" w:color="auto" w:fill="auto"/>
          </w:tcPr>
          <w:p w14:paraId="2A8E267A" w14:textId="77777777" w:rsidR="00213177" w:rsidRPr="008532B0" w:rsidRDefault="00213177" w:rsidP="003E46B8">
            <w:pPr>
              <w:pStyle w:val="TableText"/>
              <w:rPr>
                <w:rFonts w:cs="Calibri"/>
                <w:szCs w:val="18"/>
              </w:rPr>
            </w:pPr>
            <w:r w:rsidRPr="008532B0">
              <w:rPr>
                <w:rFonts w:cs="Calibri"/>
                <w:szCs w:val="18"/>
              </w:rPr>
              <w:t>Circular economy</w:t>
            </w:r>
          </w:p>
        </w:tc>
        <w:tc>
          <w:tcPr>
            <w:tcW w:w="6095" w:type="dxa"/>
            <w:shd w:val="clear" w:color="auto" w:fill="auto"/>
          </w:tcPr>
          <w:p w14:paraId="2A66CD78" w14:textId="3365F7D2" w:rsidR="00213177" w:rsidRPr="008532B0" w:rsidRDefault="00213177" w:rsidP="003E46B8">
            <w:pPr>
              <w:pStyle w:val="TableText"/>
              <w:rPr>
                <w:rFonts w:cs="Calibri"/>
                <w:szCs w:val="18"/>
              </w:rPr>
            </w:pPr>
            <w:r w:rsidRPr="008532B0">
              <w:rPr>
                <w:rFonts w:cs="Calibri"/>
                <w:szCs w:val="18"/>
              </w:rPr>
              <w:t xml:space="preserve">Linked to the low-carbon economy, a system designed to build a sustainable society. It is based on three principles: eliminate waste and pollution, keep products and materials in use, and regenerate natural systems </w:t>
            </w:r>
          </w:p>
        </w:tc>
      </w:tr>
      <w:tr w:rsidR="00213177" w:rsidRPr="008532B0" w14:paraId="1DB95B54" w14:textId="77777777" w:rsidTr="001138B8">
        <w:tc>
          <w:tcPr>
            <w:tcW w:w="2410" w:type="dxa"/>
          </w:tcPr>
          <w:p w14:paraId="2A32DEB1" w14:textId="3669B0B4" w:rsidR="00213177" w:rsidRPr="008532B0" w:rsidRDefault="00213177" w:rsidP="003E46B8">
            <w:pPr>
              <w:pStyle w:val="TableText"/>
              <w:rPr>
                <w:rFonts w:cs="Calibri"/>
                <w:szCs w:val="18"/>
              </w:rPr>
            </w:pPr>
            <w:r w:rsidRPr="008532B0">
              <w:rPr>
                <w:rFonts w:cs="Calibri"/>
                <w:szCs w:val="18"/>
              </w:rPr>
              <w:t>Closed</w:t>
            </w:r>
            <w:r w:rsidR="00DD6B4E" w:rsidRPr="008532B0">
              <w:rPr>
                <w:rFonts w:cs="Calibri"/>
                <w:szCs w:val="18"/>
              </w:rPr>
              <w:t>-</w:t>
            </w:r>
            <w:r w:rsidRPr="008532B0">
              <w:rPr>
                <w:rFonts w:cs="Calibri"/>
                <w:szCs w:val="18"/>
              </w:rPr>
              <w:t>loop recycling</w:t>
            </w:r>
          </w:p>
        </w:tc>
        <w:tc>
          <w:tcPr>
            <w:tcW w:w="6095" w:type="dxa"/>
          </w:tcPr>
          <w:p w14:paraId="7C95E684" w14:textId="1EF37FC9" w:rsidR="00213177" w:rsidRPr="008532B0" w:rsidRDefault="00213177" w:rsidP="003E46B8">
            <w:pPr>
              <w:pStyle w:val="TableText"/>
              <w:rPr>
                <w:rFonts w:cs="Calibri"/>
                <w:szCs w:val="18"/>
              </w:rPr>
            </w:pPr>
            <w:r w:rsidRPr="008532B0">
              <w:t>A process where waste is collected</w:t>
            </w:r>
            <w:r w:rsidR="00DD6B4E" w:rsidRPr="008532B0">
              <w:t xml:space="preserve"> and</w:t>
            </w:r>
            <w:r w:rsidRPr="008532B0">
              <w:t xml:space="preserve"> recycled, and </w:t>
            </w:r>
            <w:r w:rsidR="008C748E" w:rsidRPr="008532B0">
              <w:t xml:space="preserve">all the </w:t>
            </w:r>
            <w:r w:rsidR="00F47742" w:rsidRPr="008532B0">
              <w:t xml:space="preserve">recovered materials </w:t>
            </w:r>
            <w:r w:rsidR="008C748E" w:rsidRPr="008532B0">
              <w:t xml:space="preserve">is </w:t>
            </w:r>
            <w:r w:rsidRPr="008532B0">
              <w:t xml:space="preserve">used to make </w:t>
            </w:r>
            <w:r w:rsidR="00074014" w:rsidRPr="008532B0">
              <w:t>product</w:t>
            </w:r>
            <w:r w:rsidR="008C748E" w:rsidRPr="008532B0">
              <w:t>(s)</w:t>
            </w:r>
            <w:r w:rsidR="00074014" w:rsidRPr="008532B0">
              <w:t xml:space="preserve"> that can be recycled</w:t>
            </w:r>
            <w:r w:rsidRPr="008532B0">
              <w:t xml:space="preserve"> </w:t>
            </w:r>
          </w:p>
        </w:tc>
      </w:tr>
      <w:tr w:rsidR="00213177" w:rsidRPr="008532B0" w14:paraId="7CA4C885" w14:textId="77777777" w:rsidTr="001138B8">
        <w:tc>
          <w:tcPr>
            <w:tcW w:w="2410" w:type="dxa"/>
          </w:tcPr>
          <w:p w14:paraId="6AF16547" w14:textId="77777777" w:rsidR="00213177" w:rsidRPr="008532B0" w:rsidRDefault="00213177" w:rsidP="003E46B8">
            <w:pPr>
              <w:pStyle w:val="TableText"/>
              <w:rPr>
                <w:rFonts w:cs="Calibri"/>
                <w:szCs w:val="18"/>
              </w:rPr>
            </w:pPr>
            <w:r w:rsidRPr="008532B0">
              <w:rPr>
                <w:rFonts w:cs="Calibri"/>
                <w:szCs w:val="18"/>
              </w:rPr>
              <w:t xml:space="preserve">Co-design </w:t>
            </w:r>
          </w:p>
        </w:tc>
        <w:tc>
          <w:tcPr>
            <w:tcW w:w="6095" w:type="dxa"/>
          </w:tcPr>
          <w:p w14:paraId="49C744BC" w14:textId="7C81B7F1" w:rsidR="00213177" w:rsidRPr="008532B0" w:rsidRDefault="00213177" w:rsidP="003E46B8">
            <w:pPr>
              <w:pStyle w:val="TableText"/>
              <w:rPr>
                <w:rFonts w:cs="Calibri"/>
                <w:szCs w:val="18"/>
                <w:highlight w:val="yellow"/>
              </w:rPr>
            </w:pPr>
            <w:r w:rsidRPr="008532B0">
              <w:rPr>
                <w:rFonts w:cs="Calibri"/>
                <w:szCs w:val="18"/>
              </w:rPr>
              <w:t>In this context, the process of working groups designing schemes for managing priority products to meet the Ministerial Guidelines and be eligible to apply for accreditation. The working groups include significant stakeholders (eg, industry, recyclers, local government, iwi) who would be affected by a regulated product stewardship scheme</w:t>
            </w:r>
            <w:r w:rsidR="008A6A5E" w:rsidRPr="008532B0">
              <w:rPr>
                <w:rFonts w:cs="Calibri"/>
                <w:szCs w:val="18"/>
              </w:rPr>
              <w:t>.</w:t>
            </w:r>
          </w:p>
        </w:tc>
      </w:tr>
      <w:tr w:rsidR="00213177" w:rsidRPr="008532B0" w14:paraId="7EEB1CF4" w14:textId="77777777" w:rsidTr="001138B8">
        <w:tc>
          <w:tcPr>
            <w:tcW w:w="2410" w:type="dxa"/>
          </w:tcPr>
          <w:p w14:paraId="58AD898E" w14:textId="77777777" w:rsidR="00213177" w:rsidRPr="008532B0" w:rsidRDefault="00213177" w:rsidP="003E46B8">
            <w:pPr>
              <w:pStyle w:val="TableText"/>
              <w:rPr>
                <w:rFonts w:cs="Calibri"/>
                <w:szCs w:val="18"/>
              </w:rPr>
            </w:pPr>
            <w:r w:rsidRPr="008532B0">
              <w:rPr>
                <w:rFonts w:cs="Calibri"/>
                <w:szCs w:val="18"/>
              </w:rPr>
              <w:t>Date of accreditation</w:t>
            </w:r>
          </w:p>
        </w:tc>
        <w:tc>
          <w:tcPr>
            <w:tcW w:w="6095" w:type="dxa"/>
          </w:tcPr>
          <w:p w14:paraId="1482F484" w14:textId="49D3EF9A" w:rsidR="00213177" w:rsidRPr="008532B0" w:rsidRDefault="00213177" w:rsidP="003E46B8">
            <w:pPr>
              <w:pStyle w:val="TableText"/>
              <w:rPr>
                <w:rFonts w:cs="Calibri"/>
                <w:color w:val="202124"/>
                <w:szCs w:val="18"/>
                <w:shd w:val="clear" w:color="auto" w:fill="FFFFFF"/>
              </w:rPr>
            </w:pPr>
            <w:r w:rsidRPr="008532B0">
              <w:t>The date the Minister signs and approves the scheme</w:t>
            </w:r>
          </w:p>
        </w:tc>
      </w:tr>
      <w:tr w:rsidR="00213177" w:rsidRPr="008532B0" w14:paraId="242951EE" w14:textId="77777777" w:rsidTr="001138B8">
        <w:tc>
          <w:tcPr>
            <w:tcW w:w="2410" w:type="dxa"/>
          </w:tcPr>
          <w:p w14:paraId="1CC2B4E7" w14:textId="77777777" w:rsidR="00213177" w:rsidRPr="008532B0" w:rsidRDefault="00213177" w:rsidP="003E46B8">
            <w:pPr>
              <w:pStyle w:val="TableText"/>
              <w:rPr>
                <w:rFonts w:cs="Calibri"/>
                <w:szCs w:val="18"/>
              </w:rPr>
            </w:pPr>
            <w:r w:rsidRPr="008532B0">
              <w:rPr>
                <w:rFonts w:cs="Calibri"/>
                <w:szCs w:val="18"/>
              </w:rPr>
              <w:t xml:space="preserve">End of life </w:t>
            </w:r>
          </w:p>
        </w:tc>
        <w:tc>
          <w:tcPr>
            <w:tcW w:w="6095" w:type="dxa"/>
          </w:tcPr>
          <w:p w14:paraId="74A2C9EC" w14:textId="02C7A704" w:rsidR="00213177" w:rsidRPr="008532B0" w:rsidRDefault="00213177" w:rsidP="003E46B8">
            <w:pPr>
              <w:pStyle w:val="TableText"/>
              <w:rPr>
                <w:rFonts w:cs="Calibri"/>
                <w:szCs w:val="18"/>
                <w:highlight w:val="yellow"/>
              </w:rPr>
            </w:pPr>
            <w:r w:rsidRPr="008532B0">
              <w:rPr>
                <w:rFonts w:cs="Calibri"/>
                <w:color w:val="202124"/>
                <w:szCs w:val="18"/>
                <w:shd w:val="clear" w:color="auto" w:fill="FFFFFF"/>
              </w:rPr>
              <w:t xml:space="preserve">At the end of useful product </w:t>
            </w:r>
            <w:r w:rsidR="006D1518" w:rsidRPr="008532B0">
              <w:rPr>
                <w:rFonts w:cs="Calibri"/>
                <w:color w:val="202124"/>
                <w:szCs w:val="18"/>
                <w:shd w:val="clear" w:color="auto" w:fill="FFFFFF"/>
              </w:rPr>
              <w:t>life</w:t>
            </w:r>
          </w:p>
        </w:tc>
      </w:tr>
      <w:tr w:rsidR="00213177" w:rsidRPr="008532B0" w14:paraId="59421AD5" w14:textId="77777777" w:rsidTr="001138B8">
        <w:tc>
          <w:tcPr>
            <w:tcW w:w="2410" w:type="dxa"/>
          </w:tcPr>
          <w:p w14:paraId="424DABE0" w14:textId="77777777" w:rsidR="00213177" w:rsidRPr="008532B0" w:rsidRDefault="00213177" w:rsidP="003E46B8">
            <w:pPr>
              <w:pStyle w:val="TableText"/>
              <w:rPr>
                <w:rFonts w:cs="Calibri"/>
                <w:szCs w:val="18"/>
              </w:rPr>
            </w:pPr>
            <w:r w:rsidRPr="008532B0">
              <w:rPr>
                <w:rFonts w:cs="Calibri"/>
                <w:szCs w:val="18"/>
              </w:rPr>
              <w:t>Environment</w:t>
            </w:r>
          </w:p>
        </w:tc>
        <w:tc>
          <w:tcPr>
            <w:tcW w:w="6095" w:type="dxa"/>
          </w:tcPr>
          <w:p w14:paraId="38C784E5" w14:textId="07D4BBE7" w:rsidR="00213177" w:rsidRPr="008532B0" w:rsidRDefault="003C383B" w:rsidP="003E46B8">
            <w:pPr>
              <w:pStyle w:val="TableText"/>
              <w:rPr>
                <w:rFonts w:cs="Calibri"/>
                <w:szCs w:val="18"/>
              </w:rPr>
            </w:pPr>
            <w:r w:rsidRPr="008532B0">
              <w:rPr>
                <w:rFonts w:cs="Calibri"/>
                <w:szCs w:val="18"/>
              </w:rPr>
              <w:t>H</w:t>
            </w:r>
            <w:r w:rsidR="00213177" w:rsidRPr="008532B0">
              <w:rPr>
                <w:rFonts w:cs="Calibri"/>
                <w:szCs w:val="18"/>
              </w:rPr>
              <w:t>as the same meaning as in section 2(1) of the Resource Management Act 1991</w:t>
            </w:r>
          </w:p>
        </w:tc>
      </w:tr>
      <w:tr w:rsidR="00213177" w:rsidRPr="008532B0" w14:paraId="779C8B66" w14:textId="77777777" w:rsidTr="001138B8">
        <w:tc>
          <w:tcPr>
            <w:tcW w:w="2410" w:type="dxa"/>
          </w:tcPr>
          <w:p w14:paraId="580C4ED2" w14:textId="77777777" w:rsidR="00213177" w:rsidRPr="008532B0" w:rsidRDefault="00213177" w:rsidP="003E46B8">
            <w:pPr>
              <w:pStyle w:val="TableText"/>
              <w:rPr>
                <w:rFonts w:cs="Calibri"/>
                <w:szCs w:val="18"/>
              </w:rPr>
            </w:pPr>
            <w:r w:rsidRPr="008532B0">
              <w:rPr>
                <w:rFonts w:cs="Calibri"/>
                <w:szCs w:val="18"/>
              </w:rPr>
              <w:t xml:space="preserve">Free-rider </w:t>
            </w:r>
          </w:p>
        </w:tc>
        <w:tc>
          <w:tcPr>
            <w:tcW w:w="6095" w:type="dxa"/>
          </w:tcPr>
          <w:p w14:paraId="6B38A847" w14:textId="50817679" w:rsidR="00213177" w:rsidRPr="008532B0" w:rsidRDefault="00213177" w:rsidP="003E46B8">
            <w:pPr>
              <w:pStyle w:val="TableText"/>
              <w:rPr>
                <w:rFonts w:cs="Calibri"/>
                <w:szCs w:val="18"/>
              </w:rPr>
            </w:pPr>
            <w:r w:rsidRPr="008532B0">
              <w:rPr>
                <w:rFonts w:cs="Calibri"/>
                <w:szCs w:val="18"/>
              </w:rPr>
              <w:t xml:space="preserve">In this context, a person or company that obtains the benefits of a product stewardship scheme without paying their fair share towards costs of stewarding their products </w:t>
            </w:r>
          </w:p>
        </w:tc>
      </w:tr>
      <w:tr w:rsidR="00213177" w:rsidRPr="008532B0" w14:paraId="17B85855" w14:textId="77777777" w:rsidTr="001138B8">
        <w:tc>
          <w:tcPr>
            <w:tcW w:w="2410" w:type="dxa"/>
          </w:tcPr>
          <w:p w14:paraId="62C8C742" w14:textId="77777777" w:rsidR="00213177" w:rsidRPr="008532B0" w:rsidRDefault="00213177" w:rsidP="003E46B8">
            <w:pPr>
              <w:pStyle w:val="TableText"/>
              <w:rPr>
                <w:rFonts w:cs="Calibri"/>
                <w:szCs w:val="18"/>
              </w:rPr>
            </w:pPr>
            <w:r w:rsidRPr="008532B0">
              <w:rPr>
                <w:rFonts w:cs="Calibri"/>
                <w:szCs w:val="18"/>
              </w:rPr>
              <w:t>Legacy product</w:t>
            </w:r>
          </w:p>
        </w:tc>
        <w:tc>
          <w:tcPr>
            <w:tcW w:w="6095" w:type="dxa"/>
          </w:tcPr>
          <w:p w14:paraId="4B9113FB" w14:textId="2B79FB7D" w:rsidR="00213177" w:rsidRPr="008532B0" w:rsidRDefault="00213177" w:rsidP="003E46B8">
            <w:pPr>
              <w:pStyle w:val="TableText"/>
              <w:rPr>
                <w:rFonts w:cs="Calibri"/>
                <w:szCs w:val="18"/>
              </w:rPr>
            </w:pPr>
            <w:r w:rsidRPr="008532B0">
              <w:rPr>
                <w:rFonts w:cs="Calibri"/>
                <w:szCs w:val="18"/>
              </w:rPr>
              <w:t xml:space="preserve">Product that entered the market before being covered by a product stewardship scheme and has an owner or </w:t>
            </w:r>
            <w:r w:rsidR="002C394E" w:rsidRPr="008532B0">
              <w:rPr>
                <w:rFonts w:cs="Calibri"/>
                <w:szCs w:val="18"/>
              </w:rPr>
              <w:t>producer</w:t>
            </w:r>
          </w:p>
        </w:tc>
      </w:tr>
      <w:tr w:rsidR="00213177" w:rsidRPr="008532B0" w14:paraId="2285F24F" w14:textId="77777777" w:rsidTr="001138B8">
        <w:tc>
          <w:tcPr>
            <w:tcW w:w="2410" w:type="dxa"/>
          </w:tcPr>
          <w:p w14:paraId="162167AF" w14:textId="77777777" w:rsidR="00213177" w:rsidRPr="008532B0" w:rsidRDefault="00213177" w:rsidP="003E46B8">
            <w:pPr>
              <w:pStyle w:val="TableText"/>
              <w:rPr>
                <w:rFonts w:cs="Calibri"/>
                <w:szCs w:val="18"/>
              </w:rPr>
            </w:pPr>
            <w:r w:rsidRPr="008532B0">
              <w:rPr>
                <w:rFonts w:cs="Calibri"/>
                <w:szCs w:val="18"/>
              </w:rPr>
              <w:t>Linear economy</w:t>
            </w:r>
          </w:p>
        </w:tc>
        <w:tc>
          <w:tcPr>
            <w:tcW w:w="6095" w:type="dxa"/>
          </w:tcPr>
          <w:p w14:paraId="1A935DE6" w14:textId="7D191540" w:rsidR="00213177" w:rsidRPr="008532B0" w:rsidRDefault="00213177" w:rsidP="003E46B8">
            <w:pPr>
              <w:pStyle w:val="TableText"/>
              <w:rPr>
                <w:rFonts w:cs="Calibri"/>
                <w:szCs w:val="18"/>
              </w:rPr>
            </w:pPr>
            <w:r w:rsidRPr="008532B0">
              <w:rPr>
                <w:rFonts w:cs="Calibri"/>
                <w:color w:val="000000"/>
                <w:szCs w:val="18"/>
              </w:rPr>
              <w:t>An economy which takes resources, makes products, and then disposes of them to the environment. This results in pollution to air, water and land; climate change; release of persistent toxic substances; unsustainable rates of harvest for food and materials; and loss of species, habitats and ecosystems</w:t>
            </w:r>
          </w:p>
        </w:tc>
      </w:tr>
      <w:tr w:rsidR="00213177" w:rsidRPr="008532B0" w14:paraId="602E0B17" w14:textId="77777777" w:rsidTr="001138B8">
        <w:tc>
          <w:tcPr>
            <w:tcW w:w="2410" w:type="dxa"/>
          </w:tcPr>
          <w:p w14:paraId="07AD8B8E" w14:textId="77777777" w:rsidR="00213177" w:rsidRPr="008532B0" w:rsidRDefault="00213177" w:rsidP="003E46B8">
            <w:pPr>
              <w:pStyle w:val="TableText"/>
              <w:rPr>
                <w:rFonts w:cs="Calibri"/>
                <w:szCs w:val="18"/>
              </w:rPr>
            </w:pPr>
            <w:r w:rsidRPr="008532B0">
              <w:rPr>
                <w:rFonts w:cs="Calibri"/>
                <w:szCs w:val="18"/>
              </w:rPr>
              <w:t>Low-emissions/low-carbon economy</w:t>
            </w:r>
          </w:p>
        </w:tc>
        <w:tc>
          <w:tcPr>
            <w:tcW w:w="6095" w:type="dxa"/>
          </w:tcPr>
          <w:p w14:paraId="27CF8BAC" w14:textId="1264B607" w:rsidR="00213177" w:rsidRPr="008532B0" w:rsidRDefault="00213177" w:rsidP="003E46B8">
            <w:pPr>
              <w:pStyle w:val="TableText"/>
              <w:rPr>
                <w:rFonts w:cs="Calibri"/>
                <w:szCs w:val="18"/>
              </w:rPr>
            </w:pPr>
            <w:r w:rsidRPr="008532B0">
              <w:rPr>
                <w:rFonts w:cs="Calibri"/>
                <w:szCs w:val="18"/>
                <w:shd w:val="clear" w:color="auto" w:fill="FFFFFF"/>
              </w:rPr>
              <w:t>An economy based on power sources and processes that have low output of carbon dioxide and other greenhouse gas emissions into the atmosphere</w:t>
            </w:r>
          </w:p>
        </w:tc>
      </w:tr>
      <w:tr w:rsidR="00213177" w:rsidRPr="008532B0" w14:paraId="7A791979" w14:textId="77777777" w:rsidTr="001138B8">
        <w:tc>
          <w:tcPr>
            <w:tcW w:w="2410" w:type="dxa"/>
          </w:tcPr>
          <w:p w14:paraId="616C67BE" w14:textId="77777777" w:rsidR="00213177" w:rsidRPr="008532B0" w:rsidRDefault="00213177" w:rsidP="003E46B8">
            <w:pPr>
              <w:pStyle w:val="TableText"/>
              <w:rPr>
                <w:rFonts w:cs="Calibri"/>
                <w:szCs w:val="18"/>
              </w:rPr>
            </w:pPr>
            <w:r w:rsidRPr="008532B0">
              <w:rPr>
                <w:rFonts w:cs="Calibri"/>
                <w:szCs w:val="18"/>
              </w:rPr>
              <w:t>Minister</w:t>
            </w:r>
          </w:p>
        </w:tc>
        <w:tc>
          <w:tcPr>
            <w:tcW w:w="6095" w:type="dxa"/>
          </w:tcPr>
          <w:p w14:paraId="16D4BD91" w14:textId="5C21FD26" w:rsidR="00213177" w:rsidRPr="008532B0" w:rsidRDefault="00213177" w:rsidP="003E46B8">
            <w:pPr>
              <w:pStyle w:val="TableText"/>
              <w:rPr>
                <w:rFonts w:cs="Calibri"/>
                <w:szCs w:val="18"/>
                <w:shd w:val="clear" w:color="auto" w:fill="FFFFFF"/>
              </w:rPr>
            </w:pPr>
            <w:r w:rsidRPr="008532B0">
              <w:rPr>
                <w:rFonts w:cs="Calibri"/>
                <w:szCs w:val="18"/>
                <w:shd w:val="clear" w:color="auto" w:fill="FFFFFF"/>
              </w:rPr>
              <w:t>The Minister for the Environment</w:t>
            </w:r>
          </w:p>
        </w:tc>
      </w:tr>
      <w:tr w:rsidR="00C34995" w:rsidRPr="008532B0" w14:paraId="3F904386" w14:textId="77777777" w:rsidTr="001138B8">
        <w:tc>
          <w:tcPr>
            <w:tcW w:w="2410" w:type="dxa"/>
          </w:tcPr>
          <w:p w14:paraId="66CB6FA4" w14:textId="2356B814" w:rsidR="00C34995" w:rsidRPr="008532B0" w:rsidRDefault="00C34995" w:rsidP="00C34995">
            <w:pPr>
              <w:pStyle w:val="TableText"/>
              <w:rPr>
                <w:rFonts w:cs="Calibri"/>
                <w:szCs w:val="18"/>
              </w:rPr>
            </w:pPr>
            <w:r w:rsidRPr="008532B0">
              <w:rPr>
                <w:rFonts w:cs="Calibri"/>
                <w:szCs w:val="18"/>
              </w:rPr>
              <w:t>Ministerial Guidelines</w:t>
            </w:r>
          </w:p>
        </w:tc>
        <w:tc>
          <w:tcPr>
            <w:tcW w:w="6095" w:type="dxa"/>
          </w:tcPr>
          <w:p w14:paraId="2586CDC2" w14:textId="5DBD3118" w:rsidR="00C34995" w:rsidRPr="008532B0" w:rsidRDefault="00C34995" w:rsidP="00C34995">
            <w:pPr>
              <w:pStyle w:val="TableText"/>
              <w:rPr>
                <w:rFonts w:cs="Calibri"/>
                <w:szCs w:val="18"/>
              </w:rPr>
            </w:pPr>
            <w:r w:rsidRPr="008532B0">
              <w:t xml:space="preserve">In this context, the </w:t>
            </w:r>
            <w:hyperlink r:id="rId25" w:history="1">
              <w:r w:rsidRPr="008532B0">
                <w:rPr>
                  <w:rStyle w:val="Hyperlink"/>
                  <w:rFonts w:cstheme="minorHAnsi"/>
                  <w:szCs w:val="18"/>
                </w:rPr>
                <w:t>General Guidelines for Product Stewardship Schemes for Priority Products Notice 2020</w:t>
              </w:r>
            </w:hyperlink>
          </w:p>
        </w:tc>
      </w:tr>
      <w:tr w:rsidR="00213177" w:rsidRPr="008532B0" w14:paraId="0DDD1737" w14:textId="77777777" w:rsidTr="001138B8">
        <w:tc>
          <w:tcPr>
            <w:tcW w:w="2410" w:type="dxa"/>
          </w:tcPr>
          <w:p w14:paraId="31A164DE" w14:textId="2050BE37" w:rsidR="00213177" w:rsidRPr="008532B0" w:rsidRDefault="00C81312" w:rsidP="003E46B8">
            <w:pPr>
              <w:pStyle w:val="TableText"/>
              <w:rPr>
                <w:rFonts w:cs="Calibri"/>
                <w:szCs w:val="18"/>
              </w:rPr>
            </w:pPr>
            <w:r w:rsidRPr="008532B0">
              <w:t>Open-</w:t>
            </w:r>
            <w:r w:rsidR="00213177" w:rsidRPr="008532B0">
              <w:t>loop recycling</w:t>
            </w:r>
          </w:p>
        </w:tc>
        <w:tc>
          <w:tcPr>
            <w:tcW w:w="6095" w:type="dxa"/>
          </w:tcPr>
          <w:p w14:paraId="17A7726A" w14:textId="07E95B22" w:rsidR="00213177" w:rsidRPr="008532B0" w:rsidRDefault="00213177" w:rsidP="003E46B8">
            <w:pPr>
              <w:pStyle w:val="TableText"/>
              <w:rPr>
                <w:rFonts w:cs="Calibri"/>
                <w:szCs w:val="18"/>
              </w:rPr>
            </w:pPr>
            <w:r w:rsidRPr="008532B0">
              <w:t>A process where waste is collected, recycled and used to make a new product that cannot be recycled again and will eventually have to ‘leave the loop’ and end up as waste in landfill</w:t>
            </w:r>
          </w:p>
        </w:tc>
      </w:tr>
      <w:tr w:rsidR="00213177" w:rsidRPr="008532B0" w14:paraId="0E983A75" w14:textId="77777777" w:rsidTr="001138B8">
        <w:tc>
          <w:tcPr>
            <w:tcW w:w="2410" w:type="dxa"/>
          </w:tcPr>
          <w:p w14:paraId="75D05020" w14:textId="77777777" w:rsidR="00213177" w:rsidRPr="008532B0" w:rsidRDefault="00213177" w:rsidP="003E46B8">
            <w:pPr>
              <w:pStyle w:val="TableText"/>
              <w:rPr>
                <w:rFonts w:cs="Calibri"/>
                <w:szCs w:val="18"/>
              </w:rPr>
            </w:pPr>
            <w:r w:rsidRPr="008532B0">
              <w:rPr>
                <w:rFonts w:cs="Calibri"/>
                <w:szCs w:val="18"/>
              </w:rPr>
              <w:t>Orphan product</w:t>
            </w:r>
          </w:p>
        </w:tc>
        <w:tc>
          <w:tcPr>
            <w:tcW w:w="6095" w:type="dxa"/>
          </w:tcPr>
          <w:p w14:paraId="539ECFD7" w14:textId="7079375E" w:rsidR="00213177" w:rsidRPr="008532B0" w:rsidRDefault="00213177" w:rsidP="003E46B8">
            <w:pPr>
              <w:pStyle w:val="TableText"/>
              <w:rPr>
                <w:rFonts w:cs="Calibri"/>
                <w:szCs w:val="18"/>
              </w:rPr>
            </w:pPr>
            <w:r w:rsidRPr="008532B0">
              <w:rPr>
                <w:rFonts w:cs="Calibri"/>
                <w:szCs w:val="18"/>
              </w:rPr>
              <w:t xml:space="preserve">A product that entered the market before being covered by a product stewardship scheme and has been abandoned by an owner or </w:t>
            </w:r>
            <w:r w:rsidR="002C394E" w:rsidRPr="008532B0">
              <w:rPr>
                <w:rFonts w:cs="Calibri"/>
                <w:szCs w:val="18"/>
              </w:rPr>
              <w:t>producer</w:t>
            </w:r>
          </w:p>
        </w:tc>
      </w:tr>
      <w:tr w:rsidR="00213177" w:rsidRPr="008532B0" w14:paraId="72BDC7F0" w14:textId="77777777" w:rsidTr="001138B8">
        <w:tc>
          <w:tcPr>
            <w:tcW w:w="2410" w:type="dxa"/>
          </w:tcPr>
          <w:p w14:paraId="01075BB2" w14:textId="5667CFFA" w:rsidR="00213177" w:rsidRPr="008532B0" w:rsidRDefault="00213177" w:rsidP="00356226">
            <w:pPr>
              <w:pStyle w:val="TableText"/>
            </w:pPr>
            <w:r w:rsidRPr="008532B0">
              <w:t>Product life</w:t>
            </w:r>
            <w:r w:rsidR="00B523D5" w:rsidRPr="008532B0">
              <w:t xml:space="preserve"> </w:t>
            </w:r>
            <w:r w:rsidRPr="008532B0">
              <w:t>cycle</w:t>
            </w:r>
          </w:p>
        </w:tc>
        <w:tc>
          <w:tcPr>
            <w:tcW w:w="6095" w:type="dxa"/>
          </w:tcPr>
          <w:p w14:paraId="12557031" w14:textId="1BF4768A" w:rsidR="00213177" w:rsidRPr="008532B0" w:rsidRDefault="00213177" w:rsidP="004B7E08">
            <w:pPr>
              <w:pStyle w:val="TableText"/>
              <w:keepNext/>
              <w:rPr>
                <w:rFonts w:cs="Calibri"/>
                <w:szCs w:val="18"/>
              </w:rPr>
            </w:pPr>
            <w:r w:rsidRPr="008532B0">
              <w:rPr>
                <w:rFonts w:cs="Calibri"/>
                <w:szCs w:val="18"/>
              </w:rPr>
              <w:t>The product life</w:t>
            </w:r>
            <w:r w:rsidR="00B523D5" w:rsidRPr="008532B0">
              <w:rPr>
                <w:rFonts w:cs="Calibri"/>
                <w:szCs w:val="18"/>
              </w:rPr>
              <w:t xml:space="preserve"> </w:t>
            </w:r>
            <w:r w:rsidRPr="008532B0">
              <w:rPr>
                <w:rFonts w:cs="Calibri"/>
                <w:szCs w:val="18"/>
              </w:rPr>
              <w:t>cycle, in relation to a product, means the time for which the product is in existence from (and including) its manufacture or importation to its disposal</w:t>
            </w:r>
          </w:p>
        </w:tc>
      </w:tr>
      <w:tr w:rsidR="00213177" w:rsidRPr="008532B0" w14:paraId="4A541C5A" w14:textId="77777777" w:rsidTr="001138B8">
        <w:tc>
          <w:tcPr>
            <w:tcW w:w="2410" w:type="dxa"/>
          </w:tcPr>
          <w:p w14:paraId="75AC3A1B" w14:textId="77777777" w:rsidR="00213177" w:rsidRPr="008532B0" w:rsidRDefault="00213177" w:rsidP="003E46B8">
            <w:pPr>
              <w:pStyle w:val="TableText"/>
              <w:rPr>
                <w:rFonts w:cs="Calibri"/>
                <w:szCs w:val="18"/>
              </w:rPr>
            </w:pPr>
            <w:r w:rsidRPr="008532B0">
              <w:rPr>
                <w:rFonts w:cs="Calibri"/>
                <w:szCs w:val="18"/>
              </w:rPr>
              <w:t>Product stewardship</w:t>
            </w:r>
          </w:p>
        </w:tc>
        <w:tc>
          <w:tcPr>
            <w:tcW w:w="6095" w:type="dxa"/>
          </w:tcPr>
          <w:p w14:paraId="6B3E2667" w14:textId="1F1AAC0E" w:rsidR="00213177" w:rsidRPr="008532B0" w:rsidRDefault="00213177" w:rsidP="003E46B8">
            <w:pPr>
              <w:pStyle w:val="TableText"/>
              <w:rPr>
                <w:rFonts w:cs="Calibri"/>
                <w:szCs w:val="18"/>
              </w:rPr>
            </w:pPr>
            <w:r w:rsidRPr="008532B0">
              <w:rPr>
                <w:rFonts w:cs="Calibri"/>
                <w:szCs w:val="18"/>
              </w:rPr>
              <w:t>When people and businesses take responsibility for the life</w:t>
            </w:r>
            <w:r w:rsidR="00B523D5" w:rsidRPr="008532B0">
              <w:rPr>
                <w:rFonts w:cs="Calibri"/>
                <w:szCs w:val="18"/>
              </w:rPr>
              <w:t xml:space="preserve"> </w:t>
            </w:r>
            <w:r w:rsidRPr="008532B0">
              <w:rPr>
                <w:rFonts w:cs="Calibri"/>
                <w:szCs w:val="18"/>
              </w:rPr>
              <w:t>cycle impacts of products, either voluntarily or in response to regulations</w:t>
            </w:r>
          </w:p>
        </w:tc>
      </w:tr>
      <w:tr w:rsidR="00213177" w:rsidRPr="008532B0" w14:paraId="0DEEF792" w14:textId="77777777" w:rsidTr="001138B8">
        <w:tc>
          <w:tcPr>
            <w:tcW w:w="2410" w:type="dxa"/>
          </w:tcPr>
          <w:p w14:paraId="17D087EF" w14:textId="77777777" w:rsidR="00213177" w:rsidRPr="008532B0" w:rsidRDefault="00213177" w:rsidP="003E46B8">
            <w:pPr>
              <w:pStyle w:val="TableText"/>
              <w:rPr>
                <w:rFonts w:cs="Calibri"/>
                <w:szCs w:val="18"/>
              </w:rPr>
            </w:pPr>
            <w:r w:rsidRPr="008532B0">
              <w:rPr>
                <w:rFonts w:cs="Calibri"/>
                <w:szCs w:val="18"/>
              </w:rPr>
              <w:t>Priority product</w:t>
            </w:r>
          </w:p>
        </w:tc>
        <w:tc>
          <w:tcPr>
            <w:tcW w:w="6095" w:type="dxa"/>
            <w:shd w:val="clear" w:color="auto" w:fill="auto"/>
          </w:tcPr>
          <w:p w14:paraId="35FB8A21" w14:textId="59CB7B55" w:rsidR="00213177" w:rsidRPr="008532B0" w:rsidRDefault="00213177" w:rsidP="003E46B8">
            <w:pPr>
              <w:pStyle w:val="TableText"/>
              <w:rPr>
                <w:rFonts w:cs="Calibri"/>
                <w:szCs w:val="18"/>
              </w:rPr>
            </w:pPr>
            <w:r w:rsidRPr="008532B0">
              <w:rPr>
                <w:rFonts w:cs="Calibri"/>
                <w:szCs w:val="18"/>
              </w:rPr>
              <w:t>A product declared to be a priority under section 9</w:t>
            </w:r>
            <w:r w:rsidR="00BF4501" w:rsidRPr="008532B0">
              <w:rPr>
                <w:rFonts w:cs="Calibri"/>
                <w:szCs w:val="18"/>
              </w:rPr>
              <w:t>, WMA</w:t>
            </w:r>
            <w:r w:rsidR="006016D7" w:rsidRPr="008532B0">
              <w:rPr>
                <w:rFonts w:cs="Calibri"/>
                <w:szCs w:val="18"/>
              </w:rPr>
              <w:t xml:space="preserve">. </w:t>
            </w:r>
            <w:r w:rsidR="00C34995" w:rsidRPr="008532B0">
              <w:rPr>
                <w:rFonts w:cs="Calibri"/>
                <w:szCs w:val="18"/>
              </w:rPr>
              <w:t xml:space="preserve">The list of priority products </w:t>
            </w:r>
            <w:r w:rsidR="00C34995" w:rsidRPr="008532B0" w:rsidDel="00FA0DAA">
              <w:rPr>
                <w:rFonts w:cs="Calibri"/>
                <w:szCs w:val="18"/>
              </w:rPr>
              <w:t xml:space="preserve">and definition </w:t>
            </w:r>
            <w:r w:rsidR="00C34995" w:rsidRPr="008532B0">
              <w:rPr>
                <w:rFonts w:cs="Calibri"/>
                <w:szCs w:val="18"/>
              </w:rPr>
              <w:t xml:space="preserve">can be found here </w:t>
            </w:r>
            <w:hyperlink r:id="rId26" w:history="1">
              <w:r w:rsidR="00C34995" w:rsidRPr="008532B0">
                <w:rPr>
                  <w:rStyle w:val="Hyperlink"/>
                </w:rPr>
                <w:t>https://gazette.govt.nz/notice/id/2020-go4533</w:t>
              </w:r>
            </w:hyperlink>
          </w:p>
        </w:tc>
      </w:tr>
      <w:tr w:rsidR="00213177" w:rsidRPr="008532B0" w14:paraId="0CA295CB" w14:textId="77777777" w:rsidTr="001138B8">
        <w:tc>
          <w:tcPr>
            <w:tcW w:w="2410" w:type="dxa"/>
          </w:tcPr>
          <w:p w14:paraId="239C5EE1" w14:textId="629F5521" w:rsidR="00213177" w:rsidRPr="008532B0" w:rsidRDefault="00213177" w:rsidP="003E46B8">
            <w:pPr>
              <w:pStyle w:val="TableText"/>
              <w:rPr>
                <w:rFonts w:cs="Calibri"/>
                <w:szCs w:val="18"/>
              </w:rPr>
            </w:pPr>
            <w:r w:rsidRPr="008532B0">
              <w:rPr>
                <w:rFonts w:cs="Calibri"/>
                <w:szCs w:val="18"/>
              </w:rPr>
              <w:t>Producer</w:t>
            </w:r>
          </w:p>
        </w:tc>
        <w:tc>
          <w:tcPr>
            <w:tcW w:w="6095" w:type="dxa"/>
            <w:shd w:val="clear" w:color="auto" w:fill="auto"/>
          </w:tcPr>
          <w:p w14:paraId="40F0921D" w14:textId="74AFB3C9" w:rsidR="00213177" w:rsidRPr="008532B0" w:rsidRDefault="00213177" w:rsidP="003E46B8">
            <w:pPr>
              <w:pStyle w:val="TableText"/>
              <w:rPr>
                <w:rFonts w:cs="Calibri"/>
                <w:szCs w:val="18"/>
              </w:rPr>
            </w:pPr>
            <w:r w:rsidRPr="008532B0">
              <w:rPr>
                <w:rFonts w:cs="Calibri"/>
                <w:szCs w:val="18"/>
              </w:rPr>
              <w:t>This includes manufacturers, brand owners and importers of a priority product</w:t>
            </w:r>
            <w:r w:rsidR="009A6315" w:rsidRPr="008532B0">
              <w:rPr>
                <w:rFonts w:cs="Calibri"/>
                <w:szCs w:val="18"/>
              </w:rPr>
              <w:t>.</w:t>
            </w:r>
          </w:p>
          <w:p w14:paraId="044222C0" w14:textId="77777777" w:rsidR="00213177" w:rsidRPr="008532B0" w:rsidRDefault="00213177" w:rsidP="003E46B8">
            <w:pPr>
              <w:pStyle w:val="TableText"/>
              <w:rPr>
                <w:rFonts w:cs="Calibri"/>
                <w:szCs w:val="18"/>
              </w:rPr>
            </w:pPr>
            <w:r w:rsidRPr="008532B0">
              <w:rPr>
                <w:rFonts w:cs="Calibri"/>
                <w:szCs w:val="18"/>
              </w:rPr>
              <w:t>Note, the definition from the WMA says:</w:t>
            </w:r>
          </w:p>
          <w:p w14:paraId="783BCC1B" w14:textId="77777777" w:rsidR="00213177" w:rsidRPr="008532B0" w:rsidRDefault="00213177" w:rsidP="00373E5F">
            <w:pPr>
              <w:pStyle w:val="TableText"/>
              <w:spacing w:before="0" w:after="0"/>
              <w:ind w:left="170"/>
              <w:rPr>
                <w:rFonts w:cs="Calibri"/>
                <w:szCs w:val="18"/>
              </w:rPr>
            </w:pPr>
            <w:r w:rsidRPr="008532B0">
              <w:rPr>
                <w:rFonts w:cs="Calibri"/>
                <w:szCs w:val="18"/>
              </w:rPr>
              <w:t>producer means a person who—</w:t>
            </w:r>
          </w:p>
          <w:p w14:paraId="29121608" w14:textId="752E4645" w:rsidR="00213177" w:rsidRPr="008532B0" w:rsidRDefault="00213177" w:rsidP="00BC6D33">
            <w:pPr>
              <w:pStyle w:val="TableText"/>
              <w:spacing w:after="0"/>
              <w:ind w:left="567" w:hanging="397"/>
              <w:rPr>
                <w:rFonts w:cs="Calibri"/>
                <w:szCs w:val="18"/>
              </w:rPr>
            </w:pPr>
            <w:r w:rsidRPr="008532B0">
              <w:rPr>
                <w:rFonts w:cs="Calibri"/>
                <w:szCs w:val="18"/>
              </w:rPr>
              <w:t xml:space="preserve">(a) </w:t>
            </w:r>
            <w:r w:rsidRPr="008532B0">
              <w:rPr>
                <w:rFonts w:cs="Calibri"/>
                <w:szCs w:val="18"/>
              </w:rPr>
              <w:tab/>
              <w:t>manufactures a product and sells it in New Zealand under the person’s own brand; or</w:t>
            </w:r>
          </w:p>
          <w:p w14:paraId="35E3EBE0" w14:textId="0B4AB28A" w:rsidR="00213177" w:rsidRPr="008532B0" w:rsidRDefault="00213177" w:rsidP="00BC6D33">
            <w:pPr>
              <w:pStyle w:val="TableText"/>
              <w:spacing w:after="0"/>
              <w:ind w:left="567" w:hanging="397"/>
              <w:rPr>
                <w:rFonts w:cs="Calibri"/>
                <w:szCs w:val="18"/>
              </w:rPr>
            </w:pPr>
            <w:r w:rsidRPr="008532B0">
              <w:rPr>
                <w:rFonts w:cs="Calibri"/>
                <w:szCs w:val="18"/>
              </w:rPr>
              <w:t xml:space="preserve">(b) </w:t>
            </w:r>
            <w:r w:rsidRPr="008532B0">
              <w:rPr>
                <w:rFonts w:cs="Calibri"/>
                <w:szCs w:val="18"/>
              </w:rPr>
              <w:tab/>
              <w:t>is the owner or licence holder of a trademark under which a product is sold in New Zealand; or</w:t>
            </w:r>
          </w:p>
          <w:p w14:paraId="03DCC858" w14:textId="4BB01A25" w:rsidR="00213177" w:rsidRPr="008532B0" w:rsidRDefault="00213177" w:rsidP="00BC6D33">
            <w:pPr>
              <w:pStyle w:val="TableText"/>
              <w:spacing w:after="0"/>
              <w:ind w:left="567" w:hanging="397"/>
              <w:rPr>
                <w:rFonts w:cs="Calibri"/>
                <w:szCs w:val="18"/>
              </w:rPr>
            </w:pPr>
            <w:r w:rsidRPr="008532B0">
              <w:rPr>
                <w:rFonts w:cs="Calibri"/>
                <w:szCs w:val="18"/>
              </w:rPr>
              <w:t xml:space="preserve">(c) </w:t>
            </w:r>
            <w:r w:rsidRPr="008532B0">
              <w:rPr>
                <w:rFonts w:cs="Calibri"/>
                <w:szCs w:val="18"/>
              </w:rPr>
              <w:tab/>
              <w:t>imports a product for sale in New Zealand; or</w:t>
            </w:r>
          </w:p>
          <w:p w14:paraId="47FE94E3" w14:textId="23E1BBFD" w:rsidR="00213177" w:rsidRPr="008532B0" w:rsidRDefault="00213177" w:rsidP="00213177">
            <w:pPr>
              <w:pStyle w:val="TableText"/>
              <w:ind w:left="567" w:hanging="397"/>
              <w:rPr>
                <w:rFonts w:cs="Calibri"/>
                <w:szCs w:val="18"/>
              </w:rPr>
            </w:pPr>
            <w:r w:rsidRPr="008532B0">
              <w:rPr>
                <w:rFonts w:cs="Calibri"/>
                <w:szCs w:val="18"/>
              </w:rPr>
              <w:t xml:space="preserve">(d) </w:t>
            </w:r>
            <w:r w:rsidRPr="008532B0">
              <w:rPr>
                <w:rFonts w:cs="Calibri"/>
                <w:szCs w:val="18"/>
              </w:rPr>
              <w:tab/>
              <w:t>manufactures or imports a product for use in trade by the person or the person’s agent</w:t>
            </w:r>
            <w:r w:rsidR="00611DF2" w:rsidRPr="008532B0">
              <w:rPr>
                <w:rFonts w:cs="Calibri"/>
                <w:szCs w:val="18"/>
              </w:rPr>
              <w:t>.</w:t>
            </w:r>
          </w:p>
        </w:tc>
      </w:tr>
      <w:tr w:rsidR="00213177" w:rsidRPr="008532B0" w14:paraId="6BA90542" w14:textId="77777777" w:rsidTr="001138B8">
        <w:tc>
          <w:tcPr>
            <w:tcW w:w="2410" w:type="dxa"/>
          </w:tcPr>
          <w:p w14:paraId="5459519B" w14:textId="77777777" w:rsidR="00213177" w:rsidRPr="008532B0" w:rsidRDefault="00213177" w:rsidP="003E46B8">
            <w:pPr>
              <w:pStyle w:val="TableText"/>
              <w:rPr>
                <w:rFonts w:cs="Calibri"/>
                <w:szCs w:val="18"/>
              </w:rPr>
            </w:pPr>
            <w:r w:rsidRPr="008532B0">
              <w:rPr>
                <w:rFonts w:cs="Calibri"/>
                <w:szCs w:val="18"/>
              </w:rPr>
              <w:t>Product stewardship organisation (PSO)</w:t>
            </w:r>
          </w:p>
        </w:tc>
        <w:tc>
          <w:tcPr>
            <w:tcW w:w="6095" w:type="dxa"/>
          </w:tcPr>
          <w:p w14:paraId="019C7E61" w14:textId="28B87E36" w:rsidR="00213177" w:rsidRPr="008532B0" w:rsidRDefault="00213177" w:rsidP="003E46B8">
            <w:pPr>
              <w:pStyle w:val="TableText"/>
              <w:rPr>
                <w:rFonts w:cs="Calibri"/>
                <w:szCs w:val="18"/>
              </w:rPr>
            </w:pPr>
            <w:r w:rsidRPr="008532B0">
              <w:rPr>
                <w:rFonts w:cs="Calibri"/>
                <w:szCs w:val="18"/>
              </w:rPr>
              <w:t xml:space="preserve">The organisation which implements an accredited product stewardship scheme </w:t>
            </w:r>
          </w:p>
        </w:tc>
      </w:tr>
      <w:tr w:rsidR="00213177" w:rsidRPr="008532B0" w14:paraId="177F74D0" w14:textId="77777777" w:rsidTr="001138B8">
        <w:tc>
          <w:tcPr>
            <w:tcW w:w="2410" w:type="dxa"/>
          </w:tcPr>
          <w:p w14:paraId="4E3BB3C2" w14:textId="77777777" w:rsidR="00213177" w:rsidRPr="008532B0" w:rsidRDefault="00213177" w:rsidP="003E46B8">
            <w:pPr>
              <w:pStyle w:val="TableText"/>
              <w:rPr>
                <w:rFonts w:cs="Calibri"/>
                <w:szCs w:val="18"/>
              </w:rPr>
            </w:pPr>
            <w:r w:rsidRPr="008532B0">
              <w:rPr>
                <w:rFonts w:cs="Calibri"/>
                <w:szCs w:val="18"/>
              </w:rPr>
              <w:t>Recovery</w:t>
            </w:r>
          </w:p>
        </w:tc>
        <w:tc>
          <w:tcPr>
            <w:tcW w:w="6095" w:type="dxa"/>
          </w:tcPr>
          <w:p w14:paraId="636BE561" w14:textId="53788D18" w:rsidR="00213177" w:rsidRPr="008532B0" w:rsidRDefault="00213177" w:rsidP="003E46B8">
            <w:pPr>
              <w:pStyle w:val="TableText"/>
              <w:rPr>
                <w:rFonts w:cs="Calibri"/>
                <w:szCs w:val="18"/>
              </w:rPr>
            </w:pPr>
            <w:r w:rsidRPr="008532B0">
              <w:rPr>
                <w:rFonts w:cs="Calibri"/>
                <w:szCs w:val="18"/>
              </w:rPr>
              <w:t>(</w:t>
            </w:r>
            <w:r w:rsidR="002E011C" w:rsidRPr="008532B0">
              <w:rPr>
                <w:rFonts w:cs="Calibri"/>
                <w:szCs w:val="18"/>
              </w:rPr>
              <w:t>A</w:t>
            </w:r>
            <w:r w:rsidRPr="008532B0">
              <w:rPr>
                <w:rFonts w:cs="Calibri"/>
                <w:szCs w:val="18"/>
              </w:rPr>
              <w:t>s defined in WMA)</w:t>
            </w:r>
          </w:p>
          <w:p w14:paraId="3D4B9427" w14:textId="3D0010BB" w:rsidR="00213177" w:rsidRPr="008532B0" w:rsidRDefault="001F610E" w:rsidP="00356226">
            <w:pPr>
              <w:pStyle w:val="TableText"/>
              <w:spacing w:before="0"/>
              <w:ind w:left="170" w:right="170"/>
              <w:rPr>
                <w:rFonts w:cs="Calibri"/>
                <w:szCs w:val="18"/>
              </w:rPr>
            </w:pPr>
            <w:r w:rsidRPr="008532B0">
              <w:rPr>
                <w:rFonts w:cs="Calibri"/>
                <w:szCs w:val="18"/>
              </w:rPr>
              <w:t>M</w:t>
            </w:r>
            <w:r w:rsidR="00213177" w:rsidRPr="008532B0">
              <w:rPr>
                <w:rFonts w:cs="Calibri"/>
                <w:szCs w:val="18"/>
              </w:rPr>
              <w:t>eans extraction of materials or energy from waste or diverted material for further use or processing; and includes making waste or diverted material into</w:t>
            </w:r>
            <w:r w:rsidR="009B6AB0" w:rsidRPr="008532B0">
              <w:rPr>
                <w:rFonts w:cs="Calibri"/>
                <w:szCs w:val="18"/>
              </w:rPr>
              <w:t> </w:t>
            </w:r>
            <w:r w:rsidR="00213177" w:rsidRPr="008532B0">
              <w:rPr>
                <w:rFonts w:cs="Calibri"/>
                <w:szCs w:val="18"/>
              </w:rPr>
              <w:t>compost</w:t>
            </w:r>
          </w:p>
        </w:tc>
      </w:tr>
      <w:tr w:rsidR="00213177" w:rsidRPr="008532B0" w14:paraId="06BD1666" w14:textId="77777777" w:rsidTr="001138B8">
        <w:tc>
          <w:tcPr>
            <w:tcW w:w="2410" w:type="dxa"/>
          </w:tcPr>
          <w:p w14:paraId="0FB0FE79" w14:textId="77777777" w:rsidR="00213177" w:rsidRPr="008532B0" w:rsidRDefault="00213177" w:rsidP="003E46B8">
            <w:pPr>
              <w:pStyle w:val="TableText"/>
              <w:rPr>
                <w:rFonts w:cs="Calibri"/>
                <w:szCs w:val="18"/>
              </w:rPr>
            </w:pPr>
            <w:r w:rsidRPr="008532B0">
              <w:rPr>
                <w:rFonts w:cs="Calibri"/>
                <w:szCs w:val="18"/>
              </w:rPr>
              <w:t>Regulated product stewardship</w:t>
            </w:r>
          </w:p>
        </w:tc>
        <w:tc>
          <w:tcPr>
            <w:tcW w:w="6095" w:type="dxa"/>
          </w:tcPr>
          <w:p w14:paraId="141F1032" w14:textId="10E54B5C" w:rsidR="00213177" w:rsidRPr="008532B0" w:rsidRDefault="00213177" w:rsidP="003E46B8">
            <w:pPr>
              <w:pStyle w:val="TableText"/>
              <w:rPr>
                <w:rFonts w:cs="Calibri"/>
                <w:szCs w:val="18"/>
              </w:rPr>
            </w:pPr>
            <w:r w:rsidRPr="008532B0">
              <w:rPr>
                <w:rFonts w:cs="Calibri"/>
                <w:szCs w:val="18"/>
              </w:rPr>
              <w:t>Product stewardship covered by WMA regulations to ensure that responsibility for</w:t>
            </w:r>
            <w:r w:rsidR="009B6AB0" w:rsidRPr="008532B0">
              <w:rPr>
                <w:rFonts w:cs="Calibri"/>
                <w:szCs w:val="18"/>
              </w:rPr>
              <w:t> </w:t>
            </w:r>
            <w:r w:rsidRPr="008532B0">
              <w:rPr>
                <w:rFonts w:cs="Calibri"/>
                <w:szCs w:val="18"/>
              </w:rPr>
              <w:t>reducing end-of-life product impacts is shared by the producers, brand owners, importers, retailers and consumers rather than the wider community, and accredited schemes are cost-effective and accountable</w:t>
            </w:r>
          </w:p>
        </w:tc>
      </w:tr>
      <w:tr w:rsidR="00213177" w:rsidRPr="008532B0" w14:paraId="3ED4AACD" w14:textId="77777777" w:rsidTr="001138B8">
        <w:tc>
          <w:tcPr>
            <w:tcW w:w="2410" w:type="dxa"/>
          </w:tcPr>
          <w:p w14:paraId="1F10FE6E" w14:textId="77777777" w:rsidR="00213177" w:rsidRPr="008532B0" w:rsidRDefault="00213177" w:rsidP="003E46B8">
            <w:pPr>
              <w:pStyle w:val="TableText"/>
              <w:rPr>
                <w:rFonts w:cs="Calibri"/>
                <w:szCs w:val="18"/>
              </w:rPr>
            </w:pPr>
            <w:r w:rsidRPr="008532B0">
              <w:rPr>
                <w:rFonts w:cs="Calibri"/>
                <w:szCs w:val="18"/>
              </w:rPr>
              <w:t>Sale in accordance with a scheme</w:t>
            </w:r>
          </w:p>
        </w:tc>
        <w:tc>
          <w:tcPr>
            <w:tcW w:w="6095" w:type="dxa"/>
          </w:tcPr>
          <w:p w14:paraId="69FD7E5A" w14:textId="1CFB30AB" w:rsidR="00213177" w:rsidRPr="008532B0" w:rsidRDefault="0098527F" w:rsidP="00373E5F">
            <w:pPr>
              <w:pStyle w:val="TableText"/>
              <w:spacing w:after="0"/>
              <w:rPr>
                <w:rFonts w:cs="Calibri"/>
                <w:szCs w:val="18"/>
              </w:rPr>
            </w:pPr>
            <w:r w:rsidRPr="008532B0">
              <w:rPr>
                <w:rFonts w:cs="Calibri"/>
                <w:szCs w:val="18"/>
              </w:rPr>
              <w:t>There must be</w:t>
            </w:r>
            <w:r w:rsidR="00213177" w:rsidRPr="008532B0">
              <w:rPr>
                <w:rFonts w:cs="Calibri"/>
                <w:szCs w:val="18"/>
              </w:rPr>
              <w:t xml:space="preserve"> an agreement with the PSO</w:t>
            </w:r>
            <w:r w:rsidR="00BC6F65" w:rsidRPr="008532B0">
              <w:rPr>
                <w:rFonts w:cs="Calibri"/>
                <w:szCs w:val="18"/>
              </w:rPr>
              <w:t xml:space="preserve"> for</w:t>
            </w:r>
            <w:r w:rsidR="00213177" w:rsidRPr="008532B0">
              <w:rPr>
                <w:rFonts w:cs="Calibri"/>
                <w:szCs w:val="18"/>
              </w:rPr>
              <w:t xml:space="preserve"> the </w:t>
            </w:r>
            <w:r w:rsidR="00BA2C66" w:rsidRPr="008532B0">
              <w:rPr>
                <w:rFonts w:cs="Calibri"/>
                <w:szCs w:val="18"/>
              </w:rPr>
              <w:t>p</w:t>
            </w:r>
            <w:r w:rsidR="00BA2C66" w:rsidRPr="008532B0">
              <w:rPr>
                <w:szCs w:val="18"/>
              </w:rPr>
              <w:t xml:space="preserve">riority </w:t>
            </w:r>
            <w:r w:rsidR="00213177" w:rsidRPr="008532B0">
              <w:rPr>
                <w:rFonts w:cs="Calibri"/>
                <w:szCs w:val="18"/>
              </w:rPr>
              <w:t>product</w:t>
            </w:r>
            <w:r w:rsidR="00075787" w:rsidRPr="008532B0">
              <w:rPr>
                <w:rFonts w:cs="Calibri"/>
                <w:szCs w:val="18"/>
              </w:rPr>
              <w:t>(s)</w:t>
            </w:r>
            <w:r w:rsidR="00213177" w:rsidRPr="008532B0">
              <w:rPr>
                <w:rFonts w:cs="Calibri"/>
                <w:szCs w:val="18"/>
              </w:rPr>
              <w:t xml:space="preserve"> </w:t>
            </w:r>
            <w:r w:rsidRPr="008532B0">
              <w:rPr>
                <w:rFonts w:cs="Calibri"/>
                <w:szCs w:val="18"/>
              </w:rPr>
              <w:t>to</w:t>
            </w:r>
            <w:r w:rsidR="00941E22" w:rsidRPr="008532B0">
              <w:rPr>
                <w:rFonts w:cs="Calibri"/>
                <w:szCs w:val="18"/>
              </w:rPr>
              <w:t xml:space="preserve"> </w:t>
            </w:r>
            <w:r w:rsidR="00213177" w:rsidRPr="008532B0">
              <w:rPr>
                <w:rFonts w:cs="Calibri"/>
                <w:szCs w:val="18"/>
              </w:rPr>
              <w:t>be sold in the New Zealand market.</w:t>
            </w:r>
          </w:p>
          <w:p w14:paraId="3CE52BF8" w14:textId="68094C00" w:rsidR="00213177" w:rsidRPr="008532B0" w:rsidRDefault="00213177" w:rsidP="003E46B8">
            <w:pPr>
              <w:pStyle w:val="TableText"/>
              <w:rPr>
                <w:rFonts w:cs="Calibri"/>
                <w:szCs w:val="18"/>
                <w:highlight w:val="yellow"/>
              </w:rPr>
            </w:pPr>
            <w:r w:rsidRPr="008532B0">
              <w:rPr>
                <w:rFonts w:cs="Calibri"/>
                <w:szCs w:val="18"/>
              </w:rPr>
              <w:t>The use of this agreement can be regulated under WMA 22(1)(</w:t>
            </w:r>
            <w:r w:rsidR="00615E55" w:rsidRPr="008532B0">
              <w:rPr>
                <w:rFonts w:cs="Calibri"/>
                <w:szCs w:val="18"/>
              </w:rPr>
              <w:t>a</w:t>
            </w:r>
            <w:r w:rsidRPr="008532B0">
              <w:rPr>
                <w:rFonts w:cs="Calibri"/>
                <w:szCs w:val="18"/>
              </w:rPr>
              <w:t>)</w:t>
            </w:r>
            <w:r w:rsidR="00611DF2" w:rsidRPr="008532B0">
              <w:rPr>
                <w:rFonts w:cs="Calibri"/>
                <w:szCs w:val="18"/>
              </w:rPr>
              <w:t>.</w:t>
            </w:r>
            <w:r w:rsidRPr="008532B0">
              <w:rPr>
                <w:rFonts w:cs="Calibri"/>
                <w:szCs w:val="18"/>
              </w:rPr>
              <w:t xml:space="preserve"> </w:t>
            </w:r>
          </w:p>
        </w:tc>
      </w:tr>
      <w:tr w:rsidR="00213177" w:rsidRPr="008532B0" w14:paraId="08E907B6" w14:textId="77777777" w:rsidTr="001138B8">
        <w:tc>
          <w:tcPr>
            <w:tcW w:w="2410" w:type="dxa"/>
          </w:tcPr>
          <w:p w14:paraId="7FA94EEA" w14:textId="680BE393" w:rsidR="00213177" w:rsidRPr="008532B0" w:rsidRDefault="00213177" w:rsidP="003E46B8">
            <w:pPr>
              <w:pStyle w:val="TableText"/>
              <w:rPr>
                <w:rFonts w:cs="Calibri"/>
                <w:szCs w:val="18"/>
              </w:rPr>
            </w:pPr>
            <w:r w:rsidRPr="008532B0">
              <w:rPr>
                <w:rFonts w:cs="Calibri"/>
                <w:szCs w:val="18"/>
              </w:rPr>
              <w:t xml:space="preserve">Scheme </w:t>
            </w:r>
            <w:r w:rsidR="009837A7" w:rsidRPr="008532B0">
              <w:rPr>
                <w:rFonts w:cs="Calibri"/>
                <w:szCs w:val="18"/>
              </w:rPr>
              <w:t xml:space="preserve">starting </w:t>
            </w:r>
            <w:r w:rsidRPr="008532B0">
              <w:rPr>
                <w:rFonts w:cs="Calibri"/>
                <w:szCs w:val="18"/>
              </w:rPr>
              <w:t>date</w:t>
            </w:r>
          </w:p>
        </w:tc>
        <w:tc>
          <w:tcPr>
            <w:tcW w:w="6095" w:type="dxa"/>
          </w:tcPr>
          <w:p w14:paraId="1D455C0C" w14:textId="10C424F6" w:rsidR="00213177" w:rsidRPr="008532B0" w:rsidRDefault="00213177" w:rsidP="003E46B8">
            <w:pPr>
              <w:pStyle w:val="TableText"/>
              <w:rPr>
                <w:rFonts w:cs="Calibri"/>
                <w:szCs w:val="18"/>
                <w:highlight w:val="yellow"/>
              </w:rPr>
            </w:pPr>
            <w:r w:rsidRPr="008532B0">
              <w:rPr>
                <w:rFonts w:cs="Calibri"/>
                <w:szCs w:val="18"/>
              </w:rPr>
              <w:t>The date the scheme is operational (this will be after the date of accreditation)</w:t>
            </w:r>
          </w:p>
        </w:tc>
      </w:tr>
      <w:tr w:rsidR="00213177" w:rsidRPr="008532B0" w14:paraId="6E831535" w14:textId="77777777" w:rsidTr="001138B8">
        <w:tc>
          <w:tcPr>
            <w:tcW w:w="2410" w:type="dxa"/>
          </w:tcPr>
          <w:p w14:paraId="6ED9924D" w14:textId="77777777" w:rsidR="00213177" w:rsidRPr="008532B0" w:rsidRDefault="00213177" w:rsidP="003E46B8">
            <w:pPr>
              <w:pStyle w:val="TableText"/>
              <w:rPr>
                <w:rFonts w:cs="Calibri"/>
                <w:szCs w:val="18"/>
              </w:rPr>
            </w:pPr>
            <w:r w:rsidRPr="008532B0">
              <w:rPr>
                <w:rFonts w:cs="Calibri"/>
                <w:szCs w:val="18"/>
              </w:rPr>
              <w:t xml:space="preserve">Scheme manager </w:t>
            </w:r>
          </w:p>
        </w:tc>
        <w:tc>
          <w:tcPr>
            <w:tcW w:w="6095" w:type="dxa"/>
          </w:tcPr>
          <w:p w14:paraId="2BCE953A" w14:textId="77777777" w:rsidR="00213177" w:rsidRPr="008532B0" w:rsidRDefault="00213177" w:rsidP="003E46B8">
            <w:pPr>
              <w:pStyle w:val="TableText"/>
            </w:pPr>
            <w:r w:rsidRPr="008532B0">
              <w:t xml:space="preserve">Under the Waste Minimisation Act 2008 the scheme manager is </w:t>
            </w:r>
          </w:p>
          <w:p w14:paraId="2F3F9249" w14:textId="48D1B626" w:rsidR="00213177" w:rsidRPr="008532B0" w:rsidRDefault="00213177" w:rsidP="00E57448">
            <w:pPr>
              <w:pStyle w:val="TableText"/>
              <w:numPr>
                <w:ilvl w:val="0"/>
                <w:numId w:val="17"/>
              </w:numPr>
              <w:spacing w:before="0" w:after="0"/>
              <w:ind w:left="567" w:hanging="397"/>
              <w:rPr>
                <w:rFonts w:cs="Calibri"/>
              </w:rPr>
            </w:pPr>
            <w:r w:rsidRPr="008532B0">
              <w:t xml:space="preserve">the primary contact person for </w:t>
            </w:r>
            <w:r w:rsidR="00126C73">
              <w:t>the Ministry for the Environment</w:t>
            </w:r>
            <w:r w:rsidRPr="008532B0">
              <w:t>, and</w:t>
            </w:r>
            <w:r w:rsidR="001058CB" w:rsidRPr="008532B0">
              <w:t xml:space="preserve"> </w:t>
            </w:r>
          </w:p>
          <w:p w14:paraId="34DBC78C" w14:textId="45D94881" w:rsidR="00213177" w:rsidRPr="008532B0" w:rsidRDefault="00213177" w:rsidP="00E57448">
            <w:pPr>
              <w:pStyle w:val="TableText"/>
              <w:numPr>
                <w:ilvl w:val="0"/>
                <w:numId w:val="17"/>
              </w:numPr>
              <w:ind w:left="567" w:hanging="397"/>
              <w:rPr>
                <w:rFonts w:cs="Calibri"/>
              </w:rPr>
            </w:pPr>
            <w:r w:rsidRPr="008532B0">
              <w:t xml:space="preserve">has authority to sign on behalf of the </w:t>
            </w:r>
            <w:r w:rsidR="002D47E8" w:rsidRPr="008532B0">
              <w:t>p</w:t>
            </w:r>
            <w:r w:rsidRPr="008532B0">
              <w:t xml:space="preserve">roduct </w:t>
            </w:r>
            <w:r w:rsidR="00830543" w:rsidRPr="008532B0">
              <w:t>s</w:t>
            </w:r>
            <w:r w:rsidRPr="008532B0">
              <w:t xml:space="preserve">tewardship </w:t>
            </w:r>
            <w:r w:rsidR="00830543" w:rsidRPr="008532B0">
              <w:t>o</w:t>
            </w:r>
            <w:r w:rsidRPr="008532B0">
              <w:t>rganisation (PSO)</w:t>
            </w:r>
            <w:r w:rsidR="00611DF2" w:rsidRPr="008532B0">
              <w:t>.</w:t>
            </w:r>
          </w:p>
        </w:tc>
      </w:tr>
      <w:tr w:rsidR="00213177" w:rsidRPr="008532B0" w14:paraId="26539574" w14:textId="77777777" w:rsidTr="001138B8">
        <w:tc>
          <w:tcPr>
            <w:tcW w:w="2410" w:type="dxa"/>
          </w:tcPr>
          <w:p w14:paraId="35D179CE" w14:textId="77777777" w:rsidR="00213177" w:rsidRPr="008532B0" w:rsidRDefault="00213177" w:rsidP="003E46B8">
            <w:pPr>
              <w:pStyle w:val="TableText"/>
              <w:rPr>
                <w:rFonts w:cs="Calibri"/>
                <w:szCs w:val="18"/>
              </w:rPr>
            </w:pPr>
            <w:r w:rsidRPr="008532B0">
              <w:rPr>
                <w:rFonts w:cs="Calibri"/>
                <w:szCs w:val="18"/>
              </w:rPr>
              <w:t xml:space="preserve">Scheme participants </w:t>
            </w:r>
          </w:p>
        </w:tc>
        <w:tc>
          <w:tcPr>
            <w:tcW w:w="6095" w:type="dxa"/>
          </w:tcPr>
          <w:p w14:paraId="403AAEE0" w14:textId="01F6248B" w:rsidR="00213177" w:rsidRPr="008532B0" w:rsidRDefault="00213177" w:rsidP="003E46B8">
            <w:pPr>
              <w:pStyle w:val="TableText"/>
              <w:rPr>
                <w:rFonts w:cs="Calibri"/>
                <w:szCs w:val="18"/>
              </w:rPr>
            </w:pPr>
            <w:r w:rsidRPr="008532B0">
              <w:rPr>
                <w:rFonts w:cs="Calibri"/>
                <w:szCs w:val="18"/>
              </w:rPr>
              <w:t xml:space="preserve">The persons/groups who have agreed to participate in a product stewardship scheme and there has been responsibility formally assigned to them </w:t>
            </w:r>
            <w:r w:rsidR="002E0365" w:rsidRPr="008532B0">
              <w:rPr>
                <w:rFonts w:cs="Calibri"/>
                <w:szCs w:val="18"/>
              </w:rPr>
              <w:t>to</w:t>
            </w:r>
            <w:r w:rsidRPr="008532B0">
              <w:rPr>
                <w:rFonts w:cs="Calibri"/>
                <w:szCs w:val="18"/>
              </w:rPr>
              <w:t xml:space="preserve"> meet the scheme’s objectives</w:t>
            </w:r>
            <w:r w:rsidR="00611DF2" w:rsidRPr="008532B0">
              <w:rPr>
                <w:rFonts w:cs="Calibri"/>
                <w:szCs w:val="18"/>
              </w:rPr>
              <w:t>.</w:t>
            </w:r>
          </w:p>
        </w:tc>
      </w:tr>
      <w:tr w:rsidR="00213177" w:rsidRPr="008532B0" w14:paraId="5A4A29D7" w14:textId="77777777" w:rsidTr="001138B8">
        <w:tc>
          <w:tcPr>
            <w:tcW w:w="2410" w:type="dxa"/>
          </w:tcPr>
          <w:p w14:paraId="6F9940F4" w14:textId="77777777" w:rsidR="00213177" w:rsidRPr="008532B0" w:rsidRDefault="00213177" w:rsidP="003E46B8">
            <w:pPr>
              <w:pStyle w:val="TableText"/>
              <w:rPr>
                <w:rFonts w:cs="Calibri"/>
                <w:szCs w:val="18"/>
              </w:rPr>
            </w:pPr>
            <w:r w:rsidRPr="008532B0">
              <w:rPr>
                <w:rFonts w:cs="Calibri"/>
                <w:szCs w:val="18"/>
              </w:rPr>
              <w:t>Scheme users</w:t>
            </w:r>
          </w:p>
        </w:tc>
        <w:tc>
          <w:tcPr>
            <w:tcW w:w="6095" w:type="dxa"/>
          </w:tcPr>
          <w:p w14:paraId="655DCB39" w14:textId="367837A4" w:rsidR="00213177" w:rsidRPr="008532B0" w:rsidRDefault="005336EF" w:rsidP="003E46B8">
            <w:pPr>
              <w:pStyle w:val="TableText"/>
              <w:rPr>
                <w:rFonts w:cs="Calibri"/>
                <w:szCs w:val="18"/>
              </w:rPr>
            </w:pPr>
            <w:r w:rsidRPr="008532B0">
              <w:rPr>
                <w:rFonts w:cs="Calibri"/>
                <w:szCs w:val="18"/>
              </w:rPr>
              <w:t>T</w:t>
            </w:r>
            <w:r w:rsidR="00213177" w:rsidRPr="008532B0">
              <w:rPr>
                <w:rFonts w:cs="Calibri"/>
                <w:szCs w:val="18"/>
              </w:rPr>
              <w:t>he classes of person involved in the design, manufacture, sale, use, servicing, collection, recovery, recycling, treatment, and disposal of the product (</w:t>
            </w:r>
            <w:r w:rsidR="000B0E59" w:rsidRPr="008532B0">
              <w:rPr>
                <w:rFonts w:cs="Calibri"/>
                <w:szCs w:val="18"/>
              </w:rPr>
              <w:t xml:space="preserve">e.g., </w:t>
            </w:r>
            <w:r w:rsidR="00213177" w:rsidRPr="008532B0">
              <w:rPr>
                <w:rFonts w:cs="Calibri"/>
                <w:szCs w:val="18"/>
              </w:rPr>
              <w:t>public, retailers, producers, medical professionals)</w:t>
            </w:r>
            <w:r w:rsidR="00611DF2" w:rsidRPr="008532B0">
              <w:rPr>
                <w:rFonts w:cs="Calibri"/>
                <w:szCs w:val="18"/>
              </w:rPr>
              <w:t>.</w:t>
            </w:r>
          </w:p>
        </w:tc>
      </w:tr>
      <w:tr w:rsidR="00213177" w:rsidRPr="008532B0" w14:paraId="76D39E5D" w14:textId="77777777" w:rsidTr="001138B8">
        <w:tc>
          <w:tcPr>
            <w:tcW w:w="2410" w:type="dxa"/>
          </w:tcPr>
          <w:p w14:paraId="6A33F8AA" w14:textId="77777777" w:rsidR="00213177" w:rsidRPr="008532B0" w:rsidRDefault="00213177" w:rsidP="003E46B8">
            <w:pPr>
              <w:pStyle w:val="TableText"/>
              <w:rPr>
                <w:rFonts w:cs="Calibri"/>
                <w:szCs w:val="18"/>
              </w:rPr>
            </w:pPr>
            <w:r w:rsidRPr="008532B0">
              <w:rPr>
                <w:rFonts w:cs="Calibri"/>
                <w:szCs w:val="18"/>
              </w:rPr>
              <w:t>Second-life product</w:t>
            </w:r>
          </w:p>
        </w:tc>
        <w:tc>
          <w:tcPr>
            <w:tcW w:w="6095" w:type="dxa"/>
          </w:tcPr>
          <w:p w14:paraId="66D7909C" w14:textId="1A59833F" w:rsidR="00213177" w:rsidRPr="008532B0" w:rsidRDefault="00024243" w:rsidP="003E46B8">
            <w:pPr>
              <w:pStyle w:val="TableText"/>
              <w:rPr>
                <w:rFonts w:cs="Calibri"/>
                <w:szCs w:val="18"/>
              </w:rPr>
            </w:pPr>
            <w:r w:rsidRPr="008532B0">
              <w:rPr>
                <w:rFonts w:cs="Calibri"/>
                <w:szCs w:val="18"/>
              </w:rPr>
              <w:t>When a</w:t>
            </w:r>
            <w:r w:rsidR="003A4F3E" w:rsidRPr="008532B0">
              <w:rPr>
                <w:rFonts w:cs="Calibri"/>
                <w:szCs w:val="18"/>
              </w:rPr>
              <w:t xml:space="preserve"> product reaches the end of its useful life, </w:t>
            </w:r>
            <w:r w:rsidR="00883783" w:rsidRPr="008532B0">
              <w:rPr>
                <w:rFonts w:cs="Calibri"/>
                <w:szCs w:val="18"/>
              </w:rPr>
              <w:t>the</w:t>
            </w:r>
            <w:r w:rsidR="00A7623F" w:rsidRPr="008532B0">
              <w:rPr>
                <w:rFonts w:cs="Calibri"/>
                <w:szCs w:val="18"/>
              </w:rPr>
              <w:t xml:space="preserve"> product</w:t>
            </w:r>
            <w:r w:rsidR="00883783" w:rsidRPr="008532B0">
              <w:rPr>
                <w:rFonts w:cs="Calibri"/>
                <w:szCs w:val="18"/>
              </w:rPr>
              <w:t xml:space="preserve"> can be used </w:t>
            </w:r>
            <w:r w:rsidR="00A7623F" w:rsidRPr="008532B0">
              <w:rPr>
                <w:rFonts w:cs="Calibri"/>
                <w:szCs w:val="18"/>
              </w:rPr>
              <w:t>again</w:t>
            </w:r>
            <w:r w:rsidR="00883783" w:rsidRPr="008532B0">
              <w:rPr>
                <w:rFonts w:cs="Calibri"/>
                <w:szCs w:val="18"/>
              </w:rPr>
              <w:t xml:space="preserve"> </w:t>
            </w:r>
            <w:r w:rsidR="006C293E" w:rsidRPr="008532B0">
              <w:rPr>
                <w:rFonts w:cs="Calibri"/>
                <w:szCs w:val="18"/>
              </w:rPr>
              <w:t>in a</w:t>
            </w:r>
            <w:r w:rsidR="00B908DA" w:rsidRPr="008532B0">
              <w:rPr>
                <w:rFonts w:cs="Calibri"/>
                <w:szCs w:val="18"/>
              </w:rPr>
              <w:t>nother application or product</w:t>
            </w:r>
            <w:r w:rsidR="00827FB3" w:rsidRPr="008532B0">
              <w:rPr>
                <w:rFonts w:cs="Calibri"/>
                <w:szCs w:val="18"/>
              </w:rPr>
              <w:t>.</w:t>
            </w:r>
            <w:r w:rsidR="00B908DA" w:rsidRPr="008532B0">
              <w:rPr>
                <w:rFonts w:cs="Calibri"/>
                <w:szCs w:val="18"/>
              </w:rPr>
              <w:t xml:space="preserve"> </w:t>
            </w:r>
          </w:p>
        </w:tc>
      </w:tr>
      <w:tr w:rsidR="00213177" w:rsidRPr="008532B0" w14:paraId="24802DC4" w14:textId="77777777" w:rsidTr="001138B8">
        <w:tc>
          <w:tcPr>
            <w:tcW w:w="2410" w:type="dxa"/>
          </w:tcPr>
          <w:p w14:paraId="2F6F52FE" w14:textId="77777777" w:rsidR="00213177" w:rsidRPr="008532B0" w:rsidRDefault="00213177" w:rsidP="00356226">
            <w:pPr>
              <w:pStyle w:val="TableText"/>
            </w:pPr>
            <w:r w:rsidRPr="008532B0">
              <w:t xml:space="preserve">Second-life </w:t>
            </w:r>
            <w:proofErr w:type="spellStart"/>
            <w:r w:rsidRPr="008532B0">
              <w:t>repurposer</w:t>
            </w:r>
            <w:proofErr w:type="spellEnd"/>
          </w:p>
        </w:tc>
        <w:tc>
          <w:tcPr>
            <w:tcW w:w="6095" w:type="dxa"/>
          </w:tcPr>
          <w:p w14:paraId="5CCFA1D4" w14:textId="63E4A7E6" w:rsidR="00213177" w:rsidRPr="008532B0" w:rsidRDefault="00213177" w:rsidP="00AD5903">
            <w:pPr>
              <w:pStyle w:val="TableText"/>
              <w:keepNext/>
              <w:rPr>
                <w:rFonts w:cs="Calibri"/>
                <w:szCs w:val="18"/>
              </w:rPr>
            </w:pPr>
            <w:r w:rsidRPr="008532B0">
              <w:rPr>
                <w:rFonts w:cs="Calibri"/>
                <w:szCs w:val="18"/>
              </w:rPr>
              <w:t>A person or business that takes waste products and upgrades them to allow another product life</w:t>
            </w:r>
            <w:r w:rsidR="00811063" w:rsidRPr="008532B0">
              <w:rPr>
                <w:rFonts w:cs="Calibri"/>
                <w:szCs w:val="18"/>
              </w:rPr>
              <w:t>.</w:t>
            </w:r>
          </w:p>
        </w:tc>
      </w:tr>
      <w:tr w:rsidR="00213177" w:rsidRPr="008532B0" w14:paraId="19293AAF" w14:textId="77777777" w:rsidTr="001138B8">
        <w:tc>
          <w:tcPr>
            <w:tcW w:w="2410" w:type="dxa"/>
          </w:tcPr>
          <w:p w14:paraId="64687352" w14:textId="77777777" w:rsidR="00213177" w:rsidRPr="008532B0" w:rsidRDefault="00213177" w:rsidP="003E46B8">
            <w:pPr>
              <w:pStyle w:val="TableText"/>
              <w:rPr>
                <w:rFonts w:cs="Calibri"/>
                <w:szCs w:val="18"/>
              </w:rPr>
            </w:pPr>
            <w:r w:rsidRPr="008532B0">
              <w:rPr>
                <w:rFonts w:cs="Calibri"/>
                <w:szCs w:val="18"/>
              </w:rPr>
              <w:t>Sellers and distributors</w:t>
            </w:r>
          </w:p>
        </w:tc>
        <w:tc>
          <w:tcPr>
            <w:tcW w:w="6095" w:type="dxa"/>
          </w:tcPr>
          <w:p w14:paraId="161CF6B2" w14:textId="77777777" w:rsidR="00213177" w:rsidRPr="008532B0" w:rsidRDefault="00213177" w:rsidP="003E46B8">
            <w:pPr>
              <w:pStyle w:val="TableText"/>
              <w:rPr>
                <w:rFonts w:cs="Calibri"/>
                <w:szCs w:val="18"/>
              </w:rPr>
            </w:pPr>
            <w:r w:rsidRPr="008532B0">
              <w:rPr>
                <w:rFonts w:cs="Calibri"/>
                <w:szCs w:val="18"/>
              </w:rPr>
              <w:t>Under the WMA (section 5) ‘sale’ is defined as “an offer for sale” as well as “distribution or delivery, whether or not for valuable consideration (including delivery to an agent for sale on consignment)”.</w:t>
            </w:r>
          </w:p>
          <w:p w14:paraId="7030BF56" w14:textId="625A8E2C" w:rsidR="00213177" w:rsidRPr="008532B0" w:rsidRDefault="00213177" w:rsidP="003E46B8">
            <w:pPr>
              <w:pStyle w:val="TableText"/>
              <w:rPr>
                <w:rFonts w:cs="Calibri"/>
                <w:szCs w:val="18"/>
              </w:rPr>
            </w:pPr>
            <w:r w:rsidRPr="008532B0">
              <w:rPr>
                <w:rFonts w:cs="Calibri"/>
                <w:szCs w:val="18"/>
              </w:rPr>
              <w:t>This is relevant as the ‘participation obligation’ regulation option (</w:t>
            </w:r>
            <w:r w:rsidR="00BD2F09" w:rsidRPr="008532B0">
              <w:rPr>
                <w:rFonts w:cs="Calibri"/>
                <w:szCs w:val="18"/>
              </w:rPr>
              <w:t xml:space="preserve">WMA, </w:t>
            </w:r>
            <w:r w:rsidRPr="008532B0">
              <w:rPr>
                <w:rFonts w:cs="Calibri"/>
                <w:szCs w:val="18"/>
              </w:rPr>
              <w:t>section 22(1)(a)), if used, would prohibit sale of a priority product except in accordance with an accredited scheme for that product</w:t>
            </w:r>
            <w:r w:rsidR="009470F0" w:rsidRPr="008532B0">
              <w:rPr>
                <w:rFonts w:cs="Calibri"/>
                <w:szCs w:val="18"/>
              </w:rPr>
              <w:t>.</w:t>
            </w:r>
          </w:p>
        </w:tc>
      </w:tr>
      <w:tr w:rsidR="00213177" w:rsidRPr="008532B0" w14:paraId="51BA4FC6" w14:textId="77777777" w:rsidTr="001138B8">
        <w:tc>
          <w:tcPr>
            <w:tcW w:w="2410" w:type="dxa"/>
          </w:tcPr>
          <w:p w14:paraId="5DBD098A" w14:textId="77777777" w:rsidR="00213177" w:rsidRPr="008532B0" w:rsidRDefault="00213177" w:rsidP="003E46B8">
            <w:pPr>
              <w:pStyle w:val="TableText"/>
              <w:rPr>
                <w:rFonts w:cs="Calibri"/>
                <w:szCs w:val="18"/>
              </w:rPr>
            </w:pPr>
            <w:r w:rsidRPr="008532B0">
              <w:rPr>
                <w:rFonts w:cs="Calibri"/>
                <w:szCs w:val="18"/>
              </w:rPr>
              <w:t>Service network</w:t>
            </w:r>
          </w:p>
        </w:tc>
        <w:tc>
          <w:tcPr>
            <w:tcW w:w="6095" w:type="dxa"/>
          </w:tcPr>
          <w:p w14:paraId="3823D54A" w14:textId="77777777" w:rsidR="00213177" w:rsidRPr="008532B0" w:rsidRDefault="00213177" w:rsidP="003E46B8">
            <w:pPr>
              <w:pStyle w:val="TableText"/>
              <w:rPr>
                <w:rFonts w:cs="Calibri"/>
                <w:szCs w:val="18"/>
              </w:rPr>
            </w:pPr>
            <w:r w:rsidRPr="008532B0">
              <w:rPr>
                <w:rFonts w:cs="Calibri"/>
                <w:szCs w:val="18"/>
              </w:rPr>
              <w:t>A service network is a structure that brings together several entities to deliver a particular service. For instance, one organisation may sub-contract another organisation to deliver after-sales services to a third party. The buyer may use more than one supplier.</w:t>
            </w:r>
          </w:p>
        </w:tc>
      </w:tr>
      <w:tr w:rsidR="00213177" w:rsidRPr="008532B0" w14:paraId="30643705" w14:textId="77777777" w:rsidTr="001138B8">
        <w:tc>
          <w:tcPr>
            <w:tcW w:w="2410" w:type="dxa"/>
          </w:tcPr>
          <w:p w14:paraId="73933B3D" w14:textId="77777777" w:rsidR="00213177" w:rsidRPr="008532B0" w:rsidRDefault="00213177" w:rsidP="003E46B8">
            <w:pPr>
              <w:pStyle w:val="TableText"/>
              <w:rPr>
                <w:rFonts w:cs="Calibri"/>
                <w:szCs w:val="18"/>
              </w:rPr>
            </w:pPr>
            <w:r w:rsidRPr="008532B0">
              <w:rPr>
                <w:rFonts w:cs="Calibri"/>
                <w:szCs w:val="18"/>
              </w:rPr>
              <w:t>Take-back</w:t>
            </w:r>
          </w:p>
        </w:tc>
        <w:tc>
          <w:tcPr>
            <w:tcW w:w="6095" w:type="dxa"/>
          </w:tcPr>
          <w:p w14:paraId="29EDC261" w14:textId="4BC807E8" w:rsidR="00575CE0" w:rsidRPr="008532B0" w:rsidRDefault="00721A4F" w:rsidP="003E46B8">
            <w:pPr>
              <w:pStyle w:val="TableText"/>
              <w:rPr>
                <w:rFonts w:cs="Calibri"/>
                <w:szCs w:val="18"/>
              </w:rPr>
            </w:pPr>
            <w:r w:rsidRPr="008532B0">
              <w:rPr>
                <w:rFonts w:cs="Calibri"/>
                <w:szCs w:val="18"/>
              </w:rPr>
              <w:t xml:space="preserve">An initiative </w:t>
            </w:r>
            <w:r w:rsidR="002B4270" w:rsidRPr="008532B0">
              <w:rPr>
                <w:rFonts w:cs="Calibri"/>
                <w:szCs w:val="18"/>
              </w:rPr>
              <w:t xml:space="preserve">by a </w:t>
            </w:r>
            <w:r w:rsidR="000F3BC2" w:rsidRPr="008532B0">
              <w:rPr>
                <w:rFonts w:cs="Calibri"/>
                <w:szCs w:val="18"/>
              </w:rPr>
              <w:t>‘p</w:t>
            </w:r>
            <w:r w:rsidR="002B4270" w:rsidRPr="008532B0">
              <w:rPr>
                <w:rFonts w:cs="Calibri"/>
                <w:szCs w:val="18"/>
              </w:rPr>
              <w:t>roducer</w:t>
            </w:r>
            <w:r w:rsidR="000F3BC2" w:rsidRPr="008532B0">
              <w:rPr>
                <w:rFonts w:cs="Calibri"/>
                <w:szCs w:val="18"/>
              </w:rPr>
              <w:t>’</w:t>
            </w:r>
            <w:r w:rsidRPr="008532B0">
              <w:rPr>
                <w:rFonts w:cs="Calibri"/>
                <w:szCs w:val="18"/>
              </w:rPr>
              <w:t xml:space="preserve"> </w:t>
            </w:r>
            <w:r w:rsidR="00275509" w:rsidRPr="008532B0">
              <w:rPr>
                <w:rFonts w:cs="Calibri"/>
                <w:szCs w:val="18"/>
              </w:rPr>
              <w:t xml:space="preserve">to </w:t>
            </w:r>
            <w:r w:rsidRPr="008532B0">
              <w:rPr>
                <w:rFonts w:cs="Calibri"/>
                <w:szCs w:val="18"/>
              </w:rPr>
              <w:t>collect used products from consumers</w:t>
            </w:r>
            <w:r w:rsidR="007B011E" w:rsidRPr="008532B0">
              <w:rPr>
                <w:rFonts w:cs="Calibri"/>
                <w:szCs w:val="18"/>
              </w:rPr>
              <w:t>.</w:t>
            </w:r>
          </w:p>
          <w:p w14:paraId="72548AF8" w14:textId="7513385F" w:rsidR="00213177" w:rsidRPr="008532B0" w:rsidRDefault="00213177" w:rsidP="003E46B8">
            <w:pPr>
              <w:pStyle w:val="TableText"/>
              <w:rPr>
                <w:rFonts w:cs="Calibri"/>
                <w:szCs w:val="18"/>
              </w:rPr>
            </w:pPr>
            <w:r w:rsidRPr="008532B0">
              <w:rPr>
                <w:rFonts w:cs="Calibri"/>
                <w:szCs w:val="18"/>
              </w:rPr>
              <w:t>Options include collective responsibility for depots, collection from businesses and take-back at individual retail outlets</w:t>
            </w:r>
            <w:r w:rsidR="00F956D6" w:rsidRPr="008532B0">
              <w:rPr>
                <w:rFonts w:cs="Calibri"/>
                <w:szCs w:val="18"/>
              </w:rPr>
              <w:t>.</w:t>
            </w:r>
          </w:p>
        </w:tc>
      </w:tr>
      <w:tr w:rsidR="00213177" w:rsidRPr="008532B0" w14:paraId="7546903A" w14:textId="77777777" w:rsidTr="001138B8">
        <w:tc>
          <w:tcPr>
            <w:tcW w:w="2410" w:type="dxa"/>
          </w:tcPr>
          <w:p w14:paraId="0F9F7617" w14:textId="77777777" w:rsidR="00213177" w:rsidRPr="008532B0" w:rsidRDefault="00213177" w:rsidP="003E46B8">
            <w:pPr>
              <w:pStyle w:val="TableText"/>
              <w:rPr>
                <w:rFonts w:cs="Calibri"/>
                <w:szCs w:val="18"/>
              </w:rPr>
            </w:pPr>
            <w:r w:rsidRPr="008532B0">
              <w:rPr>
                <w:rFonts w:cs="Calibri"/>
                <w:szCs w:val="18"/>
              </w:rPr>
              <w:t>Treatment</w:t>
            </w:r>
          </w:p>
        </w:tc>
        <w:tc>
          <w:tcPr>
            <w:tcW w:w="6095" w:type="dxa"/>
          </w:tcPr>
          <w:p w14:paraId="7381F777" w14:textId="17A4E467" w:rsidR="00213177" w:rsidRPr="008532B0" w:rsidRDefault="00213177" w:rsidP="003E46B8">
            <w:pPr>
              <w:pStyle w:val="TableText"/>
              <w:rPr>
                <w:rFonts w:cs="Calibri"/>
                <w:szCs w:val="18"/>
              </w:rPr>
            </w:pPr>
            <w:r w:rsidRPr="008532B0">
              <w:rPr>
                <w:rFonts w:cs="Calibri"/>
                <w:szCs w:val="18"/>
              </w:rPr>
              <w:t>(</w:t>
            </w:r>
            <w:r w:rsidR="00F95282" w:rsidRPr="008532B0">
              <w:rPr>
                <w:rFonts w:cs="Calibri"/>
                <w:szCs w:val="18"/>
              </w:rPr>
              <w:t>A</w:t>
            </w:r>
            <w:r w:rsidRPr="008532B0">
              <w:rPr>
                <w:rFonts w:cs="Calibri"/>
                <w:szCs w:val="18"/>
              </w:rPr>
              <w:t xml:space="preserve">s defined in the WMA) </w:t>
            </w:r>
          </w:p>
          <w:p w14:paraId="5BFF8963" w14:textId="3EE0DF2A" w:rsidR="00213177" w:rsidRPr="008532B0" w:rsidRDefault="00961D7A" w:rsidP="001138B8">
            <w:pPr>
              <w:pStyle w:val="TableText"/>
              <w:spacing w:before="0"/>
              <w:ind w:left="170" w:right="170"/>
              <w:rPr>
                <w:rFonts w:cs="Calibri"/>
                <w:szCs w:val="18"/>
              </w:rPr>
            </w:pPr>
            <w:r w:rsidRPr="008532B0">
              <w:rPr>
                <w:rFonts w:cs="Calibri"/>
                <w:szCs w:val="18"/>
              </w:rPr>
              <w:t>M</w:t>
            </w:r>
            <w:r w:rsidR="00213177" w:rsidRPr="008532B0">
              <w:rPr>
                <w:rFonts w:cs="Calibri"/>
                <w:szCs w:val="18"/>
              </w:rPr>
              <w:t>eans subjecting waste to any physical, biological or chemical process to change its volume or character so that it may be disposed of with no or reduced adverse effect on the environment; but does not include dilution of waste</w:t>
            </w:r>
            <w:r w:rsidR="00F956D6" w:rsidRPr="008532B0">
              <w:rPr>
                <w:rFonts w:cs="Calibri"/>
                <w:szCs w:val="18"/>
              </w:rPr>
              <w:t>.</w:t>
            </w:r>
          </w:p>
        </w:tc>
      </w:tr>
      <w:tr w:rsidR="00213177" w:rsidRPr="008532B0" w14:paraId="50B31DD6" w14:textId="77777777" w:rsidTr="001138B8">
        <w:tc>
          <w:tcPr>
            <w:tcW w:w="2410" w:type="dxa"/>
          </w:tcPr>
          <w:p w14:paraId="2F17E52D" w14:textId="77777777" w:rsidR="00213177" w:rsidRPr="008532B0" w:rsidRDefault="00213177" w:rsidP="003E46B8">
            <w:pPr>
              <w:pStyle w:val="TableText"/>
              <w:rPr>
                <w:rFonts w:cs="Calibri"/>
                <w:szCs w:val="18"/>
              </w:rPr>
            </w:pPr>
            <w:r w:rsidRPr="008532B0">
              <w:rPr>
                <w:rFonts w:cs="Calibri"/>
                <w:szCs w:val="18"/>
              </w:rPr>
              <w:t>Voluntary product stewardship</w:t>
            </w:r>
          </w:p>
        </w:tc>
        <w:tc>
          <w:tcPr>
            <w:tcW w:w="6095" w:type="dxa"/>
          </w:tcPr>
          <w:p w14:paraId="42BFBC99" w14:textId="2688676C" w:rsidR="00213177" w:rsidRPr="008532B0" w:rsidRDefault="00213177" w:rsidP="003E46B8">
            <w:pPr>
              <w:pStyle w:val="TableText"/>
              <w:rPr>
                <w:rFonts w:cs="Calibri"/>
                <w:szCs w:val="18"/>
              </w:rPr>
            </w:pPr>
            <w:r w:rsidRPr="008532B0">
              <w:rPr>
                <w:rFonts w:cs="Calibri"/>
                <w:szCs w:val="18"/>
              </w:rPr>
              <w:t>Voluntary actions by producers and other stakeholders to reduce the impact of products, whether under an accredited scheme or not</w:t>
            </w:r>
          </w:p>
        </w:tc>
      </w:tr>
      <w:tr w:rsidR="00213177" w:rsidRPr="008532B0" w14:paraId="2D4C88E6" w14:textId="77777777" w:rsidTr="001138B8">
        <w:tc>
          <w:tcPr>
            <w:tcW w:w="2410" w:type="dxa"/>
          </w:tcPr>
          <w:p w14:paraId="028C75EF" w14:textId="77777777" w:rsidR="00213177" w:rsidRPr="008532B0" w:rsidRDefault="00213177" w:rsidP="003E46B8">
            <w:pPr>
              <w:pStyle w:val="TableText"/>
              <w:rPr>
                <w:rFonts w:cs="Calibri"/>
                <w:szCs w:val="18"/>
              </w:rPr>
            </w:pPr>
            <w:r w:rsidRPr="008532B0">
              <w:rPr>
                <w:rFonts w:cs="Calibri"/>
                <w:szCs w:val="18"/>
              </w:rPr>
              <w:t>Waste minimisation</w:t>
            </w:r>
          </w:p>
        </w:tc>
        <w:tc>
          <w:tcPr>
            <w:tcW w:w="6095" w:type="dxa"/>
          </w:tcPr>
          <w:p w14:paraId="61950779" w14:textId="08451F3E" w:rsidR="00213177" w:rsidRPr="008532B0" w:rsidRDefault="00213177" w:rsidP="003E46B8">
            <w:pPr>
              <w:pStyle w:val="TableText"/>
              <w:rPr>
                <w:rFonts w:cs="Calibri"/>
                <w:szCs w:val="18"/>
              </w:rPr>
            </w:pPr>
            <w:r w:rsidRPr="008532B0">
              <w:rPr>
                <w:rFonts w:cs="Calibri"/>
                <w:szCs w:val="18"/>
              </w:rPr>
              <w:t>The reduction</w:t>
            </w:r>
            <w:r w:rsidRPr="008532B0" w:rsidDel="006D729B">
              <w:rPr>
                <w:rFonts w:cs="Calibri"/>
                <w:szCs w:val="18"/>
              </w:rPr>
              <w:t xml:space="preserve"> </w:t>
            </w:r>
            <w:r w:rsidRPr="008532B0">
              <w:rPr>
                <w:rFonts w:cs="Calibri"/>
                <w:szCs w:val="18"/>
              </w:rPr>
              <w:t>of waste, and the reuse, recycling and recovery of waste and diverted material</w:t>
            </w:r>
          </w:p>
        </w:tc>
      </w:tr>
      <w:tr w:rsidR="00213177" w:rsidRPr="008532B0" w14:paraId="46E8FFB2" w14:textId="77777777" w:rsidTr="001138B8">
        <w:tc>
          <w:tcPr>
            <w:tcW w:w="2410" w:type="dxa"/>
          </w:tcPr>
          <w:p w14:paraId="6C2CA529" w14:textId="77777777" w:rsidR="00213177" w:rsidRPr="008532B0" w:rsidRDefault="00213177" w:rsidP="003E46B8">
            <w:pPr>
              <w:pStyle w:val="TableText"/>
              <w:rPr>
                <w:rFonts w:cs="Calibri"/>
                <w:szCs w:val="18"/>
              </w:rPr>
            </w:pPr>
            <w:r w:rsidRPr="008532B0">
              <w:rPr>
                <w:rFonts w:cs="Calibri"/>
                <w:szCs w:val="18"/>
              </w:rPr>
              <w:t>WAB</w:t>
            </w:r>
          </w:p>
        </w:tc>
        <w:tc>
          <w:tcPr>
            <w:tcW w:w="6095" w:type="dxa"/>
          </w:tcPr>
          <w:p w14:paraId="07C90C49" w14:textId="5FB87FBC" w:rsidR="00213177" w:rsidRPr="008532B0" w:rsidRDefault="00213177" w:rsidP="003E46B8">
            <w:pPr>
              <w:pStyle w:val="TableText"/>
              <w:rPr>
                <w:rFonts w:cs="Calibri"/>
              </w:rPr>
            </w:pPr>
            <w:r w:rsidRPr="008532B0">
              <w:rPr>
                <w:rFonts w:cs="Calibri"/>
              </w:rPr>
              <w:t>Waste Advisory Board</w:t>
            </w:r>
          </w:p>
        </w:tc>
      </w:tr>
      <w:tr w:rsidR="00213177" w:rsidRPr="008532B0" w14:paraId="26B532D9" w14:textId="77777777" w:rsidTr="001138B8">
        <w:tc>
          <w:tcPr>
            <w:tcW w:w="2410" w:type="dxa"/>
          </w:tcPr>
          <w:p w14:paraId="73A62BD3" w14:textId="77777777" w:rsidR="00213177" w:rsidRPr="008532B0" w:rsidRDefault="00213177" w:rsidP="003E46B8">
            <w:pPr>
              <w:pStyle w:val="TableText"/>
              <w:rPr>
                <w:rFonts w:cs="Calibri"/>
                <w:szCs w:val="18"/>
              </w:rPr>
            </w:pPr>
            <w:r w:rsidRPr="008532B0">
              <w:rPr>
                <w:rFonts w:cs="Calibri"/>
                <w:szCs w:val="18"/>
              </w:rPr>
              <w:t>WMA</w:t>
            </w:r>
          </w:p>
        </w:tc>
        <w:tc>
          <w:tcPr>
            <w:tcW w:w="6095" w:type="dxa"/>
          </w:tcPr>
          <w:p w14:paraId="48EC2787" w14:textId="3287249F" w:rsidR="00213177" w:rsidRPr="008532B0" w:rsidRDefault="00213177" w:rsidP="003E46B8">
            <w:pPr>
              <w:pStyle w:val="TableText"/>
              <w:rPr>
                <w:rFonts w:cs="Calibri"/>
                <w:szCs w:val="18"/>
              </w:rPr>
            </w:pPr>
            <w:r w:rsidRPr="008532B0">
              <w:rPr>
                <w:rFonts w:cs="Calibri"/>
                <w:szCs w:val="18"/>
              </w:rPr>
              <w:t>Waste Minimisation Act 2008</w:t>
            </w:r>
          </w:p>
        </w:tc>
      </w:tr>
      <w:tr w:rsidR="00213177" w:rsidRPr="008532B0" w14:paraId="330787BC" w14:textId="77777777" w:rsidTr="001138B8">
        <w:tc>
          <w:tcPr>
            <w:tcW w:w="2410" w:type="dxa"/>
          </w:tcPr>
          <w:p w14:paraId="106C6948" w14:textId="77777777" w:rsidR="00213177" w:rsidRPr="008532B0" w:rsidRDefault="00213177" w:rsidP="003E46B8">
            <w:pPr>
              <w:pStyle w:val="TableText"/>
              <w:rPr>
                <w:rFonts w:cs="Calibri"/>
                <w:szCs w:val="18"/>
              </w:rPr>
            </w:pPr>
            <w:r w:rsidRPr="008532B0">
              <w:rPr>
                <w:rFonts w:cs="Calibri"/>
                <w:szCs w:val="18"/>
              </w:rPr>
              <w:t>WMF</w:t>
            </w:r>
          </w:p>
        </w:tc>
        <w:tc>
          <w:tcPr>
            <w:tcW w:w="6095" w:type="dxa"/>
          </w:tcPr>
          <w:p w14:paraId="2A0F9658" w14:textId="0C9F48FD" w:rsidR="00213177" w:rsidRPr="008532B0" w:rsidRDefault="00213177" w:rsidP="003E46B8">
            <w:pPr>
              <w:pStyle w:val="TableText"/>
              <w:rPr>
                <w:rFonts w:cs="Calibri"/>
                <w:szCs w:val="18"/>
              </w:rPr>
            </w:pPr>
            <w:r w:rsidRPr="008532B0">
              <w:rPr>
                <w:rFonts w:cs="Calibri"/>
                <w:szCs w:val="18"/>
              </w:rPr>
              <w:t>Waste Minimisation Fund – derived under the WMA from 50 per cent of the waste disposal levy, the balance of the levy going to district and city councils</w:t>
            </w:r>
          </w:p>
        </w:tc>
      </w:tr>
    </w:tbl>
    <w:p w14:paraId="42EF0200" w14:textId="77777777" w:rsidR="00213177" w:rsidRPr="008532B0" w:rsidRDefault="00213177" w:rsidP="00356226">
      <w:pPr>
        <w:pStyle w:val="BodyText"/>
      </w:pPr>
    </w:p>
    <w:p w14:paraId="175EBA82" w14:textId="77777777" w:rsidR="00356226" w:rsidRPr="008532B0" w:rsidRDefault="00356226" w:rsidP="00356226">
      <w:pPr>
        <w:pStyle w:val="BodyText"/>
      </w:pPr>
      <w:bookmarkStart w:id="0" w:name="_Toc215561202"/>
      <w:r w:rsidRPr="008532B0">
        <w:br w:type="page"/>
      </w:r>
    </w:p>
    <w:p w14:paraId="28803F8D" w14:textId="2B5C84C8" w:rsidR="00AD5903" w:rsidRPr="008532B0" w:rsidRDefault="00AD5903" w:rsidP="002770A6">
      <w:pPr>
        <w:pStyle w:val="Heading1"/>
      </w:pPr>
      <w:bookmarkStart w:id="1" w:name="_Toc110524909"/>
      <w:r w:rsidRPr="008532B0">
        <w:t>Introduction</w:t>
      </w:r>
      <w:bookmarkEnd w:id="1"/>
    </w:p>
    <w:p w14:paraId="5B12CD0D" w14:textId="77777777" w:rsidR="00AD5903" w:rsidRPr="008532B0" w:rsidRDefault="00AD5903" w:rsidP="00AD5903">
      <w:pPr>
        <w:pStyle w:val="Heading2"/>
        <w:spacing w:before="240"/>
      </w:pPr>
      <w:bookmarkStart w:id="2" w:name="_Toc110524910"/>
      <w:r w:rsidRPr="008532B0">
        <w:t>About product stewardship accreditation</w:t>
      </w:r>
      <w:bookmarkEnd w:id="2"/>
    </w:p>
    <w:p w14:paraId="7B515AD7" w14:textId="2D27768C" w:rsidR="00AD5903" w:rsidRPr="008532B0" w:rsidRDefault="00AD5903" w:rsidP="00AD5903">
      <w:pPr>
        <w:pStyle w:val="BodyText"/>
      </w:pPr>
      <w:r w:rsidRPr="008532B0">
        <w:t>New Zealand is taking steps towards a circular economy. Our current linear economy involves taking resources</w:t>
      </w:r>
      <w:r w:rsidR="00C30B4F" w:rsidRPr="008532B0">
        <w:t xml:space="preserve"> and</w:t>
      </w:r>
      <w:r w:rsidRPr="008532B0">
        <w:t xml:space="preserve"> making products, then discarding the product when there is no longer use for it. Under a circular economy, used goods and products are not disposed or discarded as waste product</w:t>
      </w:r>
      <w:r w:rsidR="00AB279C" w:rsidRPr="008532B0">
        <w:t>s</w:t>
      </w:r>
      <w:r w:rsidRPr="008532B0">
        <w:t>, but returned to the system through reuse, repair, repurposing or recycling.</w:t>
      </w:r>
    </w:p>
    <w:p w14:paraId="710A85F7" w14:textId="15554B40" w:rsidR="00796A6F" w:rsidRPr="008532B0" w:rsidRDefault="00AD5903" w:rsidP="00AD5903">
      <w:pPr>
        <w:pStyle w:val="BodyText"/>
      </w:pPr>
      <w:r w:rsidRPr="008532B0">
        <w:t xml:space="preserve">To move towards this circular economy the environmental impacts of manufactured products need to be reduced. Through the Waste Minimisation Act </w:t>
      </w:r>
      <w:r w:rsidR="00430534" w:rsidRPr="008532B0">
        <w:t xml:space="preserve">2008 </w:t>
      </w:r>
      <w:r w:rsidRPr="008532B0">
        <w:t>(WMA) we can achieve this through product stewardship.</w:t>
      </w:r>
    </w:p>
    <w:p w14:paraId="50FCCB83" w14:textId="6AB134A2" w:rsidR="00EF0A79" w:rsidRPr="008532B0" w:rsidRDefault="00EF0A79" w:rsidP="00EF0A79">
      <w:pPr>
        <w:pStyle w:val="BodyText"/>
      </w:pPr>
      <w:r w:rsidRPr="008532B0">
        <w:t>Product stewardship increases the responsibilities of manufacturers, importers, retailers and</w:t>
      </w:r>
      <w:r w:rsidR="00D61126" w:rsidRPr="008532B0">
        <w:t> </w:t>
      </w:r>
      <w:r w:rsidRPr="008532B0">
        <w:t>consumers/users to better manage end-of-life products and create incentives for circular</w:t>
      </w:r>
      <w:r w:rsidR="00D61126" w:rsidRPr="008532B0">
        <w:t> </w:t>
      </w:r>
      <w:r w:rsidRPr="008532B0">
        <w:t>resource use. The WMA provides for accreditation of schemes by the Minister for the</w:t>
      </w:r>
      <w:r w:rsidR="00D61126" w:rsidRPr="008532B0">
        <w:t> </w:t>
      </w:r>
      <w:r w:rsidRPr="008532B0">
        <w:t xml:space="preserve">Environment, </w:t>
      </w:r>
      <w:r w:rsidR="00C120F2" w:rsidRPr="008532B0">
        <w:t xml:space="preserve">focusing </w:t>
      </w:r>
      <w:r w:rsidRPr="008532B0">
        <w:t>on waste reduction and measuring environmental impact.</w:t>
      </w:r>
      <w:r w:rsidR="00D667B9" w:rsidRPr="008532B0">
        <w:rPr>
          <w:rStyle w:val="FootnoteReference"/>
        </w:rPr>
        <w:footnoteReference w:id="2"/>
      </w:r>
    </w:p>
    <w:p w14:paraId="0D184346" w14:textId="77777777" w:rsidR="00EF0A79" w:rsidRPr="008532B0" w:rsidRDefault="00EF0A79" w:rsidP="00EF0A79">
      <w:pPr>
        <w:pStyle w:val="BodyText"/>
      </w:pPr>
      <w:r w:rsidRPr="008532B0">
        <w:t xml:space="preserve">Under the WMA, product stewardship may be voluntary or regulated, and the term ‘product’ can include classes or products and products packaging. </w:t>
      </w:r>
    </w:p>
    <w:p w14:paraId="76D9905F" w14:textId="77777777" w:rsidR="00EF0A79" w:rsidRPr="008532B0" w:rsidRDefault="00EF0A79" w:rsidP="00D61126">
      <w:pPr>
        <w:pStyle w:val="Heading4"/>
      </w:pPr>
      <w:r w:rsidRPr="008532B0">
        <w:t xml:space="preserve">Voluntary product stewardship </w:t>
      </w:r>
    </w:p>
    <w:p w14:paraId="13847258" w14:textId="0B302AB5" w:rsidR="00EF0A79" w:rsidRPr="008532B0" w:rsidRDefault="00EF0A79" w:rsidP="00EF0A79">
      <w:pPr>
        <w:pStyle w:val="BodyText"/>
      </w:pPr>
      <w:r w:rsidRPr="008532B0">
        <w:t xml:space="preserve">Voluntary product stewardship is when producers, brand owners, importers, retailers and consumers voluntarily choose to </w:t>
      </w:r>
      <w:r w:rsidR="002520C9" w:rsidRPr="008532B0">
        <w:t xml:space="preserve">take </w:t>
      </w:r>
      <w:r w:rsidRPr="008532B0">
        <w:t xml:space="preserve">responsibility for reducing waste and/or </w:t>
      </w:r>
      <w:r w:rsidR="00346FE0" w:rsidRPr="008532B0">
        <w:t xml:space="preserve">reducing </w:t>
      </w:r>
      <w:r w:rsidRPr="008532B0">
        <w:t>the environmental harm to better manage their end-of-life products.</w:t>
      </w:r>
    </w:p>
    <w:p w14:paraId="5B2347C0" w14:textId="770C3A0E" w:rsidR="00EF0A79" w:rsidRPr="008532B0" w:rsidRDefault="00EF0A79" w:rsidP="00EF0A79">
      <w:pPr>
        <w:pStyle w:val="BodyText"/>
      </w:pPr>
      <w:r w:rsidRPr="008532B0">
        <w:t xml:space="preserve">The WMA does not require </w:t>
      </w:r>
      <w:r w:rsidR="00A00DA1" w:rsidRPr="008532B0">
        <w:t xml:space="preserve">accredited </w:t>
      </w:r>
      <w:r w:rsidRPr="008532B0">
        <w:t xml:space="preserve">schemes for voluntary products to divert or minimise specific quantities of waste, but it does require schemes to show </w:t>
      </w:r>
      <w:r w:rsidR="00CD6D1A" w:rsidRPr="008532B0">
        <w:t xml:space="preserve">that </w:t>
      </w:r>
      <w:r w:rsidRPr="008532B0">
        <w:t xml:space="preserve">some reduction in environmental harm (with an emphasis on waste minimisation) is achieved through the operation of the scheme. </w:t>
      </w:r>
    </w:p>
    <w:p w14:paraId="738469E9" w14:textId="77777777" w:rsidR="00EF0A79" w:rsidRPr="008532B0" w:rsidRDefault="00EF0A79" w:rsidP="00D61126">
      <w:pPr>
        <w:pStyle w:val="Heading4"/>
      </w:pPr>
      <w:r w:rsidRPr="008532B0">
        <w:t>Regulated product stewardship</w:t>
      </w:r>
    </w:p>
    <w:p w14:paraId="39E015B1" w14:textId="267FE453" w:rsidR="00EF0A79" w:rsidRPr="008532B0" w:rsidRDefault="00EF0A79" w:rsidP="00D61126">
      <w:pPr>
        <w:pStyle w:val="BodyText"/>
      </w:pPr>
      <w:r w:rsidRPr="008532B0">
        <w:t>Regulated product stewardship means a product stewardship scheme that will need one or more WMA regulations for effective operation. It can level the playing field, by requiring all producers of a specific product to participate in a scheme, reducing the ‘free</w:t>
      </w:r>
      <w:r w:rsidR="00A47271" w:rsidRPr="008532B0">
        <w:t>-</w:t>
      </w:r>
      <w:r w:rsidRPr="008532B0">
        <w:t>rider’ issues typically experienced by voluntary schemes.</w:t>
      </w:r>
    </w:p>
    <w:p w14:paraId="1EF387F3" w14:textId="77777777" w:rsidR="00886B96" w:rsidRPr="008532B0" w:rsidRDefault="00886B96" w:rsidP="00D61126">
      <w:pPr>
        <w:pStyle w:val="Heading4"/>
      </w:pPr>
      <w:r w:rsidRPr="008532B0">
        <w:t>Priority products</w:t>
      </w:r>
    </w:p>
    <w:p w14:paraId="64ACFF7D" w14:textId="6A46435B" w:rsidR="00EF0A79" w:rsidRPr="008532B0" w:rsidRDefault="00EF0A79" w:rsidP="00EF0A79">
      <w:pPr>
        <w:pStyle w:val="BodyText"/>
      </w:pPr>
      <w:r w:rsidRPr="008532B0">
        <w:t xml:space="preserve">In July 2020, the Government declared six products </w:t>
      </w:r>
      <w:r w:rsidR="002A4809" w:rsidRPr="008532B0">
        <w:t xml:space="preserve">to be priority products </w:t>
      </w:r>
      <w:r w:rsidRPr="008532B0">
        <w:t xml:space="preserve">under </w:t>
      </w:r>
      <w:r w:rsidR="00341042" w:rsidRPr="008532B0">
        <w:t>section 9 of</w:t>
      </w:r>
      <w:r w:rsidRPr="008532B0">
        <w:t xml:space="preserve"> the WMA to </w:t>
      </w:r>
      <w:r w:rsidR="00BE56AE" w:rsidRPr="008532B0">
        <w:t xml:space="preserve">be managed under </w:t>
      </w:r>
      <w:r w:rsidRPr="008532B0">
        <w:t>regulated product stewardship schemes and</w:t>
      </w:r>
      <w:r w:rsidR="001C4E81" w:rsidRPr="008532B0">
        <w:t xml:space="preserve"> the</w:t>
      </w:r>
      <w:r w:rsidRPr="008532B0">
        <w:t xml:space="preserve"> Ministerial Guidelines for schemes managing the priority products.</w:t>
      </w:r>
      <w:r w:rsidR="00D667B9" w:rsidRPr="008532B0">
        <w:rPr>
          <w:rStyle w:val="FootnoteReference"/>
        </w:rPr>
        <w:footnoteReference w:id="3"/>
      </w:r>
    </w:p>
    <w:p w14:paraId="5BD25698" w14:textId="77777777" w:rsidR="00EF0A79" w:rsidRPr="008532B0" w:rsidRDefault="00EF0A79" w:rsidP="00D61126">
      <w:pPr>
        <w:pStyle w:val="BodyText"/>
      </w:pPr>
      <w:r w:rsidRPr="008532B0">
        <w:t>The first declared priority products are:</w:t>
      </w:r>
    </w:p>
    <w:p w14:paraId="2F50EC8C" w14:textId="2A5B4BEB" w:rsidR="00EF0A79" w:rsidRPr="008532B0" w:rsidRDefault="00EF0A79" w:rsidP="00D61126">
      <w:pPr>
        <w:pStyle w:val="Bullet"/>
      </w:pPr>
      <w:r w:rsidRPr="008532B0">
        <w:t>tyres</w:t>
      </w:r>
    </w:p>
    <w:p w14:paraId="4E8F7CD8" w14:textId="2E47A57B" w:rsidR="00EF0A79" w:rsidRPr="008532B0" w:rsidRDefault="00EF0A79" w:rsidP="00D61126">
      <w:pPr>
        <w:pStyle w:val="Bullet"/>
      </w:pPr>
      <w:r w:rsidRPr="008532B0">
        <w:t xml:space="preserve">electrical and electronic products </w:t>
      </w:r>
    </w:p>
    <w:p w14:paraId="71B536F8" w14:textId="4F30E5DF" w:rsidR="00EF0A79" w:rsidRPr="008532B0" w:rsidRDefault="00EF0A79" w:rsidP="00D61126">
      <w:pPr>
        <w:pStyle w:val="Bullet"/>
      </w:pPr>
      <w:r w:rsidRPr="008532B0">
        <w:t>agrichemicals and their containers</w:t>
      </w:r>
    </w:p>
    <w:p w14:paraId="500AB364" w14:textId="7A160309" w:rsidR="00EF0A79" w:rsidRPr="008532B0" w:rsidRDefault="00EF0A79" w:rsidP="00D61126">
      <w:pPr>
        <w:pStyle w:val="Bullet"/>
      </w:pPr>
      <w:r w:rsidRPr="008532B0">
        <w:t>refrigerants and other synthetic greenhouse gases</w:t>
      </w:r>
    </w:p>
    <w:p w14:paraId="4590E15D" w14:textId="6AAE50D2" w:rsidR="00EF0A79" w:rsidRPr="008532B0" w:rsidRDefault="00EF0A79" w:rsidP="00D61126">
      <w:pPr>
        <w:pStyle w:val="Bullet"/>
      </w:pPr>
      <w:r w:rsidRPr="008532B0">
        <w:t>farm plastics</w:t>
      </w:r>
    </w:p>
    <w:p w14:paraId="3EB0BDDB" w14:textId="39F72A9D" w:rsidR="00AD5903" w:rsidRPr="008532B0" w:rsidRDefault="00EF0A79" w:rsidP="00D61126">
      <w:pPr>
        <w:pStyle w:val="Bullet"/>
      </w:pPr>
      <w:r w:rsidRPr="008532B0">
        <w:t>plastic packaging.</w:t>
      </w:r>
    </w:p>
    <w:p w14:paraId="777B4199" w14:textId="34F90E05" w:rsidR="00D667B9" w:rsidRPr="008532B0" w:rsidRDefault="00A41B51" w:rsidP="00D667B9">
      <w:pPr>
        <w:pStyle w:val="BodyText"/>
      </w:pPr>
      <w:r w:rsidRPr="008532B0">
        <w:t>Read m</w:t>
      </w:r>
      <w:r w:rsidR="00D667B9" w:rsidRPr="008532B0">
        <w:t xml:space="preserve">ore </w:t>
      </w:r>
      <w:r w:rsidR="003727EF" w:rsidRPr="008532B0">
        <w:t xml:space="preserve">about </w:t>
      </w:r>
      <w:hyperlink r:id="rId27" w:history="1">
        <w:r w:rsidR="00D667B9" w:rsidRPr="008532B0">
          <w:rPr>
            <w:rStyle w:val="Hyperlink"/>
          </w:rPr>
          <w:t>product stewardship</w:t>
        </w:r>
      </w:hyperlink>
      <w:r w:rsidR="003727EF" w:rsidRPr="008532B0">
        <w:t>.</w:t>
      </w:r>
      <w:r w:rsidR="00D667B9" w:rsidRPr="008532B0">
        <w:t xml:space="preserve"> </w:t>
      </w:r>
    </w:p>
    <w:p w14:paraId="5962430F" w14:textId="24F9AC13" w:rsidR="00B43F41" w:rsidRPr="008532B0" w:rsidRDefault="00B43F41" w:rsidP="00D667B9">
      <w:pPr>
        <w:pStyle w:val="BodyText"/>
      </w:pPr>
      <w:r w:rsidRPr="008532B0">
        <w:t xml:space="preserve">If a priority product(s) </w:t>
      </w:r>
      <w:r w:rsidRPr="00036DEE">
        <w:t xml:space="preserve">will be </w:t>
      </w:r>
      <w:r w:rsidR="00547D27" w:rsidRPr="00036DEE">
        <w:t xml:space="preserve">included in your proposed scheme you will need to complete the </w:t>
      </w:r>
      <w:hyperlink r:id="rId28" w:history="1">
        <w:r w:rsidR="00227645" w:rsidRPr="00227645">
          <w:rPr>
            <w:rStyle w:val="Hyperlink"/>
            <w:i/>
            <w:iCs/>
          </w:rPr>
          <w:t>Product stewardship accreditation application form: Priority products</w:t>
        </w:r>
      </w:hyperlink>
      <w:r w:rsidR="00AD53A5" w:rsidRPr="00036DEE">
        <w:t>.</w:t>
      </w:r>
      <w:r w:rsidR="00AD53A5" w:rsidRPr="008532B0">
        <w:t xml:space="preserve"> </w:t>
      </w:r>
    </w:p>
    <w:p w14:paraId="08A0A9ED" w14:textId="6FA72C64" w:rsidR="00AD53A5" w:rsidRPr="001269FB" w:rsidRDefault="00AD53A5" w:rsidP="001269FB">
      <w:pPr>
        <w:pStyle w:val="BodyText"/>
      </w:pPr>
      <w:r w:rsidRPr="008532B0">
        <w:t>Please contact Ministry for the Environment</w:t>
      </w:r>
      <w:r w:rsidR="00D52CCA" w:rsidRPr="008532B0">
        <w:t xml:space="preserve"> at </w:t>
      </w:r>
      <w:hyperlink r:id="rId29" w:history="1">
        <w:r w:rsidR="00D52CCA" w:rsidRPr="008532B0">
          <w:rPr>
            <w:rStyle w:val="Hyperlink"/>
          </w:rPr>
          <w:t>psaccreditation@mfe.govt.nz</w:t>
        </w:r>
      </w:hyperlink>
      <w:r w:rsidR="00D52CCA" w:rsidRPr="001269FB">
        <w:rPr>
          <w:rStyle w:val="Hyperlink"/>
          <w:color w:val="auto"/>
        </w:rPr>
        <w:t xml:space="preserve"> to discuss further.</w:t>
      </w:r>
    </w:p>
    <w:p w14:paraId="314EFFED" w14:textId="3B14E729" w:rsidR="00D667B9" w:rsidRPr="001269FB" w:rsidRDefault="00D667B9" w:rsidP="001269FB">
      <w:pPr>
        <w:pStyle w:val="BodyText"/>
      </w:pPr>
      <w:r w:rsidRPr="001269FB">
        <w:br w:type="page"/>
      </w:r>
    </w:p>
    <w:p w14:paraId="588E8B01" w14:textId="334C83BD" w:rsidR="0061096B" w:rsidRPr="008532B0" w:rsidRDefault="0061096B" w:rsidP="002770A6">
      <w:pPr>
        <w:pStyle w:val="Heading1"/>
      </w:pPr>
      <w:bookmarkStart w:id="3" w:name="_Toc110524911"/>
      <w:r w:rsidRPr="008532B0">
        <w:t xml:space="preserve">About this </w:t>
      </w:r>
      <w:r w:rsidR="007D7F00" w:rsidRPr="008532B0">
        <w:t>g</w:t>
      </w:r>
      <w:r w:rsidRPr="008532B0">
        <w:t>uide</w:t>
      </w:r>
      <w:bookmarkEnd w:id="3"/>
    </w:p>
    <w:p w14:paraId="6F77984D" w14:textId="619FC728" w:rsidR="0061096B" w:rsidRPr="008532B0" w:rsidRDefault="0061096B" w:rsidP="00D75B9C">
      <w:pPr>
        <w:pStyle w:val="BodyText"/>
      </w:pPr>
      <w:r w:rsidRPr="008532B0">
        <w:t xml:space="preserve">This guide assists the reader on how to apply for product stewardship scheme accreditation </w:t>
      </w:r>
      <w:r w:rsidR="00FB6A17" w:rsidRPr="008532B0">
        <w:t xml:space="preserve">for voluntary product(s) </w:t>
      </w:r>
      <w:r w:rsidRPr="008532B0">
        <w:t>under the Waste Minimisation Act 2008 (WMA). It outlines:</w:t>
      </w:r>
    </w:p>
    <w:p w14:paraId="5A1AB43D" w14:textId="5E21EFE7" w:rsidR="0061096B" w:rsidRPr="008532B0" w:rsidRDefault="0061096B" w:rsidP="00D75B9C">
      <w:pPr>
        <w:pStyle w:val="Bullet"/>
      </w:pPr>
      <w:r w:rsidRPr="008532B0">
        <w:t>the requirements your scheme needs to meet</w:t>
      </w:r>
    </w:p>
    <w:p w14:paraId="4D816226" w14:textId="50EFC634" w:rsidR="0061096B" w:rsidRPr="008532B0" w:rsidRDefault="0061096B" w:rsidP="00D75B9C">
      <w:pPr>
        <w:pStyle w:val="Bullet"/>
      </w:pPr>
      <w:r w:rsidRPr="008532B0">
        <w:t>the application and assessment process</w:t>
      </w:r>
    </w:p>
    <w:p w14:paraId="779F2B69" w14:textId="500EA379" w:rsidR="0061096B" w:rsidRPr="008532B0" w:rsidRDefault="0061096B" w:rsidP="00D75B9C">
      <w:pPr>
        <w:pStyle w:val="Bullet"/>
      </w:pPr>
      <w:r w:rsidRPr="008532B0">
        <w:t>the information you will be asked for if you apply.</w:t>
      </w:r>
    </w:p>
    <w:p w14:paraId="7E1C4A2C" w14:textId="0EEA6E2D" w:rsidR="00FE2BAF" w:rsidRPr="00103633" w:rsidRDefault="00FE2BAF" w:rsidP="00D75B9C">
      <w:pPr>
        <w:pStyle w:val="BodyText"/>
      </w:pPr>
      <w:r w:rsidRPr="008532B0">
        <w:t xml:space="preserve">If you are applying for priority product stewardship </w:t>
      </w:r>
      <w:r w:rsidR="00F2624D" w:rsidRPr="008532B0">
        <w:t>ac</w:t>
      </w:r>
      <w:r w:rsidR="00F2624D" w:rsidRPr="00103633">
        <w:t>creditation,</w:t>
      </w:r>
      <w:r w:rsidRPr="00103633">
        <w:t xml:space="preserve"> please see the </w:t>
      </w:r>
      <w:hyperlink r:id="rId30" w:history="1">
        <w:r w:rsidR="00A376C3" w:rsidRPr="00960AB2">
          <w:rPr>
            <w:rStyle w:val="Hyperlink"/>
            <w:i/>
            <w:iCs/>
          </w:rPr>
          <w:t>Product stewardship accreditation</w:t>
        </w:r>
        <w:r w:rsidR="00742789" w:rsidRPr="00960AB2">
          <w:rPr>
            <w:rStyle w:val="Hyperlink"/>
            <w:i/>
            <w:iCs/>
          </w:rPr>
          <w:t xml:space="preserve"> </w:t>
        </w:r>
        <w:r w:rsidR="00A376C3" w:rsidRPr="00960AB2">
          <w:rPr>
            <w:rStyle w:val="Hyperlink"/>
            <w:i/>
            <w:iCs/>
          </w:rPr>
          <w:t>guide for applicants: Priority products</w:t>
        </w:r>
      </w:hyperlink>
      <w:r w:rsidRPr="00103633">
        <w:t>.</w:t>
      </w:r>
    </w:p>
    <w:p w14:paraId="3ADCC615" w14:textId="77777777" w:rsidR="0061096B" w:rsidRPr="008532B0" w:rsidRDefault="0061096B" w:rsidP="0061096B">
      <w:pPr>
        <w:pStyle w:val="Heading3"/>
      </w:pPr>
      <w:r w:rsidRPr="00103633">
        <w:t>Intended audience</w:t>
      </w:r>
    </w:p>
    <w:p w14:paraId="42A7DF4F" w14:textId="51602577" w:rsidR="0061096B" w:rsidRPr="008532B0" w:rsidRDefault="0061096B" w:rsidP="0061096B">
      <w:pPr>
        <w:pStyle w:val="BodyText"/>
      </w:pPr>
      <w:r w:rsidRPr="008532B0">
        <w:t xml:space="preserve">This guide is for Scheme Managers and/or anyone interested in seeking accreditation for a </w:t>
      </w:r>
      <w:r w:rsidR="00061BA0" w:rsidRPr="008532B0">
        <w:t xml:space="preserve">voluntary </w:t>
      </w:r>
      <w:r w:rsidRPr="008532B0">
        <w:t>product stewardship scheme.</w:t>
      </w:r>
    </w:p>
    <w:p w14:paraId="408B6AC2" w14:textId="77777777" w:rsidR="0061096B" w:rsidRPr="008532B0" w:rsidRDefault="0061096B" w:rsidP="008A5EEB">
      <w:pPr>
        <w:pStyle w:val="Heading3"/>
      </w:pPr>
      <w:r w:rsidRPr="008532B0">
        <w:t>How to use this guide</w:t>
      </w:r>
    </w:p>
    <w:p w14:paraId="3F8B689F" w14:textId="248EDFD5" w:rsidR="0061096B" w:rsidRPr="008532B0" w:rsidRDefault="0061096B" w:rsidP="0061096B">
      <w:pPr>
        <w:pStyle w:val="BodyText"/>
      </w:pPr>
      <w:r w:rsidRPr="008532B0">
        <w:t xml:space="preserve">Use this guide in conjunction with the </w:t>
      </w:r>
      <w:hyperlink r:id="rId31" w:history="1">
        <w:r w:rsidR="004031DD" w:rsidRPr="008530EE">
          <w:rPr>
            <w:rStyle w:val="Hyperlink"/>
            <w:i/>
            <w:iCs/>
          </w:rPr>
          <w:t>Product stewardship accreditation application form: Voluntary products</w:t>
        </w:r>
      </w:hyperlink>
      <w:r w:rsidRPr="008532B0">
        <w:t>.</w:t>
      </w:r>
    </w:p>
    <w:p w14:paraId="2BF4D14F" w14:textId="18FB4FA8" w:rsidR="00D667B9" w:rsidRPr="008532B0" w:rsidRDefault="0061096B" w:rsidP="005204F5">
      <w:pPr>
        <w:pStyle w:val="BodyText"/>
        <w:spacing w:after="240"/>
      </w:pPr>
      <w:r w:rsidRPr="008532B0">
        <w:t>We recommend you read this guide in full and complete the self-assessment checklist before you start your application.</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61096B" w:rsidRPr="008532B0" w14:paraId="4BCCBA99" w14:textId="77777777" w:rsidTr="008A5EEB">
        <w:tc>
          <w:tcPr>
            <w:tcW w:w="0" w:type="auto"/>
            <w:shd w:val="clear" w:color="auto" w:fill="D5EBE8"/>
          </w:tcPr>
          <w:p w14:paraId="24D99F9B" w14:textId="0BB174B6" w:rsidR="0061096B" w:rsidRPr="008532B0" w:rsidRDefault="00AB6C2F" w:rsidP="0061096B">
            <w:pPr>
              <w:pStyle w:val="Boxtext"/>
            </w:pPr>
            <w:bookmarkStart w:id="4" w:name="_Hlk87629146"/>
            <w:r w:rsidRPr="008532B0">
              <w:rPr>
                <w:b/>
                <w:bCs/>
              </w:rPr>
              <w:t xml:space="preserve">Green </w:t>
            </w:r>
            <w:r w:rsidR="0061096B" w:rsidRPr="008532B0">
              <w:t>information boxes contain important information</w:t>
            </w:r>
            <w:r w:rsidR="00A938B4" w:rsidRPr="008532B0">
              <w:t xml:space="preserve"> for applicants</w:t>
            </w:r>
            <w:r w:rsidR="000211DD" w:rsidRPr="008532B0">
              <w:t>.</w:t>
            </w:r>
          </w:p>
        </w:tc>
      </w:tr>
    </w:tbl>
    <w:bookmarkEnd w:id="4"/>
    <w:p w14:paraId="4C4D9BB9" w14:textId="2D1135C4" w:rsidR="005204F5" w:rsidRPr="008532B0" w:rsidRDefault="005204F5" w:rsidP="005204F5">
      <w:pPr>
        <w:pStyle w:val="Heading3"/>
        <w:spacing w:before="400"/>
      </w:pPr>
      <w:r w:rsidRPr="008532B0">
        <w:t>Contact us</w:t>
      </w:r>
    </w:p>
    <w:p w14:paraId="3E49965E" w14:textId="753A57F2" w:rsidR="0061096B" w:rsidRPr="008532B0" w:rsidRDefault="000211DD" w:rsidP="002C1DBD">
      <w:pPr>
        <w:pStyle w:val="BodyText"/>
        <w:spacing w:after="0"/>
      </w:pPr>
      <w:r w:rsidRPr="008532B0">
        <w:t>C</w:t>
      </w:r>
      <w:r w:rsidR="005204F5" w:rsidRPr="008532B0">
        <w:t>ontact the Product Stewardship team if you have any questions.</w:t>
      </w:r>
    </w:p>
    <w:p w14:paraId="0716E807" w14:textId="7A1FF71D" w:rsidR="005204F5" w:rsidRPr="008532B0" w:rsidRDefault="005204F5" w:rsidP="008A5EEB">
      <w:pPr>
        <w:pStyle w:val="BodyText"/>
        <w:rPr>
          <w:rStyle w:val="Hyperlink"/>
        </w:rPr>
      </w:pPr>
      <w:r w:rsidRPr="008532B0">
        <w:t xml:space="preserve">Email: </w:t>
      </w:r>
      <w:hyperlink r:id="rId32" w:history="1">
        <w:r w:rsidRPr="008532B0">
          <w:rPr>
            <w:rStyle w:val="Hyperlink"/>
          </w:rPr>
          <w:t>psaccreditation@mfe.govt.nz</w:t>
        </w:r>
      </w:hyperlink>
    </w:p>
    <w:p w14:paraId="1A17E51D" w14:textId="72929886" w:rsidR="00CF4F6B" w:rsidRPr="008532B0" w:rsidRDefault="00CF4F6B" w:rsidP="008A5EEB">
      <w:pPr>
        <w:pStyle w:val="BodyText"/>
      </w:pPr>
      <w:r w:rsidRPr="008532B0">
        <w:br w:type="page"/>
      </w:r>
    </w:p>
    <w:p w14:paraId="41064C4E" w14:textId="15AEDF74" w:rsidR="00CF4F6B" w:rsidRPr="008532B0" w:rsidRDefault="00CF4F6B" w:rsidP="002770A6">
      <w:pPr>
        <w:pStyle w:val="Heading1"/>
      </w:pPr>
      <w:bookmarkStart w:id="5" w:name="_Toc110524912"/>
      <w:r w:rsidRPr="008532B0">
        <w:t xml:space="preserve">Application </w:t>
      </w:r>
      <w:r w:rsidR="007D7F00" w:rsidRPr="008532B0">
        <w:t>p</w:t>
      </w:r>
      <w:r w:rsidRPr="008532B0">
        <w:t>rocess</w:t>
      </w:r>
      <w:bookmarkEnd w:id="5"/>
    </w:p>
    <w:p w14:paraId="29AA25BA" w14:textId="77777777" w:rsidR="00CF4F6B" w:rsidRPr="008532B0" w:rsidRDefault="00CF4F6B" w:rsidP="00CF4F6B">
      <w:pPr>
        <w:pStyle w:val="Heading2"/>
        <w:spacing w:before="240"/>
      </w:pPr>
      <w:bookmarkStart w:id="6" w:name="_Toc110524913"/>
      <w:r w:rsidRPr="008532B0">
        <w:t>Accreditation</w:t>
      </w:r>
      <w:bookmarkEnd w:id="6"/>
    </w:p>
    <w:p w14:paraId="7F761ECB" w14:textId="02BCC223" w:rsidR="00CF4F6B" w:rsidRPr="008532B0" w:rsidRDefault="00CF4F6B" w:rsidP="00CF4F6B">
      <w:pPr>
        <w:pStyle w:val="BodyText"/>
      </w:pPr>
      <w:r w:rsidRPr="008532B0">
        <w:t xml:space="preserve">Accreditation of a product stewardship scheme is a form of endorsement by the </w:t>
      </w:r>
      <w:r w:rsidR="00DE1B5D" w:rsidRPr="008532B0">
        <w:t>G</w:t>
      </w:r>
      <w:r w:rsidRPr="008532B0">
        <w:t xml:space="preserve">overnment and means that the </w:t>
      </w:r>
      <w:r w:rsidR="001B1468" w:rsidRPr="008532B0">
        <w:t xml:space="preserve">scheme has been assessed and conforms </w:t>
      </w:r>
      <w:r w:rsidRPr="008532B0">
        <w:t xml:space="preserve">to the WMA and </w:t>
      </w:r>
      <w:r w:rsidR="00107032" w:rsidRPr="008532B0">
        <w:t xml:space="preserve">those </w:t>
      </w:r>
      <w:r w:rsidRPr="008532B0">
        <w:t>specific requirements relating to the life</w:t>
      </w:r>
      <w:r w:rsidR="00577EED" w:rsidRPr="008532B0">
        <w:t xml:space="preserve"> </w:t>
      </w:r>
      <w:r w:rsidRPr="008532B0">
        <w:t>cycle of a product and reduction in environmental harm have been met.</w:t>
      </w:r>
    </w:p>
    <w:p w14:paraId="718843DC" w14:textId="77777777" w:rsidR="00CF4F6B" w:rsidRPr="008532B0" w:rsidRDefault="00CF4F6B" w:rsidP="00CF4F6B">
      <w:pPr>
        <w:pStyle w:val="BodyText"/>
      </w:pPr>
      <w:r w:rsidRPr="008532B0">
        <w:t>To accredit a product stewardship scheme, the Minister for the Environment must be satisfied that the scheme:</w:t>
      </w:r>
    </w:p>
    <w:p w14:paraId="13A04157" w14:textId="5A6182F3" w:rsidR="00CF4F6B" w:rsidRPr="008532B0" w:rsidRDefault="00CF4F6B" w:rsidP="00323E7F">
      <w:pPr>
        <w:pStyle w:val="Bullet"/>
      </w:pPr>
      <w:r w:rsidRPr="008532B0">
        <w:t>is likely to promote waste minimisation, or</w:t>
      </w:r>
    </w:p>
    <w:p w14:paraId="05F7682C" w14:textId="40E5308C" w:rsidR="00CF4F6B" w:rsidRPr="008532B0" w:rsidRDefault="00CF4F6B" w:rsidP="00323E7F">
      <w:pPr>
        <w:pStyle w:val="Bullet"/>
      </w:pPr>
      <w:r w:rsidRPr="008532B0">
        <w:t>will reduce the environmental harm from disposing of the product and</w:t>
      </w:r>
    </w:p>
    <w:p w14:paraId="7F6410FC" w14:textId="4C60AD92" w:rsidR="00CF4F6B" w:rsidRPr="008532B0" w:rsidRDefault="00CF4F6B" w:rsidP="00323E7F">
      <w:pPr>
        <w:pStyle w:val="Bullet"/>
      </w:pPr>
      <w:r w:rsidRPr="008532B0">
        <w:t>does no</w:t>
      </w:r>
      <w:r w:rsidR="00A45802" w:rsidRPr="008532B0">
        <w:t>t</w:t>
      </w:r>
      <w:r w:rsidRPr="008532B0">
        <w:t xml:space="preserve"> cause greater environmental harm throughout the product life</w:t>
      </w:r>
      <w:r w:rsidR="00FF7546" w:rsidRPr="008532B0">
        <w:t xml:space="preserve"> </w:t>
      </w:r>
      <w:r w:rsidRPr="008532B0">
        <w:t>cycle.</w:t>
      </w:r>
    </w:p>
    <w:p w14:paraId="3CEC8BCF" w14:textId="77777777" w:rsidR="00CF4F6B" w:rsidRPr="008532B0" w:rsidRDefault="00CF4F6B" w:rsidP="00CF4F6B">
      <w:pPr>
        <w:pStyle w:val="BodyText"/>
      </w:pPr>
      <w:r w:rsidRPr="008532B0">
        <w:t>Table 1 outlines the process for accreditation.</w:t>
      </w:r>
    </w:p>
    <w:p w14:paraId="7CF25113" w14:textId="770A8B78" w:rsidR="005204F5" w:rsidRPr="008532B0" w:rsidRDefault="00CF4F6B" w:rsidP="00CF4F6B">
      <w:pPr>
        <w:pStyle w:val="Tableheading"/>
      </w:pPr>
      <w:bookmarkStart w:id="7" w:name="table1"/>
      <w:bookmarkStart w:id="8" w:name="_Toc110524901"/>
      <w:r w:rsidRPr="008532B0">
        <w:t>Table 1</w:t>
      </w:r>
      <w:bookmarkEnd w:id="7"/>
      <w:r w:rsidRPr="008532B0">
        <w:t>:</w:t>
      </w:r>
      <w:r w:rsidRPr="008532B0">
        <w:tab/>
        <w:t>The high-level process for product stewardship accreditation</w:t>
      </w:r>
      <w:bookmarkEnd w:id="8"/>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ayout w:type="fixed"/>
        <w:tblLook w:val="04A0" w:firstRow="1" w:lastRow="0" w:firstColumn="1" w:lastColumn="0" w:noHBand="0" w:noVBand="1"/>
      </w:tblPr>
      <w:tblGrid>
        <w:gridCol w:w="1056"/>
        <w:gridCol w:w="7449"/>
      </w:tblGrid>
      <w:tr w:rsidR="008D5AFF" w:rsidRPr="008532B0" w14:paraId="23C6DA83" w14:textId="77777777" w:rsidTr="008A5EEB">
        <w:tc>
          <w:tcPr>
            <w:tcW w:w="1123" w:type="dxa"/>
            <w:tcBorders>
              <w:bottom w:val="single" w:sz="2" w:space="0" w:color="FFFFFF" w:themeColor="background1"/>
            </w:tcBorders>
            <w:shd w:val="clear" w:color="auto" w:fill="1B556B"/>
            <w:vAlign w:val="center"/>
          </w:tcPr>
          <w:p w14:paraId="2F841563" w14:textId="77777777" w:rsidR="008D5AFF" w:rsidRPr="008532B0" w:rsidRDefault="008D5AFF" w:rsidP="003E46B8">
            <w:pPr>
              <w:pStyle w:val="TableTextbold"/>
              <w:rPr>
                <w:color w:val="FFFFFF" w:themeColor="background1"/>
              </w:rPr>
            </w:pPr>
            <w:r w:rsidRPr="008532B0">
              <w:rPr>
                <w:color w:val="FFFFFF" w:themeColor="background1"/>
              </w:rPr>
              <w:t>Step 1</w:t>
            </w:r>
          </w:p>
        </w:tc>
        <w:tc>
          <w:tcPr>
            <w:tcW w:w="8042" w:type="dxa"/>
            <w:shd w:val="clear" w:color="auto" w:fill="auto"/>
          </w:tcPr>
          <w:p w14:paraId="79353993" w14:textId="6C4DECA9" w:rsidR="008D5AFF" w:rsidRPr="008532B0" w:rsidRDefault="00795B69" w:rsidP="008D5AFF">
            <w:pPr>
              <w:pStyle w:val="TableTextbold"/>
              <w:spacing w:after="0"/>
            </w:pPr>
            <w:r w:rsidRPr="008532B0">
              <w:t xml:space="preserve">Plan your </w:t>
            </w:r>
            <w:r w:rsidR="00213E57" w:rsidRPr="008532B0">
              <w:t>s</w:t>
            </w:r>
            <w:r w:rsidRPr="008532B0">
              <w:t>cheme</w:t>
            </w:r>
          </w:p>
          <w:p w14:paraId="09EEA89A" w14:textId="570D4D9A" w:rsidR="008D5AFF" w:rsidRPr="008532B0" w:rsidRDefault="008C4026" w:rsidP="0034575C">
            <w:pPr>
              <w:pStyle w:val="TableText"/>
            </w:pPr>
            <w:r w:rsidRPr="008532B0">
              <w:t xml:space="preserve">Please read this guide in full before you start your application. </w:t>
            </w:r>
            <w:r w:rsidR="008F3D1F" w:rsidRPr="008532B0">
              <w:t>Plan your scheme</w:t>
            </w:r>
            <w:r w:rsidR="00CC50A7" w:rsidRPr="008532B0">
              <w:t>, gather supporting evidence</w:t>
            </w:r>
            <w:r w:rsidR="008F3D1F" w:rsidRPr="008532B0">
              <w:t xml:space="preserve"> and</w:t>
            </w:r>
            <w:r w:rsidR="0034575C" w:rsidRPr="008532B0">
              <w:t xml:space="preserve"> meet all the requirements in the </w:t>
            </w:r>
            <w:r w:rsidR="00DB5D23" w:rsidRPr="008532B0">
              <w:t>s</w:t>
            </w:r>
            <w:r w:rsidR="0034575C" w:rsidRPr="008532B0">
              <w:t>elf-assessment checklist (</w:t>
            </w:r>
            <w:hyperlink w:anchor="_Appendix_A:_Self-assessment" w:history="1">
              <w:r w:rsidR="0034575C" w:rsidRPr="008532B0">
                <w:rPr>
                  <w:rStyle w:val="Hyperlink"/>
                </w:rPr>
                <w:t>Appendix A</w:t>
              </w:r>
            </w:hyperlink>
            <w:r w:rsidR="0034575C" w:rsidRPr="008532B0">
              <w:t>) before you submit your application.</w:t>
            </w:r>
            <w:r w:rsidR="0032169A" w:rsidRPr="008532B0">
              <w:t xml:space="preserve"> </w:t>
            </w:r>
          </w:p>
        </w:tc>
      </w:tr>
      <w:tr w:rsidR="008D5AFF" w:rsidRPr="008532B0" w14:paraId="6B949C7B" w14:textId="77777777" w:rsidTr="008A5EEB">
        <w:tc>
          <w:tcPr>
            <w:tcW w:w="1123" w:type="dxa"/>
            <w:tcBorders>
              <w:top w:val="single" w:sz="2" w:space="0" w:color="FFFFFF" w:themeColor="background1"/>
              <w:bottom w:val="single" w:sz="2" w:space="0" w:color="FFFFFF" w:themeColor="background1"/>
            </w:tcBorders>
            <w:shd w:val="clear" w:color="auto" w:fill="1B556B"/>
            <w:vAlign w:val="center"/>
          </w:tcPr>
          <w:p w14:paraId="1EB9A0C5" w14:textId="77777777" w:rsidR="008D5AFF" w:rsidRPr="008532B0" w:rsidRDefault="008D5AFF" w:rsidP="003E46B8">
            <w:pPr>
              <w:pStyle w:val="TableTextbold"/>
              <w:rPr>
                <w:color w:val="FFFFFF" w:themeColor="background1"/>
              </w:rPr>
            </w:pPr>
            <w:r w:rsidRPr="008532B0">
              <w:rPr>
                <w:color w:val="FFFFFF" w:themeColor="background1"/>
              </w:rPr>
              <w:t>Step 2</w:t>
            </w:r>
          </w:p>
        </w:tc>
        <w:tc>
          <w:tcPr>
            <w:tcW w:w="8042" w:type="dxa"/>
            <w:shd w:val="clear" w:color="auto" w:fill="auto"/>
          </w:tcPr>
          <w:p w14:paraId="52595C7D" w14:textId="77777777" w:rsidR="008D5AFF" w:rsidRPr="008532B0" w:rsidRDefault="008D5AFF" w:rsidP="008D5AFF">
            <w:pPr>
              <w:pStyle w:val="TableTextbold"/>
              <w:spacing w:after="0"/>
            </w:pPr>
            <w:r w:rsidRPr="008532B0">
              <w:t>Download the application form</w:t>
            </w:r>
          </w:p>
          <w:p w14:paraId="493E06B8" w14:textId="2DAEFDF3" w:rsidR="008D5AFF" w:rsidRPr="008532B0" w:rsidRDefault="008D5AFF" w:rsidP="003E46B8">
            <w:pPr>
              <w:pStyle w:val="TableText"/>
            </w:pPr>
            <w:r w:rsidRPr="008532B0">
              <w:t xml:space="preserve">Download </w:t>
            </w:r>
            <w:r w:rsidR="00405FC7" w:rsidRPr="008532B0">
              <w:t xml:space="preserve">and complete </w:t>
            </w:r>
            <w:r w:rsidRPr="008532B0">
              <w:t>the</w:t>
            </w:r>
            <w:r w:rsidR="00620642" w:rsidRPr="008532B0">
              <w:t xml:space="preserve"> </w:t>
            </w:r>
            <w:r w:rsidR="00F008EC" w:rsidRPr="008532B0">
              <w:t>applicable application form</w:t>
            </w:r>
            <w:r w:rsidR="007A01CC" w:rsidRPr="008532B0">
              <w:t xml:space="preserve"> </w:t>
            </w:r>
          </w:p>
        </w:tc>
      </w:tr>
      <w:tr w:rsidR="008D5AFF" w:rsidRPr="008532B0" w14:paraId="4FE40535" w14:textId="77777777" w:rsidTr="008A5EEB">
        <w:tc>
          <w:tcPr>
            <w:tcW w:w="1123" w:type="dxa"/>
            <w:tcBorders>
              <w:top w:val="single" w:sz="2" w:space="0" w:color="FFFFFF" w:themeColor="background1"/>
              <w:bottom w:val="single" w:sz="2" w:space="0" w:color="FFFFFF" w:themeColor="background1"/>
            </w:tcBorders>
            <w:shd w:val="clear" w:color="auto" w:fill="1B556B"/>
            <w:vAlign w:val="center"/>
          </w:tcPr>
          <w:p w14:paraId="3F43FA25" w14:textId="77777777" w:rsidR="008D5AFF" w:rsidRPr="008532B0" w:rsidRDefault="008D5AFF" w:rsidP="003E46B8">
            <w:pPr>
              <w:pStyle w:val="TableTextbold"/>
              <w:rPr>
                <w:color w:val="FFFFFF" w:themeColor="background1"/>
              </w:rPr>
            </w:pPr>
            <w:r w:rsidRPr="008532B0">
              <w:rPr>
                <w:color w:val="FFFFFF" w:themeColor="background1"/>
              </w:rPr>
              <w:t>Step 3</w:t>
            </w:r>
          </w:p>
        </w:tc>
        <w:tc>
          <w:tcPr>
            <w:tcW w:w="8042" w:type="dxa"/>
            <w:shd w:val="clear" w:color="auto" w:fill="auto"/>
          </w:tcPr>
          <w:p w14:paraId="2DE020CE" w14:textId="353D88FB" w:rsidR="008D5AFF" w:rsidRPr="008532B0" w:rsidRDefault="008D5AFF" w:rsidP="008D5AFF">
            <w:pPr>
              <w:pStyle w:val="TableTextbold"/>
              <w:spacing w:after="0"/>
              <w:rPr>
                <w:szCs w:val="18"/>
              </w:rPr>
            </w:pPr>
            <w:r w:rsidRPr="008532B0">
              <w:rPr>
                <w:szCs w:val="18"/>
              </w:rPr>
              <w:t xml:space="preserve">Submit </w:t>
            </w:r>
            <w:r w:rsidR="00F86164" w:rsidRPr="008532B0">
              <w:rPr>
                <w:szCs w:val="18"/>
              </w:rPr>
              <w:t xml:space="preserve">the </w:t>
            </w:r>
            <w:r w:rsidRPr="008532B0">
              <w:rPr>
                <w:szCs w:val="18"/>
              </w:rPr>
              <w:t>application form and supporting documentation</w:t>
            </w:r>
          </w:p>
          <w:p w14:paraId="0A573DA1" w14:textId="0EF033E7" w:rsidR="008D5AFF" w:rsidRPr="008532B0" w:rsidRDefault="00DF054C" w:rsidP="003E46B8">
            <w:pPr>
              <w:pStyle w:val="TableText"/>
              <w:rPr>
                <w:szCs w:val="18"/>
              </w:rPr>
            </w:pPr>
            <w:r w:rsidRPr="008532B0">
              <w:rPr>
                <w:szCs w:val="18"/>
              </w:rPr>
              <w:t xml:space="preserve">Submit the application by sending </w:t>
            </w:r>
            <w:r w:rsidR="008D5AFF" w:rsidRPr="008532B0">
              <w:rPr>
                <w:szCs w:val="18"/>
              </w:rPr>
              <w:t xml:space="preserve">all application documents in one email to </w:t>
            </w:r>
            <w:hyperlink r:id="rId33" w:history="1">
              <w:r w:rsidR="008D5AFF" w:rsidRPr="008532B0">
                <w:rPr>
                  <w:rStyle w:val="Hyperlink"/>
                  <w:szCs w:val="18"/>
                </w:rPr>
                <w:t>psaccreditation@mfe.govt.nz</w:t>
              </w:r>
            </w:hyperlink>
            <w:r w:rsidR="008D5AFF" w:rsidRPr="008532B0">
              <w:rPr>
                <w:szCs w:val="18"/>
              </w:rPr>
              <w:t>. Applications must be received electronically.</w:t>
            </w:r>
          </w:p>
        </w:tc>
      </w:tr>
      <w:tr w:rsidR="008D5AFF" w:rsidRPr="008532B0" w14:paraId="2FBC9FD0" w14:textId="77777777" w:rsidTr="008A5EEB">
        <w:tc>
          <w:tcPr>
            <w:tcW w:w="1123" w:type="dxa"/>
            <w:tcBorders>
              <w:top w:val="single" w:sz="2" w:space="0" w:color="FFFFFF" w:themeColor="background1"/>
              <w:bottom w:val="single" w:sz="2" w:space="0" w:color="FFFFFF" w:themeColor="background1"/>
            </w:tcBorders>
            <w:shd w:val="clear" w:color="auto" w:fill="1B556B"/>
            <w:vAlign w:val="center"/>
          </w:tcPr>
          <w:p w14:paraId="79A8932C" w14:textId="77777777" w:rsidR="008D5AFF" w:rsidRPr="008532B0" w:rsidRDefault="008D5AFF" w:rsidP="003E46B8">
            <w:pPr>
              <w:pStyle w:val="TableTextbold"/>
              <w:rPr>
                <w:color w:val="FFFFFF" w:themeColor="background1"/>
              </w:rPr>
            </w:pPr>
            <w:r w:rsidRPr="008532B0">
              <w:rPr>
                <w:color w:val="FFFFFF" w:themeColor="background1"/>
              </w:rPr>
              <w:t>Step 4</w:t>
            </w:r>
          </w:p>
        </w:tc>
        <w:tc>
          <w:tcPr>
            <w:tcW w:w="8042" w:type="dxa"/>
            <w:shd w:val="clear" w:color="auto" w:fill="auto"/>
          </w:tcPr>
          <w:p w14:paraId="532305C8" w14:textId="77777777" w:rsidR="008D5AFF" w:rsidRPr="008532B0" w:rsidRDefault="008D5AFF" w:rsidP="009843F0">
            <w:pPr>
              <w:pStyle w:val="TableTextbold"/>
              <w:spacing w:after="0"/>
            </w:pPr>
            <w:r w:rsidRPr="008532B0">
              <w:t>Assessment</w:t>
            </w:r>
          </w:p>
          <w:p w14:paraId="01A19ACF" w14:textId="4B03755B" w:rsidR="008D5AFF" w:rsidRPr="008532B0" w:rsidRDefault="008D5AFF" w:rsidP="003E46B8">
            <w:pPr>
              <w:pStyle w:val="TableText"/>
            </w:pPr>
            <w:r w:rsidRPr="008532B0">
              <w:t>The application is reviewed and assessed ahead of recommendations being provided to the Minister. The Ministry for the Environment (</w:t>
            </w:r>
            <w:r w:rsidR="00126C73">
              <w:t>the Ministry</w:t>
            </w:r>
            <w:r w:rsidRPr="008532B0">
              <w:t xml:space="preserve">) may contact the </w:t>
            </w:r>
            <w:r w:rsidR="003C7CB6" w:rsidRPr="008532B0">
              <w:t>applicant</w:t>
            </w:r>
            <w:r w:rsidRPr="008532B0">
              <w:t xml:space="preserve"> to clarify details or request further information. </w:t>
            </w:r>
          </w:p>
        </w:tc>
      </w:tr>
      <w:tr w:rsidR="008D5AFF" w:rsidRPr="008532B0" w14:paraId="115F43B5" w14:textId="77777777" w:rsidTr="008A5EEB">
        <w:tc>
          <w:tcPr>
            <w:tcW w:w="1123" w:type="dxa"/>
            <w:tcBorders>
              <w:top w:val="single" w:sz="2" w:space="0" w:color="FFFFFF" w:themeColor="background1"/>
            </w:tcBorders>
            <w:shd w:val="clear" w:color="auto" w:fill="1B556B"/>
            <w:vAlign w:val="center"/>
          </w:tcPr>
          <w:p w14:paraId="724BB345" w14:textId="77777777" w:rsidR="008D5AFF" w:rsidRPr="008532B0" w:rsidRDefault="008D5AFF" w:rsidP="003E46B8">
            <w:pPr>
              <w:pStyle w:val="TableTextbold"/>
              <w:rPr>
                <w:color w:val="FFFFFF" w:themeColor="background1"/>
              </w:rPr>
            </w:pPr>
            <w:r w:rsidRPr="008532B0">
              <w:rPr>
                <w:color w:val="FFFFFF" w:themeColor="background1"/>
              </w:rPr>
              <w:t>Step 5</w:t>
            </w:r>
          </w:p>
        </w:tc>
        <w:tc>
          <w:tcPr>
            <w:tcW w:w="8042" w:type="dxa"/>
            <w:shd w:val="clear" w:color="auto" w:fill="auto"/>
          </w:tcPr>
          <w:p w14:paraId="5D29590F" w14:textId="77777777" w:rsidR="008D5AFF" w:rsidRPr="008532B0" w:rsidRDefault="008D5AFF" w:rsidP="009843F0">
            <w:pPr>
              <w:pStyle w:val="TableTextbold"/>
              <w:spacing w:after="0"/>
            </w:pPr>
            <w:r w:rsidRPr="008532B0">
              <w:t>Ministerial decision</w:t>
            </w:r>
          </w:p>
          <w:p w14:paraId="164A87C4" w14:textId="6590EABB" w:rsidR="008D5AFF" w:rsidRPr="008532B0" w:rsidRDefault="00126C73" w:rsidP="003E46B8">
            <w:pPr>
              <w:pStyle w:val="TableText"/>
            </w:pPr>
            <w:r>
              <w:t xml:space="preserve">The Ministry </w:t>
            </w:r>
            <w:r w:rsidR="008D5AFF" w:rsidRPr="008532B0">
              <w:t xml:space="preserve">briefs the Minister, based </w:t>
            </w:r>
            <w:r w:rsidR="00903D3C" w:rsidRPr="008532B0">
              <w:t xml:space="preserve">on </w:t>
            </w:r>
            <w:r w:rsidR="008D5AFF" w:rsidRPr="008532B0">
              <w:t>the assessor’s recommendations and</w:t>
            </w:r>
            <w:r w:rsidR="007B6AF7" w:rsidRPr="008532B0">
              <w:t>,</w:t>
            </w:r>
            <w:r w:rsidR="008D5AFF" w:rsidRPr="008532B0">
              <w:t xml:space="preserve"> if necessary, seeks advice from the Waste Advisory Board. </w:t>
            </w:r>
          </w:p>
          <w:p w14:paraId="44473295" w14:textId="77777777" w:rsidR="008D5AFF" w:rsidRPr="008532B0" w:rsidRDefault="008D5AFF" w:rsidP="003E46B8">
            <w:pPr>
              <w:pStyle w:val="TableText"/>
            </w:pPr>
            <w:r w:rsidRPr="008532B0">
              <w:t xml:space="preserve">If the Minister is satisfied the scheme meets the requirements in the WMA, the scheme will be accredited. </w:t>
            </w:r>
          </w:p>
          <w:p w14:paraId="7A6C69CC" w14:textId="5A183F56" w:rsidR="008D5AFF" w:rsidRPr="008532B0" w:rsidRDefault="008D5AFF" w:rsidP="003E46B8">
            <w:pPr>
              <w:pStyle w:val="TableText"/>
            </w:pPr>
            <w:r w:rsidRPr="008532B0">
              <w:t xml:space="preserve">The </w:t>
            </w:r>
            <w:r w:rsidR="00F96735" w:rsidRPr="008532B0">
              <w:t>applicant</w:t>
            </w:r>
            <w:r w:rsidRPr="008532B0">
              <w:t xml:space="preserve"> will receive notification from the Minister on the outcome of the application:</w:t>
            </w:r>
          </w:p>
          <w:p w14:paraId="2C23B7FD" w14:textId="2DE5FEF3" w:rsidR="008D5AFF" w:rsidRPr="008532B0" w:rsidRDefault="008D5AFF" w:rsidP="00E051B0">
            <w:pPr>
              <w:pStyle w:val="TableBullet"/>
            </w:pPr>
            <w:r w:rsidRPr="008532B0">
              <w:t xml:space="preserve">approved </w:t>
            </w:r>
            <w:r w:rsidR="00CD3FAC" w:rsidRPr="008532B0">
              <w:t xml:space="preserve">applicants </w:t>
            </w:r>
            <w:r w:rsidRPr="008532B0">
              <w:t>will receive a letter and certificate of accreditation signed by the Minister</w:t>
            </w:r>
          </w:p>
          <w:p w14:paraId="71562891" w14:textId="0578FD13" w:rsidR="008D5AFF" w:rsidRPr="008532B0" w:rsidRDefault="008D5AFF" w:rsidP="00E051B0">
            <w:pPr>
              <w:pStyle w:val="TableBullet"/>
            </w:pPr>
            <w:r w:rsidRPr="008532B0">
              <w:t xml:space="preserve">declined </w:t>
            </w:r>
            <w:r w:rsidR="00CD3FAC" w:rsidRPr="008532B0">
              <w:t xml:space="preserve">applicants </w:t>
            </w:r>
            <w:r w:rsidRPr="008532B0">
              <w:t>will receive a letter outlining reasons why the scheme was not accredited.</w:t>
            </w:r>
          </w:p>
        </w:tc>
      </w:tr>
    </w:tbl>
    <w:p w14:paraId="0EB52224" w14:textId="77777777" w:rsidR="008D5AFF" w:rsidRPr="008532B0" w:rsidRDefault="008D5AFF" w:rsidP="008A5EEB">
      <w:pPr>
        <w:pStyle w:val="BodyText"/>
      </w:pPr>
    </w:p>
    <w:p w14:paraId="1B61F924" w14:textId="77777777" w:rsidR="00E04FB2" w:rsidRPr="008532B0" w:rsidRDefault="00E04FB2" w:rsidP="00E04FB2">
      <w:pPr>
        <w:pStyle w:val="Heading2"/>
      </w:pPr>
      <w:bookmarkStart w:id="9" w:name="_Toc110524914"/>
      <w:r w:rsidRPr="008532B0">
        <w:t>What will the assessor be looking for?</w:t>
      </w:r>
      <w:bookmarkEnd w:id="9"/>
    </w:p>
    <w:p w14:paraId="189F9DBE" w14:textId="0DD70340" w:rsidR="00E04FB2" w:rsidRPr="008532B0" w:rsidRDefault="00E04FB2" w:rsidP="00E04FB2">
      <w:pPr>
        <w:pStyle w:val="BodyText"/>
        <w:keepNext/>
      </w:pPr>
      <w:r w:rsidRPr="008532B0">
        <w:t xml:space="preserve">Submitted applications are reviewed and assessed </w:t>
      </w:r>
      <w:r w:rsidR="00FF455D" w:rsidRPr="008532B0">
        <w:t>before</w:t>
      </w:r>
      <w:r w:rsidRPr="008532B0">
        <w:t xml:space="preserve"> recommendations </w:t>
      </w:r>
      <w:r w:rsidR="00FF455D" w:rsidRPr="008532B0">
        <w:t xml:space="preserve">are </w:t>
      </w:r>
      <w:r w:rsidRPr="008532B0">
        <w:t>provided to the Minister. An example of the assessment criteria is listed in table 2.</w:t>
      </w:r>
    </w:p>
    <w:p w14:paraId="04B69E10" w14:textId="47CAD1B4" w:rsidR="00CF4F6B" w:rsidRPr="008532B0" w:rsidRDefault="00E04FB2" w:rsidP="00E04FB2">
      <w:pPr>
        <w:pStyle w:val="Tableheading"/>
      </w:pPr>
      <w:bookmarkStart w:id="10" w:name="_Toc110524902"/>
      <w:r w:rsidRPr="008532B0">
        <w:t xml:space="preserve">Table 2: </w:t>
      </w:r>
      <w:r w:rsidRPr="008532B0">
        <w:tab/>
        <w:t xml:space="preserve">Summary of </w:t>
      </w:r>
      <w:r w:rsidR="003727EF" w:rsidRPr="008532B0">
        <w:t xml:space="preserve">assessment </w:t>
      </w:r>
      <w:r w:rsidRPr="008532B0">
        <w:t>criteria</w:t>
      </w:r>
      <w:bookmarkEnd w:id="10"/>
      <w:r w:rsidRPr="008532B0">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6521"/>
        <w:gridCol w:w="1984"/>
      </w:tblGrid>
      <w:tr w:rsidR="003F7A78" w:rsidRPr="008532B0" w14:paraId="4871A0FF" w14:textId="77777777" w:rsidTr="001138B8">
        <w:tc>
          <w:tcPr>
            <w:tcW w:w="6521" w:type="dxa"/>
            <w:shd w:val="clear" w:color="auto" w:fill="1B556B" w:themeFill="text2"/>
            <w:vAlign w:val="bottom"/>
          </w:tcPr>
          <w:p w14:paraId="4545C32F" w14:textId="77777777" w:rsidR="003F7A78" w:rsidRPr="008532B0" w:rsidRDefault="003F7A78" w:rsidP="004778EA">
            <w:pPr>
              <w:pStyle w:val="TableTextbold"/>
              <w:rPr>
                <w:color w:val="FFFFFF" w:themeColor="background1"/>
              </w:rPr>
            </w:pPr>
            <w:r w:rsidRPr="008532B0">
              <w:rPr>
                <w:color w:val="FFFFFF" w:themeColor="background1"/>
              </w:rPr>
              <w:t xml:space="preserve">Assessment criteria </w:t>
            </w:r>
          </w:p>
        </w:tc>
        <w:tc>
          <w:tcPr>
            <w:tcW w:w="1984" w:type="dxa"/>
            <w:shd w:val="clear" w:color="auto" w:fill="1B556B" w:themeFill="text2"/>
            <w:vAlign w:val="bottom"/>
          </w:tcPr>
          <w:p w14:paraId="205DC595" w14:textId="77777777" w:rsidR="003F7A78" w:rsidRPr="008532B0" w:rsidRDefault="003F7A78" w:rsidP="004778EA">
            <w:pPr>
              <w:pStyle w:val="TableTextbold"/>
              <w:rPr>
                <w:color w:val="FFFFFF" w:themeColor="background1"/>
              </w:rPr>
            </w:pPr>
            <w:r w:rsidRPr="008532B0">
              <w:rPr>
                <w:color w:val="FFFFFF" w:themeColor="background1"/>
              </w:rPr>
              <w:t>Does the scheme meet this requirement? </w:t>
            </w:r>
          </w:p>
        </w:tc>
      </w:tr>
      <w:tr w:rsidR="003F7A78" w:rsidRPr="008532B0" w14:paraId="7CC26555" w14:textId="77777777" w:rsidTr="001138B8">
        <w:tc>
          <w:tcPr>
            <w:tcW w:w="6521" w:type="dxa"/>
          </w:tcPr>
          <w:p w14:paraId="4A3A357F" w14:textId="23DFDB89" w:rsidR="003F7A78" w:rsidRPr="008532B0" w:rsidRDefault="00FD1FDF" w:rsidP="004778EA">
            <w:pPr>
              <w:pStyle w:val="TableText"/>
            </w:pPr>
            <w:r w:rsidRPr="008532B0">
              <w:t>Have</w:t>
            </w:r>
            <w:r w:rsidR="003F7A78" w:rsidRPr="008532B0">
              <w:t xml:space="preserve"> the information requirements as stated in sections 14 and 15 of the WMA been met? </w:t>
            </w:r>
          </w:p>
        </w:tc>
        <w:tc>
          <w:tcPr>
            <w:tcW w:w="1984" w:type="dxa"/>
          </w:tcPr>
          <w:p w14:paraId="36232154" w14:textId="77777777" w:rsidR="003F7A78" w:rsidRPr="008532B0" w:rsidRDefault="003F7A78" w:rsidP="004778EA">
            <w:pPr>
              <w:pStyle w:val="TableText"/>
            </w:pPr>
            <w:r w:rsidRPr="008532B0">
              <w:t>Yes/no</w:t>
            </w:r>
          </w:p>
        </w:tc>
      </w:tr>
      <w:tr w:rsidR="003F7A78" w:rsidRPr="008532B0" w14:paraId="3CE52CFA" w14:textId="77777777" w:rsidTr="001138B8">
        <w:tc>
          <w:tcPr>
            <w:tcW w:w="6521" w:type="dxa"/>
          </w:tcPr>
          <w:p w14:paraId="48B67B91" w14:textId="77777777" w:rsidR="003F7A78" w:rsidRPr="008532B0" w:rsidRDefault="003F7A78" w:rsidP="00B70624">
            <w:pPr>
              <w:pStyle w:val="TableText"/>
            </w:pPr>
            <w:r w:rsidRPr="008532B0">
              <w:t xml:space="preserve">Is it clear how the scheme will: </w:t>
            </w:r>
          </w:p>
          <w:p w14:paraId="1BAF5619" w14:textId="52A3F0F6" w:rsidR="003F7A78" w:rsidRPr="008532B0" w:rsidRDefault="003F7A78" w:rsidP="00B70624">
            <w:pPr>
              <w:pStyle w:val="TableBullet"/>
            </w:pPr>
            <w:r w:rsidRPr="008532B0">
              <w:t>promote waste minimisation</w:t>
            </w:r>
          </w:p>
          <w:p w14:paraId="3086D08E" w14:textId="77777777" w:rsidR="003F7A78" w:rsidRPr="008532B0" w:rsidRDefault="003F7A78" w:rsidP="00B70624">
            <w:pPr>
              <w:pStyle w:val="TableBullet"/>
            </w:pPr>
            <w:r w:rsidRPr="008532B0">
              <w:t xml:space="preserve">reduce the environmental harm from disposing of the product </w:t>
            </w:r>
          </w:p>
          <w:p w14:paraId="3EFB9866" w14:textId="3A4DFCE7" w:rsidR="003F7A78" w:rsidRPr="008532B0" w:rsidRDefault="003F7A78" w:rsidP="00B70624">
            <w:pPr>
              <w:pStyle w:val="TableBullet"/>
            </w:pPr>
            <w:r w:rsidRPr="008532B0">
              <w:t>not cause greater environmental harm throughout the product life</w:t>
            </w:r>
            <w:r w:rsidR="005E267F" w:rsidRPr="008532B0">
              <w:t xml:space="preserve"> </w:t>
            </w:r>
            <w:r w:rsidRPr="008532B0">
              <w:t>cycle</w:t>
            </w:r>
            <w:r w:rsidR="000053B7" w:rsidRPr="008532B0">
              <w:t>.</w:t>
            </w:r>
          </w:p>
        </w:tc>
        <w:tc>
          <w:tcPr>
            <w:tcW w:w="1984" w:type="dxa"/>
          </w:tcPr>
          <w:p w14:paraId="55125F77" w14:textId="77777777" w:rsidR="003F7A78" w:rsidRPr="008532B0" w:rsidRDefault="003F7A78" w:rsidP="004778EA">
            <w:pPr>
              <w:pStyle w:val="TableText"/>
            </w:pPr>
            <w:r w:rsidRPr="008532B0">
              <w:t xml:space="preserve">Yes/no </w:t>
            </w:r>
          </w:p>
        </w:tc>
      </w:tr>
      <w:tr w:rsidR="003F7A78" w:rsidRPr="008532B0" w14:paraId="5255F82A" w14:textId="77777777" w:rsidTr="001138B8">
        <w:tc>
          <w:tcPr>
            <w:tcW w:w="6521" w:type="dxa"/>
          </w:tcPr>
          <w:p w14:paraId="3EFB3701" w14:textId="77777777" w:rsidR="003F7A78" w:rsidRPr="008532B0" w:rsidRDefault="003F7A78" w:rsidP="004778EA">
            <w:pPr>
              <w:pStyle w:val="TableText"/>
            </w:pPr>
            <w:r w:rsidRPr="008532B0">
              <w:t>Does the scheme demonstrate examples of industry best practice?</w:t>
            </w:r>
          </w:p>
        </w:tc>
        <w:tc>
          <w:tcPr>
            <w:tcW w:w="1984" w:type="dxa"/>
          </w:tcPr>
          <w:p w14:paraId="467A0671" w14:textId="77777777" w:rsidR="003F7A78" w:rsidRPr="008532B0" w:rsidRDefault="003F7A78" w:rsidP="004778EA">
            <w:pPr>
              <w:pStyle w:val="TableText"/>
            </w:pPr>
            <w:r w:rsidRPr="008532B0">
              <w:t>Yes/no</w:t>
            </w:r>
          </w:p>
        </w:tc>
      </w:tr>
      <w:tr w:rsidR="003F7A78" w:rsidRPr="008532B0" w14:paraId="00BA8181" w14:textId="77777777" w:rsidTr="001138B8">
        <w:tc>
          <w:tcPr>
            <w:tcW w:w="6521" w:type="dxa"/>
          </w:tcPr>
          <w:p w14:paraId="471E384D" w14:textId="3B84D10E" w:rsidR="003F7A78" w:rsidRPr="008532B0" w:rsidRDefault="003F7A78" w:rsidP="004778EA">
            <w:pPr>
              <w:pStyle w:val="TableText"/>
            </w:pPr>
            <w:r w:rsidRPr="008532B0">
              <w:t>Are the stated objectives and targets SMART – specific, measurable, achievable, relevant and time</w:t>
            </w:r>
            <w:r w:rsidR="00CE419E" w:rsidRPr="008532B0">
              <w:t>-</w:t>
            </w:r>
            <w:r w:rsidRPr="008532B0">
              <w:t>bound.</w:t>
            </w:r>
          </w:p>
        </w:tc>
        <w:tc>
          <w:tcPr>
            <w:tcW w:w="1984" w:type="dxa"/>
          </w:tcPr>
          <w:p w14:paraId="6D62C207" w14:textId="77777777" w:rsidR="003F7A78" w:rsidRPr="008532B0" w:rsidRDefault="003F7A78" w:rsidP="004778EA">
            <w:pPr>
              <w:pStyle w:val="TableText"/>
            </w:pPr>
            <w:r w:rsidRPr="008532B0">
              <w:t>Yes/no</w:t>
            </w:r>
          </w:p>
        </w:tc>
      </w:tr>
      <w:tr w:rsidR="003F7A78" w:rsidRPr="008532B0" w14:paraId="12DF6511" w14:textId="77777777" w:rsidTr="001138B8">
        <w:tc>
          <w:tcPr>
            <w:tcW w:w="6521" w:type="dxa"/>
          </w:tcPr>
          <w:p w14:paraId="0E06E831" w14:textId="7B3CD7F2" w:rsidR="003F7A78" w:rsidRPr="008532B0" w:rsidRDefault="003F7A78" w:rsidP="004778EA">
            <w:pPr>
              <w:pStyle w:val="TableText"/>
              <w:rPr>
                <w:szCs w:val="18"/>
              </w:rPr>
            </w:pPr>
            <w:r w:rsidRPr="008532B0">
              <w:rPr>
                <w:szCs w:val="18"/>
              </w:rPr>
              <w:t xml:space="preserve">Does the </w:t>
            </w:r>
            <w:r w:rsidRPr="008532B0">
              <w:t>scheme</w:t>
            </w:r>
            <w:r w:rsidRPr="008532B0">
              <w:rPr>
                <w:szCs w:val="18"/>
              </w:rPr>
              <w:t xml:space="preserve"> address the relevant </w:t>
            </w:r>
            <w:r w:rsidR="00FD1FDF" w:rsidRPr="008532B0">
              <w:rPr>
                <w:szCs w:val="18"/>
              </w:rPr>
              <w:t>legislation?</w:t>
            </w:r>
          </w:p>
          <w:p w14:paraId="3A06475D" w14:textId="77777777" w:rsidR="003F7A78" w:rsidRPr="008532B0" w:rsidRDefault="001E5B49" w:rsidP="00B70624">
            <w:pPr>
              <w:pStyle w:val="TableBullet"/>
              <w:rPr>
                <w:szCs w:val="18"/>
              </w:rPr>
            </w:pPr>
            <w:hyperlink r:id="rId34" w:history="1">
              <w:r w:rsidR="003F7A78" w:rsidRPr="008532B0">
                <w:rPr>
                  <w:rStyle w:val="Hyperlink"/>
                  <w:szCs w:val="18"/>
                </w:rPr>
                <w:t>Waste Minimisation Act 2008</w:t>
              </w:r>
            </w:hyperlink>
            <w:r w:rsidR="003F7A78" w:rsidRPr="008532B0">
              <w:rPr>
                <w:szCs w:val="18"/>
              </w:rPr>
              <w:t xml:space="preserve"> </w:t>
            </w:r>
          </w:p>
          <w:p w14:paraId="1DEC9C88" w14:textId="77777777" w:rsidR="003F7A78" w:rsidRPr="008532B0" w:rsidRDefault="001E5B49" w:rsidP="00B70624">
            <w:pPr>
              <w:pStyle w:val="TableBullet"/>
            </w:pPr>
            <w:hyperlink r:id="rId35" w:history="1">
              <w:r w:rsidR="003F7A78" w:rsidRPr="008532B0">
                <w:rPr>
                  <w:rStyle w:val="Hyperlink"/>
                  <w:szCs w:val="18"/>
                </w:rPr>
                <w:t>Declaration of Priority Products Notice 2020</w:t>
              </w:r>
            </w:hyperlink>
            <w:r w:rsidR="003F7A78" w:rsidRPr="008532B0">
              <w:t xml:space="preserve"> (updated 29 September 2020) </w:t>
            </w:r>
          </w:p>
          <w:p w14:paraId="193DD231" w14:textId="77777777" w:rsidR="003F7A78" w:rsidRPr="008532B0" w:rsidRDefault="001E5B49" w:rsidP="00B70624">
            <w:pPr>
              <w:pStyle w:val="TableBullet"/>
            </w:pPr>
            <w:hyperlink r:id="rId36" w:history="1">
              <w:r w:rsidR="003F7A78" w:rsidRPr="008532B0">
                <w:rPr>
                  <w:rStyle w:val="Hyperlink"/>
                  <w:szCs w:val="18"/>
                </w:rPr>
                <w:t>Ministerial Guidelines (General Guidelines for Product Stewardship Schemes for Priority Products Notice 2020</w:t>
              </w:r>
            </w:hyperlink>
            <w:r w:rsidR="003F7A78" w:rsidRPr="008532B0">
              <w:rPr>
                <w:rStyle w:val="Hyperlink"/>
                <w:szCs w:val="18"/>
              </w:rPr>
              <w:t>)</w:t>
            </w:r>
            <w:r w:rsidR="003F7A78" w:rsidRPr="008532B0">
              <w:t xml:space="preserve"> </w:t>
            </w:r>
          </w:p>
        </w:tc>
        <w:tc>
          <w:tcPr>
            <w:tcW w:w="1984" w:type="dxa"/>
          </w:tcPr>
          <w:p w14:paraId="73B571E5" w14:textId="77777777" w:rsidR="003F7A78" w:rsidRPr="008532B0" w:rsidRDefault="003F7A78" w:rsidP="00B70624">
            <w:pPr>
              <w:pStyle w:val="TableText"/>
            </w:pPr>
            <w:r w:rsidRPr="008532B0">
              <w:t>Yes/no</w:t>
            </w:r>
          </w:p>
        </w:tc>
      </w:tr>
    </w:tbl>
    <w:p w14:paraId="6A9E772F" w14:textId="77777777" w:rsidR="003F7A78" w:rsidRPr="008532B0" w:rsidRDefault="003F7A78" w:rsidP="00B70624">
      <w:pPr>
        <w:pStyle w:val="BodyText"/>
      </w:pP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023AEF" w:rsidRPr="008532B0" w14:paraId="5246E941" w14:textId="77777777" w:rsidTr="00B70624">
        <w:tc>
          <w:tcPr>
            <w:tcW w:w="0" w:type="auto"/>
            <w:shd w:val="clear" w:color="auto" w:fill="D5EBE8"/>
          </w:tcPr>
          <w:p w14:paraId="391465F9" w14:textId="28D080F4" w:rsidR="00023AEF" w:rsidRPr="008532B0" w:rsidRDefault="00023AEF" w:rsidP="00B70624">
            <w:pPr>
              <w:pStyle w:val="Boxtext"/>
              <w:spacing w:before="180" w:after="80"/>
            </w:pPr>
            <w:r w:rsidRPr="008532B0">
              <w:t>Accreditation endorses the scope of the scheme as defined in the application form. It does not endorse any activity outside the declared scope of the scheme.</w:t>
            </w:r>
          </w:p>
          <w:p w14:paraId="5E98C710" w14:textId="715649E5" w:rsidR="00023AEF" w:rsidRPr="008532B0" w:rsidRDefault="00023AEF" w:rsidP="000F2951">
            <w:pPr>
              <w:pStyle w:val="Boxtext"/>
              <w:spacing w:before="80" w:after="80"/>
            </w:pPr>
            <w:r w:rsidRPr="008532B0">
              <w:t xml:space="preserve">The </w:t>
            </w:r>
            <w:r w:rsidR="009C4F37" w:rsidRPr="008532B0">
              <w:t>applicant</w:t>
            </w:r>
            <w:r w:rsidRPr="008532B0">
              <w:t xml:space="preserve"> is responsible for meeting the costs of preparing the application</w:t>
            </w:r>
            <w:r w:rsidR="00F71C27" w:rsidRPr="008532B0">
              <w:t xml:space="preserve">. The accredited </w:t>
            </w:r>
            <w:r w:rsidR="00266242" w:rsidRPr="008532B0">
              <w:t>p</w:t>
            </w:r>
            <w:r w:rsidR="00266242" w:rsidRPr="008532B0">
              <w:rPr>
                <w:rFonts w:cs="Calibri"/>
                <w:szCs w:val="18"/>
              </w:rPr>
              <w:t>roduct stewardship organisation (</w:t>
            </w:r>
            <w:r w:rsidR="00F71C27" w:rsidRPr="008532B0">
              <w:t>PSO</w:t>
            </w:r>
            <w:r w:rsidR="00266242" w:rsidRPr="008532B0">
              <w:t>)</w:t>
            </w:r>
            <w:r w:rsidR="00F71C27" w:rsidRPr="008532B0">
              <w:t xml:space="preserve"> is responsible for</w:t>
            </w:r>
            <w:r w:rsidRPr="008532B0">
              <w:t xml:space="preserve"> the costs of administering and operating the scheme.</w:t>
            </w:r>
          </w:p>
          <w:p w14:paraId="2619A733" w14:textId="5414D162" w:rsidR="00023AEF" w:rsidRPr="008532B0" w:rsidRDefault="00023AEF" w:rsidP="000F2951">
            <w:pPr>
              <w:pStyle w:val="Boxtext"/>
              <w:spacing w:before="80" w:after="80"/>
            </w:pPr>
            <w:r w:rsidRPr="008532B0">
              <w:t>Duty of care</w:t>
            </w:r>
            <w:r w:rsidR="00855249" w:rsidRPr="008532B0">
              <w:t>/due diligence</w:t>
            </w:r>
            <w:r w:rsidRPr="008532B0">
              <w:t>: evidence should be provided to show the scheme’s audit</w:t>
            </w:r>
            <w:r w:rsidR="00366D92" w:rsidRPr="008532B0">
              <w:t>ing processes</w:t>
            </w:r>
            <w:r w:rsidRPr="008532B0">
              <w:t xml:space="preserve"> and/or check of suppliers and service suppliers to show they are meeting their duty of care as well as international and environmental obligations.</w:t>
            </w:r>
          </w:p>
          <w:p w14:paraId="41302911" w14:textId="77777777" w:rsidR="00023AEF" w:rsidRPr="008532B0" w:rsidRDefault="00023AEF" w:rsidP="00B70624">
            <w:pPr>
              <w:pStyle w:val="Boxtext"/>
              <w:spacing w:before="80" w:after="0"/>
              <w:rPr>
                <w:b/>
              </w:rPr>
            </w:pPr>
            <w:r w:rsidRPr="008532B0">
              <w:rPr>
                <w:b/>
              </w:rPr>
              <w:t>Confidentiality of information</w:t>
            </w:r>
          </w:p>
          <w:p w14:paraId="6FA44D56" w14:textId="7467C048" w:rsidR="00023AEF" w:rsidRPr="008532B0" w:rsidRDefault="00023AEF" w:rsidP="000F2951">
            <w:pPr>
              <w:pStyle w:val="Boxtext"/>
              <w:spacing w:before="80" w:after="80"/>
            </w:pPr>
            <w:r w:rsidRPr="008532B0">
              <w:t>If a Scheme Manager for product stewardship accreditation considers a matter should be kept confidential, the Scheme Manager must clearly identify that information and include an explanation of why this information should be kept confidential.</w:t>
            </w:r>
          </w:p>
          <w:p w14:paraId="0D37C61F" w14:textId="60D17F1C" w:rsidR="00023AEF" w:rsidRPr="008532B0" w:rsidRDefault="00023AEF" w:rsidP="000F2951">
            <w:pPr>
              <w:pStyle w:val="Boxtext"/>
              <w:spacing w:before="80" w:after="80"/>
            </w:pPr>
            <w:r w:rsidRPr="008532B0">
              <w:t xml:space="preserve">The Scheme Manager must also provide a non-confidential summary of the information identified as confidential which the Minister or </w:t>
            </w:r>
            <w:r w:rsidR="00126C73">
              <w:t>the Ministry for the Environment</w:t>
            </w:r>
            <w:r w:rsidRPr="008532B0">
              <w:t xml:space="preserve"> may include in any public statement about the scheme. </w:t>
            </w:r>
          </w:p>
          <w:p w14:paraId="33C2C687" w14:textId="5B6CF689" w:rsidR="00023AEF" w:rsidRPr="008532B0" w:rsidRDefault="00023AEF" w:rsidP="00B70624">
            <w:pPr>
              <w:pStyle w:val="Boxtext"/>
              <w:spacing w:before="80" w:after="180"/>
            </w:pPr>
            <w:r w:rsidRPr="008532B0">
              <w:t xml:space="preserve">Except as required by the Official Information Act, or other legislation, parliamentary, Crown or governmental obligations, </w:t>
            </w:r>
            <w:r w:rsidR="00126C73">
              <w:t>the Ministry</w:t>
            </w:r>
            <w:r w:rsidRPr="008532B0">
              <w:t xml:space="preserve"> will use all reasonable endeavours to ensure that information is not to be used for any purpose other than assessing the application for accreditation or made available to persons (other than the scheme assessor) </w:t>
            </w:r>
            <w:r w:rsidR="00CF2563" w:rsidRPr="008532B0">
              <w:t xml:space="preserve">who </w:t>
            </w:r>
            <w:r w:rsidRPr="008532B0">
              <w:t>may or may not be employees of the Ministry.</w:t>
            </w:r>
          </w:p>
        </w:tc>
      </w:tr>
    </w:tbl>
    <w:p w14:paraId="5F5FE2DD" w14:textId="77777777" w:rsidR="000F4A14" w:rsidRPr="008532B0" w:rsidRDefault="000F4A14" w:rsidP="000F4A14">
      <w:pPr>
        <w:pStyle w:val="Heading2"/>
      </w:pPr>
      <w:bookmarkStart w:id="11" w:name="_Toc110524915"/>
      <w:r w:rsidRPr="008532B0">
        <w:t>Reaccreditation of accredited scheme</w:t>
      </w:r>
      <w:bookmarkEnd w:id="11"/>
    </w:p>
    <w:p w14:paraId="7C8F27DA" w14:textId="06876826" w:rsidR="000F4A14" w:rsidRPr="008532B0" w:rsidRDefault="000F4A14" w:rsidP="000F4A14">
      <w:pPr>
        <w:pStyle w:val="BodyText"/>
      </w:pPr>
      <w:r w:rsidRPr="008532B0">
        <w:t xml:space="preserve">The accreditation term of a product stewardship scheme is either the </w:t>
      </w:r>
      <w:r w:rsidR="00874816" w:rsidRPr="008532B0">
        <w:t>date specified</w:t>
      </w:r>
      <w:r w:rsidR="0070147B" w:rsidRPr="008532B0">
        <w:t xml:space="preserve"> in the scheme accreditation</w:t>
      </w:r>
      <w:r w:rsidR="00E01909" w:rsidRPr="008532B0">
        <w:t xml:space="preserve"> </w:t>
      </w:r>
      <w:r w:rsidR="0070147B" w:rsidRPr="008532B0">
        <w:t xml:space="preserve">application or </w:t>
      </w:r>
      <w:r w:rsidRPr="008532B0">
        <w:t xml:space="preserve">seven years after the date of accreditation. </w:t>
      </w:r>
    </w:p>
    <w:p w14:paraId="0FF74EA0" w14:textId="77777777" w:rsidR="006E32A7" w:rsidRPr="008532B0" w:rsidRDefault="000F4A14" w:rsidP="000F4A14">
      <w:pPr>
        <w:pStyle w:val="BodyText"/>
      </w:pPr>
      <w:r w:rsidRPr="008532B0">
        <w:t xml:space="preserve">Accreditation can be approved for a maximum term of seven years. </w:t>
      </w:r>
    </w:p>
    <w:p w14:paraId="1AF8C1CC" w14:textId="29E860F6" w:rsidR="000F4A14" w:rsidRPr="008532B0" w:rsidRDefault="0018413D" w:rsidP="000F4A14">
      <w:pPr>
        <w:pStyle w:val="BodyText"/>
      </w:pPr>
      <w:r w:rsidRPr="008532B0">
        <w:t>If the accredited scheme is to continue beyond the seven-year term, the Scheme Manager</w:t>
      </w:r>
      <w:r w:rsidR="00F109EA" w:rsidRPr="008532B0">
        <w:t xml:space="preserve"> must apply for </w:t>
      </w:r>
      <w:r w:rsidR="009A24F1" w:rsidRPr="008532B0">
        <w:t>reaccreditation</w:t>
      </w:r>
      <w:r w:rsidRPr="008532B0">
        <w:t xml:space="preserve"> </w:t>
      </w:r>
      <w:r w:rsidR="000F4A14" w:rsidRPr="008532B0">
        <w:t>no later than six months before the scheme</w:t>
      </w:r>
      <w:r w:rsidR="00945DB3" w:rsidRPr="008532B0">
        <w:t>’s</w:t>
      </w:r>
      <w:r w:rsidR="000F4A14" w:rsidRPr="008532B0">
        <w:t xml:space="preserve"> expiry date. The</w:t>
      </w:r>
      <w:r w:rsidR="001138B8" w:rsidRPr="008532B0">
        <w:t> </w:t>
      </w:r>
      <w:r w:rsidR="000F4A14" w:rsidRPr="008532B0">
        <w:t xml:space="preserve">Scheme Manager can use information from the original accreditation to support </w:t>
      </w:r>
      <w:r w:rsidR="000C3956" w:rsidRPr="008532B0">
        <w:t xml:space="preserve">a </w:t>
      </w:r>
      <w:r w:rsidR="000F4A14" w:rsidRPr="008532B0">
        <w:t xml:space="preserve">new application to the Minister. </w:t>
      </w:r>
    </w:p>
    <w:p w14:paraId="542F5C4A" w14:textId="17007625" w:rsidR="000F4A14" w:rsidRPr="008532B0" w:rsidRDefault="000F4A14" w:rsidP="000F4A14">
      <w:pPr>
        <w:pStyle w:val="BodyText"/>
      </w:pPr>
      <w:r w:rsidRPr="008532B0">
        <w:t>The process to apply for reaccreditation is the same process as applying for accreditation</w:t>
      </w:r>
      <w:r w:rsidR="00611FC2" w:rsidRPr="008532B0">
        <w:t xml:space="preserve"> (see</w:t>
      </w:r>
      <w:r w:rsidR="00B70624" w:rsidRPr="008532B0">
        <w:t> </w:t>
      </w:r>
      <w:hyperlink w:anchor="table1" w:history="1">
        <w:r w:rsidR="00D8710F" w:rsidRPr="008532B0">
          <w:rPr>
            <w:rStyle w:val="Hyperlink"/>
          </w:rPr>
          <w:t>t</w:t>
        </w:r>
        <w:r w:rsidR="00611FC2" w:rsidRPr="008532B0">
          <w:rPr>
            <w:rStyle w:val="Hyperlink"/>
          </w:rPr>
          <w:t>able 1</w:t>
        </w:r>
      </w:hyperlink>
      <w:r w:rsidR="00611FC2" w:rsidRPr="008532B0">
        <w:t>)</w:t>
      </w:r>
      <w:r w:rsidRPr="008532B0">
        <w:t xml:space="preserve">. </w:t>
      </w:r>
    </w:p>
    <w:p w14:paraId="37A0F3D5" w14:textId="28E4EE28" w:rsidR="000F4A14" w:rsidRPr="008532B0" w:rsidDel="003F1009" w:rsidRDefault="000F4A14" w:rsidP="000F4A14">
      <w:pPr>
        <w:pStyle w:val="Heading2"/>
      </w:pPr>
      <w:bookmarkStart w:id="12" w:name="_Toc110524916"/>
      <w:r w:rsidRPr="008532B0" w:rsidDel="003F1009">
        <w:t>Variation of accredited scheme</w:t>
      </w:r>
      <w:bookmarkEnd w:id="12"/>
    </w:p>
    <w:p w14:paraId="626279DB" w14:textId="55BE1BFD" w:rsidR="00023ACF" w:rsidRPr="008532B0" w:rsidDel="003F1009" w:rsidRDefault="000F4A14" w:rsidP="000F4A14">
      <w:pPr>
        <w:pStyle w:val="BodyText"/>
      </w:pPr>
      <w:r w:rsidRPr="008532B0" w:rsidDel="003F1009">
        <w:t>An accredited scheme may be varied</w:t>
      </w:r>
      <w:r w:rsidR="006D55F8" w:rsidRPr="008532B0" w:rsidDel="003F1009">
        <w:t xml:space="preserve"> under</w:t>
      </w:r>
      <w:r w:rsidRPr="008532B0" w:rsidDel="003F1009">
        <w:t xml:space="preserve"> </w:t>
      </w:r>
      <w:r w:rsidR="00D8710F" w:rsidRPr="008532B0">
        <w:t>WMA s</w:t>
      </w:r>
      <w:r w:rsidRPr="008532B0" w:rsidDel="003F1009">
        <w:t>ection 16.</w:t>
      </w:r>
      <w:r w:rsidR="001058CB" w:rsidRPr="008532B0" w:rsidDel="003F1009">
        <w:t xml:space="preserve"> </w:t>
      </w:r>
    </w:p>
    <w:p w14:paraId="16515327" w14:textId="55F0BC78" w:rsidR="006D55F8" w:rsidRPr="008532B0" w:rsidDel="003F1009" w:rsidRDefault="000F4A14" w:rsidP="000F4A14">
      <w:pPr>
        <w:pStyle w:val="BodyText"/>
      </w:pPr>
      <w:r w:rsidRPr="008532B0" w:rsidDel="003F1009">
        <w:t xml:space="preserve">If the variation is a substantial change to the scheme, then reaccreditation </w:t>
      </w:r>
      <w:r w:rsidR="4357D62E" w:rsidRPr="008532B0" w:rsidDel="003F1009">
        <w:t xml:space="preserve">under </w:t>
      </w:r>
      <w:r w:rsidR="00600E19" w:rsidRPr="008532B0">
        <w:t>WMA</w:t>
      </w:r>
      <w:r w:rsidR="00D30C16" w:rsidRPr="008532B0">
        <w:t> </w:t>
      </w:r>
      <w:r w:rsidR="4357D62E" w:rsidRPr="008532B0" w:rsidDel="003F1009">
        <w:t>section</w:t>
      </w:r>
      <w:r w:rsidR="00D30C16" w:rsidRPr="008532B0">
        <w:t> </w:t>
      </w:r>
      <w:r w:rsidR="4357D62E" w:rsidRPr="008532B0" w:rsidDel="003F1009">
        <w:t xml:space="preserve">15 </w:t>
      </w:r>
      <w:r w:rsidRPr="008532B0" w:rsidDel="003F1009">
        <w:t xml:space="preserve">is required. </w:t>
      </w:r>
    </w:p>
    <w:p w14:paraId="7889F7D3" w14:textId="6623A301" w:rsidR="00023ACF" w:rsidRPr="008532B0" w:rsidDel="003F1009" w:rsidRDefault="000F4A14" w:rsidP="000F4A14">
      <w:pPr>
        <w:pStyle w:val="BodyText"/>
      </w:pPr>
      <w:r w:rsidRPr="008532B0" w:rsidDel="003F1009">
        <w:t xml:space="preserve">If the variation does not adversely affect the scheme's objectives or the ability of the scheme to meet the objectives in the original timeframe, then reaccreditation is not required. </w:t>
      </w:r>
    </w:p>
    <w:p w14:paraId="056F5602" w14:textId="4A4D44D7" w:rsidR="00023AEF" w:rsidRPr="008532B0" w:rsidDel="003F1009" w:rsidRDefault="000F4A14" w:rsidP="000F4A14">
      <w:pPr>
        <w:pStyle w:val="BodyText"/>
      </w:pPr>
      <w:r w:rsidRPr="008532B0" w:rsidDel="003F1009">
        <w:t xml:space="preserve">Reaccreditation is not required if one or more brands </w:t>
      </w:r>
      <w:r w:rsidR="4357D62E" w:rsidRPr="008532B0" w:rsidDel="003F1009">
        <w:t xml:space="preserve">or participants </w:t>
      </w:r>
      <w:r w:rsidRPr="008532B0" w:rsidDel="003F1009">
        <w:t>are added to the scheme</w:t>
      </w:r>
      <w:r w:rsidR="003F7A78" w:rsidRPr="008532B0">
        <w:t>, if</w:t>
      </w:r>
      <w:r w:rsidR="00AB0769" w:rsidRPr="008532B0" w:rsidDel="003F1009">
        <w:t xml:space="preserve"> </w:t>
      </w:r>
      <w:r w:rsidR="00070284" w:rsidRPr="008532B0" w:rsidDel="003F1009">
        <w:t>this</w:t>
      </w:r>
      <w:r w:rsidR="00AB0769" w:rsidRPr="008532B0" w:rsidDel="003F1009">
        <w:t xml:space="preserve"> does not adversely </w:t>
      </w:r>
      <w:r w:rsidR="008C6BD8" w:rsidRPr="008532B0" w:rsidDel="003F1009">
        <w:t xml:space="preserve">affect </w:t>
      </w:r>
      <w:r w:rsidR="00AB0769" w:rsidRPr="008532B0" w:rsidDel="003F1009">
        <w:t>the scheme</w:t>
      </w:r>
      <w:r w:rsidR="00A525AA" w:rsidRPr="008532B0">
        <w:t>’</w:t>
      </w:r>
      <w:r w:rsidR="00AB0769" w:rsidRPr="008532B0" w:rsidDel="003F1009">
        <w:t xml:space="preserve">s objectives or its ability </w:t>
      </w:r>
      <w:r w:rsidR="00B67EDF" w:rsidRPr="008532B0" w:rsidDel="003F1009">
        <w:t xml:space="preserve">to meet timeframes </w:t>
      </w:r>
      <w:r w:rsidR="002D1F96" w:rsidRPr="008532B0" w:rsidDel="003F1009">
        <w:t>set in the scheme</w:t>
      </w:r>
      <w:r w:rsidRPr="008532B0" w:rsidDel="003F1009">
        <w:t xml:space="preserve">. </w:t>
      </w:r>
      <w:r w:rsidR="003F7A78" w:rsidRPr="008532B0">
        <w:t>F</w:t>
      </w:r>
      <w:r w:rsidRPr="008532B0" w:rsidDel="003F1009">
        <w:t xml:space="preserve">or a variation </w:t>
      </w:r>
      <w:r w:rsidR="4357D62E" w:rsidRPr="008532B0" w:rsidDel="003F1009">
        <w:t xml:space="preserve">of this kind </w:t>
      </w:r>
      <w:r w:rsidR="00DE64C2" w:rsidRPr="008532B0" w:rsidDel="003F1009">
        <w:t>to be recognised</w:t>
      </w:r>
      <w:r w:rsidRPr="008532B0" w:rsidDel="003F1009">
        <w:t xml:space="preserve">, the </w:t>
      </w:r>
      <w:r w:rsidR="00B16F1E" w:rsidRPr="008532B0">
        <w:t>S</w:t>
      </w:r>
      <w:r w:rsidRPr="008532B0" w:rsidDel="003F1009">
        <w:t xml:space="preserve">cheme </w:t>
      </w:r>
      <w:r w:rsidR="00B16F1E" w:rsidRPr="008532B0">
        <w:t>M</w:t>
      </w:r>
      <w:r w:rsidRPr="008532B0" w:rsidDel="003F1009">
        <w:t xml:space="preserve">anager needs to notify the Minister within </w:t>
      </w:r>
      <w:r w:rsidR="003727EF" w:rsidRPr="008532B0" w:rsidDel="003F1009">
        <w:t xml:space="preserve">five </w:t>
      </w:r>
      <w:r w:rsidRPr="008532B0" w:rsidDel="003F1009">
        <w:t xml:space="preserve">working days </w:t>
      </w:r>
      <w:r w:rsidR="003727EF" w:rsidRPr="008532B0" w:rsidDel="003F1009">
        <w:t xml:space="preserve">of </w:t>
      </w:r>
      <w:r w:rsidRPr="008532B0" w:rsidDel="003F1009">
        <w:t xml:space="preserve">the scheme </w:t>
      </w:r>
      <w:r w:rsidR="003727EF" w:rsidRPr="008532B0" w:rsidDel="003F1009">
        <w:t xml:space="preserve">being </w:t>
      </w:r>
      <w:r w:rsidRPr="008532B0" w:rsidDel="003F1009">
        <w:t>varied</w:t>
      </w:r>
      <w:r w:rsidR="00F91991" w:rsidRPr="008532B0" w:rsidDel="003F1009">
        <w:t>.</w:t>
      </w:r>
    </w:p>
    <w:p w14:paraId="2F68F2C3" w14:textId="1EA85948" w:rsidR="00F91991" w:rsidRPr="008532B0" w:rsidRDefault="00F91991">
      <w:pPr>
        <w:spacing w:before="0" w:after="200" w:line="276" w:lineRule="auto"/>
        <w:jc w:val="left"/>
      </w:pPr>
      <w:r w:rsidRPr="008532B0">
        <w:br w:type="page"/>
      </w:r>
    </w:p>
    <w:p w14:paraId="17E589A5" w14:textId="77777777" w:rsidR="00F91991" w:rsidRPr="008532B0" w:rsidRDefault="00F91991" w:rsidP="002770A6">
      <w:pPr>
        <w:pStyle w:val="Heading1"/>
      </w:pPr>
      <w:bookmarkStart w:id="13" w:name="_Toc110524917"/>
      <w:r w:rsidRPr="008532B0">
        <w:t>How to apply</w:t>
      </w:r>
      <w:bookmarkEnd w:id="13"/>
    </w:p>
    <w:p w14:paraId="5BDE309E" w14:textId="77777777" w:rsidR="00F91991" w:rsidRPr="008532B0" w:rsidRDefault="00F91991" w:rsidP="00F91991">
      <w:pPr>
        <w:pStyle w:val="Heading2"/>
        <w:spacing w:before="240"/>
      </w:pPr>
      <w:bookmarkStart w:id="14" w:name="_Toc110524918"/>
      <w:r w:rsidRPr="008532B0">
        <w:t>Before you start your application</w:t>
      </w:r>
      <w:bookmarkEnd w:id="14"/>
    </w:p>
    <w:p w14:paraId="60BE3482" w14:textId="77777777" w:rsidR="00F91991" w:rsidRPr="008532B0" w:rsidRDefault="00F91991" w:rsidP="00F91991">
      <w:pPr>
        <w:pStyle w:val="Heading3"/>
        <w:spacing w:before="240"/>
      </w:pPr>
      <w:r w:rsidRPr="008532B0">
        <w:t>Application guide</w:t>
      </w:r>
    </w:p>
    <w:p w14:paraId="7BF14AE5" w14:textId="643B926C" w:rsidR="00F91991" w:rsidRPr="008532B0" w:rsidRDefault="00F91991" w:rsidP="00F91991">
      <w:pPr>
        <w:pStyle w:val="BodyText"/>
      </w:pPr>
      <w:r w:rsidRPr="008532B0">
        <w:t xml:space="preserve">We want your application to be successful. Please read this guide in full before you start your application. This will help you have the right information </w:t>
      </w:r>
      <w:r w:rsidR="00C226EA" w:rsidRPr="008532B0">
        <w:t>to</w:t>
      </w:r>
      <w:r w:rsidRPr="008532B0">
        <w:t xml:space="preserve"> answer the questions. Table 3 below provides an outline of </w:t>
      </w:r>
      <w:r w:rsidR="007369DB" w:rsidRPr="008532B0">
        <w:t>the</w:t>
      </w:r>
      <w:r w:rsidRPr="008532B0">
        <w:t xml:space="preserve"> information </w:t>
      </w:r>
      <w:r w:rsidR="007369DB" w:rsidRPr="008532B0">
        <w:t>required</w:t>
      </w:r>
      <w:r w:rsidRPr="008532B0">
        <w:t xml:space="preserve">. </w:t>
      </w:r>
    </w:p>
    <w:p w14:paraId="3B75CEE3" w14:textId="0DB2248D" w:rsidR="00E04FB2" w:rsidRPr="008532B0" w:rsidRDefault="00F91991" w:rsidP="00F91991">
      <w:pPr>
        <w:pStyle w:val="Tableheading"/>
      </w:pPr>
      <w:bookmarkStart w:id="15" w:name="_Toc110524903"/>
      <w:r w:rsidRPr="008532B0">
        <w:t xml:space="preserve">Table 3: </w:t>
      </w:r>
      <w:r w:rsidRPr="008532B0">
        <w:tab/>
        <w:t>Overview of the information categories in the application forms</w:t>
      </w:r>
      <w:bookmarkEnd w:id="15"/>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ook w:val="04A0" w:firstRow="1" w:lastRow="0" w:firstColumn="1" w:lastColumn="0" w:noHBand="0" w:noVBand="1"/>
      </w:tblPr>
      <w:tblGrid>
        <w:gridCol w:w="567"/>
        <w:gridCol w:w="2127"/>
        <w:gridCol w:w="5811"/>
      </w:tblGrid>
      <w:tr w:rsidR="00F92369" w:rsidRPr="008532B0" w14:paraId="03F85078" w14:textId="77777777" w:rsidTr="00FE3743">
        <w:tc>
          <w:tcPr>
            <w:tcW w:w="567" w:type="dxa"/>
            <w:tcBorders>
              <w:bottom w:val="single" w:sz="2" w:space="0" w:color="FFFFFF" w:themeColor="background1"/>
              <w:right w:val="single" w:sz="2" w:space="0" w:color="FFFFFF" w:themeColor="background1"/>
            </w:tcBorders>
            <w:shd w:val="clear" w:color="auto" w:fill="1B556B"/>
            <w:hideMark/>
          </w:tcPr>
          <w:p w14:paraId="1D25FC1B" w14:textId="6ECB8152" w:rsidR="00F92369" w:rsidRPr="008532B0" w:rsidRDefault="00B821F6" w:rsidP="003E46B8">
            <w:pPr>
              <w:pStyle w:val="TableTextbold"/>
              <w:rPr>
                <w:rFonts w:eastAsia="Times New Roman"/>
                <w:color w:val="FFFFFF" w:themeColor="background1"/>
              </w:rPr>
            </w:pPr>
            <w:r w:rsidRPr="008532B0">
              <w:rPr>
                <w:rFonts w:eastAsia="Times New Roman"/>
                <w:color w:val="FFFFFF" w:themeColor="background1"/>
              </w:rPr>
              <w:t>Part</w:t>
            </w:r>
          </w:p>
        </w:tc>
        <w:tc>
          <w:tcPr>
            <w:tcW w:w="2127" w:type="dxa"/>
            <w:tcBorders>
              <w:left w:val="single" w:sz="2" w:space="0" w:color="FFFFFF" w:themeColor="background1"/>
              <w:bottom w:val="single" w:sz="2" w:space="0" w:color="FFFFFF" w:themeColor="background1"/>
              <w:right w:val="single" w:sz="2" w:space="0" w:color="FFFFFF" w:themeColor="background1"/>
            </w:tcBorders>
            <w:shd w:val="clear" w:color="auto" w:fill="1B556B"/>
            <w:hideMark/>
          </w:tcPr>
          <w:p w14:paraId="55455B8B"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Title</w:t>
            </w:r>
          </w:p>
        </w:tc>
        <w:tc>
          <w:tcPr>
            <w:tcW w:w="5811" w:type="dxa"/>
            <w:tcBorders>
              <w:left w:val="single" w:sz="2" w:space="0" w:color="FFFFFF" w:themeColor="background1"/>
            </w:tcBorders>
            <w:shd w:val="clear" w:color="auto" w:fill="1B556B"/>
            <w:hideMark/>
          </w:tcPr>
          <w:p w14:paraId="60D5C520" w14:textId="77777777" w:rsidR="00F92369" w:rsidRPr="008532B0" w:rsidRDefault="00F92369" w:rsidP="003E46B8">
            <w:pPr>
              <w:pStyle w:val="TableTextbold"/>
              <w:rPr>
                <w:rFonts w:eastAsia="Times New Roman"/>
                <w:color w:val="FFFFFF" w:themeColor="background1"/>
                <w:sz w:val="22"/>
              </w:rPr>
            </w:pPr>
            <w:r w:rsidRPr="008532B0">
              <w:rPr>
                <w:rFonts w:eastAsia="Times New Roman"/>
                <w:color w:val="FFFFFF" w:themeColor="background1"/>
              </w:rPr>
              <w:t>Description</w:t>
            </w:r>
          </w:p>
        </w:tc>
      </w:tr>
      <w:tr w:rsidR="00533767" w:rsidRPr="008532B0" w14:paraId="6A4693E4"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6833B806"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A</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2327B35F"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Applicant details</w:t>
            </w:r>
          </w:p>
        </w:tc>
        <w:tc>
          <w:tcPr>
            <w:tcW w:w="5811" w:type="dxa"/>
            <w:hideMark/>
          </w:tcPr>
          <w:p w14:paraId="4518FA49" w14:textId="397DF675" w:rsidR="00F92369" w:rsidRPr="008532B0" w:rsidRDefault="00B821F6" w:rsidP="003E46B8">
            <w:pPr>
              <w:pStyle w:val="TableText"/>
              <w:rPr>
                <w:rFonts w:eastAsia="Times New Roman"/>
              </w:rPr>
            </w:pPr>
            <w:r w:rsidRPr="008532B0">
              <w:rPr>
                <w:rFonts w:eastAsia="Times New Roman"/>
              </w:rPr>
              <w:t>I</w:t>
            </w:r>
            <w:r w:rsidR="00F92369" w:rsidRPr="008532B0">
              <w:rPr>
                <w:rFonts w:eastAsia="Times New Roman"/>
              </w:rPr>
              <w:t>nformation about your organisation, including legal name, legal entity status and contact details</w:t>
            </w:r>
          </w:p>
        </w:tc>
      </w:tr>
      <w:tr w:rsidR="00533767" w:rsidRPr="008532B0" w14:paraId="3963E91D"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30A475B5"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B</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30447F77"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Scheme details</w:t>
            </w:r>
          </w:p>
        </w:tc>
        <w:tc>
          <w:tcPr>
            <w:tcW w:w="5811" w:type="dxa"/>
            <w:hideMark/>
          </w:tcPr>
          <w:p w14:paraId="4EDAC27C" w14:textId="1D63F26D" w:rsidR="00F92369" w:rsidRPr="008532B0" w:rsidRDefault="00B821F6" w:rsidP="003E46B8">
            <w:pPr>
              <w:pStyle w:val="TableText"/>
              <w:rPr>
                <w:rFonts w:eastAsia="Times New Roman"/>
              </w:rPr>
            </w:pPr>
            <w:r w:rsidRPr="008532B0">
              <w:rPr>
                <w:rFonts w:eastAsia="Times New Roman"/>
              </w:rPr>
              <w:t>I</w:t>
            </w:r>
            <w:r w:rsidR="00F92369" w:rsidRPr="008532B0">
              <w:rPr>
                <w:rFonts w:eastAsia="Times New Roman"/>
              </w:rPr>
              <w:t>nformation about the scheme, includ</w:t>
            </w:r>
            <w:r w:rsidR="00493626" w:rsidRPr="008532B0">
              <w:rPr>
                <w:rFonts w:eastAsia="Times New Roman"/>
              </w:rPr>
              <w:t>ing</w:t>
            </w:r>
            <w:r w:rsidR="00F92369" w:rsidRPr="008532B0">
              <w:rPr>
                <w:rFonts w:eastAsia="Times New Roman"/>
              </w:rPr>
              <w:t xml:space="preserve"> the scheme name, what product(s) the scheme will address, life of the scheme and how the scheme operates</w:t>
            </w:r>
          </w:p>
        </w:tc>
      </w:tr>
      <w:tr w:rsidR="00533767" w:rsidRPr="008532B0" w14:paraId="175B4B22"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48F2BDC0"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C</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23663BC7"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Scheme objectives</w:t>
            </w:r>
          </w:p>
        </w:tc>
        <w:tc>
          <w:tcPr>
            <w:tcW w:w="5811" w:type="dxa"/>
            <w:hideMark/>
          </w:tcPr>
          <w:p w14:paraId="241010A5" w14:textId="078018A7" w:rsidR="00F92369" w:rsidRPr="008532B0" w:rsidRDefault="00B821F6" w:rsidP="003E46B8">
            <w:pPr>
              <w:pStyle w:val="TableText"/>
              <w:rPr>
                <w:rFonts w:eastAsia="Times New Roman"/>
              </w:rPr>
            </w:pPr>
            <w:r w:rsidRPr="008532B0">
              <w:rPr>
                <w:rFonts w:eastAsia="Times New Roman"/>
              </w:rPr>
              <w:t>O</w:t>
            </w:r>
            <w:r w:rsidR="00F92369" w:rsidRPr="008532B0">
              <w:rPr>
                <w:rFonts w:eastAsia="Times New Roman"/>
              </w:rPr>
              <w:t>utlines what the scheme will achieve (</w:t>
            </w:r>
            <w:proofErr w:type="spellStart"/>
            <w:r w:rsidR="00B10428" w:rsidRPr="008532B0">
              <w:rPr>
                <w:rFonts w:eastAsia="Times New Roman"/>
              </w:rPr>
              <w:t>ie</w:t>
            </w:r>
            <w:proofErr w:type="spellEnd"/>
            <w:r w:rsidR="00F92369" w:rsidRPr="008532B0">
              <w:rPr>
                <w:rFonts w:eastAsia="Times New Roman"/>
              </w:rPr>
              <w:t>, what difference the scheme will make to New Zealand and New Zealanders) and the measures year on year you will use to</w:t>
            </w:r>
            <w:r w:rsidR="00C0202C" w:rsidRPr="008532B0">
              <w:rPr>
                <w:rFonts w:eastAsia="Times New Roman"/>
              </w:rPr>
              <w:t xml:space="preserve"> show </w:t>
            </w:r>
            <w:r w:rsidR="004514A3" w:rsidRPr="008532B0">
              <w:rPr>
                <w:rFonts w:eastAsia="Times New Roman"/>
              </w:rPr>
              <w:t xml:space="preserve">the </w:t>
            </w:r>
            <w:r w:rsidR="00F92369" w:rsidRPr="008532B0">
              <w:rPr>
                <w:rFonts w:eastAsia="Times New Roman"/>
              </w:rPr>
              <w:t>scheme is on track to achieve success</w:t>
            </w:r>
          </w:p>
        </w:tc>
      </w:tr>
      <w:tr w:rsidR="00533767" w:rsidRPr="008532B0" w14:paraId="0F617495"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45E0BE1"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D</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46FA76E0"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Participants</w:t>
            </w:r>
          </w:p>
        </w:tc>
        <w:tc>
          <w:tcPr>
            <w:tcW w:w="5811" w:type="dxa"/>
            <w:hideMark/>
          </w:tcPr>
          <w:p w14:paraId="11AF5BCD" w14:textId="391DA5A2" w:rsidR="00F92369" w:rsidRPr="008532B0" w:rsidRDefault="00B821F6" w:rsidP="003E46B8">
            <w:pPr>
              <w:pStyle w:val="TableText"/>
              <w:rPr>
                <w:rFonts w:eastAsia="Times New Roman"/>
              </w:rPr>
            </w:pPr>
            <w:r w:rsidRPr="008532B0">
              <w:rPr>
                <w:rFonts w:eastAsia="Times New Roman"/>
              </w:rPr>
              <w:t>O</w:t>
            </w:r>
            <w:r w:rsidR="00F92369" w:rsidRPr="008532B0">
              <w:rPr>
                <w:rFonts w:eastAsia="Times New Roman"/>
              </w:rPr>
              <w:t>utlines all the groups and individuals who will be impacted and/or involved in the scheme and identifies where formal agreements are held</w:t>
            </w:r>
          </w:p>
        </w:tc>
      </w:tr>
      <w:tr w:rsidR="00533767" w:rsidRPr="008532B0" w14:paraId="53D9F1B8"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8C238F2"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E</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3E0F53F6"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Governance</w:t>
            </w:r>
          </w:p>
        </w:tc>
        <w:tc>
          <w:tcPr>
            <w:tcW w:w="5811" w:type="dxa"/>
            <w:hideMark/>
          </w:tcPr>
          <w:p w14:paraId="6D14D91C" w14:textId="4DA38FFF" w:rsidR="00F92369" w:rsidRPr="008532B0" w:rsidRDefault="00B821F6" w:rsidP="003E46B8">
            <w:pPr>
              <w:pStyle w:val="TableText"/>
              <w:rPr>
                <w:rFonts w:eastAsia="Times New Roman"/>
              </w:rPr>
            </w:pPr>
            <w:r w:rsidRPr="008532B0">
              <w:rPr>
                <w:rFonts w:eastAsia="Times New Roman"/>
              </w:rPr>
              <w:t>O</w:t>
            </w:r>
            <w:r w:rsidR="00F92369" w:rsidRPr="008532B0">
              <w:rPr>
                <w:rFonts w:eastAsia="Times New Roman"/>
              </w:rPr>
              <w:t>utlines the leadership</w:t>
            </w:r>
            <w:r w:rsidR="00CC6BBD" w:rsidRPr="008532B0">
              <w:rPr>
                <w:rFonts w:eastAsia="Times New Roman"/>
              </w:rPr>
              <w:t xml:space="preserve"> and</w:t>
            </w:r>
            <w:r w:rsidR="00F92369" w:rsidRPr="008532B0">
              <w:rPr>
                <w:rFonts w:eastAsia="Times New Roman"/>
              </w:rPr>
              <w:t xml:space="preserve"> decision</w:t>
            </w:r>
            <w:r w:rsidR="00A309A9" w:rsidRPr="008532B0">
              <w:rPr>
                <w:rFonts w:eastAsia="Times New Roman"/>
              </w:rPr>
              <w:t>-</w:t>
            </w:r>
            <w:r w:rsidR="00F92369" w:rsidRPr="008532B0">
              <w:rPr>
                <w:rFonts w:eastAsia="Times New Roman"/>
              </w:rPr>
              <w:t xml:space="preserve">making and how the governance group will carry out </w:t>
            </w:r>
            <w:r w:rsidR="00A309A9" w:rsidRPr="008532B0">
              <w:rPr>
                <w:rFonts w:eastAsia="Times New Roman"/>
              </w:rPr>
              <w:t xml:space="preserve">its </w:t>
            </w:r>
            <w:r w:rsidR="00F92369" w:rsidRPr="008532B0">
              <w:rPr>
                <w:rFonts w:eastAsia="Times New Roman"/>
              </w:rPr>
              <w:t>duties and responsibilities in accordance with the highest professional standards</w:t>
            </w:r>
          </w:p>
        </w:tc>
      </w:tr>
      <w:tr w:rsidR="00533767" w:rsidRPr="008532B0" w14:paraId="75573294"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6B1B0512"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F</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069E6C98" w14:textId="456FB20C"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 xml:space="preserve">Communications and </w:t>
            </w:r>
            <w:r w:rsidR="007B7FDD" w:rsidRPr="008532B0">
              <w:rPr>
                <w:rFonts w:eastAsia="Times New Roman"/>
                <w:color w:val="FFFFFF" w:themeColor="background1"/>
              </w:rPr>
              <w:t>r</w:t>
            </w:r>
            <w:r w:rsidRPr="008532B0">
              <w:rPr>
                <w:rFonts w:eastAsia="Times New Roman"/>
                <w:color w:val="FFFFFF" w:themeColor="background1"/>
              </w:rPr>
              <w:t>eporting</w:t>
            </w:r>
          </w:p>
        </w:tc>
        <w:tc>
          <w:tcPr>
            <w:tcW w:w="5811" w:type="dxa"/>
            <w:hideMark/>
          </w:tcPr>
          <w:p w14:paraId="06B8A9D0" w14:textId="2EFE8629" w:rsidR="00F92369" w:rsidRPr="008532B0" w:rsidRDefault="00B821F6" w:rsidP="003E46B8">
            <w:pPr>
              <w:pStyle w:val="TableText"/>
              <w:rPr>
                <w:rFonts w:eastAsia="Times New Roman"/>
              </w:rPr>
            </w:pPr>
            <w:r w:rsidRPr="008532B0">
              <w:rPr>
                <w:rFonts w:eastAsia="Times New Roman"/>
              </w:rPr>
              <w:t>O</w:t>
            </w:r>
            <w:r w:rsidR="00F92369" w:rsidRPr="008532B0">
              <w:rPr>
                <w:rFonts w:eastAsia="Times New Roman"/>
              </w:rPr>
              <w:t xml:space="preserve">utlines how you will communicate </w:t>
            </w:r>
            <w:r w:rsidR="0017568C" w:rsidRPr="008532B0">
              <w:rPr>
                <w:rFonts w:eastAsia="Times New Roman"/>
              </w:rPr>
              <w:t xml:space="preserve">and promote </w:t>
            </w:r>
            <w:r w:rsidR="00F92369" w:rsidRPr="008532B0">
              <w:rPr>
                <w:rFonts w:eastAsia="Times New Roman"/>
              </w:rPr>
              <w:t xml:space="preserve">this scheme to the industry and public, including public reporting, how you will self-audit and the date you will submit your annual report to </w:t>
            </w:r>
            <w:r w:rsidR="00E871A1">
              <w:t>the Ministry for the Environment</w:t>
            </w:r>
          </w:p>
        </w:tc>
      </w:tr>
      <w:tr w:rsidR="00533767" w:rsidRPr="008532B0" w14:paraId="651545C6"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D3C4370"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G</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7BF3FA46"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Environmental impact</w:t>
            </w:r>
          </w:p>
        </w:tc>
        <w:tc>
          <w:tcPr>
            <w:tcW w:w="5811" w:type="dxa"/>
            <w:hideMark/>
          </w:tcPr>
          <w:p w14:paraId="59D5406C" w14:textId="0EAEF5F8" w:rsidR="00F92369" w:rsidRPr="008532B0" w:rsidRDefault="006C4715" w:rsidP="003E46B8">
            <w:pPr>
              <w:pStyle w:val="TableText"/>
              <w:rPr>
                <w:rFonts w:eastAsia="Times New Roman"/>
              </w:rPr>
            </w:pPr>
            <w:r w:rsidRPr="008532B0">
              <w:rPr>
                <w:rFonts w:eastAsia="Times New Roman"/>
              </w:rPr>
              <w:t>D</w:t>
            </w:r>
            <w:r w:rsidR="00F92369" w:rsidRPr="008532B0">
              <w:rPr>
                <w:rFonts w:eastAsia="Times New Roman"/>
              </w:rPr>
              <w:t>etailed information about the product life</w:t>
            </w:r>
            <w:r w:rsidR="007B7FDD" w:rsidRPr="008532B0">
              <w:rPr>
                <w:rFonts w:eastAsia="Times New Roman"/>
              </w:rPr>
              <w:t xml:space="preserve"> </w:t>
            </w:r>
            <w:r w:rsidR="00F92369" w:rsidRPr="008532B0">
              <w:rPr>
                <w:rFonts w:eastAsia="Times New Roman"/>
              </w:rPr>
              <w:t>cycle and how the scheme aims to improve the environmental impacts</w:t>
            </w:r>
          </w:p>
        </w:tc>
      </w:tr>
      <w:tr w:rsidR="00533767" w:rsidRPr="008532B0" w14:paraId="075977D9"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7C22B543"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H</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5A90C09A"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Funding</w:t>
            </w:r>
          </w:p>
        </w:tc>
        <w:tc>
          <w:tcPr>
            <w:tcW w:w="5811" w:type="dxa"/>
            <w:hideMark/>
          </w:tcPr>
          <w:p w14:paraId="7E39B81F" w14:textId="412D9C1C" w:rsidR="00F92369" w:rsidRPr="008532B0" w:rsidRDefault="008400B9" w:rsidP="003E46B8">
            <w:pPr>
              <w:pStyle w:val="TableText"/>
              <w:rPr>
                <w:rFonts w:eastAsia="Times New Roman"/>
              </w:rPr>
            </w:pPr>
            <w:r w:rsidRPr="008532B0">
              <w:rPr>
                <w:rFonts w:eastAsia="Times New Roman"/>
              </w:rPr>
              <w:t xml:space="preserve">Outlines how </w:t>
            </w:r>
            <w:r w:rsidR="00F92369" w:rsidRPr="008532B0">
              <w:rPr>
                <w:rFonts w:eastAsia="Times New Roman"/>
              </w:rPr>
              <w:t>the scheme is funded</w:t>
            </w:r>
          </w:p>
        </w:tc>
      </w:tr>
      <w:tr w:rsidR="00533767" w:rsidRPr="008532B0" w14:paraId="431F852D" w14:textId="77777777" w:rsidTr="00FE3743">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0E57799B"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I</w:t>
            </w:r>
          </w:p>
        </w:tc>
        <w:tc>
          <w:tcPr>
            <w:tcW w:w="2127"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4CE0E482"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Supporting information</w:t>
            </w:r>
          </w:p>
        </w:tc>
        <w:tc>
          <w:tcPr>
            <w:tcW w:w="5811" w:type="dxa"/>
            <w:hideMark/>
          </w:tcPr>
          <w:p w14:paraId="6AAB27B7" w14:textId="391B2826" w:rsidR="00F92369" w:rsidRPr="008532B0" w:rsidRDefault="006C4715" w:rsidP="003E46B8">
            <w:pPr>
              <w:pStyle w:val="TableText"/>
              <w:rPr>
                <w:rFonts w:eastAsia="Times New Roman"/>
              </w:rPr>
            </w:pPr>
            <w:r w:rsidRPr="008532B0">
              <w:rPr>
                <w:rFonts w:eastAsia="Times New Roman"/>
              </w:rPr>
              <w:t>E</w:t>
            </w:r>
            <w:r w:rsidR="00F92369" w:rsidRPr="008532B0">
              <w:rPr>
                <w:rFonts w:eastAsia="Times New Roman"/>
              </w:rPr>
              <w:t>vidence and documentation which supports your application for accreditation</w:t>
            </w:r>
          </w:p>
        </w:tc>
      </w:tr>
      <w:tr w:rsidR="00533767" w:rsidRPr="008532B0" w14:paraId="7356C16D" w14:textId="77777777" w:rsidTr="00FE3743">
        <w:tc>
          <w:tcPr>
            <w:tcW w:w="567" w:type="dxa"/>
            <w:tcBorders>
              <w:top w:val="single" w:sz="2" w:space="0" w:color="FFFFFF" w:themeColor="background1"/>
              <w:right w:val="single" w:sz="2" w:space="0" w:color="FFFFFF" w:themeColor="background1"/>
            </w:tcBorders>
            <w:shd w:val="clear" w:color="auto" w:fill="1B556B"/>
            <w:hideMark/>
          </w:tcPr>
          <w:p w14:paraId="2B44E631"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J</w:t>
            </w:r>
          </w:p>
        </w:tc>
        <w:tc>
          <w:tcPr>
            <w:tcW w:w="2127" w:type="dxa"/>
            <w:tcBorders>
              <w:top w:val="single" w:sz="2" w:space="0" w:color="FFFFFF" w:themeColor="background1"/>
              <w:left w:val="single" w:sz="2" w:space="0" w:color="FFFFFF" w:themeColor="background1"/>
            </w:tcBorders>
            <w:shd w:val="clear" w:color="auto" w:fill="1B556B"/>
            <w:hideMark/>
          </w:tcPr>
          <w:p w14:paraId="0D3FAD49" w14:textId="77777777" w:rsidR="00F92369" w:rsidRPr="008532B0" w:rsidRDefault="00F92369" w:rsidP="003E46B8">
            <w:pPr>
              <w:pStyle w:val="TableTextbold"/>
              <w:rPr>
                <w:rFonts w:eastAsia="Times New Roman"/>
                <w:color w:val="FFFFFF" w:themeColor="background1"/>
              </w:rPr>
            </w:pPr>
            <w:r w:rsidRPr="008532B0">
              <w:rPr>
                <w:rFonts w:eastAsia="Times New Roman"/>
                <w:color w:val="FFFFFF" w:themeColor="background1"/>
              </w:rPr>
              <w:t>Declaration</w:t>
            </w:r>
          </w:p>
        </w:tc>
        <w:tc>
          <w:tcPr>
            <w:tcW w:w="5811" w:type="dxa"/>
            <w:hideMark/>
          </w:tcPr>
          <w:p w14:paraId="5EE787EF" w14:textId="02AA06FC" w:rsidR="00F92369" w:rsidRPr="008532B0" w:rsidRDefault="006C4715" w:rsidP="003E46B8">
            <w:pPr>
              <w:pStyle w:val="TableText"/>
              <w:rPr>
                <w:rFonts w:eastAsia="Times New Roman"/>
              </w:rPr>
            </w:pPr>
            <w:r w:rsidRPr="008532B0">
              <w:rPr>
                <w:rFonts w:eastAsia="Times New Roman"/>
              </w:rPr>
              <w:t>D</w:t>
            </w:r>
            <w:r w:rsidR="00F92369" w:rsidRPr="008532B0">
              <w:rPr>
                <w:rFonts w:eastAsia="Times New Roman"/>
              </w:rPr>
              <w:t>eclaration requirements</w:t>
            </w:r>
          </w:p>
        </w:tc>
      </w:tr>
    </w:tbl>
    <w:p w14:paraId="42CBEE3F" w14:textId="5359833E" w:rsidR="004B5C3E" w:rsidRPr="008532B0" w:rsidRDefault="004B5C3E" w:rsidP="00FE3743">
      <w:pPr>
        <w:pStyle w:val="Heading3"/>
        <w:spacing w:before="440"/>
      </w:pPr>
      <w:r w:rsidRPr="008532B0">
        <w:t>Plan your scheme</w:t>
      </w:r>
    </w:p>
    <w:p w14:paraId="247FB94F" w14:textId="77777777" w:rsidR="004B5C3E" w:rsidRPr="008532B0" w:rsidRDefault="004B5C3E" w:rsidP="004B5C3E">
      <w:r w:rsidRPr="008532B0">
        <w:t>Consider how your scheme will:</w:t>
      </w:r>
    </w:p>
    <w:p w14:paraId="52F4DE0B" w14:textId="0603A635" w:rsidR="004B5C3E" w:rsidRPr="008532B0" w:rsidRDefault="004B5C3E" w:rsidP="00FE3743">
      <w:pPr>
        <w:pStyle w:val="Bullet"/>
      </w:pPr>
      <w:r w:rsidRPr="008532B0">
        <w:t xml:space="preserve">encourage (or require) people and organisations involved in the product </w:t>
      </w:r>
      <w:r w:rsidR="004031AA" w:rsidRPr="008532B0">
        <w:t>life</w:t>
      </w:r>
      <w:r w:rsidR="00722C08" w:rsidRPr="008532B0">
        <w:t xml:space="preserve"> </w:t>
      </w:r>
      <w:r w:rsidR="004031AA" w:rsidRPr="008532B0">
        <w:t xml:space="preserve">cycle </w:t>
      </w:r>
      <w:r w:rsidRPr="008532B0">
        <w:t>to share responsibility for ensuring its effective waste minimisation</w:t>
      </w:r>
    </w:p>
    <w:p w14:paraId="16F73DBD" w14:textId="52513B79" w:rsidR="004B5C3E" w:rsidRPr="008532B0" w:rsidRDefault="004B5C3E" w:rsidP="00FE3743">
      <w:pPr>
        <w:pStyle w:val="Bullet"/>
      </w:pPr>
      <w:r w:rsidRPr="008532B0">
        <w:t xml:space="preserve">manage the environmental harm when </w:t>
      </w:r>
      <w:r w:rsidR="00C24725" w:rsidRPr="008532B0">
        <w:t xml:space="preserve">product(s) </w:t>
      </w:r>
      <w:r w:rsidRPr="008532B0">
        <w:t>becomes waste</w:t>
      </w:r>
    </w:p>
    <w:p w14:paraId="26084B29" w14:textId="5636CE90" w:rsidR="004B5C3E" w:rsidRPr="008532B0" w:rsidRDefault="004B5C3E" w:rsidP="00FE3743">
      <w:pPr>
        <w:pStyle w:val="Bullet"/>
      </w:pPr>
      <w:r w:rsidRPr="008532B0">
        <w:t xml:space="preserve">address what products </w:t>
      </w:r>
      <w:r w:rsidR="00C017A7" w:rsidRPr="008532B0">
        <w:t>and/</w:t>
      </w:r>
      <w:r w:rsidRPr="008532B0">
        <w:t>or specific brands will be included in your scheme</w:t>
      </w:r>
    </w:p>
    <w:p w14:paraId="4E95A149" w14:textId="30103C89" w:rsidR="00B363E4" w:rsidRPr="008532B0" w:rsidRDefault="00D57D4A" w:rsidP="00FE3743">
      <w:pPr>
        <w:pStyle w:val="Bullet"/>
      </w:pPr>
      <w:r w:rsidRPr="008532B0">
        <w:t>collect products and</w:t>
      </w:r>
      <w:r w:rsidR="00EC7465" w:rsidRPr="008532B0">
        <w:t xml:space="preserve"> what the scheme</w:t>
      </w:r>
      <w:r w:rsidR="00BD7D2E" w:rsidRPr="008532B0">
        <w:t>’</w:t>
      </w:r>
      <w:r w:rsidR="00EC7465" w:rsidRPr="008532B0">
        <w:t>s operational range</w:t>
      </w:r>
    </w:p>
    <w:p w14:paraId="320A1977" w14:textId="5378F989" w:rsidR="004B5C3E" w:rsidRPr="008532B0" w:rsidRDefault="004B5C3E" w:rsidP="00323E7F">
      <w:pPr>
        <w:pStyle w:val="Bullet"/>
      </w:pPr>
      <w:r w:rsidRPr="008532B0">
        <w:t>manage other ‘like products’ that may be presented for collection but not covered under your scheme</w:t>
      </w:r>
    </w:p>
    <w:p w14:paraId="487FAB1E" w14:textId="79EF2F07" w:rsidR="004B5C3E" w:rsidRPr="008532B0" w:rsidRDefault="004B5C3E" w:rsidP="00323E7F">
      <w:pPr>
        <w:pStyle w:val="Bullet"/>
      </w:pPr>
      <w:r w:rsidRPr="008532B0">
        <w:t>monitor and evaluate the performance of your scheme (</w:t>
      </w:r>
      <w:r w:rsidR="00B10428" w:rsidRPr="008532B0">
        <w:t>eg</w:t>
      </w:r>
      <w:r w:rsidRPr="008532B0">
        <w:t>, suppliers, data and information management, education, and consumer awareness)</w:t>
      </w:r>
    </w:p>
    <w:p w14:paraId="64D48346" w14:textId="675F3EB8" w:rsidR="004B5C3E" w:rsidRPr="008532B0" w:rsidRDefault="004B5C3E" w:rsidP="00323E7F">
      <w:pPr>
        <w:pStyle w:val="Bullet"/>
      </w:pPr>
      <w:r w:rsidRPr="008532B0">
        <w:t>be funded.</w:t>
      </w:r>
    </w:p>
    <w:p w14:paraId="3A6BCC6E" w14:textId="3B3CF242" w:rsidR="004B5C3E" w:rsidRPr="008532B0" w:rsidRDefault="004B5C3E" w:rsidP="004B5C3E">
      <w:pPr>
        <w:pStyle w:val="Heading3"/>
      </w:pPr>
      <w:r w:rsidRPr="008532B0">
        <w:t>Self-assessment checklist</w:t>
      </w:r>
    </w:p>
    <w:p w14:paraId="548E7984" w14:textId="522F50D9" w:rsidR="004B5C3E" w:rsidRPr="008532B0" w:rsidRDefault="004B5C3E" w:rsidP="004B5C3E">
      <w:pPr>
        <w:pStyle w:val="BodyText"/>
      </w:pPr>
      <w:r w:rsidRPr="008532B0">
        <w:t>We recommend you m</w:t>
      </w:r>
      <w:r w:rsidR="00FF284D" w:rsidRPr="008532B0">
        <w:t>e</w:t>
      </w:r>
      <w:r w:rsidRPr="008532B0">
        <w:t xml:space="preserve">et all the requirements in the </w:t>
      </w:r>
      <w:r w:rsidR="00B65DC0" w:rsidRPr="008532B0">
        <w:t>s</w:t>
      </w:r>
      <w:r w:rsidRPr="008532B0">
        <w:t>elf-</w:t>
      </w:r>
      <w:r w:rsidR="006C4C7D" w:rsidRPr="008532B0">
        <w:t>a</w:t>
      </w:r>
      <w:r w:rsidRPr="008532B0">
        <w:t xml:space="preserve">ssessment </w:t>
      </w:r>
      <w:r w:rsidR="006C4C7D" w:rsidRPr="008532B0">
        <w:t>c</w:t>
      </w:r>
      <w:r w:rsidRPr="008532B0">
        <w:t>hecklist (</w:t>
      </w:r>
      <w:hyperlink w:anchor="_Appendix_A:_Self-assessment" w:history="1">
        <w:r w:rsidR="00FE3743" w:rsidRPr="008532B0">
          <w:rPr>
            <w:rStyle w:val="Hyperlink"/>
          </w:rPr>
          <w:t>a</w:t>
        </w:r>
        <w:r w:rsidRPr="008532B0">
          <w:rPr>
            <w:rStyle w:val="Hyperlink"/>
          </w:rPr>
          <w:t>ppendix A</w:t>
        </w:r>
      </w:hyperlink>
      <w:r w:rsidRPr="008532B0">
        <w:t>) before you submit your application. Schemes</w:t>
      </w:r>
      <w:r w:rsidRPr="008532B0" w:rsidDel="006C4C7D">
        <w:t xml:space="preserve"> </w:t>
      </w:r>
      <w:r w:rsidR="006C4C7D" w:rsidRPr="008532B0">
        <w:t xml:space="preserve">that </w:t>
      </w:r>
      <w:r w:rsidRPr="008532B0">
        <w:t>do not meet all the requirements are unlikely to be successful.</w:t>
      </w:r>
    </w:p>
    <w:p w14:paraId="2AF7DA92" w14:textId="77777777" w:rsidR="004B5C3E" w:rsidRPr="008532B0" w:rsidRDefault="004B5C3E" w:rsidP="004B5C3E">
      <w:pPr>
        <w:pStyle w:val="Heading3"/>
      </w:pPr>
      <w:r w:rsidRPr="008532B0">
        <w:t>Supporting evidence</w:t>
      </w:r>
    </w:p>
    <w:p w14:paraId="0630FDFB" w14:textId="18483DA9" w:rsidR="00F91991" w:rsidRPr="008532B0" w:rsidRDefault="004B5C3E" w:rsidP="004B5C3E">
      <w:pPr>
        <w:pStyle w:val="BodyText"/>
        <w:spacing w:after="240"/>
      </w:pPr>
      <w:r w:rsidRPr="008532B0">
        <w:t>We recommend you gather evidence to support your application before starting your application eg, examples of service agreements, examples of compliance, monitoring and enforcement actions, communications and marketing plan.</w:t>
      </w:r>
    </w:p>
    <w:p w14:paraId="4B917046" w14:textId="3065235E" w:rsidR="007C4E0A" w:rsidRPr="008532B0" w:rsidRDefault="007C4E0A" w:rsidP="00E66EED">
      <w:pPr>
        <w:pStyle w:val="Heading3"/>
      </w:pPr>
      <w:r w:rsidRPr="008532B0">
        <w:t xml:space="preserve">Work in partnership with </w:t>
      </w:r>
      <w:r w:rsidR="00126C73">
        <w:t>the Ministry for the Environment</w:t>
      </w:r>
    </w:p>
    <w:p w14:paraId="258D0120" w14:textId="188379D0" w:rsidR="007C4E0A" w:rsidRPr="008532B0" w:rsidRDefault="007C4E0A" w:rsidP="007C4E0A">
      <w:pPr>
        <w:pStyle w:val="BodyText"/>
        <w:spacing w:after="240"/>
      </w:pPr>
      <w:r w:rsidRPr="008532B0">
        <w:t xml:space="preserve">We recommend you contact </w:t>
      </w:r>
      <w:r w:rsidR="00126C73">
        <w:t xml:space="preserve">the Ministry </w:t>
      </w:r>
      <w:r w:rsidRPr="008532B0">
        <w:t xml:space="preserve">to talk through your scheme as you start the process. We are here to help. Contact us at </w:t>
      </w:r>
      <w:hyperlink r:id="rId37">
        <w:r w:rsidRPr="008532B0">
          <w:rPr>
            <w:rStyle w:val="Hyperlink"/>
          </w:rPr>
          <w:t>psaccreditation@mfe.govt.nz</w:t>
        </w:r>
      </w:hyperlink>
      <w:r w:rsidRPr="008532B0">
        <w: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7C4E0A" w:rsidRPr="008532B0" w14:paraId="2C74BB7A" w14:textId="77777777" w:rsidTr="00FE3743">
        <w:tc>
          <w:tcPr>
            <w:tcW w:w="0" w:type="auto"/>
            <w:shd w:val="clear" w:color="auto" w:fill="D5EBE8"/>
          </w:tcPr>
          <w:p w14:paraId="4730E291" w14:textId="379895FF" w:rsidR="007C4E0A" w:rsidRPr="008532B0" w:rsidRDefault="007C4E0A" w:rsidP="00FE3743">
            <w:pPr>
              <w:pStyle w:val="Boxheading0"/>
              <w:spacing w:before="180"/>
            </w:pPr>
            <w:bookmarkStart w:id="16" w:name="_Hlk106108318"/>
            <w:r w:rsidRPr="008532B0">
              <w:t>Important</w:t>
            </w:r>
          </w:p>
          <w:p w14:paraId="3970A167" w14:textId="5397A545" w:rsidR="007C4E0A" w:rsidRPr="008532B0" w:rsidRDefault="00126C73" w:rsidP="00FE3743">
            <w:pPr>
              <w:pStyle w:val="Boxtext"/>
              <w:spacing w:before="80" w:after="80"/>
            </w:pPr>
            <w:r>
              <w:t>The Ministry for the Environment</w:t>
            </w:r>
            <w:r w:rsidR="007C4E0A" w:rsidRPr="008532B0">
              <w:t xml:space="preserve"> cannot provide specific guidance on the content of your application but can help with:</w:t>
            </w:r>
          </w:p>
          <w:p w14:paraId="30ECC642" w14:textId="44B239D8" w:rsidR="007C4E0A" w:rsidRPr="008532B0" w:rsidRDefault="007C4E0A" w:rsidP="007C4E0A">
            <w:pPr>
              <w:pStyle w:val="Boxbullet"/>
            </w:pPr>
            <w:r w:rsidRPr="008532B0">
              <w:t xml:space="preserve">advising </w:t>
            </w:r>
            <w:r w:rsidR="00E224FE" w:rsidRPr="008532B0">
              <w:t xml:space="preserve">what </w:t>
            </w:r>
            <w:r w:rsidRPr="008532B0">
              <w:t>information to include in the application</w:t>
            </w:r>
          </w:p>
          <w:p w14:paraId="067EA3A7" w14:textId="525ED5FB" w:rsidR="007C4E0A" w:rsidRPr="008532B0" w:rsidRDefault="007C4E0A" w:rsidP="007C4E0A">
            <w:pPr>
              <w:pStyle w:val="Boxbullet"/>
            </w:pPr>
            <w:r w:rsidRPr="008532B0">
              <w:t>confirming the process for assessing applications.</w:t>
            </w:r>
          </w:p>
          <w:p w14:paraId="64E47BF8" w14:textId="56CE7E82" w:rsidR="007C4E0A" w:rsidRPr="008532B0" w:rsidRDefault="0087552B" w:rsidP="00FE3743">
            <w:pPr>
              <w:pStyle w:val="Boxtext"/>
              <w:spacing w:before="0" w:after="180"/>
              <w:rPr>
                <w:b/>
                <w:bCs/>
              </w:rPr>
            </w:pPr>
            <w:r w:rsidRPr="008532B0">
              <w:rPr>
                <w:b/>
                <w:bCs/>
                <w:shd w:val="clear" w:color="auto" w:fill="D5EBE8"/>
              </w:rPr>
              <w:t>A</w:t>
            </w:r>
            <w:r w:rsidR="007C4E0A" w:rsidRPr="008532B0">
              <w:rPr>
                <w:b/>
                <w:bCs/>
                <w:shd w:val="clear" w:color="auto" w:fill="D5EBE8"/>
              </w:rPr>
              <w:t>ssessment and accreditation are limited to the scope of the scheme as defined in the application form.</w:t>
            </w:r>
          </w:p>
        </w:tc>
      </w:tr>
    </w:tbl>
    <w:bookmarkEnd w:id="16"/>
    <w:p w14:paraId="19F702DF" w14:textId="0E480E49" w:rsidR="0077132C" w:rsidRPr="008532B0" w:rsidRDefault="0077132C" w:rsidP="00FE3743">
      <w:pPr>
        <w:pStyle w:val="Heading3"/>
        <w:spacing w:before="440"/>
      </w:pPr>
      <w:r w:rsidRPr="008532B0">
        <w:t>Application form</w:t>
      </w:r>
    </w:p>
    <w:p w14:paraId="3435F4F6" w14:textId="09D4DC2A" w:rsidR="0077132C" w:rsidRPr="007D1B54" w:rsidRDefault="00E5343D" w:rsidP="00FE3743">
      <w:pPr>
        <w:pStyle w:val="BodyText"/>
      </w:pPr>
      <w:r w:rsidRPr="008532B0">
        <w:t>C</w:t>
      </w:r>
      <w:r w:rsidR="0077132C" w:rsidRPr="008532B0">
        <w:t>omplete the application</w:t>
      </w:r>
      <w:r w:rsidR="008431A5" w:rsidRPr="008532B0">
        <w:t xml:space="preserve"> </w:t>
      </w:r>
      <w:r w:rsidR="00044DFF" w:rsidRPr="008532B0">
        <w:t>for prior</w:t>
      </w:r>
      <w:r w:rsidR="00044DFF" w:rsidRPr="007D1B54">
        <w:t xml:space="preserve">ity products </w:t>
      </w:r>
      <w:r w:rsidR="00FF7C61" w:rsidRPr="007D1B54">
        <w:t xml:space="preserve">ONLY </w:t>
      </w:r>
      <w:r w:rsidR="00044DFF" w:rsidRPr="007D1B54">
        <w:t>i</w:t>
      </w:r>
      <w:r w:rsidR="006C7A44" w:rsidRPr="007D1B54">
        <w:t xml:space="preserve">f your product has been declared a priority, otherwise you can complete the </w:t>
      </w:r>
      <w:hyperlink r:id="rId38" w:history="1">
        <w:r w:rsidR="00F75842" w:rsidRPr="009747BB">
          <w:rPr>
            <w:rStyle w:val="Hyperlink"/>
            <w:i/>
            <w:iCs/>
          </w:rPr>
          <w:t>Product stewardship accreditation application form: Voluntary products</w:t>
        </w:r>
      </w:hyperlink>
      <w:r w:rsidR="0077132C" w:rsidRPr="007D1B54">
        <w:t>.</w:t>
      </w:r>
    </w:p>
    <w:p w14:paraId="3A2A90A0" w14:textId="32D60A01" w:rsidR="00AE4E7F" w:rsidRPr="007D1B54" w:rsidRDefault="0077132C" w:rsidP="00FE3743">
      <w:pPr>
        <w:pStyle w:val="Bullet"/>
      </w:pPr>
      <w:r w:rsidRPr="007D1B54">
        <w:t xml:space="preserve">If your scheme addresses one (or more) of the priority </w:t>
      </w:r>
      <w:r w:rsidR="00E307D8" w:rsidRPr="007D1B54">
        <w:t>products</w:t>
      </w:r>
      <w:r w:rsidRPr="007D1B54">
        <w:t xml:space="preserve"> complete</w:t>
      </w:r>
      <w:r w:rsidR="00F12F36" w:rsidRPr="007D1B54">
        <w:t xml:space="preserve"> the</w:t>
      </w:r>
      <w:r w:rsidRPr="007D1B54">
        <w:t xml:space="preserve"> </w:t>
      </w:r>
      <w:hyperlink r:id="rId39" w:history="1">
        <w:r w:rsidR="00D15D82" w:rsidRPr="0048366C">
          <w:rPr>
            <w:rStyle w:val="Hyperlink"/>
            <w:i/>
            <w:iCs/>
          </w:rPr>
          <w:t>Product stewardship accreditation application form: Priority products</w:t>
        </w:r>
      </w:hyperlink>
      <w:r w:rsidRPr="007D1B54">
        <w:t xml:space="preserve">. </w:t>
      </w:r>
    </w:p>
    <w:p w14:paraId="1548FDC1" w14:textId="342B0274" w:rsidR="007C4E0A" w:rsidRPr="007D1B54" w:rsidRDefault="0077132C" w:rsidP="00FE3743">
      <w:pPr>
        <w:pStyle w:val="Bullet"/>
        <w:spacing w:after="240"/>
      </w:pPr>
      <w:r w:rsidRPr="007D1B54">
        <w:t xml:space="preserve">If your scheme does not address a priority product </w:t>
      </w:r>
      <w:r w:rsidR="00AE4E7F" w:rsidRPr="007D1B54">
        <w:t xml:space="preserve">complete the </w:t>
      </w:r>
      <w:hyperlink r:id="rId40" w:history="1">
        <w:r w:rsidR="00794EC4" w:rsidRPr="009747BB">
          <w:rPr>
            <w:rStyle w:val="Hyperlink"/>
            <w:i/>
            <w:iCs/>
          </w:rPr>
          <w:t>Product stewardship accreditation application form: Voluntary products</w:t>
        </w:r>
      </w:hyperlink>
      <w:r w:rsidR="00AE4E7F" w:rsidRPr="007D1B54" w:rsidDel="00AE4E7F">
        <w:t xml:space="preserve"> </w:t>
      </w:r>
    </w:p>
    <w:p w14:paraId="24417DF0" w14:textId="17B5E722" w:rsidR="007C4E0A" w:rsidRPr="006D611B" w:rsidRDefault="006D611B" w:rsidP="006D611B">
      <w:pPr>
        <w:spacing w:before="0" w:after="200" w:line="276" w:lineRule="auto"/>
        <w:jc w:val="left"/>
        <w:rPr>
          <w:rFonts w:eastAsia="Times New Roman" w:cs="Times New Roman"/>
          <w:szCs w:val="20"/>
        </w:rPr>
      </w:pPr>
      <w:r>
        <w:br w:type="page"/>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AE4E7F" w:rsidRPr="008532B0" w14:paraId="2508C0C8" w14:textId="77777777" w:rsidTr="00FE3743">
        <w:tc>
          <w:tcPr>
            <w:tcW w:w="0" w:type="auto"/>
            <w:shd w:val="clear" w:color="auto" w:fill="D5EBE8"/>
          </w:tcPr>
          <w:p w14:paraId="1ABBF019" w14:textId="2D66F9AF" w:rsidR="00AE4E7F" w:rsidRPr="007D1B54" w:rsidRDefault="00AE4E7F" w:rsidP="00FE3743">
            <w:pPr>
              <w:pStyle w:val="Boxheading0"/>
              <w:keepNext w:val="0"/>
              <w:spacing w:before="180"/>
            </w:pPr>
            <w:r w:rsidRPr="007D1B54">
              <w:t>Important</w:t>
            </w:r>
          </w:p>
          <w:p w14:paraId="75B111E7" w14:textId="2BA2362B" w:rsidR="00AE4E7F" w:rsidRPr="008532B0" w:rsidRDefault="00AE4E7F" w:rsidP="00FE3743">
            <w:pPr>
              <w:pStyle w:val="Boxtext"/>
              <w:spacing w:before="80" w:after="180"/>
            </w:pPr>
            <w:r w:rsidRPr="007D1B54">
              <w:t>If a</w:t>
            </w:r>
            <w:r w:rsidR="009B05D0" w:rsidRPr="007D1B54">
              <w:t>ny</w:t>
            </w:r>
            <w:r w:rsidRPr="007D1B54">
              <w:t xml:space="preserve"> part of your scheme comes under the definition of a priority product you will need to</w:t>
            </w:r>
            <w:r w:rsidR="007A3C01" w:rsidRPr="007D1B54">
              <w:t> </w:t>
            </w:r>
            <w:r w:rsidRPr="007D1B54">
              <w:t>complete</w:t>
            </w:r>
            <w:r w:rsidR="00542BB6" w:rsidRPr="007D1B54">
              <w:t xml:space="preserve"> a</w:t>
            </w:r>
            <w:r w:rsidRPr="007D1B54">
              <w:t xml:space="preserve"> </w:t>
            </w:r>
            <w:hyperlink r:id="rId41" w:history="1">
              <w:r w:rsidR="00603008" w:rsidRPr="0048366C">
                <w:rPr>
                  <w:rStyle w:val="Hyperlink"/>
                  <w:rFonts w:cstheme="minorBidi"/>
                  <w:i/>
                  <w:iCs/>
                  <w:szCs w:val="22"/>
                </w:rPr>
                <w:t>Product stewardship accreditation application form: Priority products</w:t>
              </w:r>
            </w:hyperlink>
            <w:r w:rsidRPr="007D1B54">
              <w:t xml:space="preserve">. For example, </w:t>
            </w:r>
            <w:r w:rsidR="00052476" w:rsidRPr="007D1B54">
              <w:t xml:space="preserve">if your </w:t>
            </w:r>
            <w:r w:rsidRPr="007D1B54">
              <w:t>scheme manages a product</w:t>
            </w:r>
            <w:r w:rsidR="000A6114" w:rsidRPr="007D1B54">
              <w:t xml:space="preserve"> recovery scheme</w:t>
            </w:r>
            <w:r w:rsidRPr="007D1B54">
              <w:t xml:space="preserve"> (eg,</w:t>
            </w:r>
            <w:r w:rsidR="000C45FE" w:rsidRPr="007D1B54">
              <w:t xml:space="preserve"> for</w:t>
            </w:r>
            <w:r w:rsidRPr="007D1B54">
              <w:t xml:space="preserve"> oil, paint, carpet) and</w:t>
            </w:r>
            <w:r w:rsidR="007A3C01" w:rsidRPr="007D1B54">
              <w:t> </w:t>
            </w:r>
            <w:r w:rsidR="007B678C" w:rsidRPr="007D1B54">
              <w:t xml:space="preserve">uses </w:t>
            </w:r>
            <w:r w:rsidRPr="007D1B54">
              <w:t xml:space="preserve">plastic packaging (eg, containers and/or shrink wrap) </w:t>
            </w:r>
            <w:r w:rsidR="0075730C" w:rsidRPr="007D1B54">
              <w:t xml:space="preserve">that is </w:t>
            </w:r>
            <w:r w:rsidRPr="007D1B54">
              <w:t>in-scope for a plastic packaging priority product</w:t>
            </w:r>
            <w:r w:rsidR="007510D7" w:rsidRPr="007D1B54">
              <w:t>,</w:t>
            </w:r>
            <w:r w:rsidRPr="007D1B54">
              <w:t xml:space="preserve"> the recovery scheme would need to complete the priority product application form.</w:t>
            </w:r>
          </w:p>
        </w:tc>
      </w:tr>
    </w:tbl>
    <w:p w14:paraId="05260439" w14:textId="108864DE" w:rsidR="00FC6B13" w:rsidRPr="008532B0" w:rsidRDefault="00FC6B13" w:rsidP="00FC6B13">
      <w:pPr>
        <w:pStyle w:val="BodyText"/>
        <w:rPr>
          <w:b/>
          <w:bCs/>
        </w:rPr>
      </w:pPr>
      <w:r w:rsidRPr="008532B0">
        <w:rPr>
          <w:b/>
          <w:bCs/>
        </w:rPr>
        <w:t>When writing your application:</w:t>
      </w:r>
    </w:p>
    <w:p w14:paraId="2B269A8F" w14:textId="77777777" w:rsidR="00E50743" w:rsidRPr="008532B0" w:rsidRDefault="00E50743" w:rsidP="00E50743">
      <w:pPr>
        <w:pStyle w:val="Bullet"/>
      </w:pPr>
      <w:r w:rsidRPr="008532B0">
        <w:t>Write simply and clearly when describing your scheme.</w:t>
      </w:r>
    </w:p>
    <w:p w14:paraId="32143801" w14:textId="051D7067" w:rsidR="00FC6B13" w:rsidRPr="008532B0" w:rsidRDefault="00E50743" w:rsidP="00323E7F">
      <w:pPr>
        <w:pStyle w:val="Bullet"/>
      </w:pPr>
      <w:r w:rsidRPr="008532B0">
        <w:t>A</w:t>
      </w:r>
      <w:r w:rsidR="00FC6B13" w:rsidRPr="008532B0">
        <w:t>nswer all applicable questions. Use this guide to help you if you are not sure how to answer a question.</w:t>
      </w:r>
    </w:p>
    <w:p w14:paraId="4CB54E50" w14:textId="36FF579E" w:rsidR="00FC6B13" w:rsidRPr="008532B0" w:rsidRDefault="007B4E45" w:rsidP="00323E7F">
      <w:pPr>
        <w:pStyle w:val="Bullet"/>
      </w:pPr>
      <w:r w:rsidRPr="008532B0">
        <w:t>A</w:t>
      </w:r>
      <w:r w:rsidR="00FC6B13" w:rsidRPr="008532B0">
        <w:t>sk a colleague or third party to review and proofread your application.</w:t>
      </w:r>
    </w:p>
    <w:p w14:paraId="22E2C4B5" w14:textId="2F6203C7" w:rsidR="00FC6B13" w:rsidRPr="008532B0" w:rsidRDefault="007B4E45" w:rsidP="00323E7F">
      <w:pPr>
        <w:pStyle w:val="Bullet"/>
      </w:pPr>
      <w:r w:rsidRPr="008532B0">
        <w:t>O</w:t>
      </w:r>
      <w:r w:rsidR="00FC6B13" w:rsidRPr="008532B0">
        <w:t xml:space="preserve">nly provide supporting documentation </w:t>
      </w:r>
      <w:r w:rsidR="00126C73">
        <w:t>the Ministry</w:t>
      </w:r>
      <w:r w:rsidR="00FC6B13" w:rsidRPr="008532B0">
        <w:t xml:space="preserve"> has specifically requested.</w:t>
      </w:r>
    </w:p>
    <w:p w14:paraId="6399B4C9" w14:textId="77777777" w:rsidR="00FC6B13" w:rsidRPr="008532B0" w:rsidRDefault="00FC6B13" w:rsidP="00FC6B13">
      <w:pPr>
        <w:pStyle w:val="Heading3"/>
      </w:pPr>
      <w:r w:rsidRPr="008532B0">
        <w:t>Submit your application</w:t>
      </w:r>
    </w:p>
    <w:p w14:paraId="2DED714F" w14:textId="766569F4" w:rsidR="007B0B84" w:rsidRDefault="00FC6B13" w:rsidP="00FC6B13">
      <w:pPr>
        <w:pStyle w:val="BodyText"/>
      </w:pPr>
      <w:r w:rsidRPr="008532B0">
        <w:t xml:space="preserve">Submit your application to </w:t>
      </w:r>
      <w:hyperlink r:id="rId42" w:history="1">
        <w:r w:rsidRPr="008532B0">
          <w:rPr>
            <w:rStyle w:val="Hyperlink"/>
          </w:rPr>
          <w:t>psaccreditation@mfe.govt.nz</w:t>
        </w:r>
      </w:hyperlink>
      <w:r w:rsidRPr="008532B0">
        <w:t>.</w:t>
      </w:r>
    </w:p>
    <w:p w14:paraId="00B2D0AA" w14:textId="77777777" w:rsidR="007B0B84" w:rsidRDefault="007B0B84">
      <w:pPr>
        <w:spacing w:before="0" w:after="200" w:line="276" w:lineRule="auto"/>
        <w:jc w:val="left"/>
      </w:pPr>
      <w:r>
        <w:br w:type="page"/>
      </w:r>
    </w:p>
    <w:p w14:paraId="48D9BDE8" w14:textId="34977D5F" w:rsidR="00621B41" w:rsidRPr="008532B0" w:rsidRDefault="00621B41" w:rsidP="002C1DBD">
      <w:pPr>
        <w:pStyle w:val="Heading2"/>
      </w:pPr>
      <w:bookmarkStart w:id="17" w:name="_Toc110524919"/>
      <w:r w:rsidRPr="008532B0">
        <w:t>Completing your application form</w:t>
      </w:r>
      <w:bookmarkEnd w:id="17"/>
    </w:p>
    <w:p w14:paraId="4FA7978B" w14:textId="04F5F905" w:rsidR="00FC6B13" w:rsidRPr="008532B0" w:rsidRDefault="00621B41" w:rsidP="00621B41">
      <w:pPr>
        <w:pStyle w:val="BodyText"/>
        <w:spacing w:after="240"/>
      </w:pPr>
      <w:r w:rsidRPr="008532B0">
        <w:t xml:space="preserve">The information and examples </w:t>
      </w:r>
      <w:r w:rsidR="00D64276" w:rsidRPr="008532B0">
        <w:t xml:space="preserve">below will </w:t>
      </w:r>
      <w:r w:rsidRPr="008532B0">
        <w:t>help you gather</w:t>
      </w:r>
      <w:r w:rsidR="001C717D" w:rsidRPr="008532B0">
        <w:t xml:space="preserve"> the</w:t>
      </w:r>
      <w:r w:rsidRPr="008532B0">
        <w:t xml:space="preserve"> information </w:t>
      </w:r>
      <w:r w:rsidR="004E3172" w:rsidRPr="008532B0">
        <w:t xml:space="preserve">to </w:t>
      </w:r>
      <w:r w:rsidRPr="008532B0">
        <w:t>complete the application form.</w:t>
      </w:r>
    </w:p>
    <w:tbl>
      <w:tblPr>
        <w:tblW w:w="8505" w:type="dxa"/>
        <w:shd w:val="clear" w:color="auto" w:fill="17556C"/>
        <w:tblLayout w:type="fixed"/>
        <w:tblLook w:val="04A0" w:firstRow="1" w:lastRow="0" w:firstColumn="1" w:lastColumn="0" w:noHBand="0" w:noVBand="1"/>
      </w:tblPr>
      <w:tblGrid>
        <w:gridCol w:w="8505"/>
      </w:tblGrid>
      <w:tr w:rsidR="00621B41" w:rsidRPr="008532B0" w14:paraId="47BF8E07" w14:textId="77777777" w:rsidTr="004345E4">
        <w:tc>
          <w:tcPr>
            <w:tcW w:w="8505" w:type="dxa"/>
            <w:shd w:val="clear" w:color="auto" w:fill="17556C"/>
            <w:vAlign w:val="center"/>
          </w:tcPr>
          <w:p w14:paraId="3E61C496" w14:textId="21E0353E" w:rsidR="00621B41" w:rsidRPr="008532B0" w:rsidRDefault="0028193B" w:rsidP="003E46B8">
            <w:pPr>
              <w:pStyle w:val="SupportTextLeft"/>
              <w:spacing w:before="120" w:after="120"/>
              <w:rPr>
                <w:rStyle w:val="SectionTitle"/>
                <w:i w:val="0"/>
              </w:rPr>
            </w:pPr>
            <w:r w:rsidRPr="008532B0">
              <w:rPr>
                <w:rStyle w:val="SectionTitle"/>
                <w:i w:val="0"/>
                <w:sz w:val="32"/>
                <w:szCs w:val="20"/>
              </w:rPr>
              <w:t xml:space="preserve">PART </w:t>
            </w:r>
            <w:r w:rsidR="00621B41" w:rsidRPr="008532B0">
              <w:rPr>
                <w:rStyle w:val="SectionTitle"/>
                <w:i w:val="0"/>
                <w:sz w:val="32"/>
                <w:szCs w:val="20"/>
              </w:rPr>
              <w:t>A: Applicant details</w:t>
            </w:r>
          </w:p>
        </w:tc>
      </w:tr>
    </w:tbl>
    <w:p w14:paraId="5682E244" w14:textId="59C7B1BB" w:rsidR="00621B41" w:rsidRPr="008532B0" w:rsidRDefault="00784184" w:rsidP="004345E4">
      <w:pPr>
        <w:pStyle w:val="BodyText"/>
        <w:spacing w:before="240" w:after="240"/>
      </w:pPr>
      <w:r w:rsidRPr="008532B0">
        <w:t xml:space="preserve">This </w:t>
      </w:r>
      <w:r w:rsidR="0028193B" w:rsidRPr="008532B0">
        <w:t xml:space="preserve">part </w:t>
      </w:r>
      <w:r w:rsidRPr="008532B0">
        <w:t>provides information about your organisation, including legal name, legal entity status and contact details.</w:t>
      </w:r>
      <w:r w:rsidRPr="008532B0">
        <w:rPr>
          <w:rFonts w:eastAsia="Times New Roman"/>
        </w:rPr>
        <w:t xml:space="preserve"> </w:t>
      </w:r>
    </w:p>
    <w:tbl>
      <w:tblPr>
        <w:tblW w:w="8505" w:type="dxa"/>
        <w:shd w:val="clear" w:color="auto" w:fill="17556C"/>
        <w:tblLayout w:type="fixed"/>
        <w:tblLook w:val="04A0" w:firstRow="1" w:lastRow="0" w:firstColumn="1" w:lastColumn="0" w:noHBand="0" w:noVBand="1"/>
      </w:tblPr>
      <w:tblGrid>
        <w:gridCol w:w="8505"/>
      </w:tblGrid>
      <w:tr w:rsidR="00836F8B" w:rsidRPr="008532B0" w14:paraId="22ECC63E" w14:textId="77777777" w:rsidTr="004345E4">
        <w:tc>
          <w:tcPr>
            <w:tcW w:w="9643" w:type="dxa"/>
            <w:shd w:val="clear" w:color="auto" w:fill="17556C"/>
            <w:vAlign w:val="center"/>
          </w:tcPr>
          <w:p w14:paraId="2741D09C" w14:textId="03A89441" w:rsidR="00836F8B" w:rsidRPr="008532B0" w:rsidRDefault="00836F8B" w:rsidP="00956918">
            <w:pPr>
              <w:pStyle w:val="Numberedheading"/>
              <w:numPr>
                <w:ilvl w:val="0"/>
                <w:numId w:val="34"/>
              </w:numPr>
              <w:ind w:hanging="720"/>
            </w:pPr>
            <w:r w:rsidRPr="008532B0">
              <w:rPr>
                <w:sz w:val="28"/>
                <w:szCs w:val="20"/>
              </w:rPr>
              <w:t>Organisation details</w:t>
            </w:r>
          </w:p>
        </w:tc>
      </w:tr>
    </w:tbl>
    <w:p w14:paraId="1F54561E" w14:textId="77777777" w:rsidR="00836F8B" w:rsidRPr="008532B0" w:rsidRDefault="00836F8B" w:rsidP="00323E7F">
      <w:pPr>
        <w:pStyle w:val="Heading4"/>
      </w:pPr>
      <w:r w:rsidRPr="008532B0">
        <w:t xml:space="preserve">Organisation name </w:t>
      </w:r>
    </w:p>
    <w:p w14:paraId="01788788" w14:textId="18696A32" w:rsidR="00836F8B" w:rsidRPr="008532B0" w:rsidRDefault="00836F8B" w:rsidP="00D6600C">
      <w:pPr>
        <w:pStyle w:val="BodyText"/>
        <w:spacing w:after="240"/>
      </w:pPr>
      <w:r w:rsidRPr="008532B0">
        <w:t xml:space="preserve">Provide the name of </w:t>
      </w:r>
      <w:r w:rsidR="00BC5084" w:rsidRPr="008532B0">
        <w:t xml:space="preserve">the </w:t>
      </w:r>
      <w:r w:rsidR="002B11A8" w:rsidRPr="008532B0">
        <w:t>organisation/individual</w:t>
      </w:r>
      <w:r w:rsidR="00D0368F" w:rsidRPr="008532B0">
        <w:t xml:space="preserve"> </w:t>
      </w:r>
      <w:r w:rsidR="15215DA7" w:rsidRPr="008532B0">
        <w:t>who will</w:t>
      </w:r>
      <w:r w:rsidRPr="008532B0">
        <w:t xml:space="preserve"> managing the scheme and who the Minister would be accrediting. </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3708F4" w:rsidRPr="008532B0" w14:paraId="56C8303E" w14:textId="77777777" w:rsidTr="004F1CE1">
        <w:tc>
          <w:tcPr>
            <w:tcW w:w="0" w:type="auto"/>
            <w:shd w:val="clear" w:color="auto" w:fill="D5EBE8"/>
          </w:tcPr>
          <w:p w14:paraId="7DEBB693" w14:textId="66BF3546" w:rsidR="003708F4" w:rsidRPr="008532B0" w:rsidRDefault="003708F4" w:rsidP="004F1CE1">
            <w:pPr>
              <w:pStyle w:val="Boxtext"/>
              <w:spacing w:before="180" w:after="180"/>
              <w:rPr>
                <w:b/>
                <w:bCs/>
              </w:rPr>
            </w:pPr>
            <w:r w:rsidRPr="008532B0">
              <w:rPr>
                <w:b/>
                <w:bCs/>
              </w:rPr>
              <w:t xml:space="preserve">If this is an individual, this person </w:t>
            </w:r>
            <w:r w:rsidR="00D0368F" w:rsidRPr="008532B0">
              <w:rPr>
                <w:b/>
                <w:bCs/>
              </w:rPr>
              <w:t>should be the Scheme Manager.</w:t>
            </w:r>
          </w:p>
        </w:tc>
      </w:tr>
    </w:tbl>
    <w:p w14:paraId="3AF97877" w14:textId="547D6F4F" w:rsidR="00836F8B" w:rsidRPr="008532B0" w:rsidRDefault="00836F8B" w:rsidP="007A3C01">
      <w:pPr>
        <w:pStyle w:val="Heading4"/>
        <w:spacing w:before="360"/>
      </w:pPr>
      <w:r w:rsidRPr="008532B0">
        <w:t>Organisation registration number</w:t>
      </w:r>
      <w:r w:rsidR="003620BE" w:rsidRPr="008532B0">
        <w:t xml:space="preserve"> </w:t>
      </w:r>
      <w:r w:rsidR="005E1BB8" w:rsidRPr="008532B0">
        <w:t>(optional)</w:t>
      </w:r>
    </w:p>
    <w:p w14:paraId="5BAC9133" w14:textId="5AA61606" w:rsidR="00126467" w:rsidRPr="008532B0" w:rsidRDefault="00126467" w:rsidP="00126467">
      <w:pPr>
        <w:pStyle w:val="BodyText"/>
      </w:pPr>
      <w:r w:rsidRPr="008532B0">
        <w:t xml:space="preserve">The organisation may be registered with one or more agencies – this could include: </w:t>
      </w:r>
      <w:r w:rsidR="0078444B" w:rsidRPr="008532B0">
        <w:t>New Zealand Business Number (</w:t>
      </w:r>
      <w:hyperlink r:id="rId43" w:history="1">
        <w:r w:rsidRPr="008532B0">
          <w:rPr>
            <w:rStyle w:val="Hyperlink"/>
          </w:rPr>
          <w:t>NZBN</w:t>
        </w:r>
      </w:hyperlink>
      <w:r w:rsidR="0078444B" w:rsidRPr="0048366C">
        <w:t>)</w:t>
      </w:r>
      <w:r w:rsidRPr="008532B0">
        <w:t xml:space="preserve">, </w:t>
      </w:r>
      <w:hyperlink r:id="rId44" w:history="1">
        <w:r w:rsidRPr="008532B0">
          <w:rPr>
            <w:rStyle w:val="Hyperlink"/>
          </w:rPr>
          <w:t>Charity Services</w:t>
        </w:r>
      </w:hyperlink>
      <w:r w:rsidRPr="008532B0">
        <w:t xml:space="preserve">, </w:t>
      </w:r>
      <w:hyperlink r:id="rId45" w:history="1">
        <w:r w:rsidRPr="008532B0">
          <w:rPr>
            <w:rStyle w:val="Hyperlink"/>
          </w:rPr>
          <w:t>Companies Office website</w:t>
        </w:r>
      </w:hyperlink>
      <w:r w:rsidRPr="008532B0">
        <w:t>.</w:t>
      </w:r>
    </w:p>
    <w:p w14:paraId="704B2E1F" w14:textId="77777777" w:rsidR="00836F8B" w:rsidRPr="008532B0" w:rsidRDefault="00836F8B" w:rsidP="00323E7F">
      <w:pPr>
        <w:pStyle w:val="Heading4"/>
      </w:pPr>
      <w:r w:rsidRPr="008532B0">
        <w:t>Addresses, telephone numbers and website</w:t>
      </w:r>
    </w:p>
    <w:p w14:paraId="0F353D6C" w14:textId="5E28F804" w:rsidR="00836F8B" w:rsidRPr="008532B0" w:rsidRDefault="00836F8B" w:rsidP="00D6600C">
      <w:pPr>
        <w:pStyle w:val="BodyText"/>
        <w:spacing w:after="240"/>
      </w:pPr>
      <w:r w:rsidRPr="008532B0">
        <w:t xml:space="preserve">State the physical address, postal address (if different), telephone numbers, website address and social media </w:t>
      </w:r>
      <w:r w:rsidR="00CD7316" w:rsidRPr="008532B0">
        <w:t>handles</w:t>
      </w:r>
      <w:r w:rsidR="007D4C50" w:rsidRPr="008532B0">
        <w:t xml:space="preserve"> </w:t>
      </w:r>
      <w:r w:rsidRPr="008532B0">
        <w:t>(if applicable) for your o</w:t>
      </w:r>
    </w:p>
    <w:tbl>
      <w:tblPr>
        <w:tblW w:w="8505" w:type="dxa"/>
        <w:shd w:val="clear" w:color="auto" w:fill="17556C"/>
        <w:tblLayout w:type="fixed"/>
        <w:tblLook w:val="04A0" w:firstRow="1" w:lastRow="0" w:firstColumn="1" w:lastColumn="0" w:noHBand="0" w:noVBand="1"/>
      </w:tblPr>
      <w:tblGrid>
        <w:gridCol w:w="8505"/>
      </w:tblGrid>
      <w:tr w:rsidR="00D6600C" w:rsidRPr="008532B0" w14:paraId="3B4F0055" w14:textId="77777777" w:rsidTr="004F1CE1">
        <w:tc>
          <w:tcPr>
            <w:tcW w:w="9643" w:type="dxa"/>
            <w:shd w:val="clear" w:color="auto" w:fill="17556C"/>
            <w:vAlign w:val="center"/>
          </w:tcPr>
          <w:p w14:paraId="1F6D331F" w14:textId="51872F4D" w:rsidR="00D6600C" w:rsidRPr="008532B0" w:rsidRDefault="00D6600C" w:rsidP="004F1CE1">
            <w:pPr>
              <w:pStyle w:val="Numberedheading"/>
              <w:keepNext/>
              <w:numPr>
                <w:ilvl w:val="0"/>
                <w:numId w:val="34"/>
              </w:numPr>
              <w:ind w:hanging="720"/>
            </w:pPr>
            <w:r w:rsidRPr="008532B0">
              <w:rPr>
                <w:sz w:val="28"/>
                <w:szCs w:val="20"/>
              </w:rPr>
              <w:t xml:space="preserve">Key personnel contact details – </w:t>
            </w:r>
            <w:r w:rsidR="009F6F7F" w:rsidRPr="008532B0">
              <w:rPr>
                <w:sz w:val="28"/>
                <w:szCs w:val="20"/>
              </w:rPr>
              <w:t xml:space="preserve">WMA </w:t>
            </w:r>
            <w:r w:rsidRPr="008532B0">
              <w:rPr>
                <w:sz w:val="28"/>
                <w:szCs w:val="20"/>
              </w:rPr>
              <w:t>section 14(a</w:t>
            </w:r>
            <w:r w:rsidR="009F6F7F" w:rsidRPr="008532B0">
              <w:rPr>
                <w:sz w:val="28"/>
                <w:szCs w:val="20"/>
              </w:rPr>
              <w:t>)</w:t>
            </w:r>
          </w:p>
        </w:tc>
      </w:tr>
    </w:tbl>
    <w:p w14:paraId="7AC52F65" w14:textId="2A279869" w:rsidR="00836F8B" w:rsidRPr="008532B0" w:rsidRDefault="00836F8B" w:rsidP="00AB336C">
      <w:pPr>
        <w:pStyle w:val="BodyText"/>
        <w:keepNext/>
        <w:spacing w:before="100" w:after="100"/>
      </w:pPr>
      <w:r w:rsidRPr="008532B0">
        <w:t>The Scheme Manager is responsible for ensuring the scheme meets its obligations under the</w:t>
      </w:r>
      <w:r w:rsidR="00B567F2" w:rsidRPr="008532B0">
        <w:t> </w:t>
      </w:r>
      <w:r w:rsidRPr="008532B0">
        <w:t xml:space="preserve">WMA. </w:t>
      </w:r>
    </w:p>
    <w:p w14:paraId="79B8215C" w14:textId="2D4C633C" w:rsidR="00836F8B" w:rsidRPr="008532B0" w:rsidRDefault="00836F8B" w:rsidP="00AB336C">
      <w:pPr>
        <w:pStyle w:val="BodyText"/>
        <w:spacing w:before="100" w:after="240"/>
      </w:pPr>
      <w:r w:rsidRPr="008532B0">
        <w:t xml:space="preserve">Enter the details of the primary and secondary contacts who will manage the scheme. This includes their name, position, email and contact phone numbers. Primary and secondary contacts need to ensure they are available if </w:t>
      </w:r>
      <w:r w:rsidR="00E871A1">
        <w:t>the Ministry</w:t>
      </w:r>
      <w:r w:rsidRPr="008532B0">
        <w:t xml:space="preserve"> needs to contact them.</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8F441D" w:rsidRPr="008532B0" w14:paraId="6E71C931" w14:textId="77777777" w:rsidTr="004F1CE1">
        <w:tc>
          <w:tcPr>
            <w:tcW w:w="0" w:type="auto"/>
            <w:shd w:val="clear" w:color="auto" w:fill="D5EBE8"/>
          </w:tcPr>
          <w:p w14:paraId="5C561BB5" w14:textId="71279144" w:rsidR="008F441D" w:rsidRPr="008532B0" w:rsidRDefault="00D51385" w:rsidP="00E871A1">
            <w:pPr>
              <w:pStyle w:val="Boxtext"/>
              <w:spacing w:before="180" w:after="180"/>
            </w:pPr>
            <w:r w:rsidRPr="008532B0">
              <w:rPr>
                <w:b/>
                <w:bCs/>
              </w:rPr>
              <w:t>N</w:t>
            </w:r>
            <w:r w:rsidR="008F441D" w:rsidRPr="008532B0">
              <w:rPr>
                <w:b/>
                <w:bCs/>
              </w:rPr>
              <w:t xml:space="preserve">otify </w:t>
            </w:r>
            <w:r w:rsidR="00E871A1" w:rsidRPr="00E871A1">
              <w:rPr>
                <w:b/>
                <w:bCs/>
              </w:rPr>
              <w:t>the Ministry for the Environment</w:t>
            </w:r>
            <w:r w:rsidR="008F441D" w:rsidRPr="008532B0">
              <w:rPr>
                <w:b/>
                <w:bCs/>
              </w:rPr>
              <w:t xml:space="preserve"> </w:t>
            </w:r>
            <w:r w:rsidRPr="008532B0">
              <w:rPr>
                <w:b/>
                <w:bCs/>
              </w:rPr>
              <w:t>when</w:t>
            </w:r>
            <w:r w:rsidR="008F441D" w:rsidRPr="008532B0">
              <w:rPr>
                <w:b/>
                <w:bCs/>
              </w:rPr>
              <w:t xml:space="preserve"> there are any changes to the primary and/or secondary contacts.</w:t>
            </w:r>
          </w:p>
        </w:tc>
      </w:tr>
    </w:tbl>
    <w:p w14:paraId="703438B7" w14:textId="61615F3C" w:rsidR="00A824C8" w:rsidRDefault="00A824C8" w:rsidP="00AB336C">
      <w:pPr>
        <w:pStyle w:val="BodyText"/>
        <w:spacing w:before="80" w:after="80"/>
      </w:pPr>
    </w:p>
    <w:p w14:paraId="6F8F5F34" w14:textId="77777777" w:rsidR="00A824C8" w:rsidRDefault="00A824C8">
      <w:pPr>
        <w:spacing w:before="0" w:after="200" w:line="276" w:lineRule="auto"/>
        <w:jc w:val="left"/>
      </w:pPr>
      <w:r>
        <w:br w:type="page"/>
      </w:r>
    </w:p>
    <w:tbl>
      <w:tblPr>
        <w:tblW w:w="8505" w:type="dxa"/>
        <w:shd w:val="clear" w:color="auto" w:fill="17556C"/>
        <w:tblLayout w:type="fixed"/>
        <w:tblLook w:val="04A0" w:firstRow="1" w:lastRow="0" w:firstColumn="1" w:lastColumn="0" w:noHBand="0" w:noVBand="1"/>
      </w:tblPr>
      <w:tblGrid>
        <w:gridCol w:w="8505"/>
      </w:tblGrid>
      <w:tr w:rsidR="00B567F2" w:rsidRPr="008532B0" w14:paraId="0545F6D1" w14:textId="77777777" w:rsidTr="004F1CE1">
        <w:tc>
          <w:tcPr>
            <w:tcW w:w="8505" w:type="dxa"/>
            <w:shd w:val="clear" w:color="auto" w:fill="17556C"/>
            <w:vAlign w:val="center"/>
          </w:tcPr>
          <w:p w14:paraId="476EEB4E" w14:textId="7F8C6C3B" w:rsidR="00B567F2" w:rsidRPr="008532B0" w:rsidRDefault="007F7823" w:rsidP="003E46B8">
            <w:pPr>
              <w:pStyle w:val="SupportTextLeft"/>
              <w:spacing w:before="120" w:after="120"/>
              <w:rPr>
                <w:rStyle w:val="SectionTitle"/>
                <w:i w:val="0"/>
              </w:rPr>
            </w:pPr>
            <w:r w:rsidRPr="008532B0">
              <w:rPr>
                <w:rStyle w:val="SectionTitle"/>
                <w:i w:val="0"/>
                <w:sz w:val="32"/>
                <w:szCs w:val="20"/>
              </w:rPr>
              <w:t xml:space="preserve">PART </w:t>
            </w:r>
            <w:r w:rsidR="00B567F2" w:rsidRPr="008532B0">
              <w:rPr>
                <w:rStyle w:val="SectionTitle"/>
                <w:i w:val="0"/>
                <w:sz w:val="32"/>
                <w:szCs w:val="20"/>
              </w:rPr>
              <w:t>B: Scheme details</w:t>
            </w:r>
          </w:p>
        </w:tc>
      </w:tr>
    </w:tbl>
    <w:p w14:paraId="27E4C760" w14:textId="62219043" w:rsidR="00836F8B" w:rsidRPr="008532B0" w:rsidRDefault="004F1D53" w:rsidP="004F1CE1">
      <w:pPr>
        <w:pStyle w:val="BodyText"/>
        <w:spacing w:before="240" w:after="240"/>
      </w:pPr>
      <w:r w:rsidRPr="008532B0">
        <w:t>This</w:t>
      </w:r>
      <w:r w:rsidR="007F7823" w:rsidRPr="008532B0">
        <w:t xml:space="preserve"> part</w:t>
      </w:r>
      <w:r w:rsidRPr="008532B0">
        <w:t xml:space="preserve"> provides information about the scheme. Include the scheme name, what product(s) the scheme will address, life of the scheme and how the scheme operates.</w:t>
      </w:r>
      <w:r w:rsidRPr="008532B0">
        <w:rPr>
          <w:rFonts w:eastAsia="Times New Roman"/>
        </w:rPr>
        <w:t xml:space="preserve"> </w:t>
      </w:r>
    </w:p>
    <w:tbl>
      <w:tblPr>
        <w:tblW w:w="8505" w:type="dxa"/>
        <w:shd w:val="clear" w:color="auto" w:fill="17556C"/>
        <w:tblLayout w:type="fixed"/>
        <w:tblLook w:val="04A0" w:firstRow="1" w:lastRow="0" w:firstColumn="1" w:lastColumn="0" w:noHBand="0" w:noVBand="1"/>
      </w:tblPr>
      <w:tblGrid>
        <w:gridCol w:w="8505"/>
      </w:tblGrid>
      <w:tr w:rsidR="00576BB4" w:rsidRPr="008532B0" w14:paraId="3DE56B13" w14:textId="77777777" w:rsidTr="004F1CE1">
        <w:tc>
          <w:tcPr>
            <w:tcW w:w="8505" w:type="dxa"/>
            <w:shd w:val="clear" w:color="auto" w:fill="17556C"/>
            <w:vAlign w:val="center"/>
          </w:tcPr>
          <w:p w14:paraId="13C31410" w14:textId="0162C164" w:rsidR="00576BB4" w:rsidRPr="008532B0" w:rsidRDefault="00576BB4" w:rsidP="00166957">
            <w:pPr>
              <w:pStyle w:val="Numberedheading"/>
              <w:numPr>
                <w:ilvl w:val="0"/>
                <w:numId w:val="34"/>
              </w:numPr>
              <w:ind w:hanging="720"/>
              <w:rPr>
                <w:sz w:val="28"/>
                <w:szCs w:val="28"/>
              </w:rPr>
            </w:pPr>
            <w:r w:rsidRPr="008532B0">
              <w:rPr>
                <w:sz w:val="28"/>
                <w:szCs w:val="28"/>
              </w:rPr>
              <w:t>Scheme overview</w:t>
            </w:r>
          </w:p>
        </w:tc>
      </w:tr>
    </w:tbl>
    <w:p w14:paraId="1E4AB486" w14:textId="77777777" w:rsidR="004A0DAD" w:rsidRPr="008532B0" w:rsidRDefault="004A0DAD" w:rsidP="00AB336C">
      <w:pPr>
        <w:spacing w:before="80" w:after="80"/>
      </w:pP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4A0DAD" w:rsidRPr="008532B0" w14:paraId="6BEAE5BE" w14:textId="77777777" w:rsidTr="004F1CE1">
        <w:tc>
          <w:tcPr>
            <w:tcW w:w="0" w:type="auto"/>
            <w:shd w:val="clear" w:color="auto" w:fill="D5EBE8"/>
          </w:tcPr>
          <w:p w14:paraId="1DE817EF" w14:textId="38FC76AD" w:rsidR="004A0DAD" w:rsidRPr="008532B0" w:rsidRDefault="00782429" w:rsidP="004F1CE1">
            <w:pPr>
              <w:pStyle w:val="Boxtext"/>
              <w:spacing w:before="180" w:after="180"/>
              <w:rPr>
                <w:b/>
                <w:bCs/>
              </w:rPr>
            </w:pPr>
            <w:r w:rsidRPr="008532B0">
              <w:rPr>
                <w:b/>
                <w:bCs/>
              </w:rPr>
              <w:t>A</w:t>
            </w:r>
            <w:r w:rsidR="004A0DAD" w:rsidRPr="008532B0">
              <w:rPr>
                <w:b/>
                <w:bCs/>
              </w:rPr>
              <w:t>ssessment and accreditation are limited to the scope of the scheme as defined in the application.</w:t>
            </w:r>
          </w:p>
        </w:tc>
      </w:tr>
    </w:tbl>
    <w:p w14:paraId="0CF454B0" w14:textId="64FEDB29" w:rsidR="00576BB4" w:rsidRPr="008532B0" w:rsidRDefault="00576BB4" w:rsidP="00AB336C">
      <w:pPr>
        <w:pStyle w:val="Heading4"/>
        <w:spacing w:before="320"/>
      </w:pPr>
      <w:r w:rsidRPr="008532B0">
        <w:t xml:space="preserve">Product category </w:t>
      </w:r>
      <w:r w:rsidR="000120AA" w:rsidRPr="008532B0">
        <w:t>–</w:t>
      </w:r>
      <w:r w:rsidRPr="008532B0">
        <w:t xml:space="preserve"> </w:t>
      </w:r>
      <w:r w:rsidR="00FE4471" w:rsidRPr="008532B0">
        <w:t xml:space="preserve">WMA </w:t>
      </w:r>
      <w:r w:rsidRPr="008532B0">
        <w:t>section 14(b)</w:t>
      </w:r>
    </w:p>
    <w:p w14:paraId="14618EB9" w14:textId="66E89847" w:rsidR="00576BB4" w:rsidRPr="008532B0" w:rsidRDefault="00F97397" w:rsidP="00AB336C">
      <w:pPr>
        <w:pStyle w:val="BodyText"/>
        <w:spacing w:before="100" w:after="100"/>
      </w:pPr>
      <w:r w:rsidRPr="008532B0">
        <w:t xml:space="preserve">Describe </w:t>
      </w:r>
      <w:r w:rsidR="00576BB4" w:rsidRPr="008532B0">
        <w:t xml:space="preserve">the product(s) category the scheme is addressing. </w:t>
      </w:r>
    </w:p>
    <w:p w14:paraId="7DAD1E2E" w14:textId="059C5284" w:rsidR="00576BB4" w:rsidRPr="008532B0" w:rsidRDefault="00576BB4" w:rsidP="004F1CE1">
      <w:pPr>
        <w:pStyle w:val="Heading4"/>
      </w:pPr>
      <w:r w:rsidRPr="008532B0">
        <w:t xml:space="preserve">Product </w:t>
      </w:r>
      <w:r w:rsidR="003E0131" w:rsidRPr="008532B0">
        <w:t>s</w:t>
      </w:r>
      <w:r w:rsidRPr="008532B0">
        <w:t xml:space="preserve">tewardship </w:t>
      </w:r>
      <w:r w:rsidR="003E0131" w:rsidRPr="008532B0">
        <w:t>s</w:t>
      </w:r>
      <w:r w:rsidRPr="008532B0">
        <w:t>cheme name</w:t>
      </w:r>
      <w:r w:rsidR="00B76499" w:rsidRPr="008532B0">
        <w:t xml:space="preserve"> (optional)</w:t>
      </w:r>
    </w:p>
    <w:p w14:paraId="756BB5C8" w14:textId="32D2D612" w:rsidR="00576BB4" w:rsidRPr="008532B0" w:rsidRDefault="002427B5" w:rsidP="00AB336C">
      <w:pPr>
        <w:pStyle w:val="BodyText"/>
        <w:spacing w:before="100" w:after="100"/>
      </w:pPr>
      <w:r w:rsidRPr="008532B0">
        <w:t xml:space="preserve">While not a WMA requirement, it would be helpful to know the scheme name. Provide a short and succinct name for the scheme. This will likely be the public name the scheme will be known as. </w:t>
      </w:r>
    </w:p>
    <w:p w14:paraId="4029A93A" w14:textId="7EBF51ED" w:rsidR="00576BB4" w:rsidRPr="008532B0" w:rsidRDefault="00576BB4" w:rsidP="004F1CE1">
      <w:pPr>
        <w:pStyle w:val="Heading4"/>
      </w:pPr>
      <w:r w:rsidRPr="008532B0">
        <w:t xml:space="preserve">Description – </w:t>
      </w:r>
      <w:r w:rsidR="00FE4471" w:rsidRPr="008532B0">
        <w:t xml:space="preserve">WMA </w:t>
      </w:r>
      <w:r w:rsidRPr="008532B0">
        <w:t>section 14(b)</w:t>
      </w:r>
    </w:p>
    <w:p w14:paraId="194DDB62" w14:textId="45BBE1AE" w:rsidR="00576BB4" w:rsidRPr="008532B0" w:rsidRDefault="00576BB4" w:rsidP="00AB336C">
      <w:pPr>
        <w:pStyle w:val="BodyText"/>
        <w:spacing w:before="100" w:after="240"/>
      </w:pPr>
      <w:r w:rsidRPr="008532B0">
        <w:t xml:space="preserve">How would you describe </w:t>
      </w:r>
      <w:r w:rsidR="00F975F2" w:rsidRPr="008532B0">
        <w:t xml:space="preserve">the </w:t>
      </w:r>
      <w:r w:rsidRPr="008532B0">
        <w:t xml:space="preserve">scheme to others outside of your industry? Provide a brief description </w:t>
      </w:r>
      <w:r w:rsidR="007A4CD7" w:rsidRPr="008532B0">
        <w:t>(approximately 200 words)</w:t>
      </w:r>
      <w:r w:rsidR="009F5D64" w:rsidRPr="008532B0">
        <w:t xml:space="preserve"> </w:t>
      </w:r>
      <w:r w:rsidRPr="008532B0">
        <w:t>of what the scheme will do, which part of the product life</w:t>
      </w:r>
      <w:r w:rsidR="00F053EC" w:rsidRPr="008532B0">
        <w:t xml:space="preserve"> </w:t>
      </w:r>
      <w:r w:rsidRPr="008532B0">
        <w:t>cycle it impacts, and how</w:t>
      </w:r>
      <w:r w:rsidR="00323E7F" w:rsidRPr="008532B0">
        <w:t> </w:t>
      </w:r>
      <w:r w:rsidRPr="008532B0">
        <w:t xml:space="preserve">the scheme promotes waste reduction or achieves a reduction in environmental harm from disposal of the product (or both).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B336C" w:rsidRPr="008532B0" w14:paraId="14B19B07" w14:textId="77777777" w:rsidTr="00AB336C">
        <w:tc>
          <w:tcPr>
            <w:tcW w:w="0" w:type="auto"/>
            <w:shd w:val="clear" w:color="auto" w:fill="D2DDE2"/>
          </w:tcPr>
          <w:p w14:paraId="70385BCA" w14:textId="62856EDC" w:rsidR="00AB336C" w:rsidRPr="008532B0" w:rsidRDefault="00AB336C" w:rsidP="00AB336C">
            <w:pPr>
              <w:pStyle w:val="Boxheading0"/>
              <w:keepNext w:val="0"/>
              <w:spacing w:before="180"/>
            </w:pPr>
            <w:r w:rsidRPr="008532B0">
              <w:t>Example:</w:t>
            </w:r>
          </w:p>
          <w:p w14:paraId="7B375480" w14:textId="6605AA47" w:rsidR="00AB336C" w:rsidRPr="008532B0" w:rsidRDefault="00AB336C" w:rsidP="00AB336C">
            <w:pPr>
              <w:pStyle w:val="Boxtext"/>
              <w:spacing w:before="80" w:after="180"/>
            </w:pPr>
            <w:r w:rsidRPr="008532B0">
              <w:t>Widget X creates 50,000 tonnes of waste to landfill annually. If widget X is illegally dumped there is a high likelihood it will leak toxic and harmful chemicals into the environment (air, water, soil). The solution is to enhance the current voluntary network for recovered end-of-life widget X by establishing an accredited product stewardship scheme to provide access to a national network collection point. This would recover 95 per cent of end-of-life widget X and reduce the environmental harm caused by illegal dumping and landfill disposal of widget X.</w:t>
            </w:r>
          </w:p>
        </w:tc>
      </w:tr>
    </w:tbl>
    <w:p w14:paraId="597E1B97" w14:textId="46601215" w:rsidR="00576BB4" w:rsidRPr="008532B0" w:rsidRDefault="00576BB4" w:rsidP="004F1CE1">
      <w:pPr>
        <w:pStyle w:val="Heading4"/>
      </w:pPr>
      <w:r w:rsidRPr="008532B0">
        <w:t xml:space="preserve">Scope </w:t>
      </w:r>
      <w:r w:rsidR="00BA1982" w:rsidRPr="008532B0">
        <w:t>(</w:t>
      </w:r>
      <w:r w:rsidR="004F7180" w:rsidRPr="008532B0">
        <w:t>w</w:t>
      </w:r>
      <w:r w:rsidR="00BA1982" w:rsidRPr="008532B0">
        <w:t xml:space="preserve">hat is </w:t>
      </w:r>
      <w:r w:rsidRPr="008532B0">
        <w:t>in and out-of-scope</w:t>
      </w:r>
      <w:r w:rsidR="00BA1982" w:rsidRPr="008532B0">
        <w:t>)</w:t>
      </w:r>
      <w:r w:rsidRPr="008532B0">
        <w:t xml:space="preserve"> – </w:t>
      </w:r>
      <w:r w:rsidR="00BA1982" w:rsidRPr="008532B0">
        <w:t xml:space="preserve">WMA </w:t>
      </w:r>
      <w:r w:rsidRPr="008532B0">
        <w:t>section 14(b)</w:t>
      </w:r>
    </w:p>
    <w:p w14:paraId="55F567D1" w14:textId="75BB412E" w:rsidR="00576BB4" w:rsidRPr="008532B0" w:rsidRDefault="00576BB4" w:rsidP="00D81D48">
      <w:pPr>
        <w:pStyle w:val="BodyText"/>
        <w:spacing w:after="100"/>
      </w:pPr>
      <w:r w:rsidRPr="008532B0">
        <w:t xml:space="preserve">Enter the details of what products will and will not be </w:t>
      </w:r>
      <w:r w:rsidR="00D23A58" w:rsidRPr="008532B0">
        <w:t>included in</w:t>
      </w:r>
      <w:r w:rsidRPr="008532B0">
        <w:t xml:space="preserve"> </w:t>
      </w:r>
      <w:r w:rsidR="007E0BA5" w:rsidRPr="008532B0">
        <w:t>(or are exempt from)</w:t>
      </w:r>
      <w:r w:rsidRPr="008532B0">
        <w:t xml:space="preserve"> the scheme. </w:t>
      </w:r>
      <w:r w:rsidR="000F3424" w:rsidRPr="008532B0">
        <w:t>C</w:t>
      </w:r>
      <w:r w:rsidRPr="008532B0">
        <w:t>learly identify:</w:t>
      </w:r>
    </w:p>
    <w:p w14:paraId="429C8F59" w14:textId="3E01AE76" w:rsidR="00576BB4" w:rsidRPr="008532B0" w:rsidRDefault="00576BB4" w:rsidP="00D81D48">
      <w:pPr>
        <w:pStyle w:val="Bullet"/>
        <w:spacing w:after="100"/>
      </w:pPr>
      <w:r w:rsidRPr="008532B0">
        <w:t>eligible product(s) covered by the scheme, either a specific brand or a generic description</w:t>
      </w:r>
    </w:p>
    <w:p w14:paraId="0B341BAF" w14:textId="144BFA0C" w:rsidR="00576BB4" w:rsidRPr="008532B0" w:rsidRDefault="00576BB4" w:rsidP="00D81D48">
      <w:pPr>
        <w:pStyle w:val="Bullet"/>
        <w:spacing w:after="100"/>
      </w:pPr>
      <w:r w:rsidRPr="008532B0">
        <w:t>the ineligible product(s) not covered by the scheme (out-of-scope) and</w:t>
      </w:r>
      <w:r w:rsidR="00C15035" w:rsidRPr="008532B0">
        <w:t>,</w:t>
      </w:r>
      <w:r w:rsidRPr="008532B0">
        <w:t xml:space="preserve"> where practicable</w:t>
      </w:r>
      <w:r w:rsidR="00817CDB" w:rsidRPr="008532B0">
        <w:t>,</w:t>
      </w:r>
      <w:r w:rsidRPr="008532B0">
        <w:t xml:space="preserve"> reason</w:t>
      </w:r>
      <w:r w:rsidR="00C15035" w:rsidRPr="008532B0">
        <w:t>s</w:t>
      </w:r>
      <w:r w:rsidRPr="008532B0">
        <w:t xml:space="preserve"> why it is excluded</w:t>
      </w:r>
    </w:p>
    <w:p w14:paraId="6916AD96" w14:textId="36B9A610" w:rsidR="00F83B74" w:rsidRDefault="00576BB4" w:rsidP="00D81D48">
      <w:pPr>
        <w:pStyle w:val="Bullet"/>
        <w:spacing w:after="100"/>
      </w:pPr>
      <w:r w:rsidRPr="008532B0">
        <w:t>how will your scheme manage ‘like products</w:t>
      </w:r>
      <w:r w:rsidR="00D239A9" w:rsidRPr="008532B0">
        <w:t>’</w:t>
      </w:r>
      <w:r w:rsidRPr="008532B0">
        <w:t xml:space="preserve"> that </w:t>
      </w:r>
      <w:r w:rsidR="00817CDB" w:rsidRPr="008532B0">
        <w:t>are</w:t>
      </w:r>
      <w:r w:rsidRPr="008532B0">
        <w:t xml:space="preserve"> presented for collection but not </w:t>
      </w:r>
      <w:r w:rsidR="00817CDB" w:rsidRPr="008532B0">
        <w:t>included in</w:t>
      </w:r>
      <w:r w:rsidRPr="008532B0">
        <w:t xml:space="preserve"> your scheme</w:t>
      </w:r>
      <w:r w:rsidR="006C31E5" w:rsidRPr="008532B0">
        <w:t>?</w:t>
      </w:r>
    </w:p>
    <w:p w14:paraId="0B2473BB" w14:textId="77777777" w:rsidR="00F83B74" w:rsidRDefault="00F83B74">
      <w:pPr>
        <w:spacing w:before="0" w:after="200" w:line="276" w:lineRule="auto"/>
        <w:jc w:val="left"/>
        <w:rPr>
          <w:rFonts w:eastAsia="Times New Roman" w:cs="Times New Roman"/>
          <w:szCs w:val="20"/>
        </w:rPr>
      </w:pPr>
      <w:r>
        <w:br w:type="page"/>
      </w:r>
    </w:p>
    <w:p w14:paraId="260E495B" w14:textId="3426AA10" w:rsidR="00576BB4" w:rsidRPr="008532B0" w:rsidRDefault="00576BB4" w:rsidP="00D81D48">
      <w:pPr>
        <w:pStyle w:val="BodyText"/>
        <w:spacing w:after="100"/>
      </w:pPr>
      <w:r w:rsidRPr="008532B0">
        <w:t xml:space="preserve">Examples of </w:t>
      </w:r>
      <w:r w:rsidR="00886050" w:rsidRPr="008532B0">
        <w:t>‘</w:t>
      </w:r>
      <w:r w:rsidRPr="008532B0">
        <w:t>like products</w:t>
      </w:r>
      <w:r w:rsidR="00886050" w:rsidRPr="008532B0">
        <w:t>’</w:t>
      </w:r>
      <w:r w:rsidRPr="008532B0">
        <w:t xml:space="preserve"> include:</w:t>
      </w:r>
    </w:p>
    <w:p w14:paraId="0D20F730" w14:textId="70E3C72B" w:rsidR="00576BB4" w:rsidRPr="008532B0" w:rsidRDefault="003E0131" w:rsidP="00D81D48">
      <w:pPr>
        <w:pStyle w:val="Bullet"/>
        <w:spacing w:after="100"/>
      </w:pPr>
      <w:r w:rsidRPr="008532B0">
        <w:t>m</w:t>
      </w:r>
      <w:r w:rsidR="00576BB4" w:rsidRPr="008532B0">
        <w:t>obility scooter tyres in a scheme designed to recover passenger car tyres</w:t>
      </w:r>
    </w:p>
    <w:p w14:paraId="44B798B8" w14:textId="6EB12B17" w:rsidR="00576BB4" w:rsidRPr="008532B0" w:rsidRDefault="003E0131" w:rsidP="00A51FAA">
      <w:pPr>
        <w:pStyle w:val="Bullet"/>
      </w:pPr>
      <w:r w:rsidRPr="008532B0">
        <w:t>n</w:t>
      </w:r>
      <w:r w:rsidR="00576BB4" w:rsidRPr="008532B0">
        <w:t>on-refillable plastic bottles in a scheme designed to recover refillable plastic bottles</w:t>
      </w:r>
      <w:r w:rsidR="008054BA" w:rsidRPr="008532B0">
        <w:t>.</w:t>
      </w:r>
    </w:p>
    <w:p w14:paraId="5054C4F9" w14:textId="7B1B8D4E" w:rsidR="00A423B0" w:rsidRPr="008532B0" w:rsidRDefault="00A423B0" w:rsidP="00A51FAA">
      <w:pPr>
        <w:pStyle w:val="Heading4"/>
      </w:pPr>
      <w:r w:rsidRPr="008532B0">
        <w:t xml:space="preserve">Expiry date – </w:t>
      </w:r>
      <w:r w:rsidR="00EF4CAA" w:rsidRPr="008532B0">
        <w:t xml:space="preserve">WMA </w:t>
      </w:r>
      <w:r w:rsidRPr="008532B0">
        <w:t>section 14(g)</w:t>
      </w:r>
    </w:p>
    <w:p w14:paraId="5F1562A4" w14:textId="2A58BDB0" w:rsidR="00A423B0" w:rsidRPr="008532B0" w:rsidRDefault="00A423B0" w:rsidP="00D81D48">
      <w:pPr>
        <w:pStyle w:val="BodyText"/>
        <w:spacing w:before="100"/>
      </w:pPr>
      <w:r w:rsidRPr="008532B0">
        <w:t xml:space="preserve">The date selected must </w:t>
      </w:r>
      <w:r w:rsidR="00CD7B8D" w:rsidRPr="008532B0">
        <w:t xml:space="preserve">allow </w:t>
      </w:r>
      <w:r w:rsidRPr="008532B0">
        <w:t>a reasonable timeframe to meet the scheme objectives and target</w:t>
      </w:r>
      <w:r w:rsidR="00174E30" w:rsidRPr="008532B0">
        <w:t>s</w:t>
      </w:r>
      <w:r w:rsidRPr="008532B0">
        <w:t xml:space="preserve">. </w:t>
      </w:r>
    </w:p>
    <w:p w14:paraId="1E4281A1" w14:textId="43334096" w:rsidR="00621B41" w:rsidRPr="008532B0" w:rsidRDefault="00A423B0" w:rsidP="00D81D48">
      <w:pPr>
        <w:pStyle w:val="BodyText"/>
        <w:spacing w:before="100" w:after="240"/>
      </w:pPr>
      <w:r w:rsidRPr="008532B0">
        <w:t>Under the WMA, this date cannot be longer than seven years from the date the Minister accredits the scheme (</w:t>
      </w:r>
      <w:r w:rsidR="000F04A5" w:rsidRPr="008532B0">
        <w:t xml:space="preserve">WMA </w:t>
      </w:r>
      <w:r w:rsidRPr="008532B0">
        <w:t xml:space="preserve">section 17). If the scheme is to continue beyond seven years, the Scheme Manager will need to re-apply for accreditation, no later than </w:t>
      </w:r>
      <w:r w:rsidR="006C4C7D" w:rsidRPr="008532B0">
        <w:t>six</w:t>
      </w:r>
      <w:r w:rsidRPr="008532B0">
        <w:t xml:space="preserve"> months before </w:t>
      </w:r>
      <w:r w:rsidR="00E762F6" w:rsidRPr="008532B0">
        <w:t xml:space="preserve">the </w:t>
      </w:r>
      <w:r w:rsidR="08519965" w:rsidRPr="008532B0">
        <w:t>scheme’s</w:t>
      </w:r>
      <w:r w:rsidRPr="008532B0">
        <w:t xml:space="preserve"> expiry date.</w:t>
      </w:r>
    </w:p>
    <w:tbl>
      <w:tblPr>
        <w:tblW w:w="8505" w:type="dxa"/>
        <w:shd w:val="clear" w:color="auto" w:fill="17556C"/>
        <w:tblLayout w:type="fixed"/>
        <w:tblLook w:val="04A0" w:firstRow="1" w:lastRow="0" w:firstColumn="1" w:lastColumn="0" w:noHBand="0" w:noVBand="1"/>
      </w:tblPr>
      <w:tblGrid>
        <w:gridCol w:w="8505"/>
      </w:tblGrid>
      <w:tr w:rsidR="00874880" w:rsidRPr="008532B0" w14:paraId="1B29C892" w14:textId="77777777" w:rsidTr="00A51FAA">
        <w:tc>
          <w:tcPr>
            <w:tcW w:w="8505" w:type="dxa"/>
            <w:shd w:val="clear" w:color="auto" w:fill="17556C"/>
            <w:vAlign w:val="center"/>
          </w:tcPr>
          <w:p w14:paraId="79C52502" w14:textId="083CBB98" w:rsidR="00874880" w:rsidRPr="008532B0" w:rsidRDefault="00874880" w:rsidP="00166957">
            <w:pPr>
              <w:pStyle w:val="Numberedheading"/>
              <w:numPr>
                <w:ilvl w:val="0"/>
                <w:numId w:val="34"/>
              </w:numPr>
              <w:ind w:hanging="720"/>
              <w:rPr>
                <w:sz w:val="28"/>
                <w:szCs w:val="28"/>
              </w:rPr>
            </w:pPr>
            <w:r w:rsidRPr="008532B0">
              <w:rPr>
                <w:sz w:val="28"/>
                <w:szCs w:val="28"/>
              </w:rPr>
              <w:t xml:space="preserve">Collection </w:t>
            </w:r>
            <w:r w:rsidR="00B617CE" w:rsidRPr="008532B0">
              <w:rPr>
                <w:sz w:val="28"/>
                <w:szCs w:val="28"/>
              </w:rPr>
              <w:t xml:space="preserve">and processing </w:t>
            </w:r>
            <w:r w:rsidRPr="008532B0">
              <w:rPr>
                <w:sz w:val="28"/>
                <w:szCs w:val="28"/>
              </w:rPr>
              <w:t>network</w:t>
            </w:r>
            <w:r w:rsidR="003416C0" w:rsidRPr="008532B0">
              <w:rPr>
                <w:sz w:val="28"/>
                <w:szCs w:val="28"/>
              </w:rPr>
              <w:t xml:space="preserve"> </w:t>
            </w:r>
          </w:p>
        </w:tc>
      </w:tr>
    </w:tbl>
    <w:p w14:paraId="19B2EEAF" w14:textId="1FFCB541" w:rsidR="008415CA" w:rsidRPr="008532B0" w:rsidRDefault="008415CA" w:rsidP="00A51FAA">
      <w:pPr>
        <w:pStyle w:val="Heading4"/>
      </w:pPr>
      <w:r w:rsidRPr="008532B0">
        <w:t xml:space="preserve">Collection </w:t>
      </w:r>
      <w:r w:rsidR="00491FC8" w:rsidRPr="008532B0">
        <w:t xml:space="preserve">and </w:t>
      </w:r>
      <w:r w:rsidR="00DE7E16" w:rsidRPr="008532B0">
        <w:t xml:space="preserve">processing </w:t>
      </w:r>
      <w:r w:rsidRPr="008532B0">
        <w:t>network – WMA section 14(f)(ii)</w:t>
      </w:r>
      <w:r w:rsidR="008C35CA" w:rsidRPr="008532B0">
        <w:t xml:space="preserve"> and</w:t>
      </w:r>
      <w:r w:rsidR="00D81D48" w:rsidRPr="008532B0">
        <w:t> </w:t>
      </w:r>
      <w:r w:rsidR="008C35CA" w:rsidRPr="008532B0">
        <w:t>15(1)</w:t>
      </w:r>
      <w:r w:rsidR="00214105" w:rsidRPr="008532B0">
        <w:t>(c)</w:t>
      </w:r>
    </w:p>
    <w:p w14:paraId="4F0CD026" w14:textId="58D72C96" w:rsidR="00651D2E" w:rsidRPr="008532B0" w:rsidRDefault="00651D2E" w:rsidP="00D81D48">
      <w:pPr>
        <w:pStyle w:val="BodyText"/>
        <w:spacing w:after="100"/>
      </w:pPr>
      <w:r w:rsidRPr="008532B0">
        <w:t>Describe the collection and processing infrastructure network required to operate the scheme.</w:t>
      </w:r>
      <w:r w:rsidR="0032169A" w:rsidRPr="008532B0">
        <w:t xml:space="preserve"> </w:t>
      </w:r>
      <w:r w:rsidRPr="008532B0">
        <w:t>You</w:t>
      </w:r>
      <w:r w:rsidR="00477CF9" w:rsidRPr="008532B0">
        <w:t xml:space="preserve"> </w:t>
      </w:r>
      <w:r w:rsidRPr="008532B0">
        <w:t>need to clearly identify how products will be collected and what happens to them after they have been collected.</w:t>
      </w:r>
      <w:r w:rsidR="0032169A" w:rsidRPr="008532B0">
        <w:t xml:space="preserve"> </w:t>
      </w:r>
    </w:p>
    <w:p w14:paraId="18997B23" w14:textId="77777777" w:rsidR="008415CA" w:rsidRPr="008532B0" w:rsidRDefault="008415CA" w:rsidP="00D81D48">
      <w:pPr>
        <w:pStyle w:val="BodyText"/>
        <w:spacing w:after="100"/>
      </w:pPr>
      <w:r w:rsidRPr="008532B0">
        <w:t>Consider:</w:t>
      </w:r>
    </w:p>
    <w:p w14:paraId="5315BEDD" w14:textId="77777777" w:rsidR="008415CA" w:rsidRPr="008532B0" w:rsidRDefault="008415CA" w:rsidP="00D81D48">
      <w:pPr>
        <w:pStyle w:val="Bullet"/>
        <w:spacing w:after="100"/>
      </w:pPr>
      <w:r w:rsidRPr="008532B0">
        <w:t>How will the scheme collect eligible product(s)?</w:t>
      </w:r>
    </w:p>
    <w:p w14:paraId="0447FEC4" w14:textId="77777777" w:rsidR="008415CA" w:rsidRPr="008532B0" w:rsidRDefault="008415CA" w:rsidP="00D81D48">
      <w:pPr>
        <w:pStyle w:val="Bullet"/>
        <w:spacing w:after="100"/>
      </w:pPr>
      <w:r w:rsidRPr="008532B0">
        <w:t>What will the scheme do with the recovered eligible product?</w:t>
      </w:r>
    </w:p>
    <w:p w14:paraId="59055229" w14:textId="77777777" w:rsidR="008415CA" w:rsidRPr="008532B0" w:rsidRDefault="008415CA" w:rsidP="00D81D48">
      <w:pPr>
        <w:pStyle w:val="Bullet"/>
        <w:spacing w:after="100"/>
      </w:pPr>
      <w:r w:rsidRPr="008532B0">
        <w:t>Will the collection network change over the life of the scheme?</w:t>
      </w:r>
    </w:p>
    <w:p w14:paraId="4363A701" w14:textId="66FC6310" w:rsidR="008415CA" w:rsidRPr="008532B0" w:rsidRDefault="008415CA" w:rsidP="00D81D48">
      <w:pPr>
        <w:pStyle w:val="Bullet"/>
        <w:spacing w:after="100"/>
      </w:pPr>
      <w:r w:rsidRPr="008532B0">
        <w:t xml:space="preserve">How does the collection network encourage product management to be higher up the waste hierarchy? </w:t>
      </w:r>
    </w:p>
    <w:p w14:paraId="610AA55B" w14:textId="03E05A2D" w:rsidR="008415CA" w:rsidRPr="008532B0" w:rsidRDefault="008415CA" w:rsidP="00A51FAA">
      <w:pPr>
        <w:pStyle w:val="Bullet"/>
      </w:pPr>
      <w:r w:rsidRPr="008532B0">
        <w:t>Will the scheme phase</w:t>
      </w:r>
      <w:r w:rsidR="00C75064" w:rsidRPr="008532B0">
        <w:t xml:space="preserve"> </w:t>
      </w:r>
      <w:r w:rsidRPr="008532B0">
        <w:t>in eligible products over time? If yes, please explain what products will be phased</w:t>
      </w:r>
      <w:r w:rsidR="00D40BBF" w:rsidRPr="008532B0">
        <w:t xml:space="preserve"> </w:t>
      </w:r>
      <w:r w:rsidRPr="008532B0">
        <w:t xml:space="preserve">in and include how and when they will be brought into the scheme.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F16CC" w:rsidRPr="008532B0" w14:paraId="0DE17166" w14:textId="77777777">
        <w:tc>
          <w:tcPr>
            <w:tcW w:w="0" w:type="auto"/>
            <w:shd w:val="clear" w:color="auto" w:fill="D2DDE2"/>
          </w:tcPr>
          <w:p w14:paraId="2118BBB0" w14:textId="77777777" w:rsidR="00EF16CC" w:rsidRPr="008532B0" w:rsidRDefault="00EF16CC">
            <w:pPr>
              <w:pStyle w:val="Boxheading0"/>
              <w:spacing w:before="180"/>
            </w:pPr>
            <w:r w:rsidRPr="008532B0">
              <w:t xml:space="preserve">Example: </w:t>
            </w:r>
          </w:p>
          <w:p w14:paraId="1428F5DF" w14:textId="3C142C8C" w:rsidR="00EF16CC" w:rsidRDefault="00EF16CC" w:rsidP="00EF16CC">
            <w:pPr>
              <w:pStyle w:val="Boxbullet"/>
            </w:pPr>
            <w:r>
              <w:t>Widget x will be assessed for repairability by trained personnel and, where the repairability criteria is met, the product will be repaired and placed back on the market.</w:t>
            </w:r>
          </w:p>
          <w:p w14:paraId="4CE525A1" w14:textId="42E76C40" w:rsidR="00EF16CC" w:rsidRPr="008532B0" w:rsidRDefault="00EF16CC" w:rsidP="00EF16CC">
            <w:pPr>
              <w:pStyle w:val="Boxbullet"/>
            </w:pPr>
            <w:r>
              <w:t>Widget x will be included in the scheme from years two to three to allow time to build capacity in the collection and resource recovery network.</w:t>
            </w:r>
          </w:p>
        </w:tc>
      </w:tr>
    </w:tbl>
    <w:p w14:paraId="65547B01" w14:textId="613AD471" w:rsidR="00874880" w:rsidRPr="008532B0" w:rsidRDefault="00874880" w:rsidP="00B61FDF">
      <w:pPr>
        <w:pStyle w:val="Heading4"/>
      </w:pPr>
      <w:r w:rsidRPr="008532B0">
        <w:t>Location/geographical coverage of the scheme</w:t>
      </w:r>
      <w:r w:rsidR="008103FD" w:rsidRPr="008532B0">
        <w:t xml:space="preserve"> </w:t>
      </w:r>
      <w:r w:rsidR="005B7E00" w:rsidRPr="008532B0">
        <w:t xml:space="preserve">– </w:t>
      </w:r>
      <w:r w:rsidR="008103FD" w:rsidRPr="008532B0">
        <w:t xml:space="preserve">WMA </w:t>
      </w:r>
      <w:r w:rsidR="003E3F87" w:rsidRPr="008532B0">
        <w:t>section 14</w:t>
      </w:r>
      <w:r w:rsidR="00017B3A" w:rsidRPr="008532B0">
        <w:t>(b)</w:t>
      </w:r>
    </w:p>
    <w:p w14:paraId="74FFC9E0" w14:textId="6817C1C9" w:rsidR="00874880" w:rsidRPr="008532B0" w:rsidRDefault="00874880" w:rsidP="00B61FDF">
      <w:pPr>
        <w:pStyle w:val="BodyText"/>
      </w:pPr>
      <w:r w:rsidRPr="008532B0">
        <w:t>The geographical coverage of the scheme describes the locations and/or areas serviced by the</w:t>
      </w:r>
      <w:r w:rsidR="00D81D48" w:rsidRPr="008532B0">
        <w:t> </w:t>
      </w:r>
      <w:r w:rsidRPr="008532B0">
        <w:t>scheme.</w:t>
      </w:r>
    </w:p>
    <w:p w14:paraId="13F08187" w14:textId="77777777" w:rsidR="00874880" w:rsidRPr="008532B0" w:rsidRDefault="00874880" w:rsidP="00B61FDF">
      <w:pPr>
        <w:pStyle w:val="BodyText"/>
      </w:pPr>
      <w:r w:rsidRPr="008532B0">
        <w:t>Consider:</w:t>
      </w:r>
    </w:p>
    <w:p w14:paraId="0CA5C1EE" w14:textId="68013340" w:rsidR="00874880" w:rsidRPr="008532B0" w:rsidRDefault="00874880" w:rsidP="00B61FDF">
      <w:pPr>
        <w:pStyle w:val="Bullet"/>
      </w:pPr>
      <w:r w:rsidRPr="008532B0">
        <w:t>What region(s) of New Zealand will have access to the scheme</w:t>
      </w:r>
      <w:r w:rsidR="00E445AA" w:rsidRPr="008532B0">
        <w:t>?</w:t>
      </w:r>
    </w:p>
    <w:p w14:paraId="4E0D8F8B" w14:textId="7882D992" w:rsidR="00874880" w:rsidRPr="008532B0" w:rsidRDefault="002C1C82" w:rsidP="00B61FDF">
      <w:pPr>
        <w:pStyle w:val="Bullet"/>
      </w:pPr>
      <w:r w:rsidRPr="008532B0">
        <w:t>Scheme network operations on</w:t>
      </w:r>
      <w:r w:rsidR="00874880" w:rsidRPr="008532B0">
        <w:t xml:space="preserve"> the scheme commencement date</w:t>
      </w:r>
      <w:r w:rsidR="00E445AA" w:rsidRPr="008532B0">
        <w:t>?</w:t>
      </w:r>
    </w:p>
    <w:p w14:paraId="6E318118" w14:textId="6DE16480" w:rsidR="00874880" w:rsidRPr="008532B0" w:rsidRDefault="00874880" w:rsidP="00D81D48">
      <w:pPr>
        <w:pStyle w:val="Bullet"/>
        <w:spacing w:after="240"/>
      </w:pPr>
      <w:r w:rsidRPr="008532B0">
        <w:t>Will the scheme network expand over the life of the scheme</w:t>
      </w:r>
      <w:r w:rsidR="00811462" w:rsidRPr="008532B0">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90E02" w:rsidRPr="008532B0" w14:paraId="05BCB503" w14:textId="77777777" w:rsidTr="00190E02">
        <w:tc>
          <w:tcPr>
            <w:tcW w:w="0" w:type="auto"/>
            <w:shd w:val="clear" w:color="auto" w:fill="D2DDE2"/>
          </w:tcPr>
          <w:p w14:paraId="624C4458" w14:textId="77777777" w:rsidR="00190E02" w:rsidRPr="008532B0" w:rsidRDefault="00190E02" w:rsidP="00D81D48">
            <w:pPr>
              <w:pStyle w:val="Boxheading0"/>
              <w:spacing w:before="180"/>
            </w:pPr>
            <w:r w:rsidRPr="008532B0">
              <w:t xml:space="preserve">Example: </w:t>
            </w:r>
          </w:p>
          <w:p w14:paraId="68970C38" w14:textId="2969954C" w:rsidR="00190E02" w:rsidRPr="008532B0" w:rsidRDefault="00190E02" w:rsidP="00190E02">
            <w:pPr>
              <w:pStyle w:val="Boxtext"/>
              <w:spacing w:before="80" w:after="180"/>
            </w:pPr>
            <w:r w:rsidRPr="008532B0">
              <w:t>The existing collection network for widget X has been operating for more than a decade and is provided by retailers, local authorities and community recycling facilities which transport widget X to New Zealand’s only onshore processor. There is sufficient capacity within the existing collection network to manage the expected end-of-life volumes of widget X.</w:t>
            </w:r>
            <w:r w:rsidR="0032169A" w:rsidRPr="008532B0">
              <w:t xml:space="preserve"> </w:t>
            </w:r>
          </w:p>
        </w:tc>
      </w:tr>
    </w:tbl>
    <w:p w14:paraId="648099AA" w14:textId="0F7B3358" w:rsidR="006C746D" w:rsidRPr="008532B0" w:rsidRDefault="006C746D" w:rsidP="00190E02">
      <w:pPr>
        <w:pStyle w:val="Heading4"/>
        <w:spacing w:before="360"/>
      </w:pPr>
      <w:r w:rsidRPr="008532B0">
        <w:t xml:space="preserve">New Zealand’s international obligations – </w:t>
      </w:r>
      <w:r w:rsidR="00975659" w:rsidRPr="008532B0">
        <w:t xml:space="preserve">WMA </w:t>
      </w:r>
      <w:r w:rsidRPr="008532B0">
        <w:t>section 15(1)(d)</w:t>
      </w:r>
    </w:p>
    <w:p w14:paraId="4F642359" w14:textId="26A498CF" w:rsidR="007564BD" w:rsidRPr="008532B0" w:rsidRDefault="007564BD" w:rsidP="00190E02">
      <w:pPr>
        <w:pStyle w:val="BodyText"/>
      </w:pPr>
      <w:r w:rsidRPr="008532B0">
        <w:t>A treaty is an international agreement between countries or international entities (eg, the</w:t>
      </w:r>
      <w:r w:rsidR="00D81D48" w:rsidRPr="008532B0">
        <w:t xml:space="preserve"> </w:t>
      </w:r>
      <w:r w:rsidRPr="008532B0">
        <w:t xml:space="preserve">United Nations, World Trade Organisation, or World Bank) that's legally binding under international law. New Zealand is currently </w:t>
      </w:r>
      <w:r w:rsidR="00442682" w:rsidRPr="008532B0">
        <w:t>p</w:t>
      </w:r>
      <w:r w:rsidRPr="008532B0">
        <w:t>arty to more than 1,900 treaties, as well as many</w:t>
      </w:r>
      <w:r w:rsidR="00D81D48" w:rsidRPr="008532B0">
        <w:t> </w:t>
      </w:r>
      <w:r w:rsidRPr="008532B0">
        <w:t>others that are not yet in force. Treaties cover issues including, but not limited to</w:t>
      </w:r>
      <w:r w:rsidR="00760840" w:rsidRPr="008532B0">
        <w:t>,</w:t>
      </w:r>
      <w:r w:rsidRPr="008532B0">
        <w:t xml:space="preserve"> environment, human rights, human trafficking, the rights of disabled</w:t>
      </w:r>
      <w:r w:rsidR="004735F1" w:rsidRPr="008532B0">
        <w:t xml:space="preserve"> people</w:t>
      </w:r>
      <w:r w:rsidRPr="008532B0">
        <w:t xml:space="preserve">, refugees, trade, transport, communications and other economic issues. </w:t>
      </w:r>
    </w:p>
    <w:p w14:paraId="4FACF794" w14:textId="5DDFE51E" w:rsidR="007564BD" w:rsidRPr="008532B0" w:rsidRDefault="007564BD" w:rsidP="00190E02">
      <w:pPr>
        <w:pStyle w:val="BodyText"/>
      </w:pPr>
      <w:r w:rsidRPr="008532B0">
        <w:t>Where possible, provide details and supporting evidence of how your scheme meets any relevant international obligations relating to the environment, trade and human rights.</w:t>
      </w:r>
      <w:r w:rsidR="00190E02" w:rsidRPr="008532B0">
        <w:t xml:space="preserve"> </w:t>
      </w:r>
      <w:r w:rsidRPr="008532B0">
        <w:t>Outline</w:t>
      </w:r>
      <w:r w:rsidR="00190E02" w:rsidRPr="008532B0">
        <w:t> </w:t>
      </w:r>
      <w:r w:rsidRPr="008532B0">
        <w:t>the scheme’s ability to obtain new permits</w:t>
      </w:r>
      <w:r w:rsidR="00064194" w:rsidRPr="008532B0">
        <w:t>,</w:t>
      </w:r>
      <w:r w:rsidRPr="008532B0">
        <w:t xml:space="preserve"> and/or identify existing permits held, for all</w:t>
      </w:r>
      <w:r w:rsidR="00190E02" w:rsidRPr="008532B0">
        <w:t> </w:t>
      </w:r>
      <w:r w:rsidRPr="008532B0">
        <w:t>activities in New Zealand in relation to the processing and potential export of the product (and its parts).</w:t>
      </w:r>
    </w:p>
    <w:p w14:paraId="39A2D856" w14:textId="1FFF81ED" w:rsidR="007564BD" w:rsidRPr="008532B0" w:rsidRDefault="007564BD" w:rsidP="00190E02">
      <w:pPr>
        <w:pStyle w:val="BodyText"/>
      </w:pPr>
      <w:r w:rsidRPr="008532B0">
        <w:t xml:space="preserve">Examples of supporting evidence may include but </w:t>
      </w:r>
      <w:r w:rsidR="00B23EF8" w:rsidRPr="008532B0">
        <w:t>are</w:t>
      </w:r>
      <w:r w:rsidRPr="008532B0">
        <w:t xml:space="preserve"> not limited to:  </w:t>
      </w:r>
    </w:p>
    <w:p w14:paraId="3752207A" w14:textId="26E62357" w:rsidR="007564BD" w:rsidRPr="008532B0" w:rsidRDefault="00B44BFB" w:rsidP="00D81D48">
      <w:pPr>
        <w:pStyle w:val="Bullet"/>
      </w:pPr>
      <w:r w:rsidRPr="008532B0">
        <w:t>s</w:t>
      </w:r>
      <w:r w:rsidR="007564BD" w:rsidRPr="008532B0">
        <w:t>ervice</w:t>
      </w:r>
      <w:r w:rsidR="004B6A96" w:rsidRPr="008532B0">
        <w:t>-</w:t>
      </w:r>
      <w:r w:rsidR="007564BD" w:rsidRPr="008532B0">
        <w:t xml:space="preserve">level agreements  </w:t>
      </w:r>
    </w:p>
    <w:p w14:paraId="64B4BBDD" w14:textId="77777777" w:rsidR="007564BD" w:rsidRPr="008532B0" w:rsidRDefault="007564BD" w:rsidP="00D81D48">
      <w:pPr>
        <w:pStyle w:val="Bullet"/>
      </w:pPr>
      <w:r w:rsidRPr="008532B0">
        <w:t xml:space="preserve">evidence of destruction certificates  </w:t>
      </w:r>
    </w:p>
    <w:p w14:paraId="0497FB6F" w14:textId="77777777" w:rsidR="007564BD" w:rsidRPr="008532B0" w:rsidRDefault="007564BD" w:rsidP="00D81D48">
      <w:pPr>
        <w:pStyle w:val="Bullet"/>
      </w:pPr>
      <w:r w:rsidRPr="008532B0">
        <w:t xml:space="preserve">standard certificates and most recent audit report  </w:t>
      </w:r>
    </w:p>
    <w:p w14:paraId="55958540" w14:textId="2C4625F2" w:rsidR="007564BD" w:rsidRPr="008532B0" w:rsidRDefault="007564BD" w:rsidP="00D81D48">
      <w:pPr>
        <w:pStyle w:val="Bullet"/>
      </w:pPr>
      <w:proofErr w:type="spellStart"/>
      <w:r w:rsidRPr="008532B0">
        <w:t>transfrontier</w:t>
      </w:r>
      <w:proofErr w:type="spellEnd"/>
      <w:r w:rsidRPr="008532B0">
        <w:t> movement of waste notification forms</w:t>
      </w:r>
      <w:r w:rsidR="0032169A" w:rsidRPr="008532B0">
        <w:t xml:space="preserve"> </w:t>
      </w:r>
    </w:p>
    <w:p w14:paraId="6425BD5E" w14:textId="77777777" w:rsidR="007564BD" w:rsidRPr="008532B0" w:rsidRDefault="007564BD" w:rsidP="00D81D48">
      <w:pPr>
        <w:pStyle w:val="Bullet"/>
      </w:pPr>
      <w:r w:rsidRPr="008532B0">
        <w:t xml:space="preserve">shipping documents (bill of lading)  </w:t>
      </w:r>
    </w:p>
    <w:p w14:paraId="16DEA62D" w14:textId="77777777" w:rsidR="007564BD" w:rsidRPr="008532B0" w:rsidRDefault="007564BD" w:rsidP="007564BD">
      <w:pPr>
        <w:pStyle w:val="Bullet"/>
      </w:pPr>
      <w:r w:rsidRPr="008532B0">
        <w:t xml:space="preserve">traceability of consignments once they have left New Zealand  </w:t>
      </w:r>
    </w:p>
    <w:p w14:paraId="7699DCD1" w14:textId="77777777" w:rsidR="007564BD" w:rsidRPr="008532B0" w:rsidRDefault="007564BD" w:rsidP="007564BD">
      <w:pPr>
        <w:pStyle w:val="Bullet"/>
      </w:pPr>
      <w:r w:rsidRPr="008532B0">
        <w:t>breakdown reports (details of recovered materials)</w:t>
      </w:r>
    </w:p>
    <w:p w14:paraId="07B94147" w14:textId="65E68B88" w:rsidR="007564BD" w:rsidRPr="008532B0" w:rsidRDefault="007564BD" w:rsidP="007564BD">
      <w:pPr>
        <w:pStyle w:val="BodyText"/>
        <w:keepNext/>
      </w:pPr>
      <w:r w:rsidRPr="008532B0">
        <w:t xml:space="preserve">Examples of relevant international obligations may include but </w:t>
      </w:r>
      <w:r w:rsidR="009F2193" w:rsidRPr="008532B0">
        <w:t xml:space="preserve">are </w:t>
      </w:r>
      <w:r w:rsidRPr="008532B0">
        <w:t xml:space="preserve">not limited to: </w:t>
      </w:r>
    </w:p>
    <w:p w14:paraId="48399428" w14:textId="29F4D957" w:rsidR="0097764B" w:rsidRPr="008532B0" w:rsidRDefault="0097764B" w:rsidP="007564BD">
      <w:pPr>
        <w:pStyle w:val="Bullet"/>
        <w:spacing w:after="100"/>
      </w:pPr>
      <w:r w:rsidRPr="008532B0">
        <w:t>Basel Convention on the Control of Transboundary Movements of Hazardous Wastes and their Disposal</w:t>
      </w:r>
    </w:p>
    <w:p w14:paraId="4053F110" w14:textId="3142A62A" w:rsidR="007564BD" w:rsidRPr="008532B0" w:rsidRDefault="007564BD" w:rsidP="007564BD">
      <w:pPr>
        <w:pStyle w:val="Bullet"/>
        <w:spacing w:after="100"/>
      </w:pPr>
      <w:r w:rsidRPr="008532B0">
        <w:t xml:space="preserve">Montreal Protocol on Substances that Deplete the Ozone Layer (and </w:t>
      </w:r>
      <w:r w:rsidR="00807FD3" w:rsidRPr="008532B0">
        <w:t>a</w:t>
      </w:r>
      <w:r w:rsidRPr="008532B0">
        <w:t xml:space="preserve">mendments)  </w:t>
      </w:r>
    </w:p>
    <w:p w14:paraId="6F53CCA6" w14:textId="77777777" w:rsidR="007564BD" w:rsidRPr="008532B0" w:rsidRDefault="007564BD" w:rsidP="002C4D58">
      <w:pPr>
        <w:pStyle w:val="Bullet"/>
        <w:spacing w:after="240"/>
      </w:pPr>
      <w:r w:rsidRPr="008532B0">
        <w:t>Stockholm Convention on Persistent Organic Pollutants.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C4D58" w:rsidRPr="008532B0" w14:paraId="22F570C0" w14:textId="77777777" w:rsidTr="002C4D58">
        <w:tc>
          <w:tcPr>
            <w:tcW w:w="0" w:type="auto"/>
            <w:shd w:val="clear" w:color="auto" w:fill="D2DDE2"/>
          </w:tcPr>
          <w:p w14:paraId="29CBDA0D" w14:textId="77777777" w:rsidR="002C4D58" w:rsidRPr="008532B0" w:rsidRDefault="002C4D58" w:rsidP="002C4D58">
            <w:pPr>
              <w:pStyle w:val="Boxheading0"/>
              <w:spacing w:before="180"/>
            </w:pPr>
            <w:r w:rsidRPr="008532B0">
              <w:t>Example – Compliance with international obligations</w:t>
            </w:r>
          </w:p>
          <w:p w14:paraId="0C78E3D1" w14:textId="77777777" w:rsidR="002C4D58" w:rsidRPr="008532B0" w:rsidRDefault="002C4D58" w:rsidP="002C4D58">
            <w:pPr>
              <w:pStyle w:val="Boxtext"/>
              <w:spacing w:before="80" w:after="80"/>
              <w:rPr>
                <w:b/>
                <w:bCs/>
              </w:rPr>
            </w:pPr>
            <w:r w:rsidRPr="008532B0">
              <w:t xml:space="preserve">How a scheme can show that it is compliant with New Zealand’s international obligations. </w:t>
            </w:r>
          </w:p>
          <w:p w14:paraId="14C87A28" w14:textId="77777777" w:rsidR="002C4D58" w:rsidRPr="008532B0" w:rsidRDefault="002C4D58" w:rsidP="002C4D58">
            <w:pPr>
              <w:pStyle w:val="Boxtext"/>
              <w:spacing w:before="80" w:after="80"/>
              <w:rPr>
                <w:b/>
                <w:bCs/>
              </w:rPr>
            </w:pPr>
            <w:r w:rsidRPr="008532B0">
              <w:t>If disposal by export is proposed, the proposed scheme must show how it complies with New Zealand’s international obligations.</w:t>
            </w:r>
          </w:p>
          <w:p w14:paraId="6A0310F8" w14:textId="77777777" w:rsidR="002C4D58" w:rsidRPr="008532B0" w:rsidRDefault="002C4D58" w:rsidP="002C4D58">
            <w:pPr>
              <w:pStyle w:val="Boxtext"/>
              <w:spacing w:before="80" w:after="80"/>
              <w:rPr>
                <w:b/>
                <w:bCs/>
              </w:rPr>
            </w:pPr>
            <w:r w:rsidRPr="008532B0">
              <w:t xml:space="preserve">Examples of international requirements include, but are not limited to the following: </w:t>
            </w:r>
          </w:p>
          <w:p w14:paraId="12AEDC07" w14:textId="77777777" w:rsidR="002C4D58" w:rsidRPr="008532B0" w:rsidRDefault="002C4D58" w:rsidP="002C4D58">
            <w:pPr>
              <w:pStyle w:val="Boxbullet"/>
              <w:spacing w:after="80"/>
              <w:rPr>
                <w:b/>
                <w:bCs/>
              </w:rPr>
            </w:pPr>
            <w:r w:rsidRPr="008532B0">
              <w:t xml:space="preserve">the Basel Convention on the Control of Transboundary Movements of Hazardous Wastes and their Disposal and/or equivalent schemes approved under those agreements (eg, the specific procedures provided for OECD member countries accepted under the Basel Convention) Note: In meeting this requirement, the definition of waste used in the above agreements must be complied with </w:t>
            </w:r>
          </w:p>
          <w:p w14:paraId="593BBB87" w14:textId="6AC2D64F" w:rsidR="002C4D58" w:rsidRPr="008532B0" w:rsidRDefault="002C4D58" w:rsidP="002C4D58">
            <w:pPr>
              <w:pStyle w:val="Boxbullet"/>
              <w:spacing w:after="80"/>
              <w:rPr>
                <w:b/>
                <w:bCs/>
              </w:rPr>
            </w:pPr>
            <w:r w:rsidRPr="008532B0">
              <w:t>the Rotterdam Convention on the Prior Informed Consent Procedure for Certain Hazardous Chemicals and Pesticides in International Trade, if the product is or contains hazardous chemicals listed under the convention</w:t>
            </w:r>
          </w:p>
          <w:p w14:paraId="639612B7" w14:textId="78670E49" w:rsidR="002C4D58" w:rsidRPr="008532B0" w:rsidRDefault="002C4D58" w:rsidP="002C4D58">
            <w:pPr>
              <w:pStyle w:val="Boxbullet"/>
              <w:spacing w:after="80"/>
              <w:rPr>
                <w:b/>
                <w:bCs/>
              </w:rPr>
            </w:pPr>
            <w:r w:rsidRPr="008532B0">
              <w:t>the Stockholm Convention on Persistent Organic Pollutants</w:t>
            </w:r>
            <w:r w:rsidR="007841EB">
              <w:t>,</w:t>
            </w:r>
            <w:r w:rsidRPr="008532B0">
              <w:t xml:space="preserve"> including those for transboundary movement of the substances named under the convention for environmentally sound disposal, if the product is, or contains, hazardous chemicals listed under the convention. </w:t>
            </w:r>
          </w:p>
          <w:p w14:paraId="63B146C9" w14:textId="315ACA0C" w:rsidR="002C4D58" w:rsidRPr="008532B0" w:rsidRDefault="002C4D58" w:rsidP="002C4D58">
            <w:pPr>
              <w:pStyle w:val="Boxtext"/>
              <w:spacing w:before="0" w:after="180"/>
            </w:pPr>
            <w:r w:rsidRPr="008532B0">
              <w:t>Showing evidence of compliance with both domestic and international law may in some cases</w:t>
            </w:r>
            <w:r w:rsidR="00572916" w:rsidRPr="008532B0">
              <w:t> </w:t>
            </w:r>
            <w:r w:rsidRPr="008532B0">
              <w:t>be required (eg, if some proportion of the product within the scheme is disposed of in New</w:t>
            </w:r>
            <w:r w:rsidR="00572916" w:rsidRPr="008532B0">
              <w:t> </w:t>
            </w:r>
            <w:r w:rsidRPr="008532B0">
              <w:t>Zealand then the relevant legislative standards will need to be complied with).</w:t>
            </w:r>
          </w:p>
        </w:tc>
      </w:tr>
    </w:tbl>
    <w:p w14:paraId="180C3D79" w14:textId="77777777" w:rsidR="002C4D58" w:rsidRPr="009E1E10" w:rsidRDefault="002C4D58" w:rsidP="00572916">
      <w:pPr>
        <w:pStyle w:val="BodyText"/>
        <w:spacing w:before="80" w:after="80"/>
        <w:rPr>
          <w:sz w:val="10"/>
          <w:szCs w:val="10"/>
        </w:rPr>
      </w:pPr>
    </w:p>
    <w:tbl>
      <w:tblPr>
        <w:tblW w:w="8505" w:type="dxa"/>
        <w:shd w:val="clear" w:color="auto" w:fill="17556C"/>
        <w:tblLayout w:type="fixed"/>
        <w:tblLook w:val="04A0" w:firstRow="1" w:lastRow="0" w:firstColumn="1" w:lastColumn="0" w:noHBand="0" w:noVBand="1"/>
      </w:tblPr>
      <w:tblGrid>
        <w:gridCol w:w="8505"/>
      </w:tblGrid>
      <w:tr w:rsidR="009612FE" w:rsidRPr="008532B0" w14:paraId="6E0D986E" w14:textId="77777777" w:rsidTr="002C4D58">
        <w:tc>
          <w:tcPr>
            <w:tcW w:w="8505" w:type="dxa"/>
            <w:shd w:val="clear" w:color="auto" w:fill="17556C"/>
            <w:vAlign w:val="center"/>
          </w:tcPr>
          <w:p w14:paraId="0FEF654B" w14:textId="73DCA88D" w:rsidR="009612FE" w:rsidRPr="008532B0" w:rsidRDefault="009612FE" w:rsidP="00572916">
            <w:pPr>
              <w:pStyle w:val="Numberedheading"/>
              <w:numPr>
                <w:ilvl w:val="0"/>
                <w:numId w:val="34"/>
              </w:numPr>
              <w:spacing w:before="100" w:after="100"/>
              <w:ind w:hanging="678"/>
              <w:rPr>
                <w:rStyle w:val="SectionTitle"/>
                <w:rFonts w:cstheme="minorBidi"/>
                <w:b/>
                <w:bCs/>
                <w:szCs w:val="24"/>
              </w:rPr>
            </w:pPr>
            <w:r w:rsidRPr="008532B0">
              <w:rPr>
                <w:sz w:val="28"/>
                <w:szCs w:val="28"/>
              </w:rPr>
              <w:t xml:space="preserve">Regulations – </w:t>
            </w:r>
            <w:r w:rsidR="00413169" w:rsidRPr="008532B0">
              <w:rPr>
                <w:sz w:val="28"/>
                <w:szCs w:val="28"/>
              </w:rPr>
              <w:t xml:space="preserve">WMA </w:t>
            </w:r>
            <w:r w:rsidRPr="008532B0">
              <w:rPr>
                <w:sz w:val="28"/>
                <w:szCs w:val="28"/>
              </w:rPr>
              <w:t>section 13(2)(e)</w:t>
            </w:r>
          </w:p>
        </w:tc>
      </w:tr>
    </w:tbl>
    <w:p w14:paraId="3E88C111" w14:textId="6E8D7998" w:rsidR="000A1B66" w:rsidRPr="008532B0" w:rsidRDefault="000A1B66" w:rsidP="00572916">
      <w:pPr>
        <w:pStyle w:val="BodyText"/>
        <w:spacing w:before="100"/>
      </w:pPr>
      <w:r w:rsidRPr="008532B0">
        <w:t>Regulations are a law-making action made under the delegated authority of an Act</w:t>
      </w:r>
      <w:r w:rsidR="00F17A0A" w:rsidRPr="008532B0">
        <w:t xml:space="preserve">. </w:t>
      </w:r>
      <w:r w:rsidR="000E067B" w:rsidRPr="008532B0">
        <w:t>These</w:t>
      </w:r>
      <w:r w:rsidRPr="008532B0">
        <w:t xml:space="preserve"> </w:t>
      </w:r>
      <w:r w:rsidR="000E067B" w:rsidRPr="008532B0">
        <w:t>address</w:t>
      </w:r>
      <w:r w:rsidRPr="008532B0">
        <w:t xml:space="preserve"> matters of detail</w:t>
      </w:r>
      <w:r w:rsidR="000E067B" w:rsidRPr="008532B0">
        <w:t>,</w:t>
      </w:r>
      <w:r w:rsidRPr="008532B0">
        <w:t xml:space="preserve"> implementation </w:t>
      </w:r>
      <w:r w:rsidR="000E067B" w:rsidRPr="008532B0">
        <w:t>and/</w:t>
      </w:r>
      <w:r w:rsidRPr="008532B0">
        <w:t xml:space="preserve">or matters </w:t>
      </w:r>
      <w:r w:rsidR="000E067B" w:rsidRPr="008532B0">
        <w:t>that are</w:t>
      </w:r>
      <w:r w:rsidRPr="008532B0">
        <w:t xml:space="preserve"> technical </w:t>
      </w:r>
      <w:r w:rsidR="0004457F" w:rsidRPr="008532B0">
        <w:t xml:space="preserve">in </w:t>
      </w:r>
      <w:r w:rsidRPr="008532B0">
        <w:t xml:space="preserve">nature. </w:t>
      </w:r>
      <w:r w:rsidR="005D3864" w:rsidRPr="008532B0">
        <w:t>WMA s</w:t>
      </w:r>
      <w:r w:rsidRPr="008532B0">
        <w:t xml:space="preserve">ections 22 and 23 </w:t>
      </w:r>
      <w:r w:rsidR="0004457F" w:rsidRPr="008532B0">
        <w:t xml:space="preserve">prescribe some </w:t>
      </w:r>
      <w:r w:rsidR="00760A94" w:rsidRPr="008532B0">
        <w:t xml:space="preserve">of the </w:t>
      </w:r>
      <w:r w:rsidR="0004457F" w:rsidRPr="008532B0">
        <w:t>available WMA</w:t>
      </w:r>
      <w:r w:rsidRPr="008532B0">
        <w:t xml:space="preserve"> powers to create regulations to support product stewardship schemes. Further information on regulations can be found </w:t>
      </w:r>
      <w:r w:rsidR="00743203" w:rsidRPr="008532B0">
        <w:t>on the</w:t>
      </w:r>
      <w:r w:rsidR="00572916" w:rsidRPr="008532B0">
        <w:t> </w:t>
      </w:r>
      <w:hyperlink r:id="rId46" w:history="1">
        <w:r w:rsidR="00743203" w:rsidRPr="008532B0">
          <w:rPr>
            <w:rStyle w:val="Hyperlink"/>
          </w:rPr>
          <w:t>Department of the Prime Minister and Cabinet website</w:t>
        </w:r>
      </w:hyperlink>
      <w:r w:rsidR="00743203" w:rsidRPr="008532B0">
        <w:t>.</w:t>
      </w:r>
    </w:p>
    <w:p w14:paraId="1F638664" w14:textId="043F2F03" w:rsidR="000A1B66" w:rsidRPr="008532B0" w:rsidRDefault="000A1B66" w:rsidP="00572916">
      <w:pPr>
        <w:pStyle w:val="BodyText"/>
        <w:spacing w:before="100" w:after="240"/>
      </w:pPr>
      <w:r w:rsidRPr="008532B0">
        <w:t>Consider if th</w:t>
      </w:r>
      <w:r w:rsidR="00883931" w:rsidRPr="008532B0">
        <w:t>is</w:t>
      </w:r>
      <w:r w:rsidRPr="008532B0">
        <w:t xml:space="preserve"> scheme requires </w:t>
      </w:r>
      <w:r w:rsidR="00597C63" w:rsidRPr="008532B0">
        <w:t>WMA</w:t>
      </w:r>
      <w:r w:rsidR="0060774A" w:rsidRPr="008532B0">
        <w:t xml:space="preserve"> </w:t>
      </w:r>
      <w:r w:rsidRPr="008532B0">
        <w:t xml:space="preserve">regulations to be implemented or </w:t>
      </w:r>
      <w:r w:rsidR="00597C63" w:rsidRPr="008532B0">
        <w:t>amended</w:t>
      </w:r>
      <w:r w:rsidRPr="008532B0">
        <w:t xml:space="preserve">. All </w:t>
      </w:r>
      <w:r w:rsidR="004C36D5" w:rsidRPr="008532B0">
        <w:t>scheme</w:t>
      </w:r>
      <w:r w:rsidR="008D21F1" w:rsidRPr="008532B0">
        <w:t>-</w:t>
      </w:r>
      <w:r w:rsidR="004C36D5" w:rsidRPr="008532B0">
        <w:t>operation scenarios</w:t>
      </w:r>
      <w:r w:rsidR="009241DC" w:rsidRPr="008532B0">
        <w:t>,</w:t>
      </w:r>
      <w:r w:rsidRPr="008532B0">
        <w:t xml:space="preserve"> including what </w:t>
      </w:r>
      <w:r w:rsidR="008D21F1" w:rsidRPr="008532B0">
        <w:t xml:space="preserve">would </w:t>
      </w:r>
      <w:r w:rsidRPr="008532B0">
        <w:t xml:space="preserve">happen if the scheme </w:t>
      </w:r>
      <w:r w:rsidR="008D21F1" w:rsidRPr="008532B0">
        <w:t xml:space="preserve">were </w:t>
      </w:r>
      <w:r w:rsidRPr="008532B0">
        <w:t>to operate under the current regulations</w:t>
      </w:r>
      <w:r w:rsidR="009241DC" w:rsidRPr="008532B0">
        <w:t>,</w:t>
      </w:r>
      <w:r w:rsidRPr="008532B0">
        <w:t xml:space="preserve"> should be considered carefully before deciding if the scheme </w:t>
      </w:r>
      <w:r w:rsidR="00C84B5B" w:rsidRPr="008532B0">
        <w:t>requires</w:t>
      </w:r>
      <w:r w:rsidRPr="008532B0">
        <w:t xml:space="preserve"> regulations to be implemented. </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47042C" w:rsidRPr="008532B0" w14:paraId="292687FE" w14:textId="77777777" w:rsidTr="002C4D58">
        <w:tc>
          <w:tcPr>
            <w:tcW w:w="0" w:type="auto"/>
            <w:shd w:val="clear" w:color="auto" w:fill="D5EBE8"/>
          </w:tcPr>
          <w:p w14:paraId="2E78A3F1" w14:textId="15629546" w:rsidR="0047042C" w:rsidRPr="008532B0" w:rsidRDefault="0047042C" w:rsidP="002C4D58">
            <w:pPr>
              <w:pStyle w:val="Boxtext"/>
              <w:spacing w:before="180" w:after="0"/>
              <w:rPr>
                <w:b/>
                <w:bCs/>
              </w:rPr>
            </w:pPr>
            <w:r w:rsidRPr="008532B0">
              <w:rPr>
                <w:b/>
                <w:bCs/>
              </w:rPr>
              <w:t xml:space="preserve">Regulations are implemented nationally, which means </w:t>
            </w:r>
            <w:r w:rsidR="00433E2A" w:rsidRPr="008532B0">
              <w:rPr>
                <w:b/>
                <w:bCs/>
              </w:rPr>
              <w:t xml:space="preserve">your scheme most likely </w:t>
            </w:r>
            <w:r w:rsidR="0060774A" w:rsidRPr="008532B0">
              <w:rPr>
                <w:b/>
                <w:bCs/>
              </w:rPr>
              <w:t>will</w:t>
            </w:r>
            <w:r w:rsidR="00433E2A" w:rsidRPr="008532B0">
              <w:rPr>
                <w:b/>
                <w:bCs/>
              </w:rPr>
              <w:t xml:space="preserve"> need to be nationwide to </w:t>
            </w:r>
            <w:r w:rsidR="00954322" w:rsidRPr="008532B0">
              <w:rPr>
                <w:b/>
                <w:bCs/>
              </w:rPr>
              <w:t xml:space="preserve">practicably implement </w:t>
            </w:r>
            <w:r w:rsidR="007D0B03" w:rsidRPr="008532B0">
              <w:rPr>
                <w:b/>
                <w:bCs/>
              </w:rPr>
              <w:t>regulations</w:t>
            </w:r>
            <w:r w:rsidR="00954322" w:rsidRPr="008532B0">
              <w:rPr>
                <w:b/>
                <w:bCs/>
              </w:rPr>
              <w:t>.</w:t>
            </w:r>
          </w:p>
          <w:p w14:paraId="49DBAF43" w14:textId="45E202DC" w:rsidR="00954322" w:rsidRPr="008532B0" w:rsidRDefault="00954322" w:rsidP="00C156DB">
            <w:pPr>
              <w:pStyle w:val="Boxtext"/>
              <w:spacing w:before="80" w:after="80"/>
            </w:pPr>
            <w:r w:rsidRPr="008532B0">
              <w:t>Due to the lengthy and resource</w:t>
            </w:r>
            <w:r w:rsidR="00E36B83" w:rsidRPr="008532B0">
              <w:t>-</w:t>
            </w:r>
            <w:r w:rsidRPr="008532B0">
              <w:t xml:space="preserve">intensive process to implement and </w:t>
            </w:r>
            <w:r w:rsidR="007D0B03" w:rsidRPr="008532B0">
              <w:t>publicly</w:t>
            </w:r>
            <w:r w:rsidRPr="008532B0">
              <w:t xml:space="preserve"> consult on regulations, it is unlikely that </w:t>
            </w:r>
            <w:r w:rsidR="007D0B03" w:rsidRPr="008532B0">
              <w:t xml:space="preserve">regulations </w:t>
            </w:r>
            <w:r w:rsidR="00064132" w:rsidRPr="008532B0">
              <w:t xml:space="preserve">would </w:t>
            </w:r>
            <w:r w:rsidR="007D0B03" w:rsidRPr="008532B0">
              <w:t>be implemented for voluntary product stewardship schemes</w:t>
            </w:r>
          </w:p>
          <w:p w14:paraId="6B04D3A5" w14:textId="0A948CE3" w:rsidR="007D37D9" w:rsidRPr="008532B0" w:rsidRDefault="009108F8" w:rsidP="00C156DB">
            <w:pPr>
              <w:pStyle w:val="Boxbullet"/>
              <w:spacing w:after="80"/>
            </w:pPr>
            <w:r w:rsidRPr="008532B0">
              <w:t>T</w:t>
            </w:r>
            <w:r w:rsidR="007D37D9" w:rsidRPr="008532B0">
              <w:t xml:space="preserve">he Minister may not be able to accredit the scheme if a request for regulations is not supported. </w:t>
            </w:r>
          </w:p>
          <w:p w14:paraId="33384F50" w14:textId="1C84666A" w:rsidR="007D37D9" w:rsidRPr="008532B0" w:rsidRDefault="007D37D9" w:rsidP="00C156DB">
            <w:pPr>
              <w:pStyle w:val="Boxbullet"/>
              <w:spacing w:after="80"/>
            </w:pPr>
            <w:r w:rsidRPr="008532B0">
              <w:t>The Minister is not required to enact regulations to implement voluntary or priority product schemes.</w:t>
            </w:r>
          </w:p>
          <w:p w14:paraId="124778F9" w14:textId="1E59B764" w:rsidR="007D37D9" w:rsidRPr="008532B0" w:rsidRDefault="007D37D9" w:rsidP="00C156DB">
            <w:pPr>
              <w:pStyle w:val="Boxbullet"/>
              <w:spacing w:after="80"/>
            </w:pPr>
            <w:r w:rsidRPr="008532B0">
              <w:t xml:space="preserve">Regulations are made by Cabinet and there is no guarantee of timely or successful resolution. </w:t>
            </w:r>
          </w:p>
          <w:p w14:paraId="39811C46" w14:textId="41850BBF" w:rsidR="007D37D9" w:rsidRPr="008532B0" w:rsidRDefault="007D37D9" w:rsidP="00C156DB">
            <w:pPr>
              <w:pStyle w:val="Boxtext"/>
              <w:spacing w:before="0" w:after="180"/>
            </w:pPr>
            <w:r w:rsidRPr="008532B0">
              <w:rPr>
                <w:b/>
                <w:bCs/>
              </w:rPr>
              <w:t xml:space="preserve">Refer to the WMA and/or talk to </w:t>
            </w:r>
            <w:r w:rsidR="00E871A1">
              <w:rPr>
                <w:b/>
                <w:bCs/>
              </w:rPr>
              <w:t>the Ministry</w:t>
            </w:r>
            <w:r w:rsidRPr="008532B0">
              <w:rPr>
                <w:b/>
                <w:bCs/>
              </w:rPr>
              <w:t xml:space="preserve"> for more information on regulations.</w:t>
            </w:r>
          </w:p>
        </w:tc>
      </w:tr>
    </w:tbl>
    <w:p w14:paraId="0701CC57" w14:textId="77777777" w:rsidR="002D4AEB" w:rsidRDefault="002D4AEB">
      <w:r>
        <w:rPr>
          <w:i/>
          <w:iCs/>
        </w:rPr>
        <w:br w:type="page"/>
      </w:r>
    </w:p>
    <w:tbl>
      <w:tblPr>
        <w:tblW w:w="8505" w:type="dxa"/>
        <w:shd w:val="clear" w:color="auto" w:fill="17556C"/>
        <w:tblLayout w:type="fixed"/>
        <w:tblLook w:val="04A0" w:firstRow="1" w:lastRow="0" w:firstColumn="1" w:lastColumn="0" w:noHBand="0" w:noVBand="1"/>
      </w:tblPr>
      <w:tblGrid>
        <w:gridCol w:w="8505"/>
      </w:tblGrid>
      <w:tr w:rsidR="00017C79" w:rsidRPr="008532B0" w14:paraId="61ECCE4C" w14:textId="77777777" w:rsidTr="00572916">
        <w:tc>
          <w:tcPr>
            <w:tcW w:w="8505" w:type="dxa"/>
            <w:shd w:val="clear" w:color="auto" w:fill="17556C"/>
            <w:vAlign w:val="center"/>
          </w:tcPr>
          <w:p w14:paraId="14321F70" w14:textId="109D10E5" w:rsidR="00017C79" w:rsidRPr="008532B0" w:rsidRDefault="000F04A5" w:rsidP="009839F4">
            <w:pPr>
              <w:pStyle w:val="SupportTextLeft"/>
              <w:keepNext/>
              <w:spacing w:before="120" w:after="120"/>
              <w:rPr>
                <w:rStyle w:val="SectionTitle"/>
                <w:i w:val="0"/>
                <w:sz w:val="32"/>
                <w:szCs w:val="32"/>
              </w:rPr>
            </w:pPr>
            <w:r w:rsidRPr="008532B0">
              <w:rPr>
                <w:rStyle w:val="SectionTitle"/>
                <w:i w:val="0"/>
                <w:sz w:val="32"/>
                <w:szCs w:val="32"/>
              </w:rPr>
              <w:t xml:space="preserve">PART </w:t>
            </w:r>
            <w:r w:rsidR="00017C79" w:rsidRPr="008532B0">
              <w:rPr>
                <w:rStyle w:val="SectionTitle"/>
                <w:i w:val="0"/>
                <w:sz w:val="32"/>
                <w:szCs w:val="32"/>
              </w:rPr>
              <w:t xml:space="preserve">C: Scheme </w:t>
            </w:r>
            <w:r w:rsidR="00F256B9" w:rsidRPr="008532B0">
              <w:rPr>
                <w:rStyle w:val="SectionTitle"/>
                <w:i w:val="0"/>
                <w:sz w:val="32"/>
                <w:szCs w:val="32"/>
              </w:rPr>
              <w:t>objectives</w:t>
            </w:r>
          </w:p>
        </w:tc>
      </w:tr>
    </w:tbl>
    <w:p w14:paraId="6305DE6B" w14:textId="5B427457" w:rsidR="006A35E6" w:rsidRPr="008532B0" w:rsidRDefault="004A5F9D" w:rsidP="00572916">
      <w:pPr>
        <w:pStyle w:val="BodyText"/>
        <w:spacing w:before="240" w:after="240"/>
      </w:pPr>
      <w:r w:rsidRPr="008532B0">
        <w:t xml:space="preserve">This </w:t>
      </w:r>
      <w:r w:rsidR="000F04A5" w:rsidRPr="008532B0">
        <w:t xml:space="preserve">part </w:t>
      </w:r>
      <w:r w:rsidRPr="008532B0">
        <w:t>outlines what the scheme will achieve (</w:t>
      </w:r>
      <w:proofErr w:type="spellStart"/>
      <w:r w:rsidR="007840FD" w:rsidRPr="008532B0">
        <w:t>ie</w:t>
      </w:r>
      <w:proofErr w:type="spellEnd"/>
      <w:r w:rsidRPr="008532B0">
        <w:t>, what difference the scheme will make to New Zealand and New Zealanders) and the measures year on year you will use to show the scheme is on track to achieve success.</w:t>
      </w:r>
      <w:r w:rsidRPr="008532B0">
        <w:rPr>
          <w:rFonts w:eastAsia="Times New Roman"/>
        </w:rPr>
        <w:t xml:space="preserve"> </w:t>
      </w:r>
    </w:p>
    <w:tbl>
      <w:tblPr>
        <w:tblW w:w="8505" w:type="dxa"/>
        <w:shd w:val="clear" w:color="auto" w:fill="17556C"/>
        <w:tblLayout w:type="fixed"/>
        <w:tblLook w:val="04A0" w:firstRow="1" w:lastRow="0" w:firstColumn="1" w:lastColumn="0" w:noHBand="0" w:noVBand="1"/>
      </w:tblPr>
      <w:tblGrid>
        <w:gridCol w:w="8505"/>
      </w:tblGrid>
      <w:tr w:rsidR="00017C79" w:rsidRPr="008532B0" w14:paraId="3C6CEC52" w14:textId="77777777" w:rsidTr="00572916">
        <w:tc>
          <w:tcPr>
            <w:tcW w:w="9643" w:type="dxa"/>
            <w:shd w:val="clear" w:color="auto" w:fill="17556C"/>
            <w:vAlign w:val="center"/>
          </w:tcPr>
          <w:p w14:paraId="3288929A" w14:textId="16629114" w:rsidR="00017C79" w:rsidRPr="008532B0" w:rsidRDefault="00017C79" w:rsidP="00EC3C7E">
            <w:pPr>
              <w:pStyle w:val="Numberedheading"/>
              <w:numPr>
                <w:ilvl w:val="0"/>
                <w:numId w:val="34"/>
              </w:numPr>
              <w:ind w:hanging="695"/>
            </w:pPr>
            <w:r w:rsidRPr="008532B0">
              <w:rPr>
                <w:sz w:val="28"/>
                <w:szCs w:val="20"/>
              </w:rPr>
              <w:t xml:space="preserve">Baseline data – </w:t>
            </w:r>
            <w:r w:rsidR="00EC3C7E" w:rsidRPr="008532B0">
              <w:rPr>
                <w:sz w:val="28"/>
                <w:szCs w:val="20"/>
              </w:rPr>
              <w:t xml:space="preserve">WMA </w:t>
            </w:r>
            <w:r w:rsidRPr="008532B0">
              <w:rPr>
                <w:sz w:val="28"/>
                <w:szCs w:val="20"/>
              </w:rPr>
              <w:t>section 15</w:t>
            </w:r>
            <w:r w:rsidR="00885675">
              <w:rPr>
                <w:sz w:val="28"/>
                <w:szCs w:val="20"/>
              </w:rPr>
              <w:t>(1)</w:t>
            </w:r>
            <w:r w:rsidRPr="008532B0">
              <w:rPr>
                <w:sz w:val="28"/>
                <w:szCs w:val="20"/>
              </w:rPr>
              <w:t>(c)</w:t>
            </w:r>
          </w:p>
        </w:tc>
      </w:tr>
    </w:tbl>
    <w:bookmarkEnd w:id="0"/>
    <w:p w14:paraId="63CE2A3C" w14:textId="688D4E28" w:rsidR="005B38D0" w:rsidRPr="008532B0" w:rsidRDefault="005B38D0" w:rsidP="00C156DB">
      <w:pPr>
        <w:spacing w:after="100"/>
      </w:pPr>
      <w:r w:rsidRPr="008532B0">
        <w:t>Where practicable define current levels of waste generated for this product</w:t>
      </w:r>
      <w:r w:rsidR="00017E81" w:rsidRPr="008532B0">
        <w:t>(s)</w:t>
      </w:r>
      <w:r w:rsidRPr="008532B0">
        <w:t xml:space="preserve"> in New Zealand. This can be an estimate</w:t>
      </w:r>
      <w:r w:rsidR="00017E81" w:rsidRPr="008532B0">
        <w:t xml:space="preserve"> </w:t>
      </w:r>
      <w:r w:rsidR="004F5B55" w:rsidRPr="008532B0">
        <w:t>but</w:t>
      </w:r>
      <w:r w:rsidR="00CF4CC0" w:rsidRPr="008532B0">
        <w:t>,</w:t>
      </w:r>
      <w:r w:rsidR="004F5B55" w:rsidRPr="008532B0">
        <w:t xml:space="preserve"> if it is an estimate,</w:t>
      </w:r>
      <w:r w:rsidR="00017E81" w:rsidRPr="008532B0">
        <w:t xml:space="preserve"> provide information on how you reached this estimate for future reporting </w:t>
      </w:r>
      <w:r w:rsidR="00CC6447" w:rsidRPr="008532B0">
        <w:t>purposes</w:t>
      </w:r>
      <w:r w:rsidRPr="008532B0">
        <w:t xml:space="preserve">. </w:t>
      </w:r>
    </w:p>
    <w:p w14:paraId="77371F2D" w14:textId="0FFC429B" w:rsidR="005B38D0" w:rsidRPr="008532B0" w:rsidRDefault="005B38D0" w:rsidP="00C156DB">
      <w:pPr>
        <w:spacing w:after="100"/>
      </w:pPr>
      <w:r w:rsidRPr="008532B0">
        <w:t xml:space="preserve">Measures of waste may be by weight, litres or number of units. </w:t>
      </w:r>
    </w:p>
    <w:p w14:paraId="18B40A52" w14:textId="1D247EDB" w:rsidR="005B38D0" w:rsidRPr="008532B0" w:rsidRDefault="001E2BD7" w:rsidP="00C156DB">
      <w:pPr>
        <w:spacing w:after="100"/>
      </w:pPr>
      <w:r w:rsidRPr="008532B0">
        <w:t>B</w:t>
      </w:r>
      <w:r w:rsidR="005B38D0" w:rsidRPr="008532B0">
        <w:t xml:space="preserve">aseline data should be </w:t>
      </w:r>
      <w:r w:rsidR="00FB57B6" w:rsidRPr="008532B0">
        <w:t>of a quality that can</w:t>
      </w:r>
      <w:r w:rsidR="005B38D0" w:rsidRPr="008532B0">
        <w:t xml:space="preserve"> be used alongside your objectives and targets to ensure the scheme is promoting waste minimisation or reducing the environmental harm from disposing </w:t>
      </w:r>
      <w:r w:rsidR="007E73BC" w:rsidRPr="008532B0">
        <w:t xml:space="preserve">of </w:t>
      </w:r>
      <w:r w:rsidR="005B38D0" w:rsidRPr="008532B0">
        <w:t>the product</w:t>
      </w:r>
      <w:r w:rsidR="00FB57B6" w:rsidRPr="008532B0">
        <w:t>(s)</w:t>
      </w:r>
      <w:r w:rsidR="005B38D0" w:rsidRPr="008532B0">
        <w:t xml:space="preserve"> without causing greater environmental harm over the product life</w:t>
      </w:r>
      <w:r w:rsidR="007E73BC" w:rsidRPr="008532B0">
        <w:t xml:space="preserve"> </w:t>
      </w:r>
      <w:r w:rsidR="005B38D0" w:rsidRPr="008532B0">
        <w:t>cycle (</w:t>
      </w:r>
      <w:r w:rsidR="00142FAC" w:rsidRPr="008532B0">
        <w:t xml:space="preserve">WMA </w:t>
      </w:r>
      <w:r w:rsidR="005B38D0" w:rsidRPr="008532B0">
        <w:t>section 15(c))</w:t>
      </w:r>
      <w:r w:rsidR="00E81E78" w:rsidRPr="008532B0">
        <w:t>.</w:t>
      </w:r>
    </w:p>
    <w:p w14:paraId="69E0F60D" w14:textId="2AB6B9FE" w:rsidR="00017C79" w:rsidRPr="008532B0" w:rsidRDefault="005B38D0" w:rsidP="00572916">
      <w:pPr>
        <w:spacing w:after="240"/>
      </w:pPr>
      <w:r w:rsidRPr="008532B0">
        <w:t>Consider how future data collection and monitoring will be improved to provide more accurate data for waste generated.</w:t>
      </w:r>
    </w:p>
    <w:tbl>
      <w:tblPr>
        <w:tblW w:w="8505" w:type="dxa"/>
        <w:shd w:val="clear" w:color="auto" w:fill="17556C"/>
        <w:tblLayout w:type="fixed"/>
        <w:tblLook w:val="04A0" w:firstRow="1" w:lastRow="0" w:firstColumn="1" w:lastColumn="0" w:noHBand="0" w:noVBand="1"/>
      </w:tblPr>
      <w:tblGrid>
        <w:gridCol w:w="8505"/>
      </w:tblGrid>
      <w:tr w:rsidR="000D6922" w:rsidRPr="008532B0" w14:paraId="1AD5D6A3" w14:textId="77777777" w:rsidTr="00572916">
        <w:tc>
          <w:tcPr>
            <w:tcW w:w="8505" w:type="dxa"/>
            <w:shd w:val="clear" w:color="auto" w:fill="17556C"/>
            <w:vAlign w:val="center"/>
          </w:tcPr>
          <w:p w14:paraId="3E7147A2" w14:textId="41C01FE7" w:rsidR="000D6922" w:rsidRPr="008532B0" w:rsidRDefault="000D6922" w:rsidP="00007167">
            <w:pPr>
              <w:pStyle w:val="Numberedheading"/>
              <w:numPr>
                <w:ilvl w:val="0"/>
                <w:numId w:val="34"/>
              </w:numPr>
              <w:ind w:hanging="678"/>
            </w:pPr>
            <w:r w:rsidRPr="008532B0">
              <w:rPr>
                <w:sz w:val="26"/>
                <w:szCs w:val="26"/>
              </w:rPr>
              <w:t>Objectives –</w:t>
            </w:r>
            <w:r w:rsidR="00A61EF1" w:rsidRPr="008532B0">
              <w:rPr>
                <w:sz w:val="26"/>
                <w:szCs w:val="26"/>
              </w:rPr>
              <w:t xml:space="preserve"> </w:t>
            </w:r>
            <w:r w:rsidR="00ED76F8" w:rsidRPr="008532B0">
              <w:rPr>
                <w:sz w:val="26"/>
                <w:szCs w:val="26"/>
              </w:rPr>
              <w:t xml:space="preserve">WMA </w:t>
            </w:r>
            <w:r w:rsidRPr="008532B0">
              <w:rPr>
                <w:sz w:val="26"/>
                <w:szCs w:val="26"/>
              </w:rPr>
              <w:t xml:space="preserve">section 14(c), 15(1)(b) </w:t>
            </w:r>
          </w:p>
        </w:tc>
      </w:tr>
    </w:tbl>
    <w:p w14:paraId="5E018C22" w14:textId="77777777" w:rsidR="000D6922" w:rsidRPr="008532B0" w:rsidRDefault="000D6922" w:rsidP="00C156DB">
      <w:pPr>
        <w:pStyle w:val="BodyText"/>
        <w:spacing w:after="100"/>
      </w:pPr>
      <w:r w:rsidRPr="008532B0">
        <w:rPr>
          <w:b/>
          <w:bCs/>
        </w:rPr>
        <w:t>Objectives</w:t>
      </w:r>
      <w:r w:rsidRPr="008532B0">
        <w:t xml:space="preserve"> are specific high-level statements describing the outcome of the scheme and align with the goal(s) of your scheme. </w:t>
      </w:r>
      <w:r w:rsidRPr="008532B0">
        <w:rPr>
          <w:b/>
          <w:bCs/>
        </w:rPr>
        <w:t>Targets</w:t>
      </w:r>
      <w:r w:rsidRPr="008532B0">
        <w:t xml:space="preserve"> are the desired change expected for each objective, expressed as a quantitative measurement.</w:t>
      </w:r>
    </w:p>
    <w:p w14:paraId="7C69E424" w14:textId="60AD2A18" w:rsidR="000D6922" w:rsidRPr="008532B0" w:rsidRDefault="000D6922" w:rsidP="00C156DB">
      <w:pPr>
        <w:pStyle w:val="BodyText"/>
        <w:spacing w:after="100"/>
      </w:pPr>
      <w:r w:rsidRPr="008532B0">
        <w:t>Set objectives and targets as:</w:t>
      </w:r>
    </w:p>
    <w:p w14:paraId="05623996" w14:textId="6E34CD0F" w:rsidR="000D6922" w:rsidRPr="008532B0" w:rsidRDefault="000D6922" w:rsidP="00C156DB">
      <w:pPr>
        <w:pStyle w:val="Bullet"/>
        <w:spacing w:after="100"/>
      </w:pPr>
      <w:r w:rsidRPr="008532B0">
        <w:t xml:space="preserve">a reduction in the amount of waste being </w:t>
      </w:r>
      <w:r w:rsidR="0008609F" w:rsidRPr="008532B0">
        <w:t xml:space="preserve">generated or </w:t>
      </w:r>
      <w:r w:rsidRPr="008532B0">
        <w:t>disposed of</w:t>
      </w:r>
    </w:p>
    <w:p w14:paraId="2447D063" w14:textId="7AAB9954" w:rsidR="000D6922" w:rsidRPr="008532B0" w:rsidRDefault="000D6922" w:rsidP="00C156DB">
      <w:pPr>
        <w:pStyle w:val="Bullet"/>
        <w:spacing w:after="100"/>
      </w:pPr>
      <w:r w:rsidRPr="008532B0">
        <w:t xml:space="preserve">recycling and/or other waste minimisation objective </w:t>
      </w:r>
    </w:p>
    <w:p w14:paraId="2C07C2E6" w14:textId="46087BD3" w:rsidR="00D850A4" w:rsidRPr="008532B0" w:rsidRDefault="00820B6E" w:rsidP="000D6922">
      <w:pPr>
        <w:pStyle w:val="Bullet"/>
      </w:pPr>
      <w:r w:rsidRPr="008532B0">
        <w:t xml:space="preserve">infrastructure </w:t>
      </w:r>
      <w:r w:rsidR="00D9718B" w:rsidRPr="008532B0">
        <w:t>development to support the scheme</w:t>
      </w:r>
      <w:r w:rsidR="006950F7" w:rsidRPr="008532B0">
        <w:t>.</w:t>
      </w:r>
      <w:r w:rsidRPr="008532B0">
        <w:t xml:space="preserve"> </w:t>
      </w:r>
    </w:p>
    <w:p w14:paraId="721235D6" w14:textId="5E822DF6" w:rsidR="000D6922" w:rsidRPr="008532B0" w:rsidRDefault="000D6922" w:rsidP="000D6922">
      <w:pPr>
        <w:pStyle w:val="BodyText"/>
      </w:pPr>
      <w:r w:rsidRPr="008532B0">
        <w:t>All objectives must be SMART (</w:t>
      </w:r>
      <w:r w:rsidR="007758E3" w:rsidRPr="008532B0">
        <w:t>specific</w:t>
      </w:r>
      <w:r w:rsidRPr="008532B0">
        <w:t xml:space="preserve">, </w:t>
      </w:r>
      <w:r w:rsidR="007758E3" w:rsidRPr="008532B0">
        <w:t>measurable</w:t>
      </w:r>
      <w:r w:rsidRPr="008532B0">
        <w:t xml:space="preserve">, </w:t>
      </w:r>
      <w:r w:rsidR="007758E3" w:rsidRPr="008532B0">
        <w:t xml:space="preserve">achievable </w:t>
      </w:r>
      <w:r w:rsidRPr="008532B0">
        <w:t xml:space="preserve">and </w:t>
      </w:r>
      <w:r w:rsidR="0002281A" w:rsidRPr="008532B0">
        <w:t xml:space="preserve">relevant </w:t>
      </w:r>
      <w:r w:rsidRPr="008532B0">
        <w:t xml:space="preserve">within the </w:t>
      </w:r>
      <w:r w:rsidR="007758E3" w:rsidRPr="008532B0">
        <w:t>timeframe</w:t>
      </w:r>
      <w:r w:rsidRPr="008532B0">
        <w:t xml:space="preserve">) </w:t>
      </w:r>
      <w:r w:rsidR="00EB3BCD" w:rsidRPr="008532B0">
        <w:t xml:space="preserve">for </w:t>
      </w:r>
      <w:r w:rsidRPr="008532B0">
        <w:t xml:space="preserve">the </w:t>
      </w:r>
      <w:r w:rsidR="00AC57B8" w:rsidRPr="008532B0">
        <w:t>duration</w:t>
      </w:r>
      <w:r w:rsidR="00EB3BCD" w:rsidRPr="008532B0">
        <w:t xml:space="preserve"> </w:t>
      </w:r>
      <w:r w:rsidRPr="008532B0">
        <w:t>of the scheme</w:t>
      </w:r>
      <w:r w:rsidR="00AA145E" w:rsidRPr="008532B0">
        <w:t>.</w:t>
      </w:r>
      <w:r w:rsidRPr="008532B0">
        <w:t xml:space="preserve"> </w:t>
      </w:r>
    </w:p>
    <w:p w14:paraId="3FA844B5" w14:textId="5AF25545" w:rsidR="000D6922" w:rsidRPr="008532B0" w:rsidRDefault="000D6922" w:rsidP="000D6922">
      <w:pPr>
        <w:pStyle w:val="BodyText"/>
      </w:pPr>
      <w:r w:rsidRPr="008532B0">
        <w:t>Set timeframes for each objective and</w:t>
      </w:r>
      <w:r w:rsidR="008469CA" w:rsidRPr="008532B0">
        <w:t>,</w:t>
      </w:r>
      <w:r w:rsidRPr="008532B0">
        <w:t xml:space="preserve"> where practicable</w:t>
      </w:r>
      <w:r w:rsidR="008469CA" w:rsidRPr="008532B0">
        <w:t>,</w:t>
      </w:r>
      <w:r w:rsidRPr="008532B0">
        <w:t xml:space="preserve"> have at least two to six relevant targets. The targets should be:</w:t>
      </w:r>
    </w:p>
    <w:p w14:paraId="3560B83C" w14:textId="5541E84C" w:rsidR="000D6922" w:rsidRPr="008532B0" w:rsidRDefault="000D6922" w:rsidP="000D6922">
      <w:pPr>
        <w:pStyle w:val="Bullet"/>
      </w:pPr>
      <w:r w:rsidRPr="008532B0">
        <w:t>able to be related to the baseline waste data provided</w:t>
      </w:r>
    </w:p>
    <w:p w14:paraId="5A889F86" w14:textId="6761CB63" w:rsidR="000D6922" w:rsidRPr="008532B0" w:rsidRDefault="00E10278" w:rsidP="000D6922">
      <w:pPr>
        <w:pStyle w:val="Bullet"/>
      </w:pPr>
      <w:r w:rsidRPr="008532B0">
        <w:t xml:space="preserve">expressed </w:t>
      </w:r>
      <w:r w:rsidR="000D6922" w:rsidRPr="008532B0">
        <w:t>as a percentage of the baseline data provided, or such a percentage should be readily calculable from the figures provided</w:t>
      </w:r>
    </w:p>
    <w:p w14:paraId="7D5EE6E3" w14:textId="77777777" w:rsidR="002919F6" w:rsidRPr="008532B0" w:rsidRDefault="000D6922" w:rsidP="000D6922">
      <w:pPr>
        <w:pStyle w:val="Bullet"/>
      </w:pPr>
      <w:r w:rsidRPr="008532B0">
        <w:t>able to demonstrate a commitment to minimised waste beyond business as usual</w:t>
      </w:r>
    </w:p>
    <w:p w14:paraId="465CCDB1" w14:textId="7D6E747C" w:rsidR="000125FE" w:rsidRDefault="001B175D" w:rsidP="000D6922">
      <w:pPr>
        <w:pStyle w:val="Bullet"/>
      </w:pPr>
      <w:r w:rsidRPr="008532B0">
        <w:t xml:space="preserve">delivered </w:t>
      </w:r>
      <w:r w:rsidR="00B31932" w:rsidRPr="008532B0">
        <w:t xml:space="preserve">within </w:t>
      </w:r>
      <w:r w:rsidR="002919F6" w:rsidRPr="008532B0">
        <w:t>t</w:t>
      </w:r>
      <w:r w:rsidRPr="008532B0">
        <w:t>hese t</w:t>
      </w:r>
      <w:r w:rsidR="002919F6" w:rsidRPr="008532B0">
        <w:t xml:space="preserve">imeframes </w:t>
      </w:r>
      <w:r w:rsidR="006D7F59" w:rsidRPr="008532B0">
        <w:t>(</w:t>
      </w:r>
      <w:r w:rsidR="000F04A5" w:rsidRPr="008532B0">
        <w:t xml:space="preserve">WMA </w:t>
      </w:r>
      <w:r w:rsidR="002B5F91" w:rsidRPr="008532B0">
        <w:t>s</w:t>
      </w:r>
      <w:r w:rsidR="004B6884" w:rsidRPr="008532B0">
        <w:t>ection 14(c)(ii))</w:t>
      </w:r>
      <w:r w:rsidR="000D6922" w:rsidRPr="008532B0">
        <w:t>.</w:t>
      </w:r>
    </w:p>
    <w:p w14:paraId="1177B20F" w14:textId="77777777" w:rsidR="000125FE" w:rsidRDefault="000125FE">
      <w:pPr>
        <w:spacing w:before="0" w:after="200" w:line="276" w:lineRule="auto"/>
        <w:jc w:val="left"/>
        <w:rPr>
          <w:rFonts w:eastAsia="Times New Roman" w:cs="Times New Roman"/>
          <w:szCs w:val="20"/>
        </w:rPr>
      </w:pPr>
      <w:r>
        <w:br w:type="page"/>
      </w:r>
    </w:p>
    <w:p w14:paraId="0651A631" w14:textId="0CABFF2F" w:rsidR="000D6922" w:rsidRPr="008532B0" w:rsidRDefault="000D6922" w:rsidP="000D6922">
      <w:pPr>
        <w:pStyle w:val="BodyText"/>
      </w:pPr>
      <w:r w:rsidRPr="008532B0">
        <w:t xml:space="preserve">The </w:t>
      </w:r>
      <w:r w:rsidRPr="008532B0">
        <w:rPr>
          <w:b/>
          <w:bCs/>
        </w:rPr>
        <w:t>monitoring</w:t>
      </w:r>
      <w:r w:rsidRPr="008532B0">
        <w:t xml:space="preserve"> </w:t>
      </w:r>
      <w:r w:rsidR="001E46A9" w:rsidRPr="008532B0">
        <w:t xml:space="preserve">of the objectives and targets </w:t>
      </w:r>
      <w:r w:rsidRPr="008532B0">
        <w:t xml:space="preserve">should </w:t>
      </w:r>
      <w:r w:rsidR="001E46A9" w:rsidRPr="008532B0">
        <w:t xml:space="preserve">be </w:t>
      </w:r>
      <w:r w:rsidRPr="008532B0">
        <w:t xml:space="preserve">sufficient to demonstrate progress towards </w:t>
      </w:r>
      <w:r w:rsidR="001E46A9" w:rsidRPr="008532B0">
        <w:t xml:space="preserve">meeting set </w:t>
      </w:r>
      <w:r w:rsidRPr="008532B0">
        <w:t>objectives and targets. Things to consider:</w:t>
      </w:r>
    </w:p>
    <w:p w14:paraId="05616784" w14:textId="093502D2" w:rsidR="000D6922" w:rsidRPr="008532B0" w:rsidRDefault="006F66B6" w:rsidP="000D6922">
      <w:pPr>
        <w:pStyle w:val="Bullet"/>
      </w:pPr>
      <w:r w:rsidRPr="008532B0">
        <w:t>M</w:t>
      </w:r>
      <w:r w:rsidR="000D6922" w:rsidRPr="008532B0">
        <w:t>ethodology for measuring and monitoring targets should be consistent with how the baseline data was measured</w:t>
      </w:r>
      <w:r w:rsidR="007758E3" w:rsidRPr="008532B0">
        <w:t>.</w:t>
      </w:r>
    </w:p>
    <w:p w14:paraId="04CCF1E6" w14:textId="21003030" w:rsidR="000D6922" w:rsidRPr="008532B0" w:rsidRDefault="000D6922" w:rsidP="000D6922">
      <w:pPr>
        <w:pStyle w:val="Bullet"/>
      </w:pPr>
      <w:r w:rsidRPr="008532B0">
        <w:t xml:space="preserve">If the methodology for monitoring targets is different from the baseline data methodology, then provide an explanation </w:t>
      </w:r>
      <w:r w:rsidR="002D7407" w:rsidRPr="008532B0">
        <w:t xml:space="preserve">as to </w:t>
      </w:r>
      <w:r w:rsidRPr="008532B0">
        <w:t>why this is necessary or better</w:t>
      </w:r>
      <w:r w:rsidR="007758E3" w:rsidRPr="008532B0">
        <w:t>.</w:t>
      </w:r>
    </w:p>
    <w:p w14:paraId="57FF1314" w14:textId="51B9E205" w:rsidR="005B38D0" w:rsidRPr="008532B0" w:rsidRDefault="000D6922" w:rsidP="009929C2">
      <w:pPr>
        <w:pStyle w:val="Bullet"/>
        <w:spacing w:after="240"/>
      </w:pPr>
      <w:r w:rsidRPr="008532B0">
        <w:t xml:space="preserve">If estimates were used to establish baseline data, then describe how actual data will be collected and measured against the </w:t>
      </w:r>
      <w:r w:rsidR="00830892" w:rsidRPr="008532B0">
        <w:t>baseline data</w:t>
      </w:r>
      <w:r w:rsidRPr="008532B0">
        <w: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9929C2" w:rsidRPr="008532B0" w14:paraId="2679BEC8" w14:textId="77777777" w:rsidTr="00572916">
        <w:tc>
          <w:tcPr>
            <w:tcW w:w="0" w:type="auto"/>
            <w:shd w:val="clear" w:color="auto" w:fill="D5EBE8"/>
          </w:tcPr>
          <w:p w14:paraId="011890DA" w14:textId="6DF0A362" w:rsidR="009929C2" w:rsidRPr="008532B0" w:rsidRDefault="009929C2" w:rsidP="00572916">
            <w:pPr>
              <w:pStyle w:val="Boxtext"/>
              <w:spacing w:before="180" w:after="180"/>
            </w:pPr>
            <w:r w:rsidRPr="006D611B">
              <w:t xml:space="preserve">When determining objectives and targets consider the implications of </w:t>
            </w:r>
            <w:r w:rsidR="000F04A5" w:rsidRPr="006D611B">
              <w:t>WMA s</w:t>
            </w:r>
            <w:r w:rsidRPr="006D611B">
              <w:t>ection 16</w:t>
            </w:r>
            <w:r w:rsidR="00CA36A0" w:rsidRPr="006D611B">
              <w:t>,</w:t>
            </w:r>
            <w:r w:rsidRPr="006D611B">
              <w:t xml:space="preserve"> which relates to variation of an accredited scheme. If a </w:t>
            </w:r>
            <w:r w:rsidR="5198E715" w:rsidRPr="006D611B">
              <w:t>variation</w:t>
            </w:r>
            <w:r w:rsidRPr="006D611B">
              <w:t xml:space="preserve"> adversely affects the scheme’s ability to meet its objectives within the timeframes set</w:t>
            </w:r>
            <w:r w:rsidR="002A3EF5" w:rsidRPr="006D611B">
              <w:t>,</w:t>
            </w:r>
            <w:r w:rsidRPr="006D611B">
              <w:t xml:space="preserve"> reaccreditation will need to be considered</w:t>
            </w:r>
            <w:r w:rsidRPr="008532B0">
              <w:t>.</w:t>
            </w:r>
          </w:p>
        </w:tc>
      </w:tr>
    </w:tbl>
    <w:p w14:paraId="65C44026" w14:textId="3CF15CF8" w:rsidR="005620DC" w:rsidRPr="008532B0" w:rsidRDefault="005620DC" w:rsidP="00572916">
      <w:pPr>
        <w:pStyle w:val="BodyText"/>
      </w:pPr>
    </w:p>
    <w:tbl>
      <w:tblPr>
        <w:tblW w:w="8505" w:type="dxa"/>
        <w:shd w:val="clear" w:color="auto" w:fill="17556C"/>
        <w:tblLayout w:type="fixed"/>
        <w:tblLook w:val="04A0" w:firstRow="1" w:lastRow="0" w:firstColumn="1" w:lastColumn="0" w:noHBand="0" w:noVBand="1"/>
      </w:tblPr>
      <w:tblGrid>
        <w:gridCol w:w="8505"/>
      </w:tblGrid>
      <w:tr w:rsidR="00A42533" w:rsidRPr="008532B0" w14:paraId="06BCECE8" w14:textId="77777777" w:rsidTr="00572916">
        <w:tc>
          <w:tcPr>
            <w:tcW w:w="9643" w:type="dxa"/>
            <w:shd w:val="clear" w:color="auto" w:fill="17556C"/>
            <w:vAlign w:val="center"/>
          </w:tcPr>
          <w:p w14:paraId="1093875E" w14:textId="41EEEDB7" w:rsidR="00A42533" w:rsidRPr="008532B0" w:rsidRDefault="00A42533" w:rsidP="005E6CC4">
            <w:pPr>
              <w:pStyle w:val="Numberedheading"/>
              <w:numPr>
                <w:ilvl w:val="0"/>
                <w:numId w:val="34"/>
              </w:numPr>
              <w:ind w:hanging="678"/>
              <w:rPr>
                <w:sz w:val="28"/>
                <w:szCs w:val="28"/>
              </w:rPr>
            </w:pPr>
            <w:r w:rsidRPr="008532B0">
              <w:rPr>
                <w:sz w:val="28"/>
                <w:szCs w:val="28"/>
              </w:rPr>
              <w:t>Risk management</w:t>
            </w:r>
            <w:r w:rsidR="005948EC" w:rsidRPr="008532B0">
              <w:rPr>
                <w:sz w:val="28"/>
                <w:szCs w:val="28"/>
              </w:rPr>
              <w:t xml:space="preserve"> (</w:t>
            </w:r>
            <w:r w:rsidR="00262313" w:rsidRPr="008532B0">
              <w:rPr>
                <w:sz w:val="28"/>
                <w:szCs w:val="28"/>
              </w:rPr>
              <w:t>o</w:t>
            </w:r>
            <w:r w:rsidR="005948EC" w:rsidRPr="008532B0">
              <w:rPr>
                <w:sz w:val="28"/>
                <w:szCs w:val="28"/>
              </w:rPr>
              <w:t>ptional)</w:t>
            </w:r>
          </w:p>
        </w:tc>
      </w:tr>
    </w:tbl>
    <w:p w14:paraId="3D79D788" w14:textId="376EBECA" w:rsidR="00A42533" w:rsidRPr="008532B0" w:rsidRDefault="00A42533" w:rsidP="00572916">
      <w:pPr>
        <w:pStyle w:val="BodyText"/>
      </w:pPr>
      <w:r w:rsidRPr="008532B0">
        <w:t>A risk is something that could affect the success of the scheme</w:t>
      </w:r>
      <w:r w:rsidR="0008609F" w:rsidRPr="008532B0">
        <w:t xml:space="preserve"> </w:t>
      </w:r>
      <w:r w:rsidR="00A02CE0" w:rsidRPr="008532B0">
        <w:t xml:space="preserve">and </w:t>
      </w:r>
      <w:r w:rsidR="0008609F" w:rsidRPr="008532B0">
        <w:t>needs to be managed</w:t>
      </w:r>
      <w:r w:rsidRPr="008532B0">
        <w:t xml:space="preserve">. It is good practice to identify all concerns </w:t>
      </w:r>
      <w:r w:rsidR="00785DC6" w:rsidRPr="008532B0">
        <w:t>as</w:t>
      </w:r>
      <w:r w:rsidRPr="008532B0">
        <w:t xml:space="preserve"> early </w:t>
      </w:r>
      <w:r w:rsidR="00785DC6" w:rsidRPr="008532B0">
        <w:t>as possible</w:t>
      </w:r>
      <w:r w:rsidRPr="008532B0">
        <w:t>. You may identify issues that can be resolved</w:t>
      </w:r>
      <w:r w:rsidR="002A2DA0" w:rsidRPr="008532B0">
        <w:t xml:space="preserve"> or actively managed</w:t>
      </w:r>
      <w:r w:rsidRPr="008532B0">
        <w:t xml:space="preserve"> before the scheme </w:t>
      </w:r>
      <w:r w:rsidR="002A2DA0" w:rsidRPr="008532B0">
        <w:t>is implemented</w:t>
      </w:r>
      <w:r w:rsidRPr="008532B0">
        <w:t xml:space="preserve">. </w:t>
      </w:r>
      <w:r w:rsidR="00C02491" w:rsidRPr="008532B0">
        <w:t>Best</w:t>
      </w:r>
      <w:r w:rsidRPr="008532B0">
        <w:t xml:space="preserve"> practice </w:t>
      </w:r>
      <w:r w:rsidR="00C02491" w:rsidRPr="008532B0">
        <w:t xml:space="preserve">is </w:t>
      </w:r>
      <w:r w:rsidRPr="008532B0">
        <w:t>to maintain a risk register. This should</w:t>
      </w:r>
      <w:r w:rsidR="00C02491" w:rsidRPr="008532B0">
        <w:t xml:space="preserve"> be </w:t>
      </w:r>
      <w:r w:rsidR="0057506E" w:rsidRPr="008532B0">
        <w:t>regularly</w:t>
      </w:r>
      <w:r w:rsidR="00C02491" w:rsidRPr="008532B0">
        <w:t xml:space="preserve"> updated to</w:t>
      </w:r>
      <w:r w:rsidRPr="008532B0">
        <w:t xml:space="preserve"> include any new risks, and the mitigations</w:t>
      </w:r>
      <w:r w:rsidR="00C02491" w:rsidRPr="008532B0">
        <w:t xml:space="preserve"> (if any)</w:t>
      </w:r>
      <w:r w:rsidRPr="008532B0">
        <w:t xml:space="preserve"> to deal </w:t>
      </w:r>
      <w:r w:rsidR="00C95AC1" w:rsidRPr="008532B0">
        <w:t xml:space="preserve">with </w:t>
      </w:r>
      <w:r w:rsidR="00C02491" w:rsidRPr="008532B0">
        <w:t xml:space="preserve">or actively manage </w:t>
      </w:r>
      <w:r w:rsidRPr="008532B0">
        <w:t>them.</w:t>
      </w:r>
    </w:p>
    <w:p w14:paraId="4609CD5F" w14:textId="0EFC156A" w:rsidR="009929C2" w:rsidRPr="008532B0" w:rsidRDefault="00A42533" w:rsidP="00572916">
      <w:pPr>
        <w:pStyle w:val="BodyText"/>
        <w:spacing w:after="240"/>
      </w:pPr>
      <w:r w:rsidRPr="008532B0">
        <w:t xml:space="preserve">This is not a </w:t>
      </w:r>
      <w:r w:rsidR="0057506E" w:rsidRPr="008532B0">
        <w:t xml:space="preserve">specified </w:t>
      </w:r>
      <w:r w:rsidRPr="008532B0">
        <w:t>requirement of the WMA</w:t>
      </w:r>
      <w:r w:rsidR="00D326C6" w:rsidRPr="008532B0">
        <w:t>,</w:t>
      </w:r>
      <w:r w:rsidRPr="008532B0">
        <w:t xml:space="preserve"> however</w:t>
      </w:r>
      <w:r w:rsidR="00D326C6" w:rsidRPr="008532B0">
        <w:t>,</w:t>
      </w:r>
      <w:r w:rsidRPr="008532B0">
        <w:t xml:space="preserve"> it is </w:t>
      </w:r>
      <w:r w:rsidR="0057506E" w:rsidRPr="008532B0">
        <w:t xml:space="preserve">highly </w:t>
      </w:r>
      <w:r w:rsidRPr="008532B0">
        <w:t>recommended that you advise the Minister through your application and</w:t>
      </w:r>
      <w:r w:rsidR="0057506E" w:rsidRPr="008532B0">
        <w:t xml:space="preserve"> or</w:t>
      </w:r>
      <w:r w:rsidRPr="008532B0">
        <w:t xml:space="preserve"> as soon as practicable of any foreseen risks for the scheme and how</w:t>
      </w:r>
      <w:r w:rsidR="0060472B" w:rsidRPr="008532B0">
        <w:t xml:space="preserve"> your scheme plans to resolve or manage</w:t>
      </w:r>
      <w:r w:rsidRPr="008532B0">
        <w:t xml:space="preserve"> these risks. You may</w:t>
      </w:r>
      <w:r w:rsidR="0060472B" w:rsidRPr="008532B0">
        <w:t xml:space="preserve"> </w:t>
      </w:r>
      <w:r w:rsidR="003F15D3" w:rsidRPr="008532B0">
        <w:t>choose</w:t>
      </w:r>
      <w:r w:rsidR="0060472B" w:rsidRPr="008532B0">
        <w:t xml:space="preserve"> to</w:t>
      </w:r>
      <w:r w:rsidRPr="008532B0">
        <w:t xml:space="preserve"> provide</w:t>
      </w:r>
      <w:r w:rsidR="0060472B" w:rsidRPr="008532B0">
        <w:t xml:space="preserve"> this information as</w:t>
      </w:r>
      <w:r w:rsidRPr="008532B0">
        <w:t xml:space="preserve"> a risk assessment, risk</w:t>
      </w:r>
      <w:r w:rsidR="007E549F" w:rsidRPr="008532B0">
        <w:t>-</w:t>
      </w:r>
      <w:r w:rsidRPr="008532B0">
        <w:t>management plan or risk register to support your application.</w:t>
      </w:r>
    </w:p>
    <w:p w14:paraId="4AD0AB14" w14:textId="77777777" w:rsidR="002D4AEB" w:rsidRDefault="002D4AEB">
      <w:r>
        <w:rPr>
          <w:i/>
          <w:iCs/>
        </w:rPr>
        <w:br w:type="page"/>
      </w:r>
    </w:p>
    <w:tbl>
      <w:tblPr>
        <w:tblW w:w="8505" w:type="dxa"/>
        <w:shd w:val="clear" w:color="auto" w:fill="17556C"/>
        <w:tblLayout w:type="fixed"/>
        <w:tblLook w:val="04A0" w:firstRow="1" w:lastRow="0" w:firstColumn="1" w:lastColumn="0" w:noHBand="0" w:noVBand="1"/>
      </w:tblPr>
      <w:tblGrid>
        <w:gridCol w:w="8505"/>
      </w:tblGrid>
      <w:tr w:rsidR="00232D4D" w:rsidRPr="008532B0" w14:paraId="17FA5E42" w14:textId="77777777" w:rsidTr="00572916">
        <w:tc>
          <w:tcPr>
            <w:tcW w:w="8505" w:type="dxa"/>
            <w:shd w:val="clear" w:color="auto" w:fill="17556C"/>
            <w:vAlign w:val="center"/>
          </w:tcPr>
          <w:p w14:paraId="52761B19" w14:textId="113D3515" w:rsidR="00232D4D" w:rsidRPr="008532B0" w:rsidRDefault="000F04A5" w:rsidP="00095C0B">
            <w:pPr>
              <w:pStyle w:val="SupportTextLeft"/>
              <w:keepNext/>
              <w:spacing w:before="120" w:after="120"/>
              <w:rPr>
                <w:rStyle w:val="SectionTitle"/>
                <w:i w:val="0"/>
              </w:rPr>
            </w:pPr>
            <w:r w:rsidRPr="008532B0">
              <w:rPr>
                <w:rStyle w:val="SectionTitle"/>
                <w:i w:val="0"/>
                <w:sz w:val="32"/>
                <w:szCs w:val="20"/>
              </w:rPr>
              <w:t xml:space="preserve">PART </w:t>
            </w:r>
            <w:r w:rsidR="00232D4D" w:rsidRPr="008532B0">
              <w:rPr>
                <w:rStyle w:val="SectionTitle"/>
                <w:i w:val="0"/>
                <w:sz w:val="32"/>
                <w:szCs w:val="20"/>
              </w:rPr>
              <w:t>D: Participants</w:t>
            </w:r>
          </w:p>
        </w:tc>
      </w:tr>
    </w:tbl>
    <w:p w14:paraId="019A86CA" w14:textId="506EB50C" w:rsidR="00232D4D" w:rsidRPr="008532B0" w:rsidRDefault="00076F17" w:rsidP="00572916">
      <w:pPr>
        <w:pStyle w:val="BodyText"/>
        <w:spacing w:before="240" w:after="240"/>
      </w:pPr>
      <w:r w:rsidRPr="008532B0">
        <w:t xml:space="preserve">This </w:t>
      </w:r>
      <w:r w:rsidR="000F04A5" w:rsidRPr="008532B0">
        <w:t xml:space="preserve">part </w:t>
      </w:r>
      <w:r w:rsidRPr="008532B0">
        <w:t xml:space="preserve">outlines all the groups and individuals who will be impacted and/or involved in the scheme and what formal agreements are held. </w:t>
      </w:r>
    </w:p>
    <w:tbl>
      <w:tblPr>
        <w:tblW w:w="8505" w:type="dxa"/>
        <w:shd w:val="clear" w:color="auto" w:fill="17556C"/>
        <w:tblLayout w:type="fixed"/>
        <w:tblLook w:val="04A0" w:firstRow="1" w:lastRow="0" w:firstColumn="1" w:lastColumn="0" w:noHBand="0" w:noVBand="1"/>
      </w:tblPr>
      <w:tblGrid>
        <w:gridCol w:w="8505"/>
      </w:tblGrid>
      <w:tr w:rsidR="006A0A64" w:rsidRPr="008532B0" w14:paraId="5BF30839" w14:textId="77777777" w:rsidTr="00572916">
        <w:tc>
          <w:tcPr>
            <w:tcW w:w="9643" w:type="dxa"/>
            <w:shd w:val="clear" w:color="auto" w:fill="17556C"/>
            <w:vAlign w:val="center"/>
          </w:tcPr>
          <w:p w14:paraId="21588500" w14:textId="135E10E1" w:rsidR="006A0A64" w:rsidRPr="008532B0" w:rsidRDefault="006A0A64" w:rsidP="00C647A3">
            <w:pPr>
              <w:pStyle w:val="Numberedheading"/>
              <w:numPr>
                <w:ilvl w:val="0"/>
                <w:numId w:val="34"/>
              </w:numPr>
              <w:ind w:hanging="678"/>
            </w:pPr>
            <w:r w:rsidRPr="008532B0">
              <w:rPr>
                <w:sz w:val="28"/>
                <w:szCs w:val="20"/>
              </w:rPr>
              <w:t xml:space="preserve">Scheme users – </w:t>
            </w:r>
            <w:r w:rsidR="00C647A3" w:rsidRPr="008532B0">
              <w:rPr>
                <w:sz w:val="28"/>
                <w:szCs w:val="20"/>
              </w:rPr>
              <w:t xml:space="preserve">WMA </w:t>
            </w:r>
            <w:r w:rsidRPr="008532B0">
              <w:rPr>
                <w:sz w:val="28"/>
                <w:szCs w:val="20"/>
              </w:rPr>
              <w:t>section 14(d)</w:t>
            </w:r>
          </w:p>
        </w:tc>
      </w:tr>
    </w:tbl>
    <w:p w14:paraId="2AC72403" w14:textId="13B1777B" w:rsidR="00232D4D" w:rsidRPr="008532B0" w:rsidRDefault="00232D4D" w:rsidP="00572916">
      <w:pPr>
        <w:pStyle w:val="BodyText"/>
      </w:pPr>
      <w:r w:rsidRPr="008532B0">
        <w:t>Scheme users</w:t>
      </w:r>
      <w:r w:rsidR="002A0E9D" w:rsidRPr="008532B0">
        <w:t xml:space="preserve"> are passive participants who will help</w:t>
      </w:r>
      <w:r w:rsidRPr="008532B0">
        <w:t xml:space="preserve"> contribute to the success </w:t>
      </w:r>
      <w:r w:rsidR="002203C0" w:rsidRPr="008532B0">
        <w:t xml:space="preserve">of </w:t>
      </w:r>
      <w:r w:rsidRPr="008532B0">
        <w:t xml:space="preserve">the scheme. </w:t>
      </w:r>
      <w:r w:rsidRPr="008532B0">
        <w:rPr>
          <w:b/>
          <w:bCs/>
        </w:rPr>
        <w:t>Scheme users</w:t>
      </w:r>
      <w:r w:rsidRPr="008532B0">
        <w:t xml:space="preserve"> referred to in the WMA as ‘classes of person’ </w:t>
      </w:r>
      <w:r w:rsidR="009A433A" w:rsidRPr="008532B0">
        <w:t xml:space="preserve">as </w:t>
      </w:r>
      <w:r w:rsidRPr="008532B0">
        <w:t xml:space="preserve">organisations/groups or individuals </w:t>
      </w:r>
      <w:r w:rsidR="00057617" w:rsidRPr="008532B0">
        <w:t xml:space="preserve">who </w:t>
      </w:r>
      <w:r w:rsidRPr="008532B0">
        <w:t>have not signed an agreement to participate in the scheme.</w:t>
      </w:r>
      <w:r w:rsidR="001058CB" w:rsidRPr="008532B0">
        <w:t xml:space="preserve"> </w:t>
      </w:r>
      <w:r w:rsidRPr="008532B0">
        <w:t xml:space="preserve">Scheme users </w:t>
      </w:r>
      <w:r w:rsidR="00181F08" w:rsidRPr="008532B0">
        <w:t xml:space="preserve">can be </w:t>
      </w:r>
      <w:r w:rsidRPr="008532B0">
        <w:t xml:space="preserve">involved </w:t>
      </w:r>
      <w:r w:rsidR="00923595" w:rsidRPr="008532B0">
        <w:t xml:space="preserve">directly or </w:t>
      </w:r>
      <w:r w:rsidR="004C4C1A" w:rsidRPr="008532B0">
        <w:t>indirectly</w:t>
      </w:r>
      <w:r w:rsidR="00923595" w:rsidRPr="008532B0">
        <w:t xml:space="preserve"> in any aspect of the scheme including</w:t>
      </w:r>
      <w:r w:rsidR="00155421" w:rsidRPr="008532B0">
        <w:t>, but not limited to</w:t>
      </w:r>
      <w:r w:rsidRPr="008532B0">
        <w:t xml:space="preserve"> design, manufacture, sale, use, servicing, collection, recovery, recycling, treatment and disposal of the product.</w:t>
      </w:r>
    </w:p>
    <w:p w14:paraId="5DF08694" w14:textId="38FA5DFC" w:rsidR="00232D4D" w:rsidRPr="008532B0" w:rsidRDefault="00232D4D" w:rsidP="00E967A6">
      <w:pPr>
        <w:pStyle w:val="BodyText"/>
        <w:spacing w:before="80" w:after="80"/>
      </w:pPr>
      <w:r w:rsidRPr="008532B0">
        <w:t xml:space="preserve">The scheme interacts with </w:t>
      </w:r>
      <w:r w:rsidR="00251390" w:rsidRPr="008532B0">
        <w:rPr>
          <w:b/>
          <w:bCs/>
        </w:rPr>
        <w:t>scheme users</w:t>
      </w:r>
      <w:r w:rsidRPr="008532B0">
        <w:rPr>
          <w:i/>
          <w:iCs/>
        </w:rPr>
        <w:t xml:space="preserve"> </w:t>
      </w:r>
      <w:r w:rsidRPr="008532B0">
        <w:t>through public communication channels and public reporting. Examples</w:t>
      </w:r>
      <w:r w:rsidR="00251390" w:rsidRPr="008532B0">
        <w:t xml:space="preserve"> could</w:t>
      </w:r>
      <w:r w:rsidRPr="008532B0">
        <w:t xml:space="preserve"> include </w:t>
      </w:r>
      <w:r w:rsidR="00341782" w:rsidRPr="008532B0">
        <w:t xml:space="preserve">members of </w:t>
      </w:r>
      <w:r w:rsidRPr="008532B0">
        <w:t xml:space="preserve">the public, consumers and tradespeople. </w:t>
      </w:r>
    </w:p>
    <w:p w14:paraId="6F67C719" w14:textId="77777777" w:rsidR="00232D4D" w:rsidRPr="008532B0" w:rsidRDefault="00232D4D" w:rsidP="00232D4D">
      <w:pPr>
        <w:pStyle w:val="BodyText"/>
      </w:pPr>
      <w:r w:rsidRPr="008532B0">
        <w:t>If the scheme’s operation:</w:t>
      </w:r>
    </w:p>
    <w:p w14:paraId="7B4DFED1" w14:textId="72DE1A1B" w:rsidR="00232D4D" w:rsidRPr="008532B0" w:rsidRDefault="00232D4D" w:rsidP="00232D4D">
      <w:pPr>
        <w:pStyle w:val="Bullet"/>
      </w:pPr>
      <w:r w:rsidRPr="008532B0">
        <w:t xml:space="preserve">requires involvement by the general public, identify this group as </w:t>
      </w:r>
      <w:r w:rsidR="00520AE6" w:rsidRPr="008532B0">
        <w:t>‘</w:t>
      </w:r>
      <w:r w:rsidRPr="008532B0">
        <w:t>public</w:t>
      </w:r>
      <w:r w:rsidR="00520AE6" w:rsidRPr="008532B0">
        <w:t>’</w:t>
      </w:r>
    </w:p>
    <w:p w14:paraId="7A359820" w14:textId="4FBFDF24" w:rsidR="00232D4D" w:rsidRPr="008532B0" w:rsidRDefault="00232D4D" w:rsidP="00232D4D">
      <w:pPr>
        <w:pStyle w:val="Bullet"/>
      </w:pPr>
      <w:r w:rsidRPr="008532B0">
        <w:t>targets a generic type of business or activity (eg</w:t>
      </w:r>
      <w:r w:rsidR="00600191" w:rsidRPr="008532B0">
        <w:t>,</w:t>
      </w:r>
      <w:r w:rsidRPr="008532B0">
        <w:t xml:space="preserve"> tyre dealers for car tyres, IT businesses for electronic waste, transport companies), these should be listed.</w:t>
      </w:r>
    </w:p>
    <w:p w14:paraId="7519FBBB" w14:textId="44BB2C54" w:rsidR="00232D4D" w:rsidRPr="008532B0" w:rsidRDefault="00232D4D" w:rsidP="000125FE">
      <w:pPr>
        <w:pStyle w:val="BodyText"/>
        <w:spacing w:before="0" w:after="200"/>
      </w:pPr>
      <w:r w:rsidRPr="008532B0">
        <w:t xml:space="preserve">The application should include what </w:t>
      </w:r>
      <w:r w:rsidR="0021028D" w:rsidRPr="008532B0">
        <w:t xml:space="preserve">role(s) the </w:t>
      </w:r>
      <w:r w:rsidR="00B41A81" w:rsidRPr="008532B0">
        <w:t xml:space="preserve">general </w:t>
      </w:r>
      <w:r w:rsidR="0021028D" w:rsidRPr="008532B0">
        <w:t>public will have in</w:t>
      </w:r>
      <w:r w:rsidRPr="008532B0">
        <w:t xml:space="preserve"> the scheme. </w:t>
      </w:r>
      <w:r w:rsidR="009861C2" w:rsidRPr="008532B0">
        <w:t>E</w:t>
      </w:r>
      <w:r w:rsidRPr="008532B0">
        <w:t>xample:</w:t>
      </w:r>
      <w:r w:rsidR="001058CB" w:rsidRPr="008532B0">
        <w:t xml:space="preserve"> </w:t>
      </w:r>
      <w:r w:rsidR="00B43901" w:rsidRPr="008532B0">
        <w:t xml:space="preserve">members of </w:t>
      </w:r>
      <w:r w:rsidRPr="008532B0">
        <w:t>the public are expected to drop-off eligible products to the designated scheme collection point.</w:t>
      </w:r>
    </w:p>
    <w:tbl>
      <w:tblPr>
        <w:tblW w:w="8505" w:type="dxa"/>
        <w:shd w:val="clear" w:color="auto" w:fill="17556C"/>
        <w:tblLayout w:type="fixed"/>
        <w:tblLook w:val="04A0" w:firstRow="1" w:lastRow="0" w:firstColumn="1" w:lastColumn="0" w:noHBand="0" w:noVBand="1"/>
      </w:tblPr>
      <w:tblGrid>
        <w:gridCol w:w="8505"/>
      </w:tblGrid>
      <w:tr w:rsidR="006A0A64" w:rsidRPr="008532B0" w14:paraId="32160E05" w14:textId="77777777" w:rsidTr="00572916">
        <w:tc>
          <w:tcPr>
            <w:tcW w:w="9643" w:type="dxa"/>
            <w:shd w:val="clear" w:color="auto" w:fill="17556C"/>
            <w:vAlign w:val="center"/>
          </w:tcPr>
          <w:p w14:paraId="5DDE3EA4" w14:textId="6283F43B" w:rsidR="006A0A64" w:rsidRPr="008532B0" w:rsidRDefault="006A0A64" w:rsidP="00D85A1F">
            <w:pPr>
              <w:pStyle w:val="Numberedheading"/>
              <w:numPr>
                <w:ilvl w:val="0"/>
                <w:numId w:val="34"/>
              </w:numPr>
              <w:ind w:hanging="678"/>
            </w:pPr>
            <w:r w:rsidRPr="008532B0">
              <w:rPr>
                <w:sz w:val="28"/>
                <w:szCs w:val="20"/>
              </w:rPr>
              <w:t xml:space="preserve">Scheme participants – </w:t>
            </w:r>
            <w:r w:rsidR="00A074D3" w:rsidRPr="008532B0">
              <w:rPr>
                <w:sz w:val="28"/>
                <w:szCs w:val="20"/>
              </w:rPr>
              <w:t xml:space="preserve">WMA </w:t>
            </w:r>
            <w:r w:rsidRPr="008532B0">
              <w:rPr>
                <w:sz w:val="28"/>
                <w:szCs w:val="20"/>
              </w:rPr>
              <w:t>section 14(e)</w:t>
            </w:r>
          </w:p>
        </w:tc>
      </w:tr>
    </w:tbl>
    <w:p w14:paraId="758F4614" w14:textId="03793A6F" w:rsidR="00232D4D" w:rsidRPr="008532B0" w:rsidRDefault="00232D4D" w:rsidP="000125FE">
      <w:pPr>
        <w:pStyle w:val="BodyText"/>
        <w:spacing w:before="80" w:after="80"/>
      </w:pPr>
      <w:r w:rsidRPr="008532B0">
        <w:t>The applicant must be able to show that the</w:t>
      </w:r>
      <w:r w:rsidR="002455F4" w:rsidRPr="008532B0">
        <w:t>re are</w:t>
      </w:r>
      <w:r w:rsidRPr="008532B0">
        <w:t xml:space="preserve"> scheme</w:t>
      </w:r>
      <w:r w:rsidR="00F54A3D" w:rsidRPr="008532B0">
        <w:t>-</w:t>
      </w:r>
      <w:r w:rsidRPr="008532B0">
        <w:t xml:space="preserve">participant organisations </w:t>
      </w:r>
      <w:r w:rsidR="002455F4" w:rsidRPr="008532B0">
        <w:t xml:space="preserve">involved </w:t>
      </w:r>
      <w:r w:rsidRPr="008532B0">
        <w:t xml:space="preserve">to ensure its success. </w:t>
      </w:r>
      <w:r w:rsidRPr="008532B0">
        <w:rPr>
          <w:b/>
          <w:bCs/>
        </w:rPr>
        <w:t>Scheme participants</w:t>
      </w:r>
      <w:r w:rsidRPr="008532B0">
        <w:t xml:space="preserve"> are parties or partner organisations that are required to participate in the scheme or have opted to take part in the scheme. Examples</w:t>
      </w:r>
      <w:r w:rsidR="002455F4" w:rsidRPr="008532B0">
        <w:t xml:space="preserve"> could include, but are not limited to, </w:t>
      </w:r>
      <w:r w:rsidRPr="008532B0">
        <w:t>importers, manufacturers, producers, retailers, collectors, and recyclers.</w:t>
      </w:r>
    </w:p>
    <w:p w14:paraId="11F3F39D" w14:textId="5CC35C56" w:rsidR="00A42533" w:rsidRPr="008532B0" w:rsidRDefault="00232D4D" w:rsidP="00193252">
      <w:pPr>
        <w:pStyle w:val="BodyText"/>
        <w:spacing w:after="240"/>
      </w:pPr>
      <w:r w:rsidRPr="008532B0">
        <w:t xml:space="preserve">Identify their role(s) and responsibilities, and </w:t>
      </w:r>
      <w:r w:rsidR="00A6058C" w:rsidRPr="008532B0">
        <w:t>what tasks they need to complete to help the scheme achie</w:t>
      </w:r>
      <w:r w:rsidR="00854AB9" w:rsidRPr="008532B0">
        <w:t>ve</w:t>
      </w:r>
      <w:r w:rsidRPr="008532B0">
        <w:t xml:space="preserve"> </w:t>
      </w:r>
      <w:r w:rsidR="00AC239B" w:rsidRPr="008532B0">
        <w:t>its</w:t>
      </w:r>
      <w:r w:rsidRPr="008532B0">
        <w:t xml:space="preserve"> objectives and outcomes</w:t>
      </w:r>
      <w:r w:rsidR="00632200" w:rsidRPr="008532B0">
        <w:t xml:space="preserve"> and provide evidence of t</w:t>
      </w:r>
      <w:r w:rsidR="001B5D3E" w:rsidRPr="008532B0">
        <w:t>heir agreements with the scheme</w:t>
      </w:r>
      <w:r w:rsidRPr="008532B0">
        <w:t xml:space="preserve">. </w:t>
      </w:r>
      <w:r w:rsidR="00854AB9" w:rsidRPr="008532B0">
        <w:t xml:space="preserve">Details </w:t>
      </w:r>
      <w:r w:rsidRPr="008532B0">
        <w:t>must be sufficient to enable the Minister to make a judgement on whether the scheme objectives can be met.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193252" w:rsidRPr="008532B0" w14:paraId="18325A31" w14:textId="77777777" w:rsidTr="00572916">
        <w:tc>
          <w:tcPr>
            <w:tcW w:w="0" w:type="auto"/>
            <w:shd w:val="clear" w:color="auto" w:fill="D5EBE8"/>
          </w:tcPr>
          <w:p w14:paraId="66E09921" w14:textId="6F0650EE" w:rsidR="00193252" w:rsidRPr="008532B0" w:rsidRDefault="00193252" w:rsidP="00572916">
            <w:pPr>
              <w:pStyle w:val="Boxtext"/>
              <w:spacing w:before="180" w:after="0"/>
            </w:pPr>
            <w:r w:rsidRPr="008532B0">
              <w:t xml:space="preserve">Agreements between </w:t>
            </w:r>
            <w:r w:rsidR="007C2253" w:rsidRPr="008532B0">
              <w:t xml:space="preserve">the scheme and </w:t>
            </w:r>
            <w:r w:rsidRPr="008532B0">
              <w:rPr>
                <w:b/>
                <w:bCs/>
              </w:rPr>
              <w:t>scheme participants</w:t>
            </w:r>
            <w:r w:rsidRPr="008532B0">
              <w:t xml:space="preserve"> may be legally binding contracts or may take the form of voluntary accords. It may be necessary for agreements to have a minimum notice period.</w:t>
            </w:r>
          </w:p>
          <w:p w14:paraId="515F6D0A" w14:textId="69D563DF" w:rsidR="00193252" w:rsidRPr="008532B0" w:rsidRDefault="00193252" w:rsidP="005A1FFF">
            <w:pPr>
              <w:pStyle w:val="Boxtext"/>
              <w:spacing w:after="0"/>
            </w:pPr>
            <w:r w:rsidRPr="008532B0">
              <w:t>Th</w:t>
            </w:r>
            <w:r w:rsidR="001B5D3E" w:rsidRPr="008532B0">
              <w:t>is</w:t>
            </w:r>
            <w:r w:rsidRPr="008532B0">
              <w:t xml:space="preserve"> application must include evidence of the scheme participant agreements. </w:t>
            </w:r>
          </w:p>
          <w:p w14:paraId="54E7019B" w14:textId="77777777" w:rsidR="00193252" w:rsidRPr="008532B0" w:rsidRDefault="00193252" w:rsidP="00095C0B">
            <w:pPr>
              <w:pStyle w:val="Boxtext"/>
              <w:spacing w:after="80"/>
            </w:pPr>
            <w:r w:rsidRPr="008532B0">
              <w:t>Examples of agreement could be a:</w:t>
            </w:r>
          </w:p>
          <w:p w14:paraId="3D358381" w14:textId="13F8E19E" w:rsidR="00193252" w:rsidRPr="008532B0" w:rsidRDefault="00CE092A" w:rsidP="00095C0B">
            <w:pPr>
              <w:pStyle w:val="Boxbullet"/>
              <w:spacing w:after="80"/>
            </w:pPr>
            <w:r w:rsidRPr="008532B0">
              <w:t>c</w:t>
            </w:r>
            <w:r w:rsidR="00193252" w:rsidRPr="008532B0">
              <w:t>ontract or service</w:t>
            </w:r>
            <w:r w:rsidRPr="008532B0">
              <w:t>-</w:t>
            </w:r>
            <w:r w:rsidR="00193252" w:rsidRPr="008532B0">
              <w:t>level agreement</w:t>
            </w:r>
          </w:p>
          <w:p w14:paraId="4902D0CB" w14:textId="4DF42C1C" w:rsidR="00193252" w:rsidRPr="008532B0" w:rsidRDefault="00CE092A" w:rsidP="00095C0B">
            <w:pPr>
              <w:pStyle w:val="Boxbullet"/>
              <w:spacing w:after="80"/>
            </w:pPr>
            <w:r w:rsidRPr="008532B0">
              <w:t>v</w:t>
            </w:r>
            <w:r w:rsidR="00193252" w:rsidRPr="008532B0">
              <w:t>oluntary accord</w:t>
            </w:r>
          </w:p>
          <w:p w14:paraId="0C10C8ED" w14:textId="2B4D137A" w:rsidR="00193252" w:rsidRPr="008532B0" w:rsidRDefault="00CE092A" w:rsidP="00095C0B">
            <w:pPr>
              <w:pStyle w:val="Boxbullet"/>
              <w:spacing w:after="80"/>
            </w:pPr>
            <w:r w:rsidRPr="008532B0">
              <w:t>m</w:t>
            </w:r>
            <w:r w:rsidR="00193252" w:rsidRPr="008532B0">
              <w:t xml:space="preserve">emorandum of understanding </w:t>
            </w:r>
          </w:p>
          <w:p w14:paraId="5481F21E" w14:textId="46F0F8FA" w:rsidR="00193252" w:rsidRPr="008532B0" w:rsidRDefault="00CE092A" w:rsidP="00572916">
            <w:pPr>
              <w:pStyle w:val="Boxbullet"/>
              <w:spacing w:after="180"/>
            </w:pPr>
            <w:r w:rsidRPr="008532B0">
              <w:t>d</w:t>
            </w:r>
            <w:r w:rsidR="00193252" w:rsidRPr="008532B0">
              <w:t>eclaration signed by the person or company officer</w:t>
            </w:r>
            <w:r w:rsidR="00B15A13" w:rsidRPr="008532B0">
              <w:t>.</w:t>
            </w:r>
          </w:p>
        </w:tc>
      </w:tr>
    </w:tbl>
    <w:tbl>
      <w:tblPr>
        <w:tblW w:w="8505" w:type="dxa"/>
        <w:shd w:val="clear" w:color="auto" w:fill="17556C"/>
        <w:tblLayout w:type="fixed"/>
        <w:tblLook w:val="04A0" w:firstRow="1" w:lastRow="0" w:firstColumn="1" w:lastColumn="0" w:noHBand="0" w:noVBand="1"/>
      </w:tblPr>
      <w:tblGrid>
        <w:gridCol w:w="8505"/>
      </w:tblGrid>
      <w:tr w:rsidR="006A0A64" w:rsidRPr="008532B0" w14:paraId="131F87D3" w14:textId="77777777" w:rsidTr="00572916">
        <w:tc>
          <w:tcPr>
            <w:tcW w:w="8505" w:type="dxa"/>
            <w:shd w:val="clear" w:color="auto" w:fill="17556C"/>
            <w:vAlign w:val="center"/>
          </w:tcPr>
          <w:p w14:paraId="63F3981D" w14:textId="5404B9D6" w:rsidR="006A0A64" w:rsidRPr="008532B0" w:rsidRDefault="006A0A64" w:rsidP="00F97B5B">
            <w:pPr>
              <w:pStyle w:val="Numberedheading"/>
              <w:numPr>
                <w:ilvl w:val="0"/>
                <w:numId w:val="34"/>
              </w:numPr>
              <w:ind w:hanging="720"/>
              <w:rPr>
                <w:sz w:val="28"/>
                <w:szCs w:val="28"/>
              </w:rPr>
            </w:pPr>
            <w:r w:rsidRPr="008532B0">
              <w:rPr>
                <w:sz w:val="28"/>
                <w:szCs w:val="28"/>
              </w:rPr>
              <w:t xml:space="preserve">Compliance and enforcement procedures – </w:t>
            </w:r>
            <w:r w:rsidR="00F97B5B" w:rsidRPr="008532B0">
              <w:rPr>
                <w:sz w:val="28"/>
                <w:szCs w:val="28"/>
              </w:rPr>
              <w:t xml:space="preserve">WMA </w:t>
            </w:r>
            <w:r w:rsidRPr="008532B0">
              <w:rPr>
                <w:sz w:val="28"/>
                <w:szCs w:val="28"/>
              </w:rPr>
              <w:t>section 14(h)</w:t>
            </w:r>
          </w:p>
        </w:tc>
      </w:tr>
    </w:tbl>
    <w:p w14:paraId="63037912" w14:textId="0190EA6D" w:rsidR="00193252" w:rsidRPr="008532B0" w:rsidRDefault="00193252" w:rsidP="00572916">
      <w:pPr>
        <w:pStyle w:val="BodyText"/>
      </w:pPr>
      <w:r w:rsidRPr="008532B0">
        <w:t xml:space="preserve">Compliance </w:t>
      </w:r>
      <w:r w:rsidR="00E66752" w:rsidRPr="008532B0">
        <w:t>and enforcement procedures covers</w:t>
      </w:r>
      <w:r w:rsidR="004B73C5" w:rsidRPr="008532B0">
        <w:t xml:space="preserve"> how the scheme plans </w:t>
      </w:r>
      <w:r w:rsidRPr="008532B0">
        <w:t xml:space="preserve">to </w:t>
      </w:r>
      <w:r w:rsidR="00F4476F" w:rsidRPr="008532B0">
        <w:t>complete quality</w:t>
      </w:r>
      <w:r w:rsidRPr="008532B0">
        <w:t xml:space="preserve"> assurance to </w:t>
      </w:r>
      <w:r w:rsidR="009A0E39" w:rsidRPr="008532B0">
        <w:t xml:space="preserve">ensure </w:t>
      </w:r>
      <w:r w:rsidRPr="008532B0">
        <w:t xml:space="preserve">the scheme </w:t>
      </w:r>
      <w:r w:rsidR="008C004C" w:rsidRPr="008532B0">
        <w:t>operat</w:t>
      </w:r>
      <w:r w:rsidR="00B15D71" w:rsidRPr="008532B0">
        <w:t>ions</w:t>
      </w:r>
      <w:r w:rsidR="008C004C" w:rsidRPr="008532B0">
        <w:t xml:space="preserve"> </w:t>
      </w:r>
      <w:r w:rsidR="005905A1" w:rsidRPr="008532B0">
        <w:t xml:space="preserve">are </w:t>
      </w:r>
      <w:r w:rsidRPr="008532B0">
        <w:t xml:space="preserve">meeting </w:t>
      </w:r>
      <w:r w:rsidR="004556E5" w:rsidRPr="008532B0">
        <w:t xml:space="preserve">scheme </w:t>
      </w:r>
      <w:r w:rsidRPr="008532B0">
        <w:t xml:space="preserve">objectives and targets, and </w:t>
      </w:r>
      <w:r w:rsidR="004556E5" w:rsidRPr="008532B0">
        <w:t>other</w:t>
      </w:r>
      <w:r w:rsidRPr="008532B0">
        <w:t xml:space="preserve"> obligations. Scheme </w:t>
      </w:r>
      <w:r w:rsidR="00256272" w:rsidRPr="008532B0">
        <w:t>M</w:t>
      </w:r>
      <w:r w:rsidRPr="008532B0">
        <w:t xml:space="preserve">anagers </w:t>
      </w:r>
      <w:r w:rsidR="00631C30" w:rsidRPr="008532B0">
        <w:t>are responsible</w:t>
      </w:r>
      <w:r w:rsidRPr="008532B0">
        <w:t xml:space="preserve"> for </w:t>
      </w:r>
      <w:r w:rsidR="00844FBB" w:rsidRPr="008532B0">
        <w:t xml:space="preserve">ensuring </w:t>
      </w:r>
      <w:r w:rsidRPr="008532B0">
        <w:t xml:space="preserve">monitoring and enforcing activities </w:t>
      </w:r>
      <w:r w:rsidR="00844FBB" w:rsidRPr="008532B0">
        <w:t xml:space="preserve">have been undertaken </w:t>
      </w:r>
      <w:r w:rsidRPr="008532B0">
        <w:t>to uphold its policies and meet accreditation requirements.</w:t>
      </w:r>
    </w:p>
    <w:p w14:paraId="174891A4" w14:textId="78A26E6D" w:rsidR="00193252" w:rsidRPr="008532B0" w:rsidRDefault="00193252" w:rsidP="00193252">
      <w:pPr>
        <w:pStyle w:val="BodyText"/>
      </w:pPr>
      <w:r w:rsidRPr="008532B0">
        <w:t xml:space="preserve">Identify and describe the processes for compliance and enforcement </w:t>
      </w:r>
      <w:r w:rsidR="00256272" w:rsidRPr="008532B0">
        <w:t xml:space="preserve">procedures </w:t>
      </w:r>
      <w:r w:rsidRPr="008532B0">
        <w:t xml:space="preserve">of any agreements between </w:t>
      </w:r>
      <w:r w:rsidR="00256272" w:rsidRPr="008532B0">
        <w:t xml:space="preserve">scheme </w:t>
      </w:r>
      <w:r w:rsidR="00A7359E" w:rsidRPr="008532B0">
        <w:t>participants.</w:t>
      </w:r>
      <w:r w:rsidRPr="008532B0">
        <w:t xml:space="preserve"> This may include:</w:t>
      </w:r>
    </w:p>
    <w:p w14:paraId="5607FBD8" w14:textId="75609938" w:rsidR="00193252" w:rsidRPr="008532B0" w:rsidRDefault="008B58C4" w:rsidP="00193252">
      <w:pPr>
        <w:pStyle w:val="Bullet"/>
      </w:pPr>
      <w:r w:rsidRPr="008532B0">
        <w:t>d</w:t>
      </w:r>
      <w:r w:rsidR="00193252" w:rsidRPr="008532B0">
        <w:t xml:space="preserve">etails of the mechanisms in place to audit and ensure </w:t>
      </w:r>
      <w:r w:rsidR="00256272" w:rsidRPr="008532B0">
        <w:t xml:space="preserve">scheme </w:t>
      </w:r>
      <w:r w:rsidR="00193252" w:rsidRPr="008532B0">
        <w:t>participant compliance</w:t>
      </w:r>
    </w:p>
    <w:p w14:paraId="0B558150" w14:textId="15E2F521" w:rsidR="00193252" w:rsidRPr="008532B0" w:rsidRDefault="008B58C4" w:rsidP="00193252">
      <w:pPr>
        <w:pStyle w:val="Bullet"/>
      </w:pPr>
      <w:r w:rsidRPr="008532B0">
        <w:t>w</w:t>
      </w:r>
      <w:r w:rsidR="00193252" w:rsidRPr="008532B0">
        <w:t xml:space="preserve">ritten evidence from scheme participants </w:t>
      </w:r>
    </w:p>
    <w:p w14:paraId="6C0556A8" w14:textId="3EE2A929" w:rsidR="00232D4D" w:rsidRPr="008532B0" w:rsidRDefault="008B58C4" w:rsidP="00C11889">
      <w:pPr>
        <w:pStyle w:val="Bullet"/>
        <w:spacing w:after="240"/>
      </w:pPr>
      <w:r w:rsidRPr="008532B0">
        <w:t>d</w:t>
      </w:r>
      <w:r w:rsidR="00193252" w:rsidRPr="008532B0">
        <w:t>etails of any enforcement procedures that can be used in the event of non-compliance by a</w:t>
      </w:r>
      <w:r w:rsidR="00256272" w:rsidRPr="008532B0">
        <w:t xml:space="preserve"> scheme</w:t>
      </w:r>
      <w:r w:rsidR="00193252" w:rsidRPr="008532B0">
        <w:t xml:space="preserve"> participant.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C11889" w:rsidRPr="008532B0" w14:paraId="648B912B" w14:textId="77777777" w:rsidTr="00572916">
        <w:tc>
          <w:tcPr>
            <w:tcW w:w="0" w:type="auto"/>
            <w:shd w:val="clear" w:color="auto" w:fill="D5EBE8"/>
          </w:tcPr>
          <w:p w14:paraId="2519A995" w14:textId="6C792DFC" w:rsidR="00C11889" w:rsidRPr="008532B0" w:rsidRDefault="00C11889" w:rsidP="00572916">
            <w:pPr>
              <w:pStyle w:val="Boxtext"/>
              <w:spacing w:before="180" w:after="180"/>
            </w:pPr>
            <w:r w:rsidRPr="008532B0">
              <w:rPr>
                <w:b/>
                <w:bCs/>
              </w:rPr>
              <w:t>Voluntary and priority product Scheme Managers are responsible for the internal compliance and enforcement of their schemes</w:t>
            </w:r>
            <w:r w:rsidR="001743A1" w:rsidRPr="008532B0">
              <w:rPr>
                <w:b/>
                <w:bCs/>
              </w:rPr>
              <w:t>.</w:t>
            </w:r>
          </w:p>
        </w:tc>
      </w:tr>
    </w:tbl>
    <w:p w14:paraId="75E8E159" w14:textId="6BB9EE8C" w:rsidR="001743A1" w:rsidRPr="008532B0" w:rsidRDefault="001743A1" w:rsidP="00572916">
      <w:pPr>
        <w:pStyle w:val="BodyText"/>
      </w:pPr>
    </w:p>
    <w:p w14:paraId="2E4E50C1" w14:textId="77777777" w:rsidR="002D4AEB" w:rsidRDefault="002D4AEB">
      <w:r>
        <w:rPr>
          <w:i/>
          <w:iCs/>
        </w:rPr>
        <w:br w:type="page"/>
      </w:r>
    </w:p>
    <w:tbl>
      <w:tblPr>
        <w:tblW w:w="8505" w:type="dxa"/>
        <w:shd w:val="clear" w:color="auto" w:fill="17556C"/>
        <w:tblLayout w:type="fixed"/>
        <w:tblLook w:val="04A0" w:firstRow="1" w:lastRow="0" w:firstColumn="1" w:lastColumn="0" w:noHBand="0" w:noVBand="1"/>
      </w:tblPr>
      <w:tblGrid>
        <w:gridCol w:w="8505"/>
      </w:tblGrid>
      <w:tr w:rsidR="00C11889" w:rsidRPr="008532B0" w14:paraId="0E01B25B" w14:textId="77777777" w:rsidTr="00572916">
        <w:tc>
          <w:tcPr>
            <w:tcW w:w="8505" w:type="dxa"/>
            <w:shd w:val="clear" w:color="auto" w:fill="17556C"/>
            <w:vAlign w:val="center"/>
          </w:tcPr>
          <w:p w14:paraId="0532EED9" w14:textId="72F0C27F" w:rsidR="00C11889" w:rsidRPr="008532B0" w:rsidRDefault="00BC272A" w:rsidP="00572916">
            <w:pPr>
              <w:pStyle w:val="SupportTextLeft"/>
              <w:keepNext/>
              <w:keepLines/>
              <w:spacing w:before="100" w:after="100"/>
              <w:rPr>
                <w:rStyle w:val="SectionTitle"/>
                <w:i w:val="0"/>
              </w:rPr>
            </w:pPr>
            <w:r w:rsidRPr="008532B0">
              <w:rPr>
                <w:rStyle w:val="SectionTitle"/>
                <w:i w:val="0"/>
                <w:sz w:val="32"/>
                <w:szCs w:val="20"/>
              </w:rPr>
              <w:t xml:space="preserve">PART </w:t>
            </w:r>
            <w:r w:rsidR="00C11889" w:rsidRPr="008532B0">
              <w:rPr>
                <w:rStyle w:val="SectionTitle"/>
                <w:i w:val="0"/>
                <w:sz w:val="32"/>
                <w:szCs w:val="20"/>
              </w:rPr>
              <w:t>E: Governance</w:t>
            </w:r>
          </w:p>
        </w:tc>
      </w:tr>
    </w:tbl>
    <w:p w14:paraId="2044E18D" w14:textId="099EEE50" w:rsidR="00C11889" w:rsidRPr="008532B0" w:rsidRDefault="00C11889" w:rsidP="00572916">
      <w:pPr>
        <w:pStyle w:val="BodyText"/>
        <w:spacing w:before="240" w:after="240"/>
      </w:pPr>
      <w:r w:rsidRPr="008532B0">
        <w:t xml:space="preserve">This </w:t>
      </w:r>
      <w:r w:rsidR="00810B65" w:rsidRPr="008532B0">
        <w:t>part</w:t>
      </w:r>
      <w:r w:rsidR="00DE6F28" w:rsidRPr="008532B0">
        <w:t xml:space="preserve"> </w:t>
      </w:r>
      <w:r w:rsidRPr="008532B0">
        <w:t>outlines leadership</w:t>
      </w:r>
      <w:r w:rsidR="004A387E" w:rsidRPr="008532B0">
        <w:t xml:space="preserve"> and</w:t>
      </w:r>
      <w:r w:rsidRPr="008532B0">
        <w:t xml:space="preserve"> decision</w:t>
      </w:r>
      <w:r w:rsidR="004A387E" w:rsidRPr="008532B0">
        <w:t>-</w:t>
      </w:r>
      <w:r w:rsidRPr="008532B0">
        <w:t>making, and how the governance group will c</w:t>
      </w:r>
      <w:r w:rsidR="004F0115" w:rsidRPr="008532B0">
        <w:t>onduct</w:t>
      </w:r>
      <w:r w:rsidRPr="008532B0">
        <w:t xml:space="preserve"> </w:t>
      </w:r>
      <w:r w:rsidR="00DB4B88" w:rsidRPr="008532B0">
        <w:t xml:space="preserve">its </w:t>
      </w:r>
      <w:r w:rsidRPr="008532B0">
        <w:t>duties and responsibilities in accordance with the highest professional standards.</w:t>
      </w:r>
    </w:p>
    <w:tbl>
      <w:tblPr>
        <w:tblW w:w="8505" w:type="dxa"/>
        <w:shd w:val="clear" w:color="auto" w:fill="17556C"/>
        <w:tblLayout w:type="fixed"/>
        <w:tblLook w:val="04A0" w:firstRow="1" w:lastRow="0" w:firstColumn="1" w:lastColumn="0" w:noHBand="0" w:noVBand="1"/>
      </w:tblPr>
      <w:tblGrid>
        <w:gridCol w:w="8505"/>
      </w:tblGrid>
      <w:tr w:rsidR="00DF620D" w:rsidRPr="008532B0" w14:paraId="1BE6E6F9" w14:textId="77777777" w:rsidTr="00572916">
        <w:tc>
          <w:tcPr>
            <w:tcW w:w="8505" w:type="dxa"/>
            <w:shd w:val="clear" w:color="auto" w:fill="17556C"/>
            <w:vAlign w:val="center"/>
          </w:tcPr>
          <w:p w14:paraId="28C15502" w14:textId="515CBD0C" w:rsidR="00DF620D" w:rsidRPr="008532B0" w:rsidRDefault="0064530F" w:rsidP="00572916">
            <w:pPr>
              <w:pStyle w:val="Numberedheading"/>
              <w:numPr>
                <w:ilvl w:val="0"/>
                <w:numId w:val="34"/>
              </w:numPr>
              <w:spacing w:before="100" w:after="100"/>
              <w:ind w:hanging="720"/>
              <w:rPr>
                <w:rStyle w:val="SectionTitle"/>
                <w:i/>
                <w:sz w:val="28"/>
                <w:szCs w:val="28"/>
              </w:rPr>
            </w:pPr>
            <w:r w:rsidRPr="008532B0">
              <w:rPr>
                <w:rFonts w:cs="Times New Roman"/>
                <w:sz w:val="28"/>
                <w:szCs w:val="28"/>
              </w:rPr>
              <w:t>Governance</w:t>
            </w:r>
            <w:r w:rsidRPr="008532B0">
              <w:rPr>
                <w:rStyle w:val="SectionTitle"/>
                <w:sz w:val="28"/>
                <w:szCs w:val="28"/>
              </w:rPr>
              <w:t xml:space="preserve"> </w:t>
            </w:r>
            <w:r w:rsidRPr="008532B0">
              <w:rPr>
                <w:rStyle w:val="SectionTitle"/>
                <w:b/>
                <w:bCs/>
                <w:sz w:val="28"/>
                <w:szCs w:val="28"/>
              </w:rPr>
              <w:t>arrangements and organisation structure – WMA</w:t>
            </w:r>
            <w:r w:rsidR="0036298A" w:rsidRPr="008532B0">
              <w:rPr>
                <w:rStyle w:val="SectionTitle"/>
                <w:b/>
                <w:bCs/>
                <w:sz w:val="28"/>
                <w:szCs w:val="28"/>
              </w:rPr>
              <w:t> </w:t>
            </w:r>
            <w:r w:rsidRPr="008532B0">
              <w:rPr>
                <w:rStyle w:val="SectionTitle"/>
                <w:b/>
                <w:bCs/>
                <w:sz w:val="28"/>
                <w:szCs w:val="28"/>
              </w:rPr>
              <w:t xml:space="preserve">section 14(f) </w:t>
            </w:r>
          </w:p>
        </w:tc>
      </w:tr>
    </w:tbl>
    <w:p w14:paraId="0D8D9D77" w14:textId="64572380" w:rsidR="00C11889" w:rsidRPr="008532B0" w:rsidRDefault="00C11889" w:rsidP="00572916">
      <w:pPr>
        <w:pStyle w:val="Heading4"/>
      </w:pPr>
      <w:r w:rsidRPr="008532B0">
        <w:t xml:space="preserve">Governance arrangements – </w:t>
      </w:r>
      <w:r w:rsidR="000A1CC3" w:rsidRPr="008532B0">
        <w:t xml:space="preserve">WMA </w:t>
      </w:r>
      <w:r w:rsidRPr="008532B0">
        <w:t>section 14(f)</w:t>
      </w:r>
    </w:p>
    <w:p w14:paraId="0CDE9D66" w14:textId="29487A6A" w:rsidR="00C11889" w:rsidRPr="008532B0" w:rsidRDefault="00314716" w:rsidP="00572916">
      <w:pPr>
        <w:pStyle w:val="BodyText"/>
        <w:spacing w:before="100" w:after="100"/>
      </w:pPr>
      <w:r w:rsidRPr="008532B0">
        <w:t>For s</w:t>
      </w:r>
      <w:r w:rsidR="00C11889" w:rsidRPr="008532B0">
        <w:t xml:space="preserve">cheme governance </w:t>
      </w:r>
      <w:r w:rsidR="004640EC" w:rsidRPr="008532B0">
        <w:t xml:space="preserve">arrangements </w:t>
      </w:r>
      <w:r w:rsidR="00E13E0F" w:rsidRPr="008532B0">
        <w:t xml:space="preserve">we want you to provide information on the </w:t>
      </w:r>
      <w:r w:rsidR="00C11889" w:rsidRPr="008532B0">
        <w:t xml:space="preserve">direction, leadership, accountability and responsibility for strategic decision-making across the scheme. </w:t>
      </w:r>
      <w:r w:rsidR="00E13E0F" w:rsidRPr="008532B0">
        <w:t>Depending on how the scheme governance arrangements are structured, it may also include</w:t>
      </w:r>
      <w:r w:rsidR="00C11889" w:rsidRPr="008532B0">
        <w:t xml:space="preserve"> processes for auditing, monitoring and reviewing the scheme. Provide information on who is responsible for the oversight of the scheme, and for ensuring it stays on track. </w:t>
      </w:r>
    </w:p>
    <w:p w14:paraId="53490A40" w14:textId="77777777" w:rsidR="00C11889" w:rsidRPr="008532B0" w:rsidRDefault="00C11889" w:rsidP="00572916">
      <w:pPr>
        <w:pStyle w:val="BodyText"/>
        <w:spacing w:before="100" w:after="100"/>
      </w:pPr>
      <w:r w:rsidRPr="008532B0">
        <w:t>Consider who is responsible for:</w:t>
      </w:r>
    </w:p>
    <w:p w14:paraId="341B1BEE" w14:textId="6CDE51C8" w:rsidR="00C11889" w:rsidRPr="008532B0" w:rsidRDefault="00C11889" w:rsidP="00572916">
      <w:pPr>
        <w:pStyle w:val="Bullet"/>
        <w:spacing w:after="100"/>
      </w:pPr>
      <w:r w:rsidRPr="008532B0">
        <w:t>making decisions under the scheme</w:t>
      </w:r>
    </w:p>
    <w:p w14:paraId="0F0B5BC5" w14:textId="645F2CFA" w:rsidR="00C11889" w:rsidRPr="008532B0" w:rsidRDefault="00C11889" w:rsidP="00572916">
      <w:pPr>
        <w:pStyle w:val="Bullet"/>
        <w:spacing w:after="100"/>
      </w:pPr>
      <w:r w:rsidRPr="008532B0">
        <w:t>the control and overall operation of the scheme</w:t>
      </w:r>
    </w:p>
    <w:p w14:paraId="41CC5408" w14:textId="5CD7C645" w:rsidR="00C11889" w:rsidRPr="008532B0" w:rsidRDefault="00D0325D" w:rsidP="00572916">
      <w:pPr>
        <w:pStyle w:val="Bullet"/>
        <w:spacing w:after="100"/>
      </w:pPr>
      <w:r w:rsidRPr="008532B0">
        <w:t xml:space="preserve">keeping records and </w:t>
      </w:r>
      <w:r w:rsidR="009709DC" w:rsidRPr="008532B0">
        <w:t>making reports under the scheme.</w:t>
      </w:r>
    </w:p>
    <w:p w14:paraId="56C08AFA" w14:textId="60B93809" w:rsidR="00C11889" w:rsidRPr="008532B0" w:rsidRDefault="00C11889" w:rsidP="00572916">
      <w:pPr>
        <w:pStyle w:val="BodyText"/>
        <w:spacing w:before="100" w:after="100"/>
      </w:pPr>
      <w:r w:rsidRPr="008532B0">
        <w:t xml:space="preserve">The type of governance required for your scheme needs to be appropriate for the complexity and duration of the scheme. Structured governance involves having an advisory board, </w:t>
      </w:r>
      <w:r w:rsidR="00FF26FB" w:rsidRPr="008532B0">
        <w:t xml:space="preserve">or </w:t>
      </w:r>
      <w:r w:rsidRPr="008532B0">
        <w:t xml:space="preserve">a board of directors or both. Further information on what type of governance could be suitable for your scheme can be found here: </w:t>
      </w:r>
      <w:hyperlink r:id="rId47" w:history="1">
        <w:r w:rsidR="00BF3EB9" w:rsidRPr="008532B0">
          <w:rPr>
            <w:rStyle w:val="Hyperlink"/>
          </w:rPr>
          <w:t>What governance is and why it’s important.</w:t>
        </w:r>
      </w:hyperlink>
    </w:p>
    <w:p w14:paraId="33A06B05" w14:textId="5C8D001C" w:rsidR="00C11889" w:rsidRPr="008532B0" w:rsidRDefault="00FA3B45" w:rsidP="00572916">
      <w:pPr>
        <w:pStyle w:val="BodyText"/>
        <w:spacing w:before="100" w:after="100"/>
      </w:pPr>
      <w:r w:rsidRPr="008532B0">
        <w:t>C</w:t>
      </w:r>
      <w:r w:rsidR="00C11889" w:rsidRPr="008532B0">
        <w:t>onsider</w:t>
      </w:r>
      <w:r w:rsidR="00E907BB" w:rsidRPr="008532B0">
        <w:t xml:space="preserve"> here</w:t>
      </w:r>
      <w:r w:rsidR="00C11889" w:rsidRPr="008532B0">
        <w:t xml:space="preserve"> </w:t>
      </w:r>
      <w:r w:rsidRPr="008532B0">
        <w:t xml:space="preserve">also </w:t>
      </w:r>
      <w:r w:rsidR="00C11889" w:rsidRPr="008532B0">
        <w:t>the future governance needs of the scheme, as you may need a board of directors to manage the complexity, share the load and benefit from others’ skills and experience as the scheme evolves.</w:t>
      </w:r>
    </w:p>
    <w:p w14:paraId="2C365C42" w14:textId="71126841" w:rsidR="00C11889" w:rsidRPr="008532B0" w:rsidRDefault="00C11889" w:rsidP="00572916">
      <w:pPr>
        <w:pStyle w:val="Heading4"/>
        <w:spacing w:before="200"/>
      </w:pPr>
      <w:r w:rsidRPr="008532B0">
        <w:t xml:space="preserve">Organisational structure – </w:t>
      </w:r>
      <w:r w:rsidR="000A1CC3" w:rsidRPr="008532B0">
        <w:t xml:space="preserve">WMA </w:t>
      </w:r>
      <w:r w:rsidRPr="008532B0">
        <w:t>section 14(f)</w:t>
      </w:r>
      <w:r w:rsidR="00AC6F53" w:rsidRPr="008532B0">
        <w:t>(</w:t>
      </w:r>
      <w:proofErr w:type="spellStart"/>
      <w:r w:rsidR="002B369F" w:rsidRPr="008532B0">
        <w:t>i</w:t>
      </w:r>
      <w:proofErr w:type="spellEnd"/>
      <w:r w:rsidR="0036298A" w:rsidRPr="008532B0">
        <w:t>) and (</w:t>
      </w:r>
      <w:r w:rsidR="002B369F" w:rsidRPr="008532B0">
        <w:t>ii)</w:t>
      </w:r>
    </w:p>
    <w:p w14:paraId="3C7E27B8" w14:textId="64DB84D0" w:rsidR="00C11889" w:rsidRPr="008532B0" w:rsidRDefault="00C11889" w:rsidP="00572916">
      <w:pPr>
        <w:pStyle w:val="BodyText"/>
        <w:spacing w:before="100" w:after="100"/>
      </w:pPr>
      <w:r w:rsidRPr="008532B0">
        <w:t xml:space="preserve">Provide information on the organisational structure of the entity operating the scheme. Include key positions, roles and responsibilities, how decisions </w:t>
      </w:r>
      <w:r w:rsidR="00FA5BC2" w:rsidRPr="008532B0">
        <w:t xml:space="preserve">are </w:t>
      </w:r>
      <w:r w:rsidRPr="008532B0">
        <w:t>made and how information flows between levels within the organisation and the governance group.</w:t>
      </w:r>
    </w:p>
    <w:p w14:paraId="4EC68C38" w14:textId="07BDE623" w:rsidR="00C11889" w:rsidRPr="008532B0" w:rsidRDefault="00914C0C" w:rsidP="00572916">
      <w:pPr>
        <w:pStyle w:val="BodyText"/>
        <w:spacing w:before="100" w:after="240"/>
      </w:pPr>
      <w:r w:rsidRPr="008532B0">
        <w:t>You may choose to s</w:t>
      </w:r>
      <w:r w:rsidR="00C11889" w:rsidRPr="008532B0">
        <w:t>ubmit an organisation</w:t>
      </w:r>
      <w:r w:rsidR="00FA5BC2" w:rsidRPr="008532B0">
        <w:t>al</w:t>
      </w:r>
      <w:r w:rsidR="00C11889" w:rsidRPr="008532B0">
        <w:t xml:space="preserve"> chart as supporting evidence</w:t>
      </w:r>
      <w:r w:rsidR="004B3403" w:rsidRPr="008532B0">
        <w:t xml:space="preserve"> as part of answering the scheme governance arrangements and organisation</w:t>
      </w:r>
      <w:r w:rsidR="000559DD" w:rsidRPr="008532B0">
        <w:t>al</w:t>
      </w:r>
      <w:r w:rsidR="004B3403" w:rsidRPr="008532B0">
        <w:t xml:space="preserve"> structure questions</w:t>
      </w:r>
      <w:r w:rsidR="00C11889" w:rsidRPr="008532B0">
        <w:t>.</w:t>
      </w:r>
    </w:p>
    <w:tbl>
      <w:tblPr>
        <w:tblW w:w="8505" w:type="dxa"/>
        <w:shd w:val="clear" w:color="auto" w:fill="17556C"/>
        <w:tblLayout w:type="fixed"/>
        <w:tblLook w:val="04A0" w:firstRow="1" w:lastRow="0" w:firstColumn="1" w:lastColumn="0" w:noHBand="0" w:noVBand="1"/>
      </w:tblPr>
      <w:tblGrid>
        <w:gridCol w:w="8505"/>
      </w:tblGrid>
      <w:tr w:rsidR="005F1991" w:rsidRPr="008532B0" w14:paraId="6C261B8C" w14:textId="77777777" w:rsidTr="00572916">
        <w:tc>
          <w:tcPr>
            <w:tcW w:w="8505" w:type="dxa"/>
            <w:shd w:val="clear" w:color="auto" w:fill="17556C"/>
            <w:vAlign w:val="center"/>
          </w:tcPr>
          <w:p w14:paraId="7FC2B852" w14:textId="1B2CA526" w:rsidR="005F1991" w:rsidRPr="008532B0" w:rsidRDefault="001E1CCD" w:rsidP="00572916">
            <w:pPr>
              <w:pStyle w:val="Numberedheading"/>
              <w:numPr>
                <w:ilvl w:val="0"/>
                <w:numId w:val="34"/>
              </w:numPr>
              <w:spacing w:before="100" w:after="100"/>
              <w:ind w:hanging="720"/>
              <w:rPr>
                <w:rStyle w:val="SectionTitle"/>
                <w:i/>
                <w:sz w:val="28"/>
                <w:szCs w:val="28"/>
              </w:rPr>
            </w:pPr>
            <w:r w:rsidRPr="008532B0">
              <w:rPr>
                <w:rFonts w:cs="Times New Roman"/>
                <w:sz w:val="28"/>
                <w:szCs w:val="28"/>
              </w:rPr>
              <w:t>R</w:t>
            </w:r>
            <w:r w:rsidR="00912D22" w:rsidRPr="008532B0">
              <w:rPr>
                <w:rFonts w:cs="Times New Roman"/>
                <w:sz w:val="28"/>
                <w:szCs w:val="28"/>
              </w:rPr>
              <w:t xml:space="preserve">ecord keeping – WMA section 14(f)(iii) </w:t>
            </w:r>
          </w:p>
        </w:tc>
      </w:tr>
    </w:tbl>
    <w:p w14:paraId="7C398F00" w14:textId="60DF9150" w:rsidR="00C11889" w:rsidRPr="008532B0" w:rsidRDefault="00C11889" w:rsidP="00572916">
      <w:pPr>
        <w:pStyle w:val="BodyText"/>
        <w:spacing w:after="100"/>
      </w:pPr>
      <w:r w:rsidRPr="008532B0">
        <w:t>Good record</w:t>
      </w:r>
      <w:r w:rsidR="00C17BDC" w:rsidRPr="008532B0">
        <w:t>-</w:t>
      </w:r>
      <w:r w:rsidRPr="008532B0">
        <w:t>management systems include principles of accountability, transparency, integrity, protection, data security, compliance, accessibility, retention and disposal. Provide details on how data will be managed within your scheme</w:t>
      </w:r>
      <w:r w:rsidR="006D5666" w:rsidRPr="008532B0">
        <w:t xml:space="preserve">, and </w:t>
      </w:r>
      <w:r w:rsidR="00641F37" w:rsidRPr="008532B0">
        <w:t>the arrangements for keeping records and making re</w:t>
      </w:r>
      <w:r w:rsidR="00721F27" w:rsidRPr="008532B0">
        <w:t>ports</w:t>
      </w:r>
      <w:r w:rsidR="00641F37" w:rsidRPr="008532B0">
        <w:t xml:space="preserve"> under the scheme</w:t>
      </w:r>
      <w:r w:rsidRPr="008532B0">
        <w:t>. Things to consider:</w:t>
      </w:r>
    </w:p>
    <w:p w14:paraId="0831991E" w14:textId="3894DCC3" w:rsidR="00443F2D" w:rsidRPr="008532B0" w:rsidRDefault="00C11889" w:rsidP="00572916">
      <w:pPr>
        <w:pStyle w:val="Bullet"/>
        <w:spacing w:after="100"/>
      </w:pPr>
      <w:r w:rsidRPr="008532B0">
        <w:t xml:space="preserve">Who is responsible for keeping </w:t>
      </w:r>
      <w:r w:rsidR="001E0FA3" w:rsidRPr="008532B0">
        <w:t>records?</w:t>
      </w:r>
    </w:p>
    <w:p w14:paraId="472FFAFF" w14:textId="4FBACCA6" w:rsidR="00C11889" w:rsidRPr="008532B0" w:rsidRDefault="00443F2D" w:rsidP="00572916">
      <w:pPr>
        <w:pStyle w:val="Bullet"/>
        <w:spacing w:after="100"/>
      </w:pPr>
      <w:r w:rsidRPr="008532B0">
        <w:t>Who is responsible for</w:t>
      </w:r>
      <w:r w:rsidR="009B0F0A" w:rsidRPr="008532B0">
        <w:t xml:space="preserve"> </w:t>
      </w:r>
      <w:r w:rsidR="00C11889" w:rsidRPr="008532B0">
        <w:t xml:space="preserve">making </w:t>
      </w:r>
      <w:r w:rsidR="001E0FA3" w:rsidRPr="008532B0">
        <w:t>reports?</w:t>
      </w:r>
    </w:p>
    <w:p w14:paraId="16BCD631" w14:textId="3C749E09" w:rsidR="00C11889" w:rsidRPr="008532B0" w:rsidRDefault="00C11889" w:rsidP="00572916">
      <w:pPr>
        <w:pStyle w:val="Bullet"/>
        <w:spacing w:after="100"/>
      </w:pPr>
      <w:r w:rsidRPr="008532B0">
        <w:t xml:space="preserve">How </w:t>
      </w:r>
      <w:r w:rsidR="00B3575A" w:rsidRPr="008532B0">
        <w:t xml:space="preserve">is </w:t>
      </w:r>
      <w:r w:rsidRPr="008532B0">
        <w:t xml:space="preserve">data </w:t>
      </w:r>
      <w:r w:rsidR="008443F5" w:rsidRPr="008532B0">
        <w:t>captured,</w:t>
      </w:r>
      <w:r w:rsidRPr="008532B0">
        <w:t xml:space="preserve"> including security, storage and handling</w:t>
      </w:r>
      <w:r w:rsidR="00CE27FE" w:rsidRPr="008532B0">
        <w:t>?</w:t>
      </w:r>
    </w:p>
    <w:p w14:paraId="6571C933" w14:textId="5C7729D7" w:rsidR="00C11889" w:rsidRPr="008532B0" w:rsidRDefault="00C11889" w:rsidP="00572916">
      <w:pPr>
        <w:pStyle w:val="Bullet"/>
        <w:spacing w:after="240"/>
      </w:pPr>
      <w:r w:rsidRPr="008532B0">
        <w:t xml:space="preserve">Who will have access to the </w:t>
      </w:r>
      <w:r w:rsidR="001E0FA3" w:rsidRPr="008532B0">
        <w:t>records?</w:t>
      </w:r>
    </w:p>
    <w:tbl>
      <w:tblPr>
        <w:tblW w:w="8505" w:type="dxa"/>
        <w:shd w:val="clear" w:color="auto" w:fill="17556C"/>
        <w:tblLayout w:type="fixed"/>
        <w:tblLook w:val="04A0" w:firstRow="1" w:lastRow="0" w:firstColumn="1" w:lastColumn="0" w:noHBand="0" w:noVBand="1"/>
      </w:tblPr>
      <w:tblGrid>
        <w:gridCol w:w="8505"/>
      </w:tblGrid>
      <w:tr w:rsidR="002D2361" w:rsidRPr="008532B0" w14:paraId="2287DFB9" w14:textId="77777777" w:rsidTr="00572916">
        <w:tc>
          <w:tcPr>
            <w:tcW w:w="8505" w:type="dxa"/>
            <w:shd w:val="clear" w:color="auto" w:fill="17556C"/>
            <w:vAlign w:val="center"/>
          </w:tcPr>
          <w:p w14:paraId="05AEEB5C" w14:textId="7831B79E" w:rsidR="002D2361" w:rsidRPr="008532B0" w:rsidRDefault="00BC272A" w:rsidP="003D646F">
            <w:pPr>
              <w:pStyle w:val="SupportTextLeft"/>
              <w:keepNext/>
              <w:spacing w:before="120" w:after="120"/>
              <w:rPr>
                <w:rStyle w:val="SectionTitle"/>
                <w:i w:val="0"/>
              </w:rPr>
            </w:pPr>
            <w:r w:rsidRPr="008532B0">
              <w:rPr>
                <w:rStyle w:val="SectionTitle"/>
                <w:i w:val="0"/>
                <w:sz w:val="32"/>
                <w:szCs w:val="20"/>
              </w:rPr>
              <w:t xml:space="preserve">PART </w:t>
            </w:r>
            <w:r w:rsidR="002D2361" w:rsidRPr="008532B0">
              <w:rPr>
                <w:rStyle w:val="SectionTitle"/>
                <w:i w:val="0"/>
                <w:sz w:val="32"/>
                <w:szCs w:val="20"/>
              </w:rPr>
              <w:t xml:space="preserve">F: </w:t>
            </w:r>
            <w:r w:rsidR="008256D7">
              <w:rPr>
                <w:rStyle w:val="SectionTitle"/>
                <w:i w:val="0"/>
                <w:sz w:val="32"/>
                <w:szCs w:val="20"/>
              </w:rPr>
              <w:t>C</w:t>
            </w:r>
            <w:r w:rsidR="002D2361" w:rsidRPr="008532B0">
              <w:rPr>
                <w:rStyle w:val="SectionTitle"/>
                <w:i w:val="0"/>
                <w:sz w:val="32"/>
                <w:szCs w:val="20"/>
              </w:rPr>
              <w:t>ommunications</w:t>
            </w:r>
            <w:r w:rsidR="008256D7">
              <w:rPr>
                <w:rStyle w:val="SectionTitle"/>
                <w:i w:val="0"/>
                <w:sz w:val="32"/>
                <w:szCs w:val="20"/>
              </w:rPr>
              <w:t xml:space="preserve"> and reporting</w:t>
            </w:r>
          </w:p>
        </w:tc>
      </w:tr>
    </w:tbl>
    <w:p w14:paraId="37E49B55" w14:textId="2009914D" w:rsidR="0032707E" w:rsidRPr="008532B0" w:rsidRDefault="0049687A" w:rsidP="0061649B">
      <w:pPr>
        <w:pStyle w:val="BodyText"/>
        <w:spacing w:before="80" w:after="200"/>
      </w:pPr>
      <w:r w:rsidRPr="008532B0">
        <w:t xml:space="preserve">This part outlines how you will promote the scheme, engage with </w:t>
      </w:r>
      <w:r w:rsidR="00137F69" w:rsidRPr="008532B0">
        <w:t>s</w:t>
      </w:r>
      <w:r w:rsidRPr="008532B0">
        <w:t xml:space="preserve">cheme </w:t>
      </w:r>
      <w:r w:rsidR="00137F69" w:rsidRPr="008532B0">
        <w:t>u</w:t>
      </w:r>
      <w:r w:rsidRPr="008532B0">
        <w:t>sers and report on the scheme’s performance.</w:t>
      </w:r>
    </w:p>
    <w:tbl>
      <w:tblPr>
        <w:tblW w:w="8505" w:type="dxa"/>
        <w:shd w:val="clear" w:color="auto" w:fill="17556C"/>
        <w:tblLayout w:type="fixed"/>
        <w:tblLook w:val="04A0" w:firstRow="1" w:lastRow="0" w:firstColumn="1" w:lastColumn="0" w:noHBand="0" w:noVBand="1"/>
      </w:tblPr>
      <w:tblGrid>
        <w:gridCol w:w="8505"/>
      </w:tblGrid>
      <w:tr w:rsidR="00533767" w:rsidRPr="008532B0" w14:paraId="4E6DC72E" w14:textId="77777777" w:rsidTr="00572916">
        <w:tc>
          <w:tcPr>
            <w:tcW w:w="8505" w:type="dxa"/>
            <w:shd w:val="clear" w:color="auto" w:fill="17556C"/>
            <w:vAlign w:val="center"/>
          </w:tcPr>
          <w:p w14:paraId="732430B7" w14:textId="6A368297" w:rsidR="00533767" w:rsidRPr="008532B0" w:rsidRDefault="00533767" w:rsidP="001E02DD">
            <w:pPr>
              <w:pStyle w:val="Numberedheading"/>
              <w:numPr>
                <w:ilvl w:val="0"/>
                <w:numId w:val="34"/>
              </w:numPr>
              <w:ind w:hanging="678"/>
              <w:rPr>
                <w:rStyle w:val="SectionTitle"/>
                <w:rFonts w:cstheme="minorBidi"/>
                <w:b/>
                <w:bCs/>
              </w:rPr>
            </w:pPr>
            <w:r w:rsidRPr="008532B0">
              <w:rPr>
                <w:rFonts w:cs="Calibri"/>
                <w:sz w:val="28"/>
                <w:szCs w:val="28"/>
              </w:rPr>
              <w:t>Communication</w:t>
            </w:r>
            <w:r w:rsidRPr="008532B0">
              <w:t xml:space="preserve"> </w:t>
            </w:r>
            <w:r w:rsidRPr="008532B0">
              <w:rPr>
                <w:sz w:val="28"/>
                <w:szCs w:val="28"/>
              </w:rPr>
              <w:t xml:space="preserve">strategy – </w:t>
            </w:r>
            <w:r w:rsidR="00782D2A" w:rsidRPr="008532B0">
              <w:rPr>
                <w:sz w:val="28"/>
                <w:szCs w:val="28"/>
              </w:rPr>
              <w:t xml:space="preserve">WMA </w:t>
            </w:r>
            <w:r w:rsidRPr="008532B0">
              <w:rPr>
                <w:sz w:val="28"/>
                <w:szCs w:val="28"/>
              </w:rPr>
              <w:t>section 14(j)</w:t>
            </w:r>
            <w:r w:rsidR="006A3345" w:rsidRPr="008532B0">
              <w:rPr>
                <w:sz w:val="28"/>
                <w:szCs w:val="28"/>
              </w:rPr>
              <w:t xml:space="preserve"> </w:t>
            </w:r>
            <w:r w:rsidRPr="008532B0">
              <w:rPr>
                <w:sz w:val="28"/>
                <w:szCs w:val="28"/>
              </w:rPr>
              <w:t>and (k</w:t>
            </w:r>
            <w:r w:rsidR="00782D2A" w:rsidRPr="008532B0">
              <w:rPr>
                <w:sz w:val="28"/>
                <w:szCs w:val="28"/>
              </w:rPr>
              <w:t xml:space="preserve">) </w:t>
            </w:r>
          </w:p>
        </w:tc>
      </w:tr>
    </w:tbl>
    <w:p w14:paraId="683CF1E0" w14:textId="76853B43" w:rsidR="00B15A08" w:rsidRPr="008532B0" w:rsidRDefault="00B15A08" w:rsidP="009D7B88">
      <w:pPr>
        <w:pStyle w:val="BodyText"/>
        <w:spacing w:before="80" w:after="80"/>
      </w:pPr>
      <w:r w:rsidRPr="008532B0">
        <w:t>Communication strategies are integral part of product stewardship schemes.</w:t>
      </w:r>
      <w:r w:rsidR="0032169A" w:rsidRPr="008532B0">
        <w:t xml:space="preserve"> </w:t>
      </w:r>
      <w:r w:rsidRPr="008532B0">
        <w:t>For consumers, businesses and service providers to participate fully, they will need to know clearly what the services are, what the service rules are, why they should participate and what happens to the product/s when they are dropped off at the collection point.</w:t>
      </w:r>
    </w:p>
    <w:p w14:paraId="07E72D21" w14:textId="280CC40D" w:rsidR="00B15A08" w:rsidRPr="008532B0" w:rsidRDefault="00B15A08" w:rsidP="009D7B88">
      <w:pPr>
        <w:pStyle w:val="BodyText"/>
        <w:spacing w:before="80" w:after="80"/>
      </w:pPr>
      <w:r w:rsidRPr="008532B0">
        <w:t>Outline the high-level communication tactics that will be used to promote the scheme. Consider how scheme users and scheme participants will learn about:</w:t>
      </w:r>
    </w:p>
    <w:p w14:paraId="4ABAEF7A" w14:textId="77777777" w:rsidR="00B15A08" w:rsidRPr="008532B0" w:rsidRDefault="00B15A08" w:rsidP="00572916">
      <w:pPr>
        <w:pStyle w:val="Bullet"/>
      </w:pPr>
      <w:r w:rsidRPr="008532B0">
        <w:t>how the scheme works</w:t>
      </w:r>
    </w:p>
    <w:p w14:paraId="008206C6" w14:textId="712BFC1C" w:rsidR="00B15A08" w:rsidRPr="008532B0" w:rsidRDefault="00B15A08" w:rsidP="00572916">
      <w:pPr>
        <w:pStyle w:val="Bullet"/>
      </w:pPr>
      <w:r w:rsidRPr="008532B0">
        <w:t xml:space="preserve">what information they need and how </w:t>
      </w:r>
      <w:r w:rsidR="007C133F" w:rsidRPr="008532B0">
        <w:t>to</w:t>
      </w:r>
      <w:r w:rsidRPr="008532B0">
        <w:t xml:space="preserve"> find it</w:t>
      </w:r>
    </w:p>
    <w:p w14:paraId="174A792D" w14:textId="77777777" w:rsidR="00533767" w:rsidRPr="008532B0" w:rsidRDefault="00533767" w:rsidP="00572916">
      <w:pPr>
        <w:pStyle w:val="Bullet"/>
      </w:pPr>
      <w:r w:rsidRPr="008532B0">
        <w:t>how the scheme is funded</w:t>
      </w:r>
    </w:p>
    <w:p w14:paraId="1F178360" w14:textId="77777777" w:rsidR="00B15A08" w:rsidRPr="008532B0" w:rsidRDefault="00B15A08" w:rsidP="00572916">
      <w:pPr>
        <w:pStyle w:val="Bullet"/>
      </w:pPr>
      <w:r w:rsidRPr="008532B0">
        <w:t>how to find the nearest collection point</w:t>
      </w:r>
    </w:p>
    <w:p w14:paraId="6417B88D" w14:textId="3F73C305" w:rsidR="00B15A08" w:rsidRPr="008532B0" w:rsidRDefault="00B15A08" w:rsidP="00572916">
      <w:pPr>
        <w:pStyle w:val="Bullet"/>
      </w:pPr>
      <w:r w:rsidRPr="008532B0">
        <w:t>what happens to their product after it has been collected</w:t>
      </w:r>
    </w:p>
    <w:p w14:paraId="7D0FE408" w14:textId="240CC9F0" w:rsidR="00B15A08" w:rsidRPr="008532B0" w:rsidRDefault="00B73F65" w:rsidP="00E6247E">
      <w:pPr>
        <w:pStyle w:val="Bullet"/>
        <w:spacing w:after="160"/>
      </w:pPr>
      <w:r w:rsidRPr="008532B0">
        <w:t>h</w:t>
      </w:r>
      <w:r w:rsidR="00B15A08" w:rsidRPr="008532B0">
        <w:t xml:space="preserve">ow often </w:t>
      </w:r>
      <w:r w:rsidR="00E86053" w:rsidRPr="008532B0">
        <w:t>you</w:t>
      </w:r>
      <w:r w:rsidR="009755D7" w:rsidRPr="008532B0">
        <w:t xml:space="preserve"> will</w:t>
      </w:r>
      <w:r w:rsidR="00B15A08" w:rsidRPr="008532B0">
        <w:t xml:space="preserve"> communicate with specific audiences</w:t>
      </w:r>
      <w:r w:rsidR="009755D7" w:rsidRPr="008532B0">
        <w:t>.</w:t>
      </w:r>
    </w:p>
    <w:p w14:paraId="54E276DA" w14:textId="483CDA29" w:rsidR="00E363A9" w:rsidRPr="008532B0" w:rsidRDefault="00E363A9" w:rsidP="005665CC">
      <w:pPr>
        <w:pStyle w:val="Heading4"/>
        <w:spacing w:before="0" w:after="120"/>
      </w:pPr>
      <w:r w:rsidRPr="008532B0">
        <w:t>How will information be provided to scheme users and scheme participants – WMA section 14</w:t>
      </w:r>
      <w:r w:rsidR="001D1356" w:rsidRPr="008532B0">
        <w:t xml:space="preserve">(j) and </w:t>
      </w:r>
      <w:r w:rsidRPr="008532B0">
        <w:t xml:space="preserve">(k) </w:t>
      </w:r>
    </w:p>
    <w:p w14:paraId="20F6B744" w14:textId="6FF6BF72" w:rsidR="00E363A9" w:rsidRDefault="001D1356" w:rsidP="005665CC">
      <w:pPr>
        <w:pStyle w:val="BodyText"/>
        <w:spacing w:after="160"/>
      </w:pPr>
      <w:r w:rsidRPr="008532B0">
        <w:t xml:space="preserve">Outline the strategy for </w:t>
      </w:r>
      <w:r w:rsidR="00766A9F" w:rsidRPr="008532B0">
        <w:t>publicising</w:t>
      </w:r>
      <w:r w:rsidRPr="008532B0">
        <w:t xml:space="preserve"> the scheme. </w:t>
      </w:r>
      <w:r w:rsidR="00E363A9" w:rsidRPr="008532B0">
        <w:t>Explain how information will be provided to purchasers, users and handlers of the product to which the scheme relates.</w:t>
      </w:r>
      <w:r w:rsidR="00565A31" w:rsidRPr="008532B0">
        <w:t xml:space="preserve"> </w:t>
      </w:r>
      <w:r w:rsidR="00E363A9" w:rsidRPr="008532B0">
        <w:t>Options to communicate with groups could be through a website, social media handles, promotional campaigns and publicly available reports.</w:t>
      </w:r>
    </w:p>
    <w:tbl>
      <w:tblPr>
        <w:tblW w:w="8505" w:type="dxa"/>
        <w:shd w:val="clear" w:color="auto" w:fill="17556C"/>
        <w:tblLayout w:type="fixed"/>
        <w:tblLook w:val="04A0" w:firstRow="1" w:lastRow="0" w:firstColumn="1" w:lastColumn="0" w:noHBand="0" w:noVBand="1"/>
      </w:tblPr>
      <w:tblGrid>
        <w:gridCol w:w="8505"/>
      </w:tblGrid>
      <w:tr w:rsidR="008256D7" w:rsidRPr="008532B0" w14:paraId="692F4DFC" w14:textId="77777777">
        <w:tc>
          <w:tcPr>
            <w:tcW w:w="8505" w:type="dxa"/>
            <w:shd w:val="clear" w:color="auto" w:fill="17556C"/>
            <w:vAlign w:val="center"/>
          </w:tcPr>
          <w:p w14:paraId="38EFF8FA" w14:textId="77777777" w:rsidR="008256D7" w:rsidRPr="008532B0" w:rsidRDefault="008256D7">
            <w:pPr>
              <w:pStyle w:val="Numberedheading"/>
              <w:numPr>
                <w:ilvl w:val="0"/>
                <w:numId w:val="34"/>
              </w:numPr>
              <w:ind w:hanging="678"/>
              <w:rPr>
                <w:sz w:val="26"/>
                <w:szCs w:val="26"/>
              </w:rPr>
            </w:pPr>
            <w:r w:rsidRPr="008532B0">
              <w:rPr>
                <w:sz w:val="26"/>
                <w:szCs w:val="26"/>
              </w:rPr>
              <w:t>Reporting – WMA section 14(</w:t>
            </w:r>
            <w:proofErr w:type="spellStart"/>
            <w:r w:rsidRPr="008532B0">
              <w:rPr>
                <w:sz w:val="26"/>
                <w:szCs w:val="26"/>
              </w:rPr>
              <w:t>i</w:t>
            </w:r>
            <w:proofErr w:type="spellEnd"/>
            <w:r w:rsidRPr="008532B0">
              <w:rPr>
                <w:sz w:val="26"/>
                <w:szCs w:val="26"/>
              </w:rPr>
              <w:t xml:space="preserve">) </w:t>
            </w:r>
          </w:p>
        </w:tc>
      </w:tr>
    </w:tbl>
    <w:p w14:paraId="56CF9B1B" w14:textId="77777777" w:rsidR="008256D7" w:rsidRPr="008532B0" w:rsidRDefault="008256D7" w:rsidP="008256D7">
      <w:pPr>
        <w:pStyle w:val="BodyText"/>
      </w:pPr>
      <w:r w:rsidRPr="008532B0">
        <w:t xml:space="preserve">The WMA requires accredited schemes to submit annual reports to the Minister (through the Ministry for the Environment). The annual report is a comprehensive report detailing the scheme’s activities throughout the preceding year. Its purpose is to provide information about the scheme’s operations and environmental performance. </w:t>
      </w:r>
    </w:p>
    <w:p w14:paraId="757E3D7C" w14:textId="77777777" w:rsidR="008256D7" w:rsidRPr="008532B0" w:rsidRDefault="008256D7" w:rsidP="009D7B88">
      <w:pPr>
        <w:pStyle w:val="BodyText"/>
        <w:spacing w:before="80" w:after="80"/>
      </w:pPr>
      <w:r w:rsidRPr="008532B0">
        <w:t xml:space="preserve">Outline the process for reporting to the Minister on scheme performance. </w:t>
      </w:r>
    </w:p>
    <w:p w14:paraId="0709C6B8" w14:textId="77777777" w:rsidR="008256D7" w:rsidRPr="008532B0" w:rsidRDefault="008256D7" w:rsidP="009D7B88">
      <w:pPr>
        <w:pStyle w:val="BodyText"/>
        <w:spacing w:before="80" w:after="80"/>
      </w:pPr>
      <w:r w:rsidRPr="008532B0">
        <w:t>The following types of reports are suggestions of what you may provide:</w:t>
      </w:r>
    </w:p>
    <w:p w14:paraId="1D19404F" w14:textId="77777777" w:rsidR="008256D7" w:rsidRPr="008532B0" w:rsidRDefault="008256D7" w:rsidP="009D7B88">
      <w:pPr>
        <w:pStyle w:val="Bullet"/>
        <w:spacing w:after="100"/>
      </w:pPr>
      <w:r w:rsidRPr="008532B0">
        <w:t>progress towards meeting targets, including figures showing trends and number of collection outlets operational</w:t>
      </w:r>
    </w:p>
    <w:p w14:paraId="6CC4EAC4" w14:textId="77777777" w:rsidR="008256D7" w:rsidRPr="008532B0" w:rsidRDefault="008256D7" w:rsidP="009D7B88">
      <w:pPr>
        <w:pStyle w:val="Bullet"/>
        <w:spacing w:after="100"/>
      </w:pPr>
      <w:r w:rsidRPr="008532B0">
        <w:t>financial performance (eg, ongoing financial status of the scheme, expenditure that relates to meeting scheme objectives)</w:t>
      </w:r>
    </w:p>
    <w:p w14:paraId="596F59C3" w14:textId="77777777" w:rsidR="008256D7" w:rsidRPr="008532B0" w:rsidRDefault="008256D7" w:rsidP="009D7B88">
      <w:pPr>
        <w:pStyle w:val="Bullet"/>
        <w:spacing w:after="100"/>
      </w:pPr>
      <w:r w:rsidRPr="008532B0">
        <w:t>communication strategy performance (eg, the amount and type of scheme media cover, events held, examples of publication material, feedback from scheme participants)</w:t>
      </w:r>
    </w:p>
    <w:p w14:paraId="1FD371B9" w14:textId="77777777" w:rsidR="008256D7" w:rsidRPr="008532B0" w:rsidRDefault="008256D7" w:rsidP="009D7B88">
      <w:pPr>
        <w:pStyle w:val="Bullet"/>
        <w:spacing w:after="100"/>
      </w:pPr>
      <w:r w:rsidRPr="008532B0">
        <w:t>design improvements made</w:t>
      </w:r>
    </w:p>
    <w:p w14:paraId="3DD85D14" w14:textId="77777777" w:rsidR="00E6247E" w:rsidRDefault="008256D7" w:rsidP="00E6247E">
      <w:pPr>
        <w:pStyle w:val="Bullet"/>
        <w:spacing w:after="100"/>
      </w:pPr>
      <w:r w:rsidRPr="008532B0">
        <w:t>material products or recovered</w:t>
      </w:r>
    </w:p>
    <w:p w14:paraId="75898CEB" w14:textId="6E1F3244" w:rsidR="008256D7" w:rsidRPr="008532B0" w:rsidRDefault="008256D7" w:rsidP="00E6247E">
      <w:pPr>
        <w:pStyle w:val="Bullet"/>
        <w:spacing w:after="100"/>
      </w:pPr>
      <w:r w:rsidRPr="008532B0">
        <w:t>Provision of summary information able to be made public.</w:t>
      </w:r>
    </w:p>
    <w:tbl>
      <w:tblPr>
        <w:tblStyle w:val="TableGrid"/>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592513" w:rsidRPr="008532B0" w14:paraId="1E0D59D3" w14:textId="77777777" w:rsidTr="00077DD0">
        <w:tc>
          <w:tcPr>
            <w:tcW w:w="8750" w:type="dxa"/>
            <w:shd w:val="clear" w:color="auto" w:fill="D2DDE1" w:themeFill="background2"/>
          </w:tcPr>
          <w:p w14:paraId="7C291884" w14:textId="1C8D7484" w:rsidR="00592513" w:rsidRPr="008532B0" w:rsidRDefault="00592513" w:rsidP="00C156DB">
            <w:pPr>
              <w:pStyle w:val="Boxheading0"/>
              <w:spacing w:before="180" w:after="120"/>
            </w:pPr>
            <w:r w:rsidRPr="008532B0">
              <w:t>Working example:</w:t>
            </w:r>
          </w:p>
          <w:tbl>
            <w:tblPr>
              <w:tblW w:w="7768" w:type="dxa"/>
              <w:tblInd w:w="284"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1329"/>
              <w:gridCol w:w="1526"/>
              <w:gridCol w:w="1461"/>
              <w:gridCol w:w="1611"/>
              <w:gridCol w:w="1841"/>
            </w:tblGrid>
            <w:tr w:rsidR="00592513" w:rsidRPr="008532B0" w14:paraId="7028CE47" w14:textId="77777777" w:rsidTr="00D42BAC">
              <w:trPr>
                <w:tblHeader/>
              </w:trPr>
              <w:tc>
                <w:tcPr>
                  <w:tcW w:w="0" w:type="auto"/>
                  <w:tcBorders>
                    <w:bottom w:val="single" w:sz="6" w:space="0" w:color="1B556B" w:themeColor="text2"/>
                  </w:tcBorders>
                  <w:shd w:val="clear" w:color="auto" w:fill="1B556B" w:themeFill="text2"/>
                  <w:hideMark/>
                </w:tcPr>
                <w:p w14:paraId="4F9E7717" w14:textId="77777777" w:rsidR="00592513" w:rsidRPr="008532B0" w:rsidRDefault="00592513" w:rsidP="004778EA">
                  <w:pPr>
                    <w:pStyle w:val="TableTextbold"/>
                    <w:rPr>
                      <w:rFonts w:eastAsia="Times New Roman"/>
                      <w:color w:val="FFFFFF" w:themeColor="background1"/>
                    </w:rPr>
                  </w:pPr>
                  <w:r w:rsidRPr="008532B0">
                    <w:rPr>
                      <w:rFonts w:eastAsia="Times New Roman"/>
                      <w:color w:val="FFFFFF" w:themeColor="background1"/>
                    </w:rPr>
                    <w:t>Audience </w:t>
                  </w:r>
                </w:p>
                <w:p w14:paraId="0D4B8001" w14:textId="77777777" w:rsidR="00592513" w:rsidRPr="008532B0" w:rsidRDefault="00592513" w:rsidP="00077DD0">
                  <w:pPr>
                    <w:pStyle w:val="TableTextbold"/>
                    <w:spacing w:before="0"/>
                    <w:rPr>
                      <w:rFonts w:eastAsia="Times New Roman"/>
                      <w:b w:val="0"/>
                      <w:bCs/>
                      <w:color w:val="FFFFFF" w:themeColor="background1"/>
                    </w:rPr>
                  </w:pPr>
                  <w:r w:rsidRPr="008532B0">
                    <w:rPr>
                      <w:rFonts w:eastAsia="Times New Roman"/>
                      <w:b w:val="0"/>
                      <w:bCs/>
                      <w:color w:val="FFFFFF" w:themeColor="background1"/>
                    </w:rPr>
                    <w:t>Who</w:t>
                  </w:r>
                </w:p>
              </w:tc>
              <w:tc>
                <w:tcPr>
                  <w:tcW w:w="0" w:type="auto"/>
                  <w:tcBorders>
                    <w:bottom w:val="single" w:sz="6" w:space="0" w:color="1B556B" w:themeColor="text2"/>
                  </w:tcBorders>
                  <w:shd w:val="clear" w:color="auto" w:fill="1B556B" w:themeFill="text2"/>
                  <w:hideMark/>
                </w:tcPr>
                <w:p w14:paraId="382135D4" w14:textId="77777777" w:rsidR="00077DD0" w:rsidRPr="008532B0" w:rsidRDefault="00592513" w:rsidP="004778EA">
                  <w:pPr>
                    <w:pStyle w:val="TableTextbold"/>
                    <w:rPr>
                      <w:rFonts w:eastAsia="Times New Roman"/>
                      <w:color w:val="FFFFFF" w:themeColor="background1"/>
                    </w:rPr>
                  </w:pPr>
                  <w:r w:rsidRPr="008532B0">
                    <w:rPr>
                      <w:rFonts w:eastAsia="Times New Roman"/>
                      <w:color w:val="FFFFFF" w:themeColor="background1"/>
                    </w:rPr>
                    <w:t xml:space="preserve">Key message / desired response </w:t>
                  </w:r>
                </w:p>
                <w:p w14:paraId="247A6741" w14:textId="6D0D73D2" w:rsidR="00592513" w:rsidRPr="008532B0" w:rsidRDefault="00592513" w:rsidP="004778EA">
                  <w:pPr>
                    <w:pStyle w:val="TableTextbold"/>
                    <w:rPr>
                      <w:rFonts w:eastAsia="Times New Roman"/>
                      <w:color w:val="FFFFFF" w:themeColor="background1"/>
                    </w:rPr>
                  </w:pPr>
                  <w:r w:rsidRPr="008532B0">
                    <w:rPr>
                      <w:rFonts w:eastAsia="Times New Roman"/>
                      <w:b w:val="0"/>
                      <w:bCs/>
                      <w:color w:val="FFFFFF" w:themeColor="background1"/>
                    </w:rPr>
                    <w:t>What do we want them to think/do? What information does the group need?</w:t>
                  </w:r>
                  <w:r w:rsidRPr="008532B0">
                    <w:rPr>
                      <w:rFonts w:eastAsia="Times New Roman"/>
                      <w:color w:val="FFFFFF" w:themeColor="background1"/>
                    </w:rPr>
                    <w:t> </w:t>
                  </w:r>
                </w:p>
              </w:tc>
              <w:tc>
                <w:tcPr>
                  <w:tcW w:w="0" w:type="auto"/>
                  <w:tcBorders>
                    <w:bottom w:val="single" w:sz="6" w:space="0" w:color="1B556B" w:themeColor="text2"/>
                  </w:tcBorders>
                  <w:shd w:val="clear" w:color="auto" w:fill="1B556B" w:themeFill="text2"/>
                  <w:hideMark/>
                </w:tcPr>
                <w:p w14:paraId="06D7E7A2" w14:textId="77777777" w:rsidR="00592513" w:rsidRPr="008532B0" w:rsidRDefault="00592513" w:rsidP="004778EA">
                  <w:pPr>
                    <w:pStyle w:val="TableTextbold"/>
                    <w:rPr>
                      <w:rFonts w:eastAsia="Times New Roman"/>
                      <w:color w:val="FFFFFF" w:themeColor="background1"/>
                    </w:rPr>
                  </w:pPr>
                  <w:r w:rsidRPr="008532B0">
                    <w:rPr>
                      <w:rFonts w:eastAsia="Times New Roman"/>
                      <w:color w:val="FFFFFF" w:themeColor="background1"/>
                    </w:rPr>
                    <w:t>Key promotional activity </w:t>
                  </w:r>
                </w:p>
                <w:p w14:paraId="23DDDC1D" w14:textId="77777777" w:rsidR="00592513" w:rsidRPr="008532B0" w:rsidRDefault="00592513" w:rsidP="004778EA">
                  <w:pPr>
                    <w:pStyle w:val="TableTextbold"/>
                    <w:rPr>
                      <w:rFonts w:eastAsia="Times New Roman"/>
                      <w:b w:val="0"/>
                      <w:bCs/>
                      <w:color w:val="FFFFFF" w:themeColor="background1"/>
                    </w:rPr>
                  </w:pPr>
                  <w:r w:rsidRPr="008532B0">
                    <w:rPr>
                      <w:rFonts w:eastAsia="Times New Roman"/>
                      <w:b w:val="0"/>
                      <w:bCs/>
                      <w:color w:val="FFFFFF" w:themeColor="background1"/>
                    </w:rPr>
                    <w:t>How will information be made available? </w:t>
                  </w:r>
                </w:p>
              </w:tc>
              <w:tc>
                <w:tcPr>
                  <w:tcW w:w="0" w:type="auto"/>
                  <w:tcBorders>
                    <w:bottom w:val="single" w:sz="6" w:space="0" w:color="1B556B" w:themeColor="text2"/>
                  </w:tcBorders>
                  <w:shd w:val="clear" w:color="auto" w:fill="1B556B" w:themeFill="text2"/>
                  <w:hideMark/>
                </w:tcPr>
                <w:p w14:paraId="11520919" w14:textId="77777777" w:rsidR="00592513" w:rsidRPr="008532B0" w:rsidRDefault="00592513" w:rsidP="004778EA">
                  <w:pPr>
                    <w:pStyle w:val="TableTextbold"/>
                    <w:rPr>
                      <w:rFonts w:eastAsia="Times New Roman"/>
                      <w:color w:val="FFFFFF" w:themeColor="background1"/>
                    </w:rPr>
                  </w:pPr>
                  <w:r w:rsidRPr="008532B0">
                    <w:rPr>
                      <w:rFonts w:eastAsia="Times New Roman"/>
                      <w:color w:val="FFFFFF" w:themeColor="background1"/>
                    </w:rPr>
                    <w:t>Frequency of key promotional activity </w:t>
                  </w:r>
                </w:p>
                <w:p w14:paraId="1333BF47" w14:textId="77777777" w:rsidR="00592513" w:rsidRPr="008532B0" w:rsidRDefault="00592513" w:rsidP="004778EA">
                  <w:pPr>
                    <w:pStyle w:val="TableTextbold"/>
                    <w:rPr>
                      <w:rFonts w:eastAsia="Times New Roman"/>
                      <w:b w:val="0"/>
                      <w:bCs/>
                      <w:color w:val="FFFFFF" w:themeColor="background1"/>
                    </w:rPr>
                  </w:pPr>
                  <w:r w:rsidRPr="008532B0">
                    <w:rPr>
                      <w:rFonts w:eastAsia="Times New Roman"/>
                      <w:b w:val="0"/>
                      <w:bCs/>
                      <w:color w:val="FFFFFF" w:themeColor="background1"/>
                    </w:rPr>
                    <w:t>When and how often? </w:t>
                  </w:r>
                </w:p>
              </w:tc>
              <w:tc>
                <w:tcPr>
                  <w:tcW w:w="1849" w:type="dxa"/>
                  <w:tcBorders>
                    <w:bottom w:val="single" w:sz="6" w:space="0" w:color="1B556B" w:themeColor="text2"/>
                  </w:tcBorders>
                  <w:shd w:val="clear" w:color="auto" w:fill="1B556B" w:themeFill="text2"/>
                  <w:hideMark/>
                </w:tcPr>
                <w:p w14:paraId="433DCD4D" w14:textId="5F8503B6" w:rsidR="00592513" w:rsidRPr="008532B0" w:rsidRDefault="00592513" w:rsidP="004778EA">
                  <w:pPr>
                    <w:pStyle w:val="TableTextbold"/>
                    <w:rPr>
                      <w:rFonts w:eastAsia="Times New Roman"/>
                      <w:color w:val="FFFFFF" w:themeColor="background1"/>
                    </w:rPr>
                  </w:pPr>
                  <w:r w:rsidRPr="008532B0">
                    <w:rPr>
                      <w:rFonts w:eastAsia="Times New Roman"/>
                      <w:color w:val="FFFFFF" w:themeColor="background1"/>
                    </w:rPr>
                    <w:t>Roles/</w:t>
                  </w:r>
                  <w:r w:rsidR="002350B3" w:rsidRPr="008532B0">
                    <w:rPr>
                      <w:rFonts w:eastAsia="Times New Roman"/>
                      <w:color w:val="FFFFFF" w:themeColor="background1"/>
                    </w:rPr>
                    <w:t>r</w:t>
                  </w:r>
                  <w:r w:rsidRPr="008532B0">
                    <w:rPr>
                      <w:rFonts w:eastAsia="Times New Roman"/>
                      <w:color w:val="FFFFFF" w:themeColor="background1"/>
                    </w:rPr>
                    <w:t>esponsibilities </w:t>
                  </w:r>
                </w:p>
                <w:p w14:paraId="34F9D9E4" w14:textId="77777777" w:rsidR="00592513" w:rsidRPr="008532B0" w:rsidRDefault="00592513" w:rsidP="004778EA">
                  <w:pPr>
                    <w:pStyle w:val="TableTextbold"/>
                    <w:rPr>
                      <w:rFonts w:eastAsia="Times New Roman"/>
                      <w:b w:val="0"/>
                      <w:bCs/>
                      <w:color w:val="FFFFFF" w:themeColor="background1"/>
                    </w:rPr>
                  </w:pPr>
                  <w:r w:rsidRPr="008532B0">
                    <w:rPr>
                      <w:rFonts w:eastAsia="Times New Roman"/>
                      <w:b w:val="0"/>
                      <w:bCs/>
                      <w:color w:val="FFFFFF" w:themeColor="background1"/>
                    </w:rPr>
                    <w:t>Who is responsible for the key promotional activity? </w:t>
                  </w:r>
                </w:p>
              </w:tc>
            </w:tr>
            <w:tr w:rsidR="00592513" w:rsidRPr="008532B0" w14:paraId="6073A6EF" w14:textId="77777777" w:rsidTr="00D42BAC">
              <w:tc>
                <w:tcPr>
                  <w:tcW w:w="1355" w:type="dxa"/>
                  <w:vMerge w:val="restart"/>
                  <w:shd w:val="clear" w:color="auto" w:fill="FFFFFF" w:themeFill="background1"/>
                  <w:hideMark/>
                </w:tcPr>
                <w:p w14:paraId="687E5A73" w14:textId="77777777" w:rsidR="00592513" w:rsidRPr="008532B0" w:rsidRDefault="00592513" w:rsidP="004778EA">
                  <w:pPr>
                    <w:pStyle w:val="TableText"/>
                  </w:pPr>
                  <w:r w:rsidRPr="008532B0">
                    <w:t>General public </w:t>
                  </w:r>
                </w:p>
              </w:tc>
              <w:tc>
                <w:tcPr>
                  <w:tcW w:w="1749" w:type="dxa"/>
                  <w:shd w:val="clear" w:color="auto" w:fill="FFFFFF" w:themeFill="background1"/>
                  <w:hideMark/>
                </w:tcPr>
                <w:p w14:paraId="5260D3E7" w14:textId="77777777" w:rsidR="00592513" w:rsidRPr="008532B0" w:rsidRDefault="00592513" w:rsidP="004778EA">
                  <w:pPr>
                    <w:pStyle w:val="TableText"/>
                  </w:pPr>
                  <w:r w:rsidRPr="008532B0">
                    <w:t>Be aware of the scheme</w:t>
                  </w:r>
                </w:p>
              </w:tc>
              <w:tc>
                <w:tcPr>
                  <w:tcW w:w="1625" w:type="dxa"/>
                  <w:shd w:val="clear" w:color="auto" w:fill="FFFFFF" w:themeFill="background1"/>
                  <w:hideMark/>
                </w:tcPr>
                <w:p w14:paraId="67AE34DC" w14:textId="77777777" w:rsidR="00592513" w:rsidRPr="008532B0" w:rsidRDefault="00592513" w:rsidP="004778EA">
                  <w:pPr>
                    <w:pStyle w:val="TableText"/>
                    <w:spacing w:after="0"/>
                  </w:pPr>
                  <w:r w:rsidRPr="008532B0">
                    <w:t>Website</w:t>
                  </w:r>
                </w:p>
                <w:p w14:paraId="212EC400" w14:textId="77777777" w:rsidR="00592513" w:rsidRPr="008532B0" w:rsidRDefault="00592513" w:rsidP="004778EA">
                  <w:pPr>
                    <w:pStyle w:val="TableText"/>
                  </w:pPr>
                  <w:r w:rsidRPr="008532B0">
                    <w:t>Media releases at key milestones</w:t>
                  </w:r>
                </w:p>
              </w:tc>
              <w:tc>
                <w:tcPr>
                  <w:tcW w:w="1843" w:type="dxa"/>
                  <w:shd w:val="clear" w:color="auto" w:fill="FFFFFF" w:themeFill="background1"/>
                  <w:hideMark/>
                </w:tcPr>
                <w:p w14:paraId="1A21F2F1" w14:textId="77777777" w:rsidR="00592513" w:rsidRPr="008532B0" w:rsidRDefault="00592513" w:rsidP="004778EA">
                  <w:pPr>
                    <w:pStyle w:val="TableText"/>
                  </w:pPr>
                  <w:r w:rsidRPr="008532B0">
                    <w:t>Ongoing as key milestones are achieved </w:t>
                  </w:r>
                </w:p>
              </w:tc>
              <w:tc>
                <w:tcPr>
                  <w:tcW w:w="1849" w:type="dxa"/>
                  <w:shd w:val="clear" w:color="auto" w:fill="FFFFFF" w:themeFill="background1"/>
                  <w:hideMark/>
                </w:tcPr>
                <w:p w14:paraId="2371D135" w14:textId="0CEC3A55" w:rsidR="00592513" w:rsidRPr="008532B0" w:rsidRDefault="00592513" w:rsidP="004778EA">
                  <w:pPr>
                    <w:pStyle w:val="TableText"/>
                  </w:pPr>
                  <w:r w:rsidRPr="008532B0">
                    <w:t>PSO – communications and media adviser </w:t>
                  </w:r>
                </w:p>
              </w:tc>
            </w:tr>
            <w:tr w:rsidR="00592513" w:rsidRPr="008532B0" w14:paraId="479B9F38" w14:textId="77777777" w:rsidTr="00D42BAC">
              <w:tc>
                <w:tcPr>
                  <w:tcW w:w="1355" w:type="dxa"/>
                  <w:vMerge/>
                  <w:shd w:val="clear" w:color="auto" w:fill="FFFFFF" w:themeFill="background1"/>
                  <w:vAlign w:val="center"/>
                  <w:hideMark/>
                </w:tcPr>
                <w:p w14:paraId="4FD80001" w14:textId="77777777" w:rsidR="00592513" w:rsidRPr="008532B0" w:rsidRDefault="00592513" w:rsidP="004778EA">
                  <w:pPr>
                    <w:pStyle w:val="TableText"/>
                    <w:rPr>
                      <w:rFonts w:eastAsia="Times New Roman"/>
                    </w:rPr>
                  </w:pPr>
                </w:p>
              </w:tc>
              <w:tc>
                <w:tcPr>
                  <w:tcW w:w="1749" w:type="dxa"/>
                  <w:shd w:val="clear" w:color="auto" w:fill="FFFFFF" w:themeFill="background1"/>
                  <w:hideMark/>
                </w:tcPr>
                <w:p w14:paraId="2C8516C2" w14:textId="411D592A" w:rsidR="00592513" w:rsidRPr="008532B0" w:rsidRDefault="00592513" w:rsidP="004778EA">
                  <w:pPr>
                    <w:pStyle w:val="TableText"/>
                    <w:rPr>
                      <w:rFonts w:eastAsia="Times New Roman"/>
                    </w:rPr>
                  </w:pPr>
                  <w:r w:rsidRPr="008532B0">
                    <w:rPr>
                      <w:rFonts w:eastAsia="Times New Roman"/>
                    </w:rPr>
                    <w:t>Return product to registered collection point</w:t>
                  </w:r>
                </w:p>
              </w:tc>
              <w:tc>
                <w:tcPr>
                  <w:tcW w:w="1625" w:type="dxa"/>
                  <w:shd w:val="clear" w:color="auto" w:fill="FFFFFF" w:themeFill="background1"/>
                  <w:hideMark/>
                </w:tcPr>
                <w:p w14:paraId="08C6D5A4" w14:textId="77777777" w:rsidR="00592513" w:rsidRPr="008532B0" w:rsidRDefault="00592513" w:rsidP="004778EA">
                  <w:pPr>
                    <w:pStyle w:val="TableText"/>
                    <w:rPr>
                      <w:rFonts w:eastAsia="Times New Roman"/>
                    </w:rPr>
                  </w:pPr>
                  <w:r w:rsidRPr="008532B0">
                    <w:rPr>
                      <w:rFonts w:eastAsia="Times New Roman"/>
                    </w:rPr>
                    <w:t>Radio and social media campaign </w:t>
                  </w:r>
                </w:p>
              </w:tc>
              <w:tc>
                <w:tcPr>
                  <w:tcW w:w="1843" w:type="dxa"/>
                  <w:shd w:val="clear" w:color="auto" w:fill="FFFFFF" w:themeFill="background1"/>
                  <w:hideMark/>
                </w:tcPr>
                <w:p w14:paraId="4EFE9ACA" w14:textId="5D8680DB" w:rsidR="00592513" w:rsidRPr="008532B0" w:rsidRDefault="00592513" w:rsidP="004778EA">
                  <w:pPr>
                    <w:pStyle w:val="TableText"/>
                    <w:rPr>
                      <w:rFonts w:eastAsia="Times New Roman"/>
                    </w:rPr>
                  </w:pPr>
                  <w:r w:rsidRPr="008532B0">
                    <w:rPr>
                      <w:rFonts w:eastAsia="Times New Roman"/>
                    </w:rPr>
                    <w:t>Initial set</w:t>
                  </w:r>
                  <w:r w:rsidR="00132B7A" w:rsidRPr="008532B0">
                    <w:rPr>
                      <w:rFonts w:eastAsia="Times New Roman"/>
                    </w:rPr>
                    <w:t>-</w:t>
                  </w:r>
                  <w:r w:rsidRPr="008532B0">
                    <w:rPr>
                      <w:rFonts w:eastAsia="Times New Roman"/>
                    </w:rPr>
                    <w:t xml:space="preserve">up, quarterly campaigns </w:t>
                  </w:r>
                </w:p>
              </w:tc>
              <w:tc>
                <w:tcPr>
                  <w:tcW w:w="1849" w:type="dxa"/>
                  <w:shd w:val="clear" w:color="auto" w:fill="FFFFFF" w:themeFill="background1"/>
                  <w:hideMark/>
                </w:tcPr>
                <w:p w14:paraId="188529A7" w14:textId="77777777" w:rsidR="00592513" w:rsidRPr="008532B0" w:rsidRDefault="00592513" w:rsidP="004778EA">
                  <w:pPr>
                    <w:pStyle w:val="TableText"/>
                    <w:rPr>
                      <w:rFonts w:eastAsia="Times New Roman"/>
                    </w:rPr>
                  </w:pPr>
                  <w:r w:rsidRPr="008532B0">
                    <w:rPr>
                      <w:rFonts w:eastAsia="Times New Roman"/>
                    </w:rPr>
                    <w:t>PSO – marketing team </w:t>
                  </w:r>
                </w:p>
              </w:tc>
            </w:tr>
            <w:tr w:rsidR="00592513" w:rsidRPr="008532B0" w14:paraId="40A16303" w14:textId="77777777" w:rsidTr="00D42BAC">
              <w:tc>
                <w:tcPr>
                  <w:tcW w:w="1355" w:type="dxa"/>
                  <w:vMerge/>
                  <w:tcBorders>
                    <w:bottom w:val="single" w:sz="6" w:space="0" w:color="1B556B" w:themeColor="text2"/>
                  </w:tcBorders>
                  <w:shd w:val="clear" w:color="auto" w:fill="FFFFFF" w:themeFill="background1"/>
                  <w:vAlign w:val="center"/>
                  <w:hideMark/>
                </w:tcPr>
                <w:p w14:paraId="3837FFFC" w14:textId="77777777" w:rsidR="00592513" w:rsidRPr="008532B0" w:rsidRDefault="00592513" w:rsidP="004778EA">
                  <w:pPr>
                    <w:pStyle w:val="TableText"/>
                    <w:rPr>
                      <w:rFonts w:eastAsia="Times New Roman"/>
                    </w:rPr>
                  </w:pPr>
                </w:p>
              </w:tc>
              <w:tc>
                <w:tcPr>
                  <w:tcW w:w="1749" w:type="dxa"/>
                  <w:tcBorders>
                    <w:bottom w:val="single" w:sz="6" w:space="0" w:color="1B556B" w:themeColor="text2"/>
                  </w:tcBorders>
                  <w:shd w:val="clear" w:color="auto" w:fill="FFFFFF" w:themeFill="background1"/>
                  <w:hideMark/>
                </w:tcPr>
                <w:p w14:paraId="57643BD0" w14:textId="77777777" w:rsidR="00592513" w:rsidRPr="008532B0" w:rsidRDefault="00592513" w:rsidP="004778EA">
                  <w:pPr>
                    <w:pStyle w:val="TableText"/>
                    <w:rPr>
                      <w:rFonts w:eastAsia="Times New Roman"/>
                    </w:rPr>
                  </w:pPr>
                  <w:r w:rsidRPr="008532B0">
                    <w:rPr>
                      <w:rFonts w:eastAsia="Times New Roman"/>
                    </w:rPr>
                    <w:t>Maintain their product</w:t>
                  </w:r>
                </w:p>
              </w:tc>
              <w:tc>
                <w:tcPr>
                  <w:tcW w:w="1625" w:type="dxa"/>
                  <w:tcBorders>
                    <w:bottom w:val="single" w:sz="6" w:space="0" w:color="1B556B" w:themeColor="text2"/>
                  </w:tcBorders>
                  <w:shd w:val="clear" w:color="auto" w:fill="FFFFFF" w:themeFill="background1"/>
                  <w:hideMark/>
                </w:tcPr>
                <w:p w14:paraId="3B578F87" w14:textId="77777777" w:rsidR="00592513" w:rsidRPr="008532B0" w:rsidRDefault="00592513" w:rsidP="004778EA">
                  <w:pPr>
                    <w:pStyle w:val="TableText"/>
                    <w:rPr>
                      <w:rFonts w:eastAsia="Times New Roman"/>
                    </w:rPr>
                  </w:pPr>
                </w:p>
              </w:tc>
              <w:tc>
                <w:tcPr>
                  <w:tcW w:w="1843" w:type="dxa"/>
                  <w:tcBorders>
                    <w:bottom w:val="single" w:sz="6" w:space="0" w:color="1B556B" w:themeColor="text2"/>
                  </w:tcBorders>
                  <w:shd w:val="clear" w:color="auto" w:fill="FFFFFF" w:themeFill="background1"/>
                  <w:hideMark/>
                </w:tcPr>
                <w:p w14:paraId="2929F647" w14:textId="77777777" w:rsidR="00592513" w:rsidRPr="008532B0" w:rsidRDefault="00592513" w:rsidP="004778EA">
                  <w:pPr>
                    <w:pStyle w:val="TableText"/>
                    <w:rPr>
                      <w:rFonts w:eastAsia="Times New Roman"/>
                    </w:rPr>
                  </w:pPr>
                  <w:r w:rsidRPr="008532B0">
                    <w:rPr>
                      <w:rFonts w:eastAsia="Times New Roman"/>
                    </w:rPr>
                    <w:t>2 events per region per year </w:t>
                  </w:r>
                </w:p>
              </w:tc>
              <w:tc>
                <w:tcPr>
                  <w:tcW w:w="1849" w:type="dxa"/>
                  <w:tcBorders>
                    <w:bottom w:val="single" w:sz="6" w:space="0" w:color="1B556B" w:themeColor="text2"/>
                  </w:tcBorders>
                  <w:shd w:val="clear" w:color="auto" w:fill="FFFFFF" w:themeFill="background1"/>
                  <w:hideMark/>
                </w:tcPr>
                <w:p w14:paraId="49D9B92A" w14:textId="0C0A3152" w:rsidR="00592513" w:rsidRPr="008532B0" w:rsidRDefault="00592513" w:rsidP="004778EA">
                  <w:pPr>
                    <w:pStyle w:val="TableText"/>
                    <w:rPr>
                      <w:rFonts w:eastAsia="Times New Roman"/>
                    </w:rPr>
                  </w:pPr>
                  <w:r w:rsidRPr="008532B0">
                    <w:rPr>
                      <w:rFonts w:eastAsia="Times New Roman"/>
                    </w:rPr>
                    <w:t>Collaborative event key stakeholders and PSO team</w:t>
                  </w:r>
                </w:p>
              </w:tc>
            </w:tr>
            <w:tr w:rsidR="00592513" w:rsidRPr="008532B0" w14:paraId="63C3AA4E" w14:textId="77777777" w:rsidTr="00D42BAC">
              <w:tc>
                <w:tcPr>
                  <w:tcW w:w="1355" w:type="dxa"/>
                  <w:tcBorders>
                    <w:bottom w:val="single" w:sz="6" w:space="0" w:color="1B556B" w:themeColor="text2"/>
                  </w:tcBorders>
                  <w:shd w:val="clear" w:color="auto" w:fill="FFFFFF" w:themeFill="background1"/>
                  <w:hideMark/>
                </w:tcPr>
                <w:p w14:paraId="0A60535E" w14:textId="77777777" w:rsidR="00592513" w:rsidRPr="008532B0" w:rsidRDefault="00592513" w:rsidP="00077DD0">
                  <w:pPr>
                    <w:pStyle w:val="TableText"/>
                  </w:pPr>
                  <w:r w:rsidRPr="008532B0">
                    <w:t>Product collector </w:t>
                  </w:r>
                </w:p>
              </w:tc>
              <w:tc>
                <w:tcPr>
                  <w:tcW w:w="1749" w:type="dxa"/>
                  <w:tcBorders>
                    <w:bottom w:val="single" w:sz="6" w:space="0" w:color="1B556B" w:themeColor="text2"/>
                  </w:tcBorders>
                  <w:shd w:val="clear" w:color="auto" w:fill="FFFFFF" w:themeFill="background1"/>
                  <w:hideMark/>
                </w:tcPr>
                <w:p w14:paraId="2C6AF87E" w14:textId="77777777" w:rsidR="00592513" w:rsidRPr="008532B0" w:rsidRDefault="00592513" w:rsidP="004778EA">
                  <w:pPr>
                    <w:pStyle w:val="TableText"/>
                    <w:rPr>
                      <w:rFonts w:eastAsia="Times New Roman"/>
                    </w:rPr>
                  </w:pPr>
                  <w:r w:rsidRPr="008532B0">
                    <w:rPr>
                      <w:rFonts w:eastAsia="Times New Roman"/>
                    </w:rPr>
                    <w:t>Promote the scheme </w:t>
                  </w:r>
                </w:p>
              </w:tc>
              <w:tc>
                <w:tcPr>
                  <w:tcW w:w="1625" w:type="dxa"/>
                  <w:tcBorders>
                    <w:bottom w:val="single" w:sz="6" w:space="0" w:color="1B556B" w:themeColor="text2"/>
                  </w:tcBorders>
                  <w:shd w:val="clear" w:color="auto" w:fill="FFFFFF" w:themeFill="background1"/>
                  <w:hideMark/>
                </w:tcPr>
                <w:p w14:paraId="1ECBCE38" w14:textId="77777777" w:rsidR="00592513" w:rsidRPr="008532B0" w:rsidRDefault="00592513" w:rsidP="004778EA">
                  <w:pPr>
                    <w:pStyle w:val="TableText"/>
                    <w:rPr>
                      <w:rFonts w:eastAsia="Times New Roman"/>
                    </w:rPr>
                  </w:pPr>
                  <w:r w:rsidRPr="008532B0">
                    <w:rPr>
                      <w:rFonts w:eastAsia="Times New Roman"/>
                    </w:rPr>
                    <w:t>Website – service providers only section (password protected)</w:t>
                  </w:r>
                </w:p>
              </w:tc>
              <w:tc>
                <w:tcPr>
                  <w:tcW w:w="1843" w:type="dxa"/>
                  <w:tcBorders>
                    <w:bottom w:val="single" w:sz="6" w:space="0" w:color="1B556B" w:themeColor="text2"/>
                  </w:tcBorders>
                  <w:shd w:val="clear" w:color="auto" w:fill="FFFFFF" w:themeFill="background1"/>
                  <w:hideMark/>
                </w:tcPr>
                <w:p w14:paraId="0BB30906" w14:textId="7E12CF82" w:rsidR="00592513" w:rsidRPr="008532B0" w:rsidRDefault="00592513" w:rsidP="004778EA">
                  <w:pPr>
                    <w:pStyle w:val="TableText"/>
                    <w:rPr>
                      <w:rFonts w:eastAsia="Times New Roman"/>
                    </w:rPr>
                  </w:pPr>
                  <w:r w:rsidRPr="008532B0">
                    <w:rPr>
                      <w:rFonts w:eastAsia="Times New Roman"/>
                    </w:rPr>
                    <w:t>Monthly email on scheme set</w:t>
                  </w:r>
                  <w:r w:rsidR="00A605E7" w:rsidRPr="008532B0">
                    <w:rPr>
                      <w:rFonts w:eastAsia="Times New Roman"/>
                    </w:rPr>
                    <w:t>-</w:t>
                  </w:r>
                  <w:r w:rsidRPr="008532B0">
                    <w:rPr>
                      <w:rFonts w:eastAsia="Times New Roman"/>
                    </w:rPr>
                    <w:t>up (first 12-months) </w:t>
                  </w:r>
                </w:p>
                <w:p w14:paraId="6E6DD403" w14:textId="32AF9B53" w:rsidR="00592513" w:rsidRPr="008532B0" w:rsidRDefault="00592513" w:rsidP="004778EA">
                  <w:pPr>
                    <w:pStyle w:val="TableText"/>
                    <w:rPr>
                      <w:rFonts w:eastAsia="Times New Roman"/>
                    </w:rPr>
                  </w:pPr>
                  <w:r w:rsidRPr="008532B0">
                    <w:rPr>
                      <w:rFonts w:eastAsia="Times New Roman"/>
                    </w:rPr>
                    <w:t>Quarterly emails on scheme updates (</w:t>
                  </w:r>
                  <w:r w:rsidR="00A605E7" w:rsidRPr="008532B0">
                    <w:rPr>
                      <w:rFonts w:eastAsia="Times New Roman"/>
                    </w:rPr>
                    <w:t>y</w:t>
                  </w:r>
                  <w:r w:rsidRPr="008532B0">
                    <w:rPr>
                      <w:rFonts w:eastAsia="Times New Roman"/>
                    </w:rPr>
                    <w:t>ear 2 onwards) </w:t>
                  </w:r>
                </w:p>
              </w:tc>
              <w:tc>
                <w:tcPr>
                  <w:tcW w:w="1849" w:type="dxa"/>
                  <w:tcBorders>
                    <w:bottom w:val="single" w:sz="6" w:space="0" w:color="1B556B" w:themeColor="text2"/>
                  </w:tcBorders>
                  <w:shd w:val="clear" w:color="auto" w:fill="FFFFFF" w:themeFill="background1"/>
                  <w:hideMark/>
                </w:tcPr>
                <w:p w14:paraId="066B7712" w14:textId="77777777" w:rsidR="00592513" w:rsidRPr="008532B0" w:rsidRDefault="00592513" w:rsidP="004778EA">
                  <w:pPr>
                    <w:pStyle w:val="TableText"/>
                    <w:rPr>
                      <w:rFonts w:eastAsia="Times New Roman"/>
                    </w:rPr>
                  </w:pPr>
                  <w:r w:rsidRPr="008532B0">
                    <w:rPr>
                      <w:rFonts w:eastAsia="Times New Roman"/>
                    </w:rPr>
                    <w:t>Collector Communications team in collaboration with PSO marketing team.</w:t>
                  </w:r>
                </w:p>
              </w:tc>
            </w:tr>
            <w:tr w:rsidR="00077DD0" w:rsidRPr="008532B0" w14:paraId="77D8A56C" w14:textId="77777777" w:rsidTr="00D42BAC">
              <w:tc>
                <w:tcPr>
                  <w:tcW w:w="1355" w:type="dxa"/>
                  <w:tcBorders>
                    <w:top w:val="single" w:sz="6" w:space="0" w:color="1B556B" w:themeColor="text2"/>
                    <w:bottom w:val="nil"/>
                    <w:right w:val="nil"/>
                  </w:tcBorders>
                  <w:shd w:val="clear" w:color="auto" w:fill="D2DDE1" w:themeFill="background2"/>
                </w:tcPr>
                <w:p w14:paraId="00E28EB5" w14:textId="77777777" w:rsidR="00077DD0" w:rsidRPr="008532B0" w:rsidRDefault="00077DD0" w:rsidP="00077DD0">
                  <w:pPr>
                    <w:pStyle w:val="TableText"/>
                    <w:spacing w:before="0" w:after="20"/>
                  </w:pPr>
                </w:p>
              </w:tc>
              <w:tc>
                <w:tcPr>
                  <w:tcW w:w="1749" w:type="dxa"/>
                  <w:tcBorders>
                    <w:top w:val="single" w:sz="6" w:space="0" w:color="1B556B" w:themeColor="text2"/>
                    <w:left w:val="nil"/>
                    <w:bottom w:val="nil"/>
                    <w:right w:val="nil"/>
                  </w:tcBorders>
                  <w:shd w:val="clear" w:color="auto" w:fill="D2DDE1" w:themeFill="background2"/>
                </w:tcPr>
                <w:p w14:paraId="0E896436" w14:textId="77777777" w:rsidR="00077DD0" w:rsidRPr="008532B0" w:rsidRDefault="00077DD0" w:rsidP="00077DD0">
                  <w:pPr>
                    <w:pStyle w:val="TableText"/>
                    <w:spacing w:before="0" w:after="20"/>
                  </w:pPr>
                </w:p>
              </w:tc>
              <w:tc>
                <w:tcPr>
                  <w:tcW w:w="1625" w:type="dxa"/>
                  <w:tcBorders>
                    <w:top w:val="single" w:sz="6" w:space="0" w:color="1B556B" w:themeColor="text2"/>
                    <w:left w:val="nil"/>
                    <w:bottom w:val="nil"/>
                    <w:right w:val="nil"/>
                  </w:tcBorders>
                  <w:shd w:val="clear" w:color="auto" w:fill="D2DDE1" w:themeFill="background2"/>
                </w:tcPr>
                <w:p w14:paraId="47D636C5" w14:textId="77777777" w:rsidR="00077DD0" w:rsidRPr="008532B0" w:rsidRDefault="00077DD0" w:rsidP="00077DD0">
                  <w:pPr>
                    <w:pStyle w:val="TableText"/>
                    <w:spacing w:before="0" w:after="20"/>
                  </w:pPr>
                </w:p>
              </w:tc>
              <w:tc>
                <w:tcPr>
                  <w:tcW w:w="1843" w:type="dxa"/>
                  <w:tcBorders>
                    <w:top w:val="single" w:sz="6" w:space="0" w:color="1B556B" w:themeColor="text2"/>
                    <w:left w:val="nil"/>
                    <w:bottom w:val="nil"/>
                    <w:right w:val="nil"/>
                  </w:tcBorders>
                  <w:shd w:val="clear" w:color="auto" w:fill="D2DDE1" w:themeFill="background2"/>
                </w:tcPr>
                <w:p w14:paraId="00001008" w14:textId="77777777" w:rsidR="00077DD0" w:rsidRPr="008532B0" w:rsidRDefault="00077DD0" w:rsidP="00077DD0">
                  <w:pPr>
                    <w:pStyle w:val="TableText"/>
                    <w:spacing w:before="0" w:after="20"/>
                  </w:pPr>
                </w:p>
              </w:tc>
              <w:tc>
                <w:tcPr>
                  <w:tcW w:w="1849" w:type="dxa"/>
                  <w:tcBorders>
                    <w:top w:val="single" w:sz="6" w:space="0" w:color="1B556B" w:themeColor="text2"/>
                    <w:left w:val="nil"/>
                    <w:bottom w:val="nil"/>
                  </w:tcBorders>
                  <w:shd w:val="clear" w:color="auto" w:fill="D2DDE1" w:themeFill="background2"/>
                </w:tcPr>
                <w:p w14:paraId="1D73A048" w14:textId="77777777" w:rsidR="00077DD0" w:rsidRPr="008532B0" w:rsidRDefault="00077DD0" w:rsidP="00077DD0">
                  <w:pPr>
                    <w:pStyle w:val="TableText"/>
                    <w:spacing w:before="0" w:after="20"/>
                  </w:pPr>
                </w:p>
              </w:tc>
            </w:tr>
          </w:tbl>
          <w:p w14:paraId="38653775" w14:textId="77777777" w:rsidR="00592513" w:rsidRPr="008532B0" w:rsidRDefault="00592513" w:rsidP="00077DD0">
            <w:pPr>
              <w:pStyle w:val="Bullet"/>
              <w:numPr>
                <w:ilvl w:val="0"/>
                <w:numId w:val="0"/>
              </w:numPr>
            </w:pPr>
          </w:p>
        </w:tc>
      </w:tr>
    </w:tbl>
    <w:p w14:paraId="497CDC3A" w14:textId="4C5C40C2" w:rsidR="00AA4EBF" w:rsidRPr="008532B0" w:rsidRDefault="00AA4EBF" w:rsidP="00077DD0">
      <w:pPr>
        <w:pStyle w:val="BodyText"/>
      </w:pPr>
    </w:p>
    <w:p w14:paraId="759AAF10" w14:textId="77777777" w:rsidR="005D5902" w:rsidRPr="008532B0" w:rsidRDefault="005D5902" w:rsidP="005D5902">
      <w:pPr>
        <w:pStyle w:val="BodyText"/>
      </w:pPr>
      <w:r w:rsidRPr="008532B0">
        <w:br w:type="page"/>
      </w:r>
    </w:p>
    <w:tbl>
      <w:tblPr>
        <w:tblW w:w="8505" w:type="dxa"/>
        <w:shd w:val="clear" w:color="auto" w:fill="17556C"/>
        <w:tblLayout w:type="fixed"/>
        <w:tblLook w:val="04A0" w:firstRow="1" w:lastRow="0" w:firstColumn="1" w:lastColumn="0" w:noHBand="0" w:noVBand="1"/>
      </w:tblPr>
      <w:tblGrid>
        <w:gridCol w:w="8505"/>
      </w:tblGrid>
      <w:tr w:rsidR="009124D7" w:rsidRPr="008532B0" w14:paraId="4D0CCA73" w14:textId="77777777" w:rsidTr="00077DD0">
        <w:tc>
          <w:tcPr>
            <w:tcW w:w="8505" w:type="dxa"/>
            <w:shd w:val="clear" w:color="auto" w:fill="17556C"/>
            <w:vAlign w:val="center"/>
          </w:tcPr>
          <w:p w14:paraId="2CD6F1F3" w14:textId="119AAAE4" w:rsidR="009124D7" w:rsidRPr="008532B0" w:rsidRDefault="0061020A" w:rsidP="009124D7">
            <w:pPr>
              <w:pStyle w:val="SupportTextLeft"/>
              <w:keepNext/>
              <w:spacing w:before="120" w:after="120"/>
              <w:rPr>
                <w:rStyle w:val="SectionTitle"/>
                <w:i w:val="0"/>
              </w:rPr>
            </w:pPr>
            <w:r w:rsidRPr="008532B0">
              <w:rPr>
                <w:rStyle w:val="SectionTitle"/>
                <w:i w:val="0"/>
                <w:sz w:val="32"/>
                <w:szCs w:val="20"/>
              </w:rPr>
              <w:t xml:space="preserve">PART </w:t>
            </w:r>
            <w:r w:rsidR="009124D7" w:rsidRPr="008532B0">
              <w:rPr>
                <w:rStyle w:val="SectionTitle"/>
                <w:i w:val="0"/>
                <w:sz w:val="32"/>
                <w:szCs w:val="20"/>
              </w:rPr>
              <w:t xml:space="preserve">G: Environmental impact </w:t>
            </w:r>
          </w:p>
        </w:tc>
      </w:tr>
    </w:tbl>
    <w:p w14:paraId="7EBF7494" w14:textId="1F1B4B9D" w:rsidR="009124D7" w:rsidRPr="008532B0" w:rsidRDefault="00F2386C" w:rsidP="00077DD0">
      <w:pPr>
        <w:pStyle w:val="BodyText"/>
        <w:spacing w:before="180" w:after="180"/>
        <w:rPr>
          <w:rFonts w:eastAsia="Times New Roman"/>
        </w:rPr>
      </w:pPr>
      <w:r w:rsidRPr="008532B0">
        <w:t xml:space="preserve">This </w:t>
      </w:r>
      <w:r w:rsidR="0061020A" w:rsidRPr="008532B0">
        <w:t>part</w:t>
      </w:r>
      <w:r w:rsidRPr="008532B0">
        <w:t xml:space="preserve"> provides more detailed information about the product life</w:t>
      </w:r>
      <w:r w:rsidR="00DC553E" w:rsidRPr="008532B0">
        <w:t xml:space="preserve"> </w:t>
      </w:r>
      <w:r w:rsidRPr="008532B0">
        <w:t>cycle and how the scheme aims to improve environmental impacts</w:t>
      </w:r>
      <w:r w:rsidR="00BA539E" w:rsidRPr="008532B0">
        <w:t xml:space="preserve"> through the product stewardship scheme</w:t>
      </w:r>
      <w:r w:rsidRPr="008532B0">
        <w:t xml:space="preserve">. </w:t>
      </w:r>
    </w:p>
    <w:tbl>
      <w:tblPr>
        <w:tblW w:w="8505" w:type="dxa"/>
        <w:shd w:val="clear" w:color="auto" w:fill="17556C"/>
        <w:tblLayout w:type="fixed"/>
        <w:tblLook w:val="04A0" w:firstRow="1" w:lastRow="0" w:firstColumn="1" w:lastColumn="0" w:noHBand="0" w:noVBand="1"/>
      </w:tblPr>
      <w:tblGrid>
        <w:gridCol w:w="8505"/>
      </w:tblGrid>
      <w:tr w:rsidR="004845CF" w:rsidRPr="008532B0" w14:paraId="2674131D" w14:textId="77777777" w:rsidTr="00077DD0">
        <w:tc>
          <w:tcPr>
            <w:tcW w:w="8505" w:type="dxa"/>
            <w:shd w:val="clear" w:color="auto" w:fill="17556C"/>
            <w:vAlign w:val="center"/>
          </w:tcPr>
          <w:p w14:paraId="36423EE8" w14:textId="453979BD" w:rsidR="004845CF" w:rsidRPr="008532B0" w:rsidRDefault="004845CF" w:rsidP="00CF7CDA">
            <w:pPr>
              <w:pStyle w:val="Numberedheading"/>
              <w:numPr>
                <w:ilvl w:val="0"/>
                <w:numId w:val="34"/>
              </w:numPr>
              <w:ind w:hanging="720"/>
              <w:rPr>
                <w:rStyle w:val="SectionTitle"/>
                <w:b/>
                <w:bCs/>
                <w:sz w:val="28"/>
                <w:szCs w:val="28"/>
              </w:rPr>
            </w:pPr>
            <w:r w:rsidRPr="008532B0">
              <w:rPr>
                <w:rFonts w:cs="Times New Roman"/>
                <w:sz w:val="28"/>
                <w:szCs w:val="28"/>
              </w:rPr>
              <w:t>Environmental</w:t>
            </w:r>
            <w:r w:rsidRPr="008532B0">
              <w:rPr>
                <w:rStyle w:val="SectionTitle"/>
                <w:b/>
                <w:bCs/>
                <w:sz w:val="28"/>
                <w:szCs w:val="28"/>
              </w:rPr>
              <w:t xml:space="preserve"> impact – </w:t>
            </w:r>
            <w:r w:rsidR="00634A23" w:rsidRPr="008532B0">
              <w:rPr>
                <w:rStyle w:val="SectionTitle"/>
                <w:b/>
                <w:bCs/>
                <w:sz w:val="28"/>
                <w:szCs w:val="28"/>
              </w:rPr>
              <w:t xml:space="preserve">WMA </w:t>
            </w:r>
            <w:r w:rsidRPr="008532B0">
              <w:rPr>
                <w:rStyle w:val="SectionTitle"/>
                <w:b/>
                <w:bCs/>
                <w:sz w:val="28"/>
                <w:szCs w:val="28"/>
              </w:rPr>
              <w:t>section 15(1)(c)</w:t>
            </w:r>
          </w:p>
        </w:tc>
      </w:tr>
    </w:tbl>
    <w:p w14:paraId="01EDF195" w14:textId="1E282379" w:rsidR="0055493F" w:rsidRPr="008532B0" w:rsidRDefault="0055493F" w:rsidP="0048149B">
      <w:pPr>
        <w:pStyle w:val="BodyText"/>
        <w:spacing w:after="100"/>
      </w:pPr>
      <w:r w:rsidRPr="008532B0">
        <w:t>To accredit the scheme, the Minister must be satisfied the scheme is likely to promote waste minimisation or reduce the environmental harm from disposing of the product to which the scheme relates without, in either case, causing greater environmental harm over the life</w:t>
      </w:r>
      <w:r w:rsidR="000B0046" w:rsidRPr="008532B0">
        <w:t xml:space="preserve"> </w:t>
      </w:r>
      <w:r w:rsidRPr="008532B0">
        <w:t xml:space="preserve">cycle of the product. </w:t>
      </w:r>
    </w:p>
    <w:p w14:paraId="7300C898" w14:textId="6B797168" w:rsidR="006318AD" w:rsidRPr="008532B0" w:rsidRDefault="006318AD" w:rsidP="0048149B">
      <w:pPr>
        <w:pStyle w:val="BodyText"/>
        <w:spacing w:after="100"/>
      </w:pPr>
      <w:r w:rsidRPr="008532B0">
        <w:t>Briefly describe the current environmental impact of the product(s)</w:t>
      </w:r>
      <w:r w:rsidR="00C91601" w:rsidRPr="008532B0">
        <w:t>., C</w:t>
      </w:r>
      <w:r w:rsidRPr="008532B0">
        <w:t>onsider all aspects of the product life</w:t>
      </w:r>
      <w:r w:rsidR="00C91601" w:rsidRPr="008532B0">
        <w:t xml:space="preserve"> </w:t>
      </w:r>
      <w:r w:rsidRPr="008532B0">
        <w:t>cycle impacts</w:t>
      </w:r>
      <w:r w:rsidR="001D6772" w:rsidRPr="008532B0">
        <w:t xml:space="preserve">, emphasising </w:t>
      </w:r>
      <w:r w:rsidRPr="008532B0">
        <w:t>its impact in the New Zealand context. This could include design, manufacturing, general use and</w:t>
      </w:r>
      <w:r w:rsidR="002B5E82" w:rsidRPr="008532B0">
        <w:t>/</w:t>
      </w:r>
      <w:r w:rsidRPr="008532B0">
        <w:t xml:space="preserve">or end-of-life </w:t>
      </w:r>
    </w:p>
    <w:p w14:paraId="001C6529" w14:textId="2D0093B3" w:rsidR="006318AD" w:rsidRPr="008532B0" w:rsidRDefault="006318AD" w:rsidP="0048149B">
      <w:pPr>
        <w:pStyle w:val="BodyText"/>
        <w:spacing w:after="100"/>
      </w:pPr>
      <w:r w:rsidRPr="008532B0">
        <w:t>Where applicable, reference relevant research, life</w:t>
      </w:r>
      <w:r w:rsidR="00163F4D" w:rsidRPr="008532B0">
        <w:t>-</w:t>
      </w:r>
      <w:r w:rsidRPr="008532B0">
        <w:t xml:space="preserve">cycle assessments or other reports that support your response. </w:t>
      </w:r>
      <w:r w:rsidRPr="008532B0">
        <w:rPr>
          <w:b/>
          <w:bCs/>
        </w:rPr>
        <w:t>Do not submit</w:t>
      </w:r>
      <w:r w:rsidRPr="008532B0">
        <w:t xml:space="preserve"> referenced reports with your application</w:t>
      </w:r>
      <w:r w:rsidR="00C82757" w:rsidRPr="008532B0">
        <w:t>;</w:t>
      </w:r>
      <w:r w:rsidRPr="008532B0">
        <w:t xml:space="preserve"> we can find them from the reference.</w:t>
      </w:r>
    </w:p>
    <w:p w14:paraId="5C6185C6" w14:textId="77777777" w:rsidR="006318AD" w:rsidRPr="008532B0" w:rsidRDefault="006318AD" w:rsidP="0048149B">
      <w:pPr>
        <w:pStyle w:val="BodyText"/>
        <w:spacing w:after="100"/>
      </w:pPr>
      <w:r w:rsidRPr="008532B0">
        <w:t>Consider the following potential environmental impact of the product(s):</w:t>
      </w:r>
    </w:p>
    <w:p w14:paraId="2455D965" w14:textId="77777777" w:rsidR="006318AD" w:rsidRPr="008532B0" w:rsidRDefault="006318AD" w:rsidP="0048149B">
      <w:pPr>
        <w:pStyle w:val="Bullet"/>
        <w:spacing w:after="100"/>
      </w:pPr>
      <w:r w:rsidRPr="008532B0">
        <w:t>upstream and downstream negative and positive effects</w:t>
      </w:r>
    </w:p>
    <w:p w14:paraId="0C81BF1A" w14:textId="0A2F09AE" w:rsidR="006318AD" w:rsidRPr="008532B0" w:rsidRDefault="006318AD" w:rsidP="0048149B">
      <w:pPr>
        <w:pStyle w:val="Bullet"/>
        <w:spacing w:after="100"/>
      </w:pPr>
      <w:r w:rsidRPr="008532B0">
        <w:t>greenhouse gas emissions and ozone</w:t>
      </w:r>
      <w:r w:rsidR="008D6FA5" w:rsidRPr="008532B0">
        <w:t>-</w:t>
      </w:r>
      <w:r w:rsidRPr="008532B0">
        <w:t>depleting substances</w:t>
      </w:r>
    </w:p>
    <w:p w14:paraId="688CFFE4" w14:textId="77777777" w:rsidR="006318AD" w:rsidRPr="008532B0" w:rsidRDefault="006318AD" w:rsidP="0048149B">
      <w:pPr>
        <w:pStyle w:val="Bullet"/>
        <w:spacing w:after="100"/>
      </w:pPr>
      <w:r w:rsidRPr="008532B0">
        <w:t>carbon footprint and emissions</w:t>
      </w:r>
    </w:p>
    <w:p w14:paraId="0441B78E" w14:textId="77777777" w:rsidR="006318AD" w:rsidRPr="008532B0" w:rsidRDefault="006318AD" w:rsidP="0048149B">
      <w:pPr>
        <w:pStyle w:val="Bullet"/>
        <w:spacing w:after="100"/>
      </w:pPr>
      <w:r w:rsidRPr="008532B0">
        <w:t>release of hazardous substance and/or hazardous waste</w:t>
      </w:r>
    </w:p>
    <w:p w14:paraId="682B8160" w14:textId="77777777" w:rsidR="006318AD" w:rsidRPr="008532B0" w:rsidRDefault="006318AD" w:rsidP="0048149B">
      <w:pPr>
        <w:pStyle w:val="Bullet"/>
        <w:spacing w:after="100"/>
      </w:pPr>
      <w:r w:rsidRPr="008532B0">
        <w:t>freshwater consumption</w:t>
      </w:r>
    </w:p>
    <w:p w14:paraId="680F21F4" w14:textId="77777777" w:rsidR="006318AD" w:rsidRPr="008532B0" w:rsidRDefault="006318AD" w:rsidP="0048149B">
      <w:pPr>
        <w:pStyle w:val="Bullet"/>
        <w:spacing w:after="100"/>
      </w:pPr>
      <w:r w:rsidRPr="008532B0">
        <w:t>energy (including electricity and other fuels)</w:t>
      </w:r>
    </w:p>
    <w:p w14:paraId="279684EE" w14:textId="77777777" w:rsidR="006318AD" w:rsidRPr="008532B0" w:rsidRDefault="006318AD" w:rsidP="0048149B">
      <w:pPr>
        <w:pStyle w:val="Bullet"/>
        <w:spacing w:after="100"/>
      </w:pPr>
      <w:r w:rsidRPr="008532B0">
        <w:t>discharges (and emissions) to water, air, land</w:t>
      </w:r>
    </w:p>
    <w:p w14:paraId="54765888" w14:textId="77777777" w:rsidR="006318AD" w:rsidRPr="008532B0" w:rsidRDefault="006318AD" w:rsidP="0048149B">
      <w:pPr>
        <w:pStyle w:val="Bullet"/>
        <w:spacing w:after="100"/>
      </w:pPr>
      <w:r w:rsidRPr="008532B0">
        <w:t>reduction of biodiversity</w:t>
      </w:r>
    </w:p>
    <w:p w14:paraId="5B2F2A7A" w14:textId="77777777" w:rsidR="006318AD" w:rsidRPr="008532B0" w:rsidRDefault="006318AD" w:rsidP="0048149B">
      <w:pPr>
        <w:pStyle w:val="Bullet"/>
        <w:spacing w:after="100"/>
      </w:pPr>
      <w:r w:rsidRPr="008532B0">
        <w:t>any other environmental effects that would occur</w:t>
      </w:r>
    </w:p>
    <w:p w14:paraId="3B7D78B1" w14:textId="49930EE9" w:rsidR="006318AD" w:rsidRPr="008532B0" w:rsidRDefault="006318AD" w:rsidP="0048149B">
      <w:pPr>
        <w:pStyle w:val="Bullet"/>
        <w:spacing w:after="100"/>
      </w:pPr>
      <w:r w:rsidRPr="008532B0">
        <w:t>the social impact – are the materials sourced ethically eg, avoiding forced or child labour, poor labour conditions for workers/sub-contractors, conflict areas).</w:t>
      </w:r>
    </w:p>
    <w:p w14:paraId="556937AE" w14:textId="77777777" w:rsidR="00CE0997" w:rsidRPr="008532B0" w:rsidRDefault="007C0F88" w:rsidP="00077DD0">
      <w:pPr>
        <w:pStyle w:val="BodyText"/>
      </w:pPr>
      <w:r w:rsidRPr="008532B0">
        <w:t>WMA section 15(1)(c) require</w:t>
      </w:r>
      <w:r w:rsidR="00C03E89" w:rsidRPr="008532B0">
        <w:t>s</w:t>
      </w:r>
      <w:r w:rsidRPr="008532B0">
        <w:t xml:space="preserve"> product stewardship scheme applicants to show continual improvement in minimising the environment</w:t>
      </w:r>
      <w:r w:rsidR="00C03E89" w:rsidRPr="008532B0">
        <w:t>al</w:t>
      </w:r>
      <w:r w:rsidRPr="008532B0">
        <w:t xml:space="preserve"> harm of a product</w:t>
      </w:r>
      <w:r w:rsidR="00CA1337" w:rsidRPr="008532B0">
        <w:t>.</w:t>
      </w:r>
      <w:r w:rsidRPr="008532B0">
        <w:t xml:space="preserve"> </w:t>
      </w:r>
      <w:r w:rsidR="003460C0" w:rsidRPr="008532B0">
        <w:t>The aim of p</w:t>
      </w:r>
      <w:r w:rsidR="00BC47D1" w:rsidRPr="008532B0">
        <w:t xml:space="preserve">roduct stewardship is </w:t>
      </w:r>
      <w:r w:rsidR="003460C0" w:rsidRPr="008532B0">
        <w:t>to promote waste minimisation or reduce the environmental harm from disposing of the product to which the scheme relates without, in either case, causing greater environmental harm over the life cycle of the product</w:t>
      </w:r>
      <w:r w:rsidR="0066357F" w:rsidRPr="008532B0">
        <w:t>(s</w:t>
      </w:r>
      <w:r w:rsidR="003C4985" w:rsidRPr="008532B0">
        <w:t>),</w:t>
      </w:r>
      <w:r w:rsidR="000E44DE" w:rsidRPr="008532B0">
        <w:t xml:space="preserve"> through</w:t>
      </w:r>
      <w:r w:rsidR="0066357F" w:rsidRPr="008532B0">
        <w:t xml:space="preserve"> t</w:t>
      </w:r>
      <w:r w:rsidR="00BC47D1" w:rsidRPr="008532B0">
        <w:t>he responsible management of the product</w:t>
      </w:r>
      <w:r w:rsidR="000E44DE" w:rsidRPr="008532B0">
        <w:t>(s</w:t>
      </w:r>
      <w:r w:rsidR="0066357F" w:rsidRPr="008532B0">
        <w:t>)</w:t>
      </w:r>
      <w:r w:rsidR="00BC47D1" w:rsidRPr="008532B0">
        <w:t>, at all stages of the product</w:t>
      </w:r>
      <w:r w:rsidR="0066357F" w:rsidRPr="008532B0">
        <w:t>(</w:t>
      </w:r>
      <w:r w:rsidR="00BC47D1" w:rsidRPr="008532B0">
        <w:t>s</w:t>
      </w:r>
      <w:r w:rsidR="0066357F" w:rsidRPr="008532B0">
        <w:t>)</w:t>
      </w:r>
      <w:r w:rsidR="00BC47D1" w:rsidRPr="008532B0">
        <w:t xml:space="preserve"> lifecycle. </w:t>
      </w:r>
    </w:p>
    <w:p w14:paraId="1D9A5F03" w14:textId="09888529" w:rsidR="00BC47D1" w:rsidRPr="008532B0" w:rsidRDefault="00BC47D1" w:rsidP="0048149B">
      <w:pPr>
        <w:pStyle w:val="BodyText"/>
        <w:spacing w:after="100"/>
      </w:pPr>
      <w:r w:rsidRPr="008532B0">
        <w:t>Typically, a product life</w:t>
      </w:r>
      <w:r w:rsidR="001D0D02" w:rsidRPr="008532B0">
        <w:t xml:space="preserve"> </w:t>
      </w:r>
      <w:r w:rsidRPr="008532B0">
        <w:t>cycle will include:</w:t>
      </w:r>
    </w:p>
    <w:p w14:paraId="463BADFC" w14:textId="549F13B8" w:rsidR="00BC47D1" w:rsidRPr="008532B0" w:rsidRDefault="001B35DB" w:rsidP="0048149B">
      <w:pPr>
        <w:pStyle w:val="Bullet"/>
        <w:spacing w:after="100"/>
      </w:pPr>
      <w:r w:rsidRPr="008532B0">
        <w:t>design</w:t>
      </w:r>
      <w:r w:rsidR="0003621E" w:rsidRPr="008532B0">
        <w:t xml:space="preserve"> and </w:t>
      </w:r>
      <w:r w:rsidR="00BC47D1" w:rsidRPr="008532B0">
        <w:t>manufacture of the product</w:t>
      </w:r>
    </w:p>
    <w:p w14:paraId="7A8E89B7" w14:textId="604C965F" w:rsidR="00BC47D1" w:rsidRPr="008532B0" w:rsidRDefault="00BC47D1" w:rsidP="0048149B">
      <w:pPr>
        <w:pStyle w:val="Bullet"/>
        <w:spacing w:after="100"/>
      </w:pPr>
      <w:r w:rsidRPr="008532B0">
        <w:t>transportation and handling of the product up to the point of purchase of the product by its end-user</w:t>
      </w:r>
    </w:p>
    <w:p w14:paraId="49462445" w14:textId="09E154B3" w:rsidR="00BC47D1" w:rsidRPr="008532B0" w:rsidRDefault="00BC47D1" w:rsidP="0048149B">
      <w:pPr>
        <w:pStyle w:val="Bullet"/>
        <w:spacing w:after="100"/>
      </w:pPr>
      <w:r w:rsidRPr="008532B0">
        <w:t>operation or normal use of the product over its normally expected lifetime</w:t>
      </w:r>
    </w:p>
    <w:p w14:paraId="22EA4F66" w14:textId="06820DF2" w:rsidR="00BC47D1" w:rsidRPr="008532B0" w:rsidRDefault="00BC47D1" w:rsidP="00077DD0">
      <w:pPr>
        <w:pStyle w:val="Bullet"/>
        <w:spacing w:after="240"/>
      </w:pPr>
      <w:r w:rsidRPr="008532B0">
        <w:t>what materials (including their quantities) are used by the manufacture</w:t>
      </w:r>
      <w:r w:rsidR="007E1DA2" w:rsidRPr="008532B0">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90E91" w:rsidRPr="008532B0" w14:paraId="6243D076" w14:textId="77777777" w:rsidTr="00790E91">
        <w:tc>
          <w:tcPr>
            <w:tcW w:w="0" w:type="auto"/>
            <w:shd w:val="clear" w:color="auto" w:fill="D2DDE2"/>
          </w:tcPr>
          <w:p w14:paraId="3311395A" w14:textId="3D9A2BAE" w:rsidR="00790E91" w:rsidRPr="008532B0" w:rsidRDefault="00790E91" w:rsidP="00790E91">
            <w:pPr>
              <w:pStyle w:val="Boxheading0"/>
              <w:spacing w:before="180"/>
            </w:pPr>
            <w:r w:rsidRPr="008532B0">
              <w:t>Example</w:t>
            </w:r>
            <w:r w:rsidR="00C460E6">
              <w:t xml:space="preserve"> </w:t>
            </w:r>
            <w:r w:rsidRPr="008532B0">
              <w:t>– Evidence of reduction in environmental harm</w:t>
            </w:r>
          </w:p>
          <w:p w14:paraId="36D1F9C7" w14:textId="77777777" w:rsidR="00790E91" w:rsidRPr="008532B0" w:rsidRDefault="00790E91" w:rsidP="00D42BAC">
            <w:pPr>
              <w:pStyle w:val="Boxtext"/>
              <w:spacing w:before="80" w:after="80"/>
            </w:pPr>
            <w:r w:rsidRPr="008532B0">
              <w:t xml:space="preserve">This example describes how a scheme could demonstrate evidence of a reduction in environmental harm. </w:t>
            </w:r>
          </w:p>
          <w:p w14:paraId="30681718" w14:textId="77777777" w:rsidR="00790E91" w:rsidRPr="008532B0" w:rsidRDefault="00790E91" w:rsidP="00790E91">
            <w:pPr>
              <w:pStyle w:val="Boxtext"/>
              <w:spacing w:before="80" w:after="80"/>
            </w:pPr>
            <w:r w:rsidRPr="008532B0">
              <w:rPr>
                <w:b/>
              </w:rPr>
              <w:t>Waste reduction</w:t>
            </w:r>
            <w:r w:rsidRPr="008532B0">
              <w:t xml:space="preserve"> – Preventing or reducing the amount of waste generated by: </w:t>
            </w:r>
          </w:p>
          <w:p w14:paraId="244AB85B" w14:textId="77777777" w:rsidR="00790E91" w:rsidRPr="008532B0" w:rsidRDefault="00790E91" w:rsidP="00790E91">
            <w:pPr>
              <w:pStyle w:val="Boxbullet"/>
              <w:spacing w:after="80"/>
            </w:pPr>
            <w:r w:rsidRPr="008532B0">
              <w:t xml:space="preserve">reducing the amount of hazardous waste (eg, reduction of mercury in a light bulb and removal of lead in electronic products) </w:t>
            </w:r>
          </w:p>
          <w:p w14:paraId="618F3D38" w14:textId="77777777" w:rsidR="00790E91" w:rsidRPr="008532B0" w:rsidRDefault="00790E91" w:rsidP="00790E91">
            <w:pPr>
              <w:pStyle w:val="Boxbullet"/>
              <w:spacing w:after="80"/>
            </w:pPr>
            <w:r w:rsidRPr="008532B0">
              <w:t xml:space="preserve">changing or substituting the material used (eg, replacement of toxic agrichemicals with non-toxic alternatives) </w:t>
            </w:r>
          </w:p>
          <w:p w14:paraId="4F2C7618" w14:textId="77777777" w:rsidR="00790E91" w:rsidRPr="008532B0" w:rsidRDefault="00790E91" w:rsidP="00790E91">
            <w:pPr>
              <w:pStyle w:val="Boxbullet"/>
              <w:spacing w:after="80"/>
            </w:pPr>
            <w:r w:rsidRPr="008532B0">
              <w:t xml:space="preserve">redesigning the product (eg, to increase product durability, repairability) </w:t>
            </w:r>
          </w:p>
          <w:p w14:paraId="77BB4E02" w14:textId="77777777" w:rsidR="00790E91" w:rsidRPr="008532B0" w:rsidRDefault="00790E91" w:rsidP="00790E91">
            <w:pPr>
              <w:pStyle w:val="Boxbullet"/>
              <w:spacing w:after="80"/>
            </w:pPr>
            <w:r w:rsidRPr="008532B0">
              <w:t xml:space="preserve">changing the plastic type used in a container to recycled content plastic to decrease harm from mining or harvesting raw materials </w:t>
            </w:r>
          </w:p>
          <w:p w14:paraId="67AC9404" w14:textId="77777777" w:rsidR="00790E91" w:rsidRPr="008532B0" w:rsidRDefault="00790E91" w:rsidP="00790E91">
            <w:pPr>
              <w:pStyle w:val="Boxbullet"/>
              <w:spacing w:after="80"/>
            </w:pPr>
            <w:r w:rsidRPr="008532B0">
              <w:t xml:space="preserve">adapting cleaner technology in the manufacturing process, such as instigating emissions controls and reductions, increasing energy efficiency and waste efficiency </w:t>
            </w:r>
          </w:p>
          <w:p w14:paraId="62B74FDE" w14:textId="77777777" w:rsidR="00790E91" w:rsidRPr="008532B0" w:rsidRDefault="00790E91" w:rsidP="00790E91">
            <w:pPr>
              <w:pStyle w:val="Boxbullet"/>
              <w:spacing w:after="80"/>
            </w:pPr>
            <w:r w:rsidRPr="008532B0">
              <w:t xml:space="preserve">changing product ingredients from non-biodegradable to biodegradable </w:t>
            </w:r>
          </w:p>
          <w:p w14:paraId="2D7FDF80" w14:textId="77777777" w:rsidR="00790E91" w:rsidRPr="008532B0" w:rsidRDefault="00790E91" w:rsidP="00790E91">
            <w:pPr>
              <w:pStyle w:val="Boxbullet"/>
              <w:spacing w:after="80"/>
            </w:pPr>
            <w:r w:rsidRPr="008532B0">
              <w:t xml:space="preserve">redesigning the product so the process no longer results in a harmful by-product </w:t>
            </w:r>
          </w:p>
          <w:p w14:paraId="1DAE01E7" w14:textId="77777777" w:rsidR="00790E91" w:rsidRPr="008532B0" w:rsidRDefault="00790E91" w:rsidP="00790E91">
            <w:pPr>
              <w:pStyle w:val="Boxbullet"/>
              <w:spacing w:after="80"/>
            </w:pPr>
            <w:r w:rsidRPr="008532B0">
              <w:t xml:space="preserve">changing logistics processes to decrease the amount of transportation required in the distribution of goods. </w:t>
            </w:r>
          </w:p>
          <w:p w14:paraId="378BAA93" w14:textId="77777777" w:rsidR="00790E91" w:rsidRPr="008532B0" w:rsidRDefault="00790E91" w:rsidP="00790E91">
            <w:pPr>
              <w:pStyle w:val="Boxtext"/>
              <w:spacing w:before="80" w:after="80"/>
            </w:pPr>
            <w:r w:rsidRPr="008532B0">
              <w:rPr>
                <w:b/>
              </w:rPr>
              <w:t>Waste reuse</w:t>
            </w:r>
            <w:r w:rsidRPr="008532B0">
              <w:t xml:space="preserve"> – Reusing waste by: </w:t>
            </w:r>
          </w:p>
          <w:p w14:paraId="041B90F6" w14:textId="77777777" w:rsidR="00790E91" w:rsidRPr="008532B0" w:rsidRDefault="00790E91" w:rsidP="00790E91">
            <w:pPr>
              <w:pStyle w:val="Boxbullet"/>
              <w:spacing w:after="80"/>
            </w:pPr>
            <w:r w:rsidRPr="008532B0">
              <w:t xml:space="preserve">coordinating waste to be redistributed (eg, phone redistribution schemes or unwanted paint schemes) </w:t>
            </w:r>
          </w:p>
          <w:p w14:paraId="3094F2C1" w14:textId="77777777" w:rsidR="00790E91" w:rsidRPr="008532B0" w:rsidRDefault="00790E91" w:rsidP="00790E91">
            <w:pPr>
              <w:pStyle w:val="Boxbullet"/>
              <w:spacing w:after="80"/>
            </w:pPr>
            <w:r w:rsidRPr="008532B0">
              <w:t xml:space="preserve">harvesting components from use in new products (eg, electronic components reused in new equipment). </w:t>
            </w:r>
          </w:p>
          <w:p w14:paraId="5D31913B" w14:textId="77777777" w:rsidR="00790E91" w:rsidRPr="008532B0" w:rsidRDefault="00790E91" w:rsidP="00790E91">
            <w:pPr>
              <w:pStyle w:val="Boxtext"/>
              <w:spacing w:before="80" w:after="80"/>
            </w:pPr>
            <w:r w:rsidRPr="008532B0">
              <w:rPr>
                <w:b/>
              </w:rPr>
              <w:t>Waste recycling</w:t>
            </w:r>
            <w:r w:rsidRPr="008532B0">
              <w:t xml:space="preserve"> – Increasing the amount of waste recycled by: </w:t>
            </w:r>
          </w:p>
          <w:p w14:paraId="519D6A56" w14:textId="77777777" w:rsidR="00790E91" w:rsidRPr="008532B0" w:rsidRDefault="00790E91" w:rsidP="00790E91">
            <w:pPr>
              <w:pStyle w:val="Boxbullet"/>
              <w:spacing w:after="80"/>
            </w:pPr>
            <w:r w:rsidRPr="008532B0">
              <w:t xml:space="preserve">treating waste that is no longer usable in its present form and using it to make new products (eg, plastic products made with recycled content) </w:t>
            </w:r>
          </w:p>
          <w:p w14:paraId="1F054048" w14:textId="77777777" w:rsidR="00790E91" w:rsidRPr="008532B0" w:rsidRDefault="00790E91" w:rsidP="00790E91">
            <w:pPr>
              <w:pStyle w:val="Boxbullet"/>
              <w:spacing w:after="80"/>
            </w:pPr>
            <w:r w:rsidRPr="008532B0">
              <w:t xml:space="preserve">designing for disassembly and recyclability to recover materials easily (eg, using homogeneous material, not applying paints, lacquers or glues that cannot be removed). </w:t>
            </w:r>
          </w:p>
          <w:p w14:paraId="277FD83C" w14:textId="77777777" w:rsidR="00790E91" w:rsidRPr="008532B0" w:rsidRDefault="00790E91" w:rsidP="00790E91">
            <w:pPr>
              <w:pStyle w:val="Boxtext"/>
              <w:spacing w:before="80" w:after="80"/>
            </w:pPr>
            <w:r w:rsidRPr="008532B0">
              <w:rPr>
                <w:b/>
              </w:rPr>
              <w:t>Waste recovery</w:t>
            </w:r>
            <w:r w:rsidRPr="008532B0">
              <w:t xml:space="preserve"> – Recovering waste products by using the energy from waste in other processes (eg, burning used oil). </w:t>
            </w:r>
          </w:p>
          <w:p w14:paraId="6E97339C" w14:textId="77777777" w:rsidR="00790E91" w:rsidRPr="008532B0" w:rsidRDefault="00790E91" w:rsidP="00790E91">
            <w:pPr>
              <w:pStyle w:val="Boxtext"/>
              <w:spacing w:before="80" w:after="80"/>
            </w:pPr>
            <w:r w:rsidRPr="008532B0">
              <w:rPr>
                <w:b/>
              </w:rPr>
              <w:t>Waste treatment and disposal</w:t>
            </w:r>
            <w:r w:rsidRPr="008532B0">
              <w:t xml:space="preserve"> – Treating and disposing of waste before disposal by: </w:t>
            </w:r>
          </w:p>
          <w:p w14:paraId="39A3E241" w14:textId="77777777" w:rsidR="00790E91" w:rsidRPr="008532B0" w:rsidRDefault="00790E91" w:rsidP="00790E91">
            <w:pPr>
              <w:pStyle w:val="Boxbullet"/>
              <w:spacing w:after="80"/>
            </w:pPr>
            <w:r w:rsidRPr="008532B0">
              <w:t xml:space="preserve">bio-treatment or physio-chemical treatment to degrade a material into a compound or mixture </w:t>
            </w:r>
          </w:p>
          <w:p w14:paraId="5F2BB7BF" w14:textId="77777777" w:rsidR="00790E91" w:rsidRPr="008532B0" w:rsidRDefault="00790E91" w:rsidP="00790E91">
            <w:pPr>
              <w:pStyle w:val="Boxbullet"/>
              <w:spacing w:after="80"/>
            </w:pPr>
            <w:r w:rsidRPr="008532B0">
              <w:t xml:space="preserve">blending or mixing the waste to obtain a compound or mixture </w:t>
            </w:r>
          </w:p>
          <w:p w14:paraId="2B34F5F3" w14:textId="77777777" w:rsidR="00790E91" w:rsidRPr="008532B0" w:rsidRDefault="00790E91" w:rsidP="00790E91">
            <w:pPr>
              <w:pStyle w:val="Boxbullet"/>
              <w:spacing w:after="80"/>
            </w:pPr>
            <w:r w:rsidRPr="008532B0">
              <w:t xml:space="preserve">storing or repackaging waste </w:t>
            </w:r>
          </w:p>
          <w:p w14:paraId="252D9F45" w14:textId="29CC43C5" w:rsidR="00790E91" w:rsidRPr="008532B0" w:rsidRDefault="00790E91" w:rsidP="00790E91">
            <w:pPr>
              <w:pStyle w:val="Boxbullet"/>
              <w:spacing w:after="180"/>
            </w:pPr>
            <w:r w:rsidRPr="008532B0">
              <w:t>processing the hazardous waste to convert it into a non-hazardous or less hazardous material.</w:t>
            </w:r>
          </w:p>
        </w:tc>
      </w:tr>
    </w:tbl>
    <w:p w14:paraId="226C1300" w14:textId="348D4E6E" w:rsidR="002713D4" w:rsidRPr="008532B0" w:rsidRDefault="002713D4" w:rsidP="00790E91">
      <w:pPr>
        <w:pStyle w:val="BodyText"/>
      </w:pPr>
      <w:r w:rsidRPr="008532B0">
        <w:br w:type="page"/>
      </w:r>
    </w:p>
    <w:tbl>
      <w:tblPr>
        <w:tblW w:w="8505" w:type="dxa"/>
        <w:shd w:val="clear" w:color="auto" w:fill="17556C"/>
        <w:tblLayout w:type="fixed"/>
        <w:tblLook w:val="04A0" w:firstRow="1" w:lastRow="0" w:firstColumn="1" w:lastColumn="0" w:noHBand="0" w:noVBand="1"/>
      </w:tblPr>
      <w:tblGrid>
        <w:gridCol w:w="8505"/>
      </w:tblGrid>
      <w:tr w:rsidR="005907F6" w:rsidRPr="008532B0" w14:paraId="256AFF8C" w14:textId="77777777" w:rsidTr="00790E91">
        <w:tc>
          <w:tcPr>
            <w:tcW w:w="9643" w:type="dxa"/>
            <w:shd w:val="clear" w:color="auto" w:fill="17556C"/>
            <w:vAlign w:val="center"/>
          </w:tcPr>
          <w:p w14:paraId="4C103917" w14:textId="5A2FEA76" w:rsidR="005907F6" w:rsidRPr="008532B0" w:rsidRDefault="00445819" w:rsidP="003E46B8">
            <w:pPr>
              <w:pStyle w:val="SupportTextLeft"/>
              <w:spacing w:before="120" w:after="120"/>
              <w:rPr>
                <w:rStyle w:val="SectionTitle"/>
                <w:i w:val="0"/>
              </w:rPr>
            </w:pPr>
            <w:r w:rsidRPr="008532B0">
              <w:rPr>
                <w:rStyle w:val="SectionTitle"/>
                <w:i w:val="0"/>
                <w:sz w:val="32"/>
                <w:szCs w:val="20"/>
              </w:rPr>
              <w:t xml:space="preserve">PART </w:t>
            </w:r>
            <w:r w:rsidR="005907F6" w:rsidRPr="008532B0">
              <w:rPr>
                <w:rStyle w:val="SectionTitle"/>
                <w:i w:val="0"/>
                <w:sz w:val="32"/>
                <w:szCs w:val="20"/>
              </w:rPr>
              <w:t xml:space="preserve">H: Funding </w:t>
            </w:r>
          </w:p>
        </w:tc>
      </w:tr>
    </w:tbl>
    <w:p w14:paraId="3F98C890" w14:textId="37274773" w:rsidR="0091366A" w:rsidRPr="008532B0" w:rsidRDefault="005A63C0" w:rsidP="005907F6">
      <w:pPr>
        <w:pStyle w:val="BodyText"/>
        <w:spacing w:before="240" w:after="240"/>
        <w:rPr>
          <w:rFonts w:eastAsia="Times New Roman"/>
        </w:rPr>
      </w:pPr>
      <w:r w:rsidRPr="008532B0">
        <w:rPr>
          <w:rFonts w:eastAsia="Times New Roman"/>
        </w:rPr>
        <w:t>This part outlines how</w:t>
      </w:r>
      <w:r w:rsidR="00577E18" w:rsidRPr="008532B0">
        <w:rPr>
          <w:rFonts w:eastAsia="Times New Roman"/>
        </w:rPr>
        <w:t xml:space="preserve"> </w:t>
      </w:r>
      <w:r w:rsidR="00AD3E9B" w:rsidRPr="008532B0">
        <w:rPr>
          <w:rFonts w:eastAsia="Times New Roman"/>
        </w:rPr>
        <w:t xml:space="preserve">the </w:t>
      </w:r>
      <w:r w:rsidR="005907F6" w:rsidRPr="008532B0">
        <w:rPr>
          <w:rFonts w:eastAsia="Times New Roman"/>
        </w:rPr>
        <w:t>scheme will be funded.</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5907F6" w:rsidRPr="008532B0" w14:paraId="3B3FF665" w14:textId="77777777" w:rsidTr="00790E91">
        <w:tc>
          <w:tcPr>
            <w:tcW w:w="0" w:type="auto"/>
            <w:shd w:val="clear" w:color="auto" w:fill="D5EBE8"/>
          </w:tcPr>
          <w:p w14:paraId="68BF57F0" w14:textId="77777777" w:rsidR="005907F6" w:rsidRPr="008532B0" w:rsidRDefault="005907F6" w:rsidP="00D42BAC">
            <w:pPr>
              <w:pStyle w:val="Boxheading0"/>
              <w:keepNext w:val="0"/>
              <w:spacing w:before="180" w:after="80"/>
              <w:rPr>
                <w:sz w:val="20"/>
                <w:szCs w:val="18"/>
              </w:rPr>
            </w:pPr>
            <w:r w:rsidRPr="008532B0">
              <w:rPr>
                <w:sz w:val="20"/>
                <w:szCs w:val="18"/>
              </w:rPr>
              <w:t xml:space="preserve">Important: </w:t>
            </w:r>
          </w:p>
          <w:p w14:paraId="0F9D7F96" w14:textId="38C1CFFE" w:rsidR="005907F6" w:rsidRPr="008532B0" w:rsidRDefault="00A71567" w:rsidP="00790E91">
            <w:pPr>
              <w:pStyle w:val="Boxbullet"/>
              <w:spacing w:after="80"/>
            </w:pPr>
            <w:r w:rsidRPr="008532B0">
              <w:t>We</w:t>
            </w:r>
            <w:r w:rsidR="005907F6" w:rsidRPr="008532B0">
              <w:t xml:space="preserve"> recommend you do most of your preparation and modelling separately</w:t>
            </w:r>
            <w:r w:rsidRPr="008532B0">
              <w:t xml:space="preserve"> before filling</w:t>
            </w:r>
            <w:r w:rsidR="00F84321" w:rsidRPr="008532B0">
              <w:t xml:space="preserve"> out</w:t>
            </w:r>
            <w:r w:rsidRPr="008532B0">
              <w:t xml:space="preserve"> this accreditation application</w:t>
            </w:r>
            <w:r w:rsidR="005907F6" w:rsidRPr="008532B0">
              <w:t xml:space="preserve">. This will enable you to work out how much the scheme is going to cost, based on the outputs and processes. </w:t>
            </w:r>
          </w:p>
          <w:p w14:paraId="28345876" w14:textId="7C6CA20C" w:rsidR="005907F6" w:rsidRPr="008532B0" w:rsidRDefault="005907F6" w:rsidP="00790E91">
            <w:pPr>
              <w:pStyle w:val="Boxbullet"/>
              <w:spacing w:after="80"/>
            </w:pPr>
            <w:r w:rsidRPr="008532B0">
              <w:t xml:space="preserve">Funding information must not presume the Minister, the Crown or any other arm of government will provide any funding for the scheme. If government funding has already been obtained and confirmed (eg, as a grant from funds acquired through the waste levy under the Act) this should be shown as income to the scheme. </w:t>
            </w:r>
          </w:p>
          <w:p w14:paraId="3AC88FC3" w14:textId="6A6927B1" w:rsidR="005907F6" w:rsidRPr="008532B0" w:rsidRDefault="005907F6" w:rsidP="00790E91">
            <w:pPr>
              <w:pStyle w:val="Boxtext"/>
              <w:spacing w:before="80" w:after="180"/>
            </w:pPr>
            <w:r w:rsidRPr="008532B0">
              <w:rPr>
                <w:b/>
                <w:bCs/>
              </w:rPr>
              <w:t>Confidentiality:</w:t>
            </w:r>
            <w:r w:rsidRPr="008532B0">
              <w:t xml:space="preserve"> You may provide all or part of the scheme funding model information in confidence. Any such information must be clearly marked as </w:t>
            </w:r>
            <w:r w:rsidR="007D21F8" w:rsidRPr="008532B0">
              <w:t>‘</w:t>
            </w:r>
            <w:r w:rsidRPr="008532B0">
              <w:t>commercial in confidence</w:t>
            </w:r>
            <w:r w:rsidR="007D21F8" w:rsidRPr="008532B0">
              <w:t>’</w:t>
            </w:r>
            <w:r w:rsidRPr="008532B0">
              <w:t>. See note on Official Information Act for more information.</w:t>
            </w:r>
          </w:p>
        </w:tc>
      </w:tr>
    </w:tbl>
    <w:p w14:paraId="79591950" w14:textId="77777777" w:rsidR="00FB4080" w:rsidRPr="008532B0" w:rsidRDefault="00FB4080" w:rsidP="00790E91">
      <w:pPr>
        <w:pStyle w:val="BodyText"/>
      </w:pPr>
    </w:p>
    <w:tbl>
      <w:tblPr>
        <w:tblW w:w="8505" w:type="dxa"/>
        <w:shd w:val="clear" w:color="auto" w:fill="17556C"/>
        <w:tblLayout w:type="fixed"/>
        <w:tblLook w:val="04A0" w:firstRow="1" w:lastRow="0" w:firstColumn="1" w:lastColumn="0" w:noHBand="0" w:noVBand="1"/>
      </w:tblPr>
      <w:tblGrid>
        <w:gridCol w:w="8505"/>
      </w:tblGrid>
      <w:tr w:rsidR="00FB4080" w:rsidRPr="008532B0" w14:paraId="3741575E" w14:textId="77777777" w:rsidTr="00790E91">
        <w:tc>
          <w:tcPr>
            <w:tcW w:w="8505" w:type="dxa"/>
            <w:shd w:val="clear" w:color="auto" w:fill="17556C"/>
            <w:vAlign w:val="center"/>
          </w:tcPr>
          <w:p w14:paraId="4C5014F8" w14:textId="44C36865" w:rsidR="00FB4080" w:rsidRPr="008532B0" w:rsidRDefault="00AF50CA" w:rsidP="005C1FEA">
            <w:pPr>
              <w:pStyle w:val="Numberedheading"/>
              <w:numPr>
                <w:ilvl w:val="0"/>
                <w:numId w:val="34"/>
              </w:numPr>
              <w:ind w:hanging="720"/>
              <w:rPr>
                <w:rStyle w:val="SectionTitle"/>
                <w:b/>
                <w:bCs/>
                <w:sz w:val="26"/>
                <w:szCs w:val="26"/>
              </w:rPr>
            </w:pPr>
            <w:r w:rsidRPr="008532B0">
              <w:rPr>
                <w:sz w:val="28"/>
                <w:szCs w:val="20"/>
              </w:rPr>
              <w:t>Funding model – WMA section 14(l)</w:t>
            </w:r>
          </w:p>
        </w:tc>
      </w:tr>
    </w:tbl>
    <w:p w14:paraId="47F7E1A8" w14:textId="20110F65" w:rsidR="005A308E" w:rsidRPr="008532B0" w:rsidRDefault="005A308E" w:rsidP="00790E91">
      <w:pPr>
        <w:pStyle w:val="BodyText"/>
      </w:pPr>
      <w:r w:rsidRPr="008532B0">
        <w:t>Assessment of financial feasibility of</w:t>
      </w:r>
      <w:r w:rsidR="00924677" w:rsidRPr="00C171E3">
        <w:t xml:space="preserve"> v</w:t>
      </w:r>
      <w:r w:rsidRPr="00C171E3">
        <w:t>oluntary product stewardship schemes will be a simple ‘balance of the books’ test. It will no</w:t>
      </w:r>
      <w:r w:rsidRPr="008532B0">
        <w:t xml:space="preserve">t include judgements about the business viability of the source of funding but will simply check if the costs (capital and operating) of the scheme are being met. </w:t>
      </w:r>
    </w:p>
    <w:p w14:paraId="77BC4B5E" w14:textId="6EB99C57" w:rsidR="009964C0" w:rsidRPr="00C171E3" w:rsidRDefault="009964C0" w:rsidP="00790E91">
      <w:pPr>
        <w:pStyle w:val="BodyText"/>
      </w:pPr>
      <w:r w:rsidRPr="008532B0">
        <w:t>Provide a breakdown of the estimated scheme-related costs (expenditure) for each year of the scheme. All figures provided should be</w:t>
      </w:r>
      <w:r w:rsidRPr="00C171E3">
        <w:t xml:space="preserve"> GST exclusive. </w:t>
      </w:r>
    </w:p>
    <w:p w14:paraId="0DA443BF" w14:textId="051854F9" w:rsidR="009964C0" w:rsidRPr="008532B0" w:rsidRDefault="009964C0" w:rsidP="009964C0">
      <w:pPr>
        <w:pStyle w:val="BodyText"/>
      </w:pPr>
      <w:r w:rsidRPr="00C171E3">
        <w:t xml:space="preserve">The cost breakdown should link to the </w:t>
      </w:r>
      <w:r w:rsidRPr="008532B0">
        <w:t xml:space="preserve">answers you provided in </w:t>
      </w:r>
      <w:r w:rsidR="00D61218" w:rsidRPr="00F45626">
        <w:t xml:space="preserve">Part </w:t>
      </w:r>
      <w:r w:rsidRPr="00F45626">
        <w:t>B Scheme Details.</w:t>
      </w:r>
      <w:r w:rsidRPr="008532B0">
        <w:t xml:space="preserve"> </w:t>
      </w:r>
      <w:r w:rsidR="002300B9" w:rsidRPr="008532B0">
        <w:t>I</w:t>
      </w:r>
      <w:r w:rsidRPr="008532B0">
        <w:t>nformation</w:t>
      </w:r>
      <w:r w:rsidR="002300B9" w:rsidRPr="008532B0">
        <w:t xml:space="preserve"> that may</w:t>
      </w:r>
      <w:r w:rsidRPr="008532B0">
        <w:t xml:space="preserve"> help </w:t>
      </w:r>
      <w:r w:rsidR="002300B9" w:rsidRPr="008532B0">
        <w:t xml:space="preserve">you </w:t>
      </w:r>
      <w:r w:rsidRPr="008532B0">
        <w:t xml:space="preserve">prepare </w:t>
      </w:r>
      <w:r w:rsidR="002300B9" w:rsidRPr="008532B0">
        <w:t xml:space="preserve">a </w:t>
      </w:r>
      <w:r w:rsidRPr="008532B0">
        <w:t>financial model can be found here:</w:t>
      </w:r>
      <w:r w:rsidR="001058CB" w:rsidRPr="008532B0">
        <w:t xml:space="preserve"> </w:t>
      </w:r>
      <w:hyperlink r:id="rId48" w:history="1">
        <w:r w:rsidRPr="008532B0">
          <w:rPr>
            <w:rStyle w:val="Hyperlink"/>
          </w:rPr>
          <w:t>Financial models: Step-by-step guide — business.govt.nz</w:t>
        </w:r>
      </w:hyperlink>
    </w:p>
    <w:p w14:paraId="71C7ADC2" w14:textId="45FEDC60" w:rsidR="009964C0" w:rsidRPr="008532B0" w:rsidRDefault="009964C0" w:rsidP="009964C0">
      <w:pPr>
        <w:pStyle w:val="BodyText"/>
      </w:pPr>
      <w:r w:rsidRPr="008532B0">
        <w:t xml:space="preserve">Consider including summary of income and expenditure </w:t>
      </w:r>
      <w:r w:rsidR="00513417" w:rsidRPr="008532B0">
        <w:t>that c</w:t>
      </w:r>
      <w:r w:rsidR="007C4514" w:rsidRPr="008532B0">
        <w:t>a</w:t>
      </w:r>
      <w:r w:rsidR="003110DB" w:rsidRPr="008532B0">
        <w:t>ptures</w:t>
      </w:r>
      <w:r w:rsidR="00356EEF" w:rsidRPr="008532B0">
        <w:t xml:space="preserve"> the following</w:t>
      </w:r>
      <w:r w:rsidRPr="008532B0">
        <w:t>:</w:t>
      </w:r>
    </w:p>
    <w:p w14:paraId="1461CE3C" w14:textId="5F24969A" w:rsidR="009964C0" w:rsidRPr="008532B0" w:rsidRDefault="001E7345" w:rsidP="009964C0">
      <w:pPr>
        <w:pStyle w:val="Bullet"/>
      </w:pPr>
      <w:r w:rsidRPr="008532B0">
        <w:t>o</w:t>
      </w:r>
      <w:r w:rsidR="009964C0" w:rsidRPr="008532B0">
        <w:t>perating costs, including start-up (eg, setting up infrastructure for collection, recovery and/or disposal operations) and ongoing operational costings</w:t>
      </w:r>
    </w:p>
    <w:p w14:paraId="073196DD" w14:textId="19B281F7" w:rsidR="009964C0" w:rsidRPr="008532B0" w:rsidRDefault="009964C0" w:rsidP="009964C0">
      <w:pPr>
        <w:pStyle w:val="Bullet"/>
      </w:pPr>
      <w:r w:rsidRPr="008532B0">
        <w:t>administration (including governance, monitoring and reporting)</w:t>
      </w:r>
      <w:r w:rsidR="001058CB" w:rsidRPr="008532B0">
        <w:t xml:space="preserve"> </w:t>
      </w:r>
    </w:p>
    <w:p w14:paraId="14753F34" w14:textId="2C3C6FD2" w:rsidR="009964C0" w:rsidRPr="008532B0" w:rsidRDefault="009964C0" w:rsidP="009964C0">
      <w:pPr>
        <w:pStyle w:val="Bullet"/>
      </w:pPr>
      <w:r w:rsidRPr="008532B0">
        <w:t>research and design for environmental issues, particularly in relation to waste minimisation and reduction of environment</w:t>
      </w:r>
      <w:r w:rsidR="000163AC" w:rsidRPr="008532B0">
        <w:t>al</w:t>
      </w:r>
      <w:r w:rsidRPr="008532B0">
        <w:t xml:space="preserve"> harm</w:t>
      </w:r>
      <w:r w:rsidR="001058CB" w:rsidRPr="008532B0">
        <w:t xml:space="preserve"> </w:t>
      </w:r>
    </w:p>
    <w:p w14:paraId="71067A17" w14:textId="1C58A1A5" w:rsidR="009964C0" w:rsidRPr="008532B0" w:rsidRDefault="009964C0" w:rsidP="009964C0">
      <w:pPr>
        <w:pStyle w:val="Bullet"/>
      </w:pPr>
      <w:r w:rsidRPr="008532B0">
        <w:t xml:space="preserve">communications and publicity </w:t>
      </w:r>
    </w:p>
    <w:p w14:paraId="1FDC5044" w14:textId="7030A969" w:rsidR="005907F6" w:rsidRPr="008532B0" w:rsidRDefault="000163AC" w:rsidP="00C57763">
      <w:pPr>
        <w:pStyle w:val="Bullet"/>
        <w:spacing w:after="240"/>
      </w:pPr>
      <w:r w:rsidRPr="008532B0">
        <w:t>a</w:t>
      </w:r>
      <w:r w:rsidR="009964C0" w:rsidRPr="008532B0">
        <w:t>ny other information useful in explaining the scheme</w:t>
      </w:r>
      <w:r w:rsidRPr="008532B0">
        <w:t>’s</w:t>
      </w:r>
      <w:r w:rsidR="009964C0" w:rsidRPr="008532B0">
        <w:t xml:space="preserve"> financial viability.</w:t>
      </w:r>
    </w:p>
    <w:p w14:paraId="631B8BC9" w14:textId="20A1718D" w:rsidR="007E4893" w:rsidRDefault="007E4893" w:rsidP="00790E91">
      <w:pPr>
        <w:pStyle w:val="BodyText"/>
      </w:pPr>
      <w:r>
        <w:br w:type="page"/>
      </w:r>
    </w:p>
    <w:tbl>
      <w:tblPr>
        <w:tblW w:w="8505" w:type="dxa"/>
        <w:shd w:val="clear" w:color="auto" w:fill="17556C"/>
        <w:tblLayout w:type="fixed"/>
        <w:tblLook w:val="04A0" w:firstRow="1" w:lastRow="0" w:firstColumn="1" w:lastColumn="0" w:noHBand="0" w:noVBand="1"/>
      </w:tblPr>
      <w:tblGrid>
        <w:gridCol w:w="8505"/>
      </w:tblGrid>
      <w:tr w:rsidR="00BB3605" w:rsidRPr="008532B0" w14:paraId="2AF316FA" w14:textId="77777777" w:rsidTr="007E4893">
        <w:tc>
          <w:tcPr>
            <w:tcW w:w="8505" w:type="dxa"/>
            <w:shd w:val="clear" w:color="auto" w:fill="17556C"/>
            <w:vAlign w:val="center"/>
          </w:tcPr>
          <w:p w14:paraId="773442C9" w14:textId="3977AECD" w:rsidR="00BB3605" w:rsidRPr="008532B0" w:rsidRDefault="00D61218" w:rsidP="00CF4D39">
            <w:pPr>
              <w:pStyle w:val="SupportTextLeft"/>
              <w:keepNext/>
              <w:spacing w:before="120" w:after="120"/>
              <w:rPr>
                <w:rStyle w:val="SectionTitle"/>
                <w:i w:val="0"/>
              </w:rPr>
            </w:pPr>
            <w:r w:rsidRPr="008532B0">
              <w:rPr>
                <w:rStyle w:val="SectionTitle"/>
                <w:i w:val="0"/>
                <w:sz w:val="32"/>
                <w:szCs w:val="20"/>
              </w:rPr>
              <w:t xml:space="preserve">PART </w:t>
            </w:r>
            <w:r w:rsidR="00BB3605" w:rsidRPr="008532B0">
              <w:rPr>
                <w:rStyle w:val="SectionTitle"/>
                <w:i w:val="0"/>
                <w:sz w:val="32"/>
                <w:szCs w:val="20"/>
              </w:rPr>
              <w:t>I: Supporting documentation</w:t>
            </w:r>
          </w:p>
        </w:tc>
      </w:tr>
    </w:tbl>
    <w:p w14:paraId="4F71955E" w14:textId="2839E3E4" w:rsidR="00323B21" w:rsidRPr="007E4893" w:rsidRDefault="007E4893" w:rsidP="00796935">
      <w:pPr>
        <w:pStyle w:val="BodyText"/>
        <w:rPr>
          <w:rFonts w:eastAsia="Times New Roman"/>
        </w:rPr>
      </w:pPr>
      <w:r w:rsidRPr="008532B0">
        <w:rPr>
          <w:rFonts w:eastAsia="Times New Roman"/>
        </w:rPr>
        <w:t xml:space="preserve">This part outlines how </w:t>
      </w:r>
      <w:r>
        <w:rPr>
          <w:rFonts w:eastAsia="Times New Roman"/>
        </w:rPr>
        <w:t>supporting documentation should be provided</w:t>
      </w:r>
      <w:r w:rsidRPr="008532B0">
        <w:rPr>
          <w:rFonts w:eastAsia="Times New Roman"/>
        </w:rPr>
        <w:t>.</w:t>
      </w:r>
    </w:p>
    <w:tbl>
      <w:tblPr>
        <w:tblW w:w="8505" w:type="dxa"/>
        <w:shd w:val="clear" w:color="auto" w:fill="17556C"/>
        <w:tblLayout w:type="fixed"/>
        <w:tblLook w:val="04A0" w:firstRow="1" w:lastRow="0" w:firstColumn="1" w:lastColumn="0" w:noHBand="0" w:noVBand="1"/>
      </w:tblPr>
      <w:tblGrid>
        <w:gridCol w:w="8505"/>
      </w:tblGrid>
      <w:tr w:rsidR="00323B21" w:rsidRPr="008532B0" w14:paraId="33A4EFAD" w14:textId="77777777" w:rsidTr="00790E91">
        <w:tc>
          <w:tcPr>
            <w:tcW w:w="8505" w:type="dxa"/>
            <w:shd w:val="clear" w:color="auto" w:fill="17556C"/>
            <w:vAlign w:val="center"/>
          </w:tcPr>
          <w:p w14:paraId="133D59A6" w14:textId="645F801A" w:rsidR="00323B21" w:rsidRPr="008532B0" w:rsidRDefault="00F46378" w:rsidP="005C1FEA">
            <w:pPr>
              <w:pStyle w:val="Numberedheading"/>
              <w:numPr>
                <w:ilvl w:val="0"/>
                <w:numId w:val="34"/>
              </w:numPr>
              <w:ind w:hanging="720"/>
              <w:rPr>
                <w:rStyle w:val="SectionTitle"/>
                <w:b/>
                <w:bCs/>
                <w:sz w:val="26"/>
                <w:szCs w:val="26"/>
              </w:rPr>
            </w:pPr>
            <w:r w:rsidRPr="008532B0">
              <w:rPr>
                <w:sz w:val="28"/>
                <w:szCs w:val="20"/>
              </w:rPr>
              <w:t>Additional information</w:t>
            </w:r>
          </w:p>
        </w:tc>
      </w:tr>
    </w:tbl>
    <w:p w14:paraId="14260E91" w14:textId="65E31CE5" w:rsidR="00D7365D" w:rsidRPr="008532B0" w:rsidRDefault="00D7365D" w:rsidP="00790E91">
      <w:pPr>
        <w:pStyle w:val="BodyText"/>
      </w:pPr>
      <w:r w:rsidRPr="008532B0">
        <w:t>Provide additional information you consider important to your application</w:t>
      </w:r>
      <w:r w:rsidR="00F67FD3" w:rsidRPr="008532B0">
        <w:t>.</w:t>
      </w:r>
      <w:r w:rsidRPr="008532B0">
        <w:t xml:space="preserve"> Supporting information must directly relate to the product stewardship scheme. Such as:</w:t>
      </w:r>
    </w:p>
    <w:p w14:paraId="13097A7D" w14:textId="641D4F54" w:rsidR="00D7365D" w:rsidRPr="008532B0" w:rsidRDefault="00CF4EAA" w:rsidP="00F962FA">
      <w:pPr>
        <w:pStyle w:val="Bullet"/>
        <w:spacing w:after="100"/>
      </w:pPr>
      <w:r w:rsidRPr="008532B0">
        <w:t xml:space="preserve">service </w:t>
      </w:r>
      <w:r w:rsidR="00D7365D" w:rsidRPr="008532B0">
        <w:t>agreements</w:t>
      </w:r>
    </w:p>
    <w:p w14:paraId="6DACCE85" w14:textId="537943B9" w:rsidR="00D7365D" w:rsidRPr="008532B0" w:rsidRDefault="00CF4EAA" w:rsidP="00F962FA">
      <w:pPr>
        <w:pStyle w:val="Bullet"/>
        <w:spacing w:after="100"/>
      </w:pPr>
      <w:r w:rsidRPr="008532B0">
        <w:t xml:space="preserve">examples </w:t>
      </w:r>
      <w:r w:rsidR="00D7365D" w:rsidRPr="008532B0">
        <w:t>of compliance, monitoring and enforcement actions</w:t>
      </w:r>
    </w:p>
    <w:p w14:paraId="197BBE9A" w14:textId="6E27F3DC" w:rsidR="00D7365D" w:rsidRPr="008532B0" w:rsidRDefault="00CF4EAA" w:rsidP="00F962FA">
      <w:pPr>
        <w:pStyle w:val="Bullet"/>
        <w:spacing w:after="100"/>
      </w:pPr>
      <w:r w:rsidRPr="008532B0">
        <w:t xml:space="preserve">communications </w:t>
      </w:r>
      <w:r w:rsidR="00D7365D" w:rsidRPr="008532B0">
        <w:t>and marketing plan</w:t>
      </w:r>
    </w:p>
    <w:p w14:paraId="3B4BDE35" w14:textId="54D87AB2" w:rsidR="00D7365D" w:rsidRPr="008532B0" w:rsidRDefault="00CF4EAA" w:rsidP="00F962FA">
      <w:pPr>
        <w:pStyle w:val="Bullet"/>
        <w:spacing w:after="100"/>
      </w:pPr>
      <w:r w:rsidRPr="008532B0">
        <w:t>organisational c</w:t>
      </w:r>
      <w:r w:rsidR="00D7365D" w:rsidRPr="008532B0">
        <w:t>hart including governance structure</w:t>
      </w:r>
    </w:p>
    <w:p w14:paraId="38323A2E" w14:textId="6FB05075" w:rsidR="00D7365D" w:rsidRPr="008532B0" w:rsidRDefault="00CF4EAA" w:rsidP="00F962FA">
      <w:pPr>
        <w:pStyle w:val="Bullet"/>
        <w:spacing w:after="100"/>
      </w:pPr>
      <w:r w:rsidRPr="008532B0">
        <w:t>b</w:t>
      </w:r>
      <w:r w:rsidR="00D7365D" w:rsidRPr="008532B0">
        <w:t xml:space="preserve">usiness </w:t>
      </w:r>
      <w:r w:rsidR="00322F5D" w:rsidRPr="008532B0">
        <w:t>p</w:t>
      </w:r>
      <w:r w:rsidR="00D7365D" w:rsidRPr="008532B0">
        <w:t>lan</w:t>
      </w:r>
    </w:p>
    <w:p w14:paraId="79EECC20" w14:textId="710BCB44" w:rsidR="00D7365D" w:rsidRPr="008532B0" w:rsidRDefault="00CF4EAA" w:rsidP="00F962FA">
      <w:pPr>
        <w:pStyle w:val="Bullet"/>
        <w:spacing w:after="100"/>
      </w:pPr>
      <w:r w:rsidRPr="008532B0">
        <w:t>s</w:t>
      </w:r>
      <w:r w:rsidR="00D7365D" w:rsidRPr="008532B0">
        <w:t>cheme financial model</w:t>
      </w:r>
    </w:p>
    <w:p w14:paraId="5919EA86" w14:textId="2E068AFE" w:rsidR="00D7365D" w:rsidRPr="008532B0" w:rsidRDefault="00D7365D" w:rsidP="00F962FA">
      <w:pPr>
        <w:pStyle w:val="Bullet"/>
        <w:spacing w:after="100"/>
      </w:pPr>
      <w:r w:rsidRPr="008532B0">
        <w:t>maps showing distribution of pick</w:t>
      </w:r>
      <w:r w:rsidR="005F7C05" w:rsidRPr="008532B0">
        <w:t>-</w:t>
      </w:r>
      <w:r w:rsidRPr="008532B0">
        <w:t>up/drop</w:t>
      </w:r>
      <w:r w:rsidR="005F7C05" w:rsidRPr="008532B0">
        <w:t>-</w:t>
      </w:r>
      <w:r w:rsidRPr="008532B0">
        <w:t>of</w:t>
      </w:r>
      <w:r w:rsidR="00BC0E5E" w:rsidRPr="008532B0">
        <w:t>f</w:t>
      </w:r>
      <w:r w:rsidRPr="008532B0">
        <w:t xml:space="preserve"> locations</w:t>
      </w:r>
    </w:p>
    <w:p w14:paraId="5246FD1B" w14:textId="744C1C5C" w:rsidR="00D7365D" w:rsidRPr="008532B0" w:rsidRDefault="00D7365D" w:rsidP="001E7FAE">
      <w:pPr>
        <w:pStyle w:val="Bullet"/>
        <w:spacing w:after="240"/>
      </w:pPr>
      <w:r w:rsidRPr="008532B0">
        <w:t xml:space="preserve">diagrams to show governance structure and/or how the scheme operates </w:t>
      </w:r>
    </w:p>
    <w:tbl>
      <w:tblPr>
        <w:tblW w:w="8505" w:type="dxa"/>
        <w:shd w:val="clear" w:color="auto" w:fill="17556C"/>
        <w:tblLayout w:type="fixed"/>
        <w:tblLook w:val="04A0" w:firstRow="1" w:lastRow="0" w:firstColumn="1" w:lastColumn="0" w:noHBand="0" w:noVBand="1"/>
      </w:tblPr>
      <w:tblGrid>
        <w:gridCol w:w="8505"/>
      </w:tblGrid>
      <w:tr w:rsidR="00CE0F7F" w:rsidRPr="008532B0" w14:paraId="57D4103A" w14:textId="77777777" w:rsidTr="00790E91">
        <w:tc>
          <w:tcPr>
            <w:tcW w:w="8505" w:type="dxa"/>
            <w:shd w:val="clear" w:color="auto" w:fill="17556C"/>
            <w:vAlign w:val="center"/>
          </w:tcPr>
          <w:p w14:paraId="1FAD564A" w14:textId="2AF16DDB" w:rsidR="00CE0F7F" w:rsidRPr="008532B0" w:rsidRDefault="008C25FA" w:rsidP="003E46B8">
            <w:pPr>
              <w:pStyle w:val="SupportTextLeft"/>
              <w:spacing w:before="120" w:after="120"/>
              <w:rPr>
                <w:rStyle w:val="SectionTitle"/>
                <w:i w:val="0"/>
                <w:sz w:val="32"/>
                <w:szCs w:val="32"/>
              </w:rPr>
            </w:pPr>
            <w:r w:rsidRPr="008532B0">
              <w:rPr>
                <w:rStyle w:val="SectionTitle"/>
                <w:i w:val="0"/>
                <w:sz w:val="32"/>
                <w:szCs w:val="32"/>
              </w:rPr>
              <w:t xml:space="preserve">PART </w:t>
            </w:r>
            <w:r w:rsidR="00CE0F7F" w:rsidRPr="008532B0">
              <w:rPr>
                <w:rStyle w:val="SectionTitle"/>
                <w:i w:val="0"/>
                <w:sz w:val="32"/>
                <w:szCs w:val="32"/>
              </w:rPr>
              <w:t>J: Declaration</w:t>
            </w:r>
          </w:p>
        </w:tc>
      </w:tr>
    </w:tbl>
    <w:p w14:paraId="2A844881" w14:textId="2F1E799A" w:rsidR="003535BF" w:rsidRPr="008532B0" w:rsidRDefault="003535BF" w:rsidP="00F7405B">
      <w:pPr>
        <w:pStyle w:val="Heading4"/>
        <w:spacing w:before="160"/>
      </w:pPr>
      <w:r w:rsidRPr="008532B0">
        <w:t>Conflict</w:t>
      </w:r>
      <w:r w:rsidR="00E750AC" w:rsidRPr="008532B0">
        <w:t>s</w:t>
      </w:r>
      <w:r w:rsidRPr="008532B0">
        <w:t xml:space="preserve"> of interest </w:t>
      </w:r>
    </w:p>
    <w:p w14:paraId="2FDE3702" w14:textId="77777777" w:rsidR="003535BF" w:rsidRPr="008532B0" w:rsidRDefault="003535BF" w:rsidP="00790E91">
      <w:pPr>
        <w:pStyle w:val="BodyText"/>
      </w:pPr>
      <w:r w:rsidRPr="008532B0">
        <w:t xml:space="preserve">Conflicts of interest, whether actual or perceived, are important and must be managed effectively. You will be asked for information detailing any conflicts of interest that will need management. </w:t>
      </w:r>
    </w:p>
    <w:p w14:paraId="7AF11FC4" w14:textId="0F86C3CE" w:rsidR="003535BF" w:rsidRDefault="003535BF" w:rsidP="00790E91">
      <w:pPr>
        <w:pStyle w:val="BodyText"/>
      </w:pPr>
      <w:r w:rsidRPr="008532B0">
        <w:t xml:space="preserve">Example: The applicant has a close association with the consultancy who may be contracted to deliver an aspect of the project. </w:t>
      </w:r>
      <w:r w:rsidR="00FE09B7" w:rsidRPr="008532B0">
        <w:t>This conflict will be managed by</w:t>
      </w:r>
      <w:r w:rsidR="00251A1B" w:rsidRPr="008532B0">
        <w:t xml:space="preserve"> obtaining three qu</w:t>
      </w:r>
      <w:r w:rsidRPr="008532B0">
        <w:t xml:space="preserve">otes to ensure the successful supplier </w:t>
      </w:r>
      <w:r w:rsidR="00251A1B" w:rsidRPr="008532B0">
        <w:t>provides</w:t>
      </w:r>
      <w:r w:rsidRPr="008532B0">
        <w:t xml:space="preserve"> value for money.</w:t>
      </w:r>
    </w:p>
    <w:p w14:paraId="67352EDF" w14:textId="77777777" w:rsidR="008A5CF8" w:rsidRPr="000D3AB7" w:rsidRDefault="008A5CF8" w:rsidP="00F21DF3">
      <w:pPr>
        <w:pStyle w:val="Heading4"/>
        <w:spacing w:before="160"/>
      </w:pPr>
      <w:r w:rsidRPr="000D3AB7">
        <w:t xml:space="preserve">Due diligence </w:t>
      </w:r>
    </w:p>
    <w:p w14:paraId="7E540CE8" w14:textId="77777777" w:rsidR="008A5CF8" w:rsidRPr="000D3AB7" w:rsidRDefault="008A5CF8" w:rsidP="008A5CF8">
      <w:pPr>
        <w:pStyle w:val="BodyText"/>
      </w:pPr>
      <w:r w:rsidRPr="000D3AB7">
        <w:t>The Ministry for the Environment needs permission from the Scheme Manager on behalf of</w:t>
      </w:r>
      <w:r>
        <w:t> </w:t>
      </w:r>
      <w:r w:rsidRPr="000D3AB7">
        <w:t>key persons involved in the governance structure of the proposed product stewardship scheme. This is optional and not a direct requirement of the Waste Minimisation Act 2008 or</w:t>
      </w:r>
      <w:r>
        <w:t> </w:t>
      </w:r>
      <w:r w:rsidRPr="000D3AB7">
        <w:t xml:space="preserve">associated guidelines. If permission is granted for </w:t>
      </w:r>
      <w:r>
        <w:rPr>
          <w:rFonts w:cs="Calibri"/>
          <w:szCs w:val="18"/>
        </w:rPr>
        <w:t xml:space="preserve">the Ministry </w:t>
      </w:r>
      <w:r w:rsidRPr="000D3AB7">
        <w:t xml:space="preserve">to undertake these checks, please respond to requests for additional information promptly. More information on how due diligence checks are conducted and why can be found </w:t>
      </w:r>
      <w:hyperlink r:id="rId49">
        <w:r w:rsidRPr="000D3AB7">
          <w:rPr>
            <w:rStyle w:val="Hyperlink"/>
          </w:rPr>
          <w:t>here</w:t>
        </w:r>
      </w:hyperlink>
      <w:r w:rsidRPr="000D3AB7">
        <w:t>.</w:t>
      </w:r>
    </w:p>
    <w:p w14:paraId="08BFB883" w14:textId="77777777" w:rsidR="008C28FC" w:rsidRPr="008532B0" w:rsidRDefault="008C28FC" w:rsidP="00F21DF3">
      <w:pPr>
        <w:pStyle w:val="Heading4"/>
        <w:spacing w:before="160"/>
      </w:pPr>
      <w:r w:rsidRPr="008532B0">
        <w:t>Declaration</w:t>
      </w:r>
    </w:p>
    <w:p w14:paraId="3446EAE0" w14:textId="22B4B950" w:rsidR="00CE0F7F" w:rsidRPr="008532B0" w:rsidRDefault="00CE0F7F" w:rsidP="00790E91">
      <w:pPr>
        <w:pStyle w:val="BodyText"/>
        <w:spacing w:after="240"/>
      </w:pPr>
      <w:r w:rsidRPr="008532B0">
        <w:t xml:space="preserve">The Scheme Manager is the person with the organisation’s signing authority </w:t>
      </w:r>
      <w:r w:rsidR="00DE2A3C" w:rsidRPr="008532B0">
        <w:t xml:space="preserve">(eg, the chief executive officer or equivalent delegated authority) </w:t>
      </w:r>
      <w:r w:rsidR="005D74BD" w:rsidRPr="008532B0">
        <w:t xml:space="preserve">and </w:t>
      </w:r>
      <w:r w:rsidRPr="008532B0">
        <w:t>must complete the declaration. Provide the</w:t>
      </w:r>
      <w:r w:rsidR="00813AE0" w:rsidRPr="008532B0">
        <w:t> </w:t>
      </w:r>
      <w:r w:rsidRPr="008532B0">
        <w:t>name, position and signature of the person with the organisation’s signing authority and include the date the declaration is signed.</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CE0F7F" w:rsidRPr="008532B0" w14:paraId="160FF89F" w14:textId="77777777" w:rsidTr="00790E91">
        <w:tc>
          <w:tcPr>
            <w:tcW w:w="0" w:type="auto"/>
            <w:shd w:val="clear" w:color="auto" w:fill="D5EBE8"/>
          </w:tcPr>
          <w:p w14:paraId="1F2CD5BA" w14:textId="4778D9D4" w:rsidR="00CE0F7F" w:rsidRPr="008532B0" w:rsidRDefault="00CE0F7F" w:rsidP="003E46B8">
            <w:pPr>
              <w:pStyle w:val="Boxtext"/>
            </w:pPr>
            <w:r w:rsidRPr="008532B0">
              <w:rPr>
                <w:b/>
                <w:bCs/>
              </w:rPr>
              <w:t>By</w:t>
            </w:r>
            <w:r w:rsidRPr="008532B0" w:rsidDel="001A74A0">
              <w:rPr>
                <w:b/>
                <w:bCs/>
              </w:rPr>
              <w:t xml:space="preserve"> </w:t>
            </w:r>
            <w:r w:rsidRPr="008532B0">
              <w:rPr>
                <w:b/>
                <w:bCs/>
              </w:rPr>
              <w:t xml:space="preserve">signing the declaration in the </w:t>
            </w:r>
            <w:r w:rsidR="00AD3E9B" w:rsidRPr="008532B0">
              <w:rPr>
                <w:b/>
                <w:bCs/>
              </w:rPr>
              <w:t>form,</w:t>
            </w:r>
            <w:r w:rsidR="00A40FCE" w:rsidRPr="008532B0">
              <w:rPr>
                <w:b/>
                <w:bCs/>
              </w:rPr>
              <w:t xml:space="preserve"> </w:t>
            </w:r>
            <w:r w:rsidRPr="008532B0">
              <w:rPr>
                <w:b/>
                <w:bCs/>
              </w:rPr>
              <w:t>you are agreeing t</w:t>
            </w:r>
            <w:r w:rsidR="003434B6" w:rsidRPr="008532B0">
              <w:rPr>
                <w:b/>
                <w:bCs/>
              </w:rPr>
              <w:t>hat the</w:t>
            </w:r>
            <w:r w:rsidRPr="008532B0">
              <w:rPr>
                <w:b/>
                <w:bCs/>
              </w:rPr>
              <w:t xml:space="preserve"> contents of the declaration</w:t>
            </w:r>
            <w:r w:rsidR="003434B6" w:rsidRPr="008532B0">
              <w:rPr>
                <w:b/>
                <w:bCs/>
              </w:rPr>
              <w:t xml:space="preserve"> are true and accurate</w:t>
            </w:r>
            <w:r w:rsidRPr="008532B0">
              <w:rPr>
                <w:b/>
                <w:bCs/>
              </w:rPr>
              <w:t>.</w:t>
            </w:r>
          </w:p>
        </w:tc>
      </w:tr>
    </w:tbl>
    <w:p w14:paraId="33218A09" w14:textId="50CFAC7C" w:rsidR="002770A6" w:rsidRPr="008532B0" w:rsidRDefault="002770A6" w:rsidP="00790E91">
      <w:pPr>
        <w:pStyle w:val="BodyText"/>
      </w:pPr>
      <w:r w:rsidRPr="008532B0">
        <w:br w:type="page"/>
      </w:r>
    </w:p>
    <w:p w14:paraId="4A18F6A6" w14:textId="12228235" w:rsidR="00CE0F7F" w:rsidRPr="008532B0" w:rsidRDefault="002770A6" w:rsidP="00790E91">
      <w:pPr>
        <w:pStyle w:val="Heading1"/>
        <w:rPr>
          <w:sz w:val="42"/>
          <w:szCs w:val="22"/>
        </w:rPr>
      </w:pPr>
      <w:bookmarkStart w:id="18" w:name="_Appendix_A:_Self-assessment"/>
      <w:bookmarkStart w:id="19" w:name="_Toc89169291"/>
      <w:bookmarkStart w:id="20" w:name="_Toc110524920"/>
      <w:bookmarkEnd w:id="18"/>
      <w:r w:rsidRPr="008532B0">
        <w:rPr>
          <w:sz w:val="42"/>
          <w:szCs w:val="22"/>
        </w:rPr>
        <w:t>Appendix A: Self-</w:t>
      </w:r>
      <w:r w:rsidR="007D7F00" w:rsidRPr="008532B0">
        <w:rPr>
          <w:sz w:val="42"/>
          <w:szCs w:val="22"/>
        </w:rPr>
        <w:t>a</w:t>
      </w:r>
      <w:r w:rsidRPr="008532B0">
        <w:rPr>
          <w:sz w:val="42"/>
          <w:szCs w:val="22"/>
        </w:rPr>
        <w:t xml:space="preserve">ssessment </w:t>
      </w:r>
      <w:r w:rsidR="007D7F00" w:rsidRPr="008532B0">
        <w:rPr>
          <w:sz w:val="42"/>
          <w:szCs w:val="22"/>
        </w:rPr>
        <w:t>c</w:t>
      </w:r>
      <w:r w:rsidRPr="008532B0">
        <w:rPr>
          <w:sz w:val="42"/>
          <w:szCs w:val="22"/>
        </w:rPr>
        <w:t>hecklist</w:t>
      </w:r>
      <w:bookmarkEnd w:id="19"/>
      <w:r w:rsidR="00F841E1" w:rsidRPr="008532B0">
        <w:rPr>
          <w:sz w:val="42"/>
          <w:szCs w:val="22"/>
        </w:rPr>
        <w:t xml:space="preserve"> for </w:t>
      </w:r>
      <w:r w:rsidR="00741396" w:rsidRPr="008532B0">
        <w:rPr>
          <w:sz w:val="42"/>
          <w:szCs w:val="22"/>
        </w:rPr>
        <w:t>voluntary</w:t>
      </w:r>
      <w:r w:rsidR="00F841E1" w:rsidRPr="008532B0">
        <w:rPr>
          <w:sz w:val="42"/>
          <w:szCs w:val="22"/>
        </w:rPr>
        <w:t xml:space="preserve"> </w:t>
      </w:r>
      <w:r w:rsidR="00741396" w:rsidRPr="008532B0">
        <w:rPr>
          <w:sz w:val="42"/>
          <w:szCs w:val="22"/>
        </w:rPr>
        <w:t>p</w:t>
      </w:r>
      <w:r w:rsidR="00F841E1" w:rsidRPr="008532B0">
        <w:rPr>
          <w:sz w:val="42"/>
          <w:szCs w:val="22"/>
        </w:rPr>
        <w:t xml:space="preserve">roduct </w:t>
      </w:r>
      <w:r w:rsidR="00741396" w:rsidRPr="008532B0">
        <w:rPr>
          <w:sz w:val="42"/>
          <w:szCs w:val="22"/>
        </w:rPr>
        <w:t>s</w:t>
      </w:r>
      <w:r w:rsidR="00F841E1" w:rsidRPr="008532B0">
        <w:rPr>
          <w:sz w:val="42"/>
          <w:szCs w:val="22"/>
        </w:rPr>
        <w:t>tewardship</w:t>
      </w:r>
      <w:r w:rsidR="00741396" w:rsidRPr="008532B0">
        <w:rPr>
          <w:sz w:val="42"/>
          <w:szCs w:val="22"/>
        </w:rPr>
        <w:t xml:space="preserve"> accreditation application</w:t>
      </w:r>
      <w:bookmarkEnd w:id="20"/>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6493"/>
        <w:gridCol w:w="2012"/>
      </w:tblGrid>
      <w:tr w:rsidR="00AB5810" w:rsidRPr="008532B0" w14:paraId="10F2725E" w14:textId="77777777" w:rsidTr="00790E91">
        <w:tc>
          <w:tcPr>
            <w:tcW w:w="6493" w:type="dxa"/>
            <w:shd w:val="clear" w:color="auto" w:fill="1B556B" w:themeFill="text2"/>
            <w:vAlign w:val="bottom"/>
            <w:hideMark/>
          </w:tcPr>
          <w:p w14:paraId="149AE73C" w14:textId="0EBCE52C" w:rsidR="00AB5810" w:rsidRPr="008532B0" w:rsidRDefault="00AB5810" w:rsidP="00F322E1">
            <w:pPr>
              <w:pStyle w:val="TableTextbold"/>
              <w:spacing w:before="50" w:after="50"/>
              <w:rPr>
                <w:color w:val="FFFFFF" w:themeColor="background1"/>
              </w:rPr>
            </w:pPr>
            <w:r w:rsidRPr="008532B0">
              <w:rPr>
                <w:color w:val="FFFFFF" w:themeColor="background1"/>
              </w:rPr>
              <w:t>Requirements for accreditation (WMA section 14) </w:t>
            </w:r>
          </w:p>
        </w:tc>
        <w:tc>
          <w:tcPr>
            <w:tcW w:w="2012" w:type="dxa"/>
            <w:shd w:val="clear" w:color="auto" w:fill="1B556B" w:themeFill="text2"/>
            <w:hideMark/>
          </w:tcPr>
          <w:p w14:paraId="15A5B3E1" w14:textId="77777777" w:rsidR="00AB5810" w:rsidRPr="008532B0" w:rsidRDefault="00AB5810" w:rsidP="00F322E1">
            <w:pPr>
              <w:pStyle w:val="TableTextbold"/>
              <w:spacing w:before="50" w:after="50"/>
              <w:rPr>
                <w:color w:val="FFFFFF" w:themeColor="background1"/>
              </w:rPr>
            </w:pPr>
            <w:r w:rsidRPr="008532B0">
              <w:rPr>
                <w:color w:val="FFFFFF" w:themeColor="background1"/>
              </w:rPr>
              <w:t>Does the scheme meet this requirement?</w:t>
            </w:r>
          </w:p>
        </w:tc>
      </w:tr>
      <w:tr w:rsidR="00AB5810" w:rsidRPr="008532B0" w14:paraId="19D95D57" w14:textId="77777777" w:rsidTr="00790E91">
        <w:tc>
          <w:tcPr>
            <w:tcW w:w="6493" w:type="dxa"/>
            <w:shd w:val="clear" w:color="auto" w:fill="auto"/>
            <w:hideMark/>
          </w:tcPr>
          <w:p w14:paraId="401A3965" w14:textId="465BB192" w:rsidR="00AB5810" w:rsidRPr="008532B0" w:rsidRDefault="002064A9" w:rsidP="00AB5810">
            <w:pPr>
              <w:pStyle w:val="TableText"/>
              <w:spacing w:after="0"/>
            </w:pPr>
            <w:r w:rsidRPr="008532B0">
              <w:t>(</w:t>
            </w:r>
            <w:r w:rsidR="00AB5810" w:rsidRPr="008532B0">
              <w:t>1</w:t>
            </w:r>
            <w:r w:rsidRPr="008532B0">
              <w:t>)</w:t>
            </w:r>
            <w:r w:rsidR="00AB5810" w:rsidRPr="008532B0">
              <w:tab/>
              <w:t>To qualify for accreditation, a product stewardship scheme must</w:t>
            </w:r>
            <w:r w:rsidR="00124646" w:rsidRPr="008532B0">
              <w:t>:</w:t>
            </w:r>
          </w:p>
          <w:p w14:paraId="4918A8D7" w14:textId="46B818D0" w:rsidR="00AB5810" w:rsidRPr="008532B0" w:rsidRDefault="00EE76A7" w:rsidP="00E57448">
            <w:pPr>
              <w:pStyle w:val="TableText"/>
              <w:numPr>
                <w:ilvl w:val="0"/>
                <w:numId w:val="19"/>
              </w:numPr>
              <w:spacing w:before="40"/>
              <w:ind w:left="794" w:hanging="397"/>
            </w:pPr>
            <w:r w:rsidRPr="008532B0">
              <w:t>i</w:t>
            </w:r>
            <w:r w:rsidR="00AB5810" w:rsidRPr="008532B0">
              <w:t>dentify the Scheme Manager  </w:t>
            </w:r>
          </w:p>
        </w:tc>
        <w:tc>
          <w:tcPr>
            <w:tcW w:w="2012" w:type="dxa"/>
            <w:shd w:val="clear" w:color="auto" w:fill="auto"/>
            <w:hideMark/>
          </w:tcPr>
          <w:p w14:paraId="52120F14" w14:textId="77777777" w:rsidR="00AB5810" w:rsidRPr="008532B0" w:rsidRDefault="00AB5810" w:rsidP="00F322E1">
            <w:pPr>
              <w:pStyle w:val="TableText"/>
            </w:pPr>
            <w:r w:rsidRPr="008532B0">
              <w:t> </w:t>
            </w:r>
          </w:p>
        </w:tc>
      </w:tr>
      <w:tr w:rsidR="00AB5810" w:rsidRPr="008532B0" w14:paraId="0FB1DEC4" w14:textId="77777777" w:rsidTr="00790E91">
        <w:tc>
          <w:tcPr>
            <w:tcW w:w="6493" w:type="dxa"/>
            <w:shd w:val="clear" w:color="auto" w:fill="auto"/>
            <w:hideMark/>
          </w:tcPr>
          <w:p w14:paraId="42DE9BBC" w14:textId="77777777" w:rsidR="00AB5810" w:rsidRPr="008532B0" w:rsidRDefault="00AB5810" w:rsidP="00E57448">
            <w:pPr>
              <w:pStyle w:val="TableText"/>
              <w:numPr>
                <w:ilvl w:val="0"/>
                <w:numId w:val="19"/>
              </w:numPr>
              <w:ind w:left="794" w:hanging="397"/>
            </w:pPr>
            <w:r w:rsidRPr="008532B0">
              <w:t>provide a description of the scope of the scheme, including the product or brand of product to which it applies  </w:t>
            </w:r>
          </w:p>
        </w:tc>
        <w:tc>
          <w:tcPr>
            <w:tcW w:w="2012" w:type="dxa"/>
            <w:shd w:val="clear" w:color="auto" w:fill="auto"/>
            <w:hideMark/>
          </w:tcPr>
          <w:p w14:paraId="71095FEC" w14:textId="77777777" w:rsidR="00AB5810" w:rsidRPr="008532B0" w:rsidRDefault="00AB5810" w:rsidP="00F322E1">
            <w:pPr>
              <w:pStyle w:val="TableText"/>
            </w:pPr>
            <w:r w:rsidRPr="008532B0">
              <w:t> </w:t>
            </w:r>
          </w:p>
        </w:tc>
      </w:tr>
      <w:tr w:rsidR="00AB5810" w:rsidRPr="008532B0" w14:paraId="3305991C" w14:textId="77777777" w:rsidTr="00790E91">
        <w:tc>
          <w:tcPr>
            <w:tcW w:w="6493" w:type="dxa"/>
            <w:shd w:val="clear" w:color="auto" w:fill="auto"/>
            <w:hideMark/>
          </w:tcPr>
          <w:p w14:paraId="35BBCCC3" w14:textId="1F9CB72F" w:rsidR="00AB5810" w:rsidRPr="008532B0" w:rsidRDefault="00AB5810" w:rsidP="00E57448">
            <w:pPr>
              <w:pStyle w:val="TableText"/>
              <w:numPr>
                <w:ilvl w:val="0"/>
                <w:numId w:val="19"/>
              </w:numPr>
              <w:spacing w:after="0"/>
              <w:ind w:left="794" w:hanging="397"/>
            </w:pPr>
            <w:r w:rsidRPr="008532B0">
              <w:t>set</w:t>
            </w:r>
            <w:r w:rsidR="00EE76A7" w:rsidRPr="008532B0">
              <w:t>:</w:t>
            </w:r>
          </w:p>
          <w:p w14:paraId="00AB1A3A" w14:textId="660D7E68" w:rsidR="00AB5810" w:rsidRPr="008532B0" w:rsidRDefault="002064A9" w:rsidP="0033503B">
            <w:pPr>
              <w:pStyle w:val="TableText"/>
              <w:spacing w:before="40" w:after="0"/>
              <w:ind w:left="1191" w:hanging="397"/>
            </w:pPr>
            <w:r w:rsidRPr="008532B0">
              <w:t>(</w:t>
            </w:r>
            <w:proofErr w:type="spellStart"/>
            <w:r w:rsidR="00184062" w:rsidRPr="008532B0">
              <w:t>i</w:t>
            </w:r>
            <w:proofErr w:type="spellEnd"/>
            <w:r w:rsidRPr="008532B0">
              <w:t>)</w:t>
            </w:r>
            <w:r w:rsidR="00184062" w:rsidRPr="008532B0">
              <w:tab/>
            </w:r>
            <w:r w:rsidR="00AB5810" w:rsidRPr="008532B0">
              <w:t>measurable waste minimisation, treatment, or disposal objectives for the product; and  </w:t>
            </w:r>
          </w:p>
          <w:p w14:paraId="3F19DE30" w14:textId="3F52C063" w:rsidR="00AB5810" w:rsidRPr="008532B0" w:rsidRDefault="002064A9" w:rsidP="0033503B">
            <w:pPr>
              <w:pStyle w:val="TableText"/>
              <w:spacing w:before="40"/>
              <w:ind w:left="1191" w:hanging="397"/>
            </w:pPr>
            <w:r w:rsidRPr="008532B0">
              <w:t>(</w:t>
            </w:r>
            <w:r w:rsidR="00184062" w:rsidRPr="008532B0">
              <w:t>ii</w:t>
            </w:r>
            <w:r w:rsidRPr="008532B0">
              <w:t>)</w:t>
            </w:r>
            <w:r w:rsidR="00184062" w:rsidRPr="008532B0">
              <w:tab/>
            </w:r>
            <w:r w:rsidR="00AB5810" w:rsidRPr="008532B0">
              <w:t>timeframes for meeting the objectives  </w:t>
            </w:r>
          </w:p>
        </w:tc>
        <w:tc>
          <w:tcPr>
            <w:tcW w:w="2012" w:type="dxa"/>
            <w:shd w:val="clear" w:color="auto" w:fill="auto"/>
            <w:hideMark/>
          </w:tcPr>
          <w:p w14:paraId="5E6DBD57" w14:textId="77777777" w:rsidR="00AB5810" w:rsidRPr="008532B0" w:rsidRDefault="00AB5810" w:rsidP="00F322E1">
            <w:pPr>
              <w:pStyle w:val="TableText"/>
            </w:pPr>
            <w:r w:rsidRPr="008532B0">
              <w:t> </w:t>
            </w:r>
          </w:p>
        </w:tc>
      </w:tr>
      <w:tr w:rsidR="00AB5810" w:rsidRPr="008532B0" w14:paraId="7258FC3E" w14:textId="77777777" w:rsidTr="00790E91">
        <w:tc>
          <w:tcPr>
            <w:tcW w:w="6493" w:type="dxa"/>
            <w:shd w:val="clear" w:color="auto" w:fill="auto"/>
            <w:hideMark/>
          </w:tcPr>
          <w:p w14:paraId="78CF8D3A" w14:textId="5A2C54D3" w:rsidR="00AB5810" w:rsidRPr="008532B0" w:rsidRDefault="00AB5810" w:rsidP="00FE1FB5">
            <w:pPr>
              <w:pStyle w:val="TableText"/>
              <w:numPr>
                <w:ilvl w:val="0"/>
                <w:numId w:val="19"/>
              </w:numPr>
              <w:spacing w:before="40" w:after="40"/>
              <w:ind w:left="794" w:hanging="397"/>
            </w:pPr>
            <w:r w:rsidRPr="008532B0">
              <w:t>list the classes of person involved in the design, manufacture, sale, use, servicing, collection, recovery, recycling, treatment and disposal of the product  </w:t>
            </w:r>
          </w:p>
        </w:tc>
        <w:tc>
          <w:tcPr>
            <w:tcW w:w="2012" w:type="dxa"/>
            <w:shd w:val="clear" w:color="auto" w:fill="auto"/>
            <w:hideMark/>
          </w:tcPr>
          <w:p w14:paraId="4D69E3E7" w14:textId="77777777" w:rsidR="00AB5810" w:rsidRPr="008532B0" w:rsidRDefault="00AB5810" w:rsidP="00F322E1">
            <w:pPr>
              <w:pStyle w:val="TableText"/>
            </w:pPr>
            <w:r w:rsidRPr="008532B0">
              <w:t> </w:t>
            </w:r>
          </w:p>
        </w:tc>
      </w:tr>
      <w:tr w:rsidR="00AB5810" w:rsidRPr="008532B0" w14:paraId="400599A1" w14:textId="77777777" w:rsidTr="00790E91">
        <w:tc>
          <w:tcPr>
            <w:tcW w:w="6493" w:type="dxa"/>
            <w:shd w:val="clear" w:color="auto" w:fill="auto"/>
            <w:hideMark/>
          </w:tcPr>
          <w:p w14:paraId="5AD1C2DE" w14:textId="77777777" w:rsidR="00AB5810" w:rsidRPr="008532B0" w:rsidRDefault="00AB5810" w:rsidP="00FE1FB5">
            <w:pPr>
              <w:pStyle w:val="TableText"/>
              <w:numPr>
                <w:ilvl w:val="0"/>
                <w:numId w:val="19"/>
              </w:numPr>
              <w:spacing w:before="40" w:after="40"/>
              <w:ind w:left="794" w:hanging="397"/>
            </w:pPr>
            <w:r w:rsidRPr="008532B0">
              <w:t>list the persons who have agreed to participate in the scheme and assign responsibility to them for meeting the scheme’s objectives  </w:t>
            </w:r>
          </w:p>
        </w:tc>
        <w:tc>
          <w:tcPr>
            <w:tcW w:w="2012" w:type="dxa"/>
            <w:shd w:val="clear" w:color="auto" w:fill="auto"/>
            <w:hideMark/>
          </w:tcPr>
          <w:p w14:paraId="3C2DB1AA" w14:textId="77777777" w:rsidR="00AB5810" w:rsidRPr="008532B0" w:rsidRDefault="00AB5810" w:rsidP="00F322E1">
            <w:pPr>
              <w:pStyle w:val="TableText"/>
            </w:pPr>
            <w:r w:rsidRPr="008532B0">
              <w:t> </w:t>
            </w:r>
          </w:p>
        </w:tc>
      </w:tr>
      <w:tr w:rsidR="00AB5810" w:rsidRPr="008532B0" w14:paraId="25870530" w14:textId="77777777" w:rsidTr="00790E91">
        <w:tc>
          <w:tcPr>
            <w:tcW w:w="6493" w:type="dxa"/>
            <w:shd w:val="clear" w:color="auto" w:fill="auto"/>
            <w:hideMark/>
          </w:tcPr>
          <w:p w14:paraId="31E38B48" w14:textId="71BEF8D1" w:rsidR="00AB5810" w:rsidRPr="008532B0" w:rsidRDefault="00AB5810" w:rsidP="00FE1FB5">
            <w:pPr>
              <w:pStyle w:val="TableText"/>
              <w:numPr>
                <w:ilvl w:val="0"/>
                <w:numId w:val="19"/>
              </w:numPr>
              <w:spacing w:before="40" w:after="0"/>
              <w:ind w:left="794" w:hanging="397"/>
            </w:pPr>
            <w:r w:rsidRPr="008532B0">
              <w:t>specify the arrangements for</w:t>
            </w:r>
            <w:r w:rsidR="00D069E4" w:rsidRPr="008532B0">
              <w:t>:</w:t>
            </w:r>
          </w:p>
          <w:p w14:paraId="0163222D" w14:textId="4F557945" w:rsidR="00AB5810" w:rsidRPr="008532B0" w:rsidRDefault="00492C39" w:rsidP="0033503B">
            <w:pPr>
              <w:pStyle w:val="TableText"/>
              <w:spacing w:before="40" w:after="0"/>
              <w:ind w:left="1191" w:hanging="397"/>
            </w:pPr>
            <w:r w:rsidRPr="008532B0">
              <w:t>(</w:t>
            </w:r>
            <w:proofErr w:type="spellStart"/>
            <w:r w:rsidR="003F0B34" w:rsidRPr="008532B0">
              <w:t>i</w:t>
            </w:r>
            <w:proofErr w:type="spellEnd"/>
            <w:r w:rsidRPr="008532B0">
              <w:t>)</w:t>
            </w:r>
            <w:r w:rsidR="003F0B34" w:rsidRPr="008532B0">
              <w:tab/>
            </w:r>
            <w:r w:rsidR="00AB5810" w:rsidRPr="008532B0">
              <w:t>making decisions under the scheme  </w:t>
            </w:r>
          </w:p>
          <w:p w14:paraId="5322C3BB" w14:textId="707F5BC9" w:rsidR="00AB5810" w:rsidRPr="008532B0" w:rsidRDefault="00492C39" w:rsidP="0033503B">
            <w:pPr>
              <w:pStyle w:val="TableText"/>
              <w:spacing w:before="40" w:after="0"/>
              <w:ind w:left="1191" w:hanging="397"/>
            </w:pPr>
            <w:r w:rsidRPr="008532B0">
              <w:t>(</w:t>
            </w:r>
            <w:r w:rsidR="003F0B34" w:rsidRPr="008532B0">
              <w:t>ii</w:t>
            </w:r>
            <w:r w:rsidRPr="008532B0">
              <w:t>)</w:t>
            </w:r>
            <w:r w:rsidR="003F0B34" w:rsidRPr="008532B0">
              <w:tab/>
            </w:r>
            <w:r w:rsidR="00AB5810" w:rsidRPr="008532B0">
              <w:t>the control and overall operation of the scheme  </w:t>
            </w:r>
          </w:p>
          <w:p w14:paraId="77BBBD4A" w14:textId="60F11E7C" w:rsidR="00AB5810" w:rsidRPr="008532B0" w:rsidRDefault="00492C39" w:rsidP="0033503B">
            <w:pPr>
              <w:pStyle w:val="TableText"/>
              <w:spacing w:before="40"/>
              <w:ind w:left="1191" w:hanging="397"/>
            </w:pPr>
            <w:r w:rsidRPr="008532B0">
              <w:t>(</w:t>
            </w:r>
            <w:r w:rsidR="003F0B34" w:rsidRPr="008532B0">
              <w:t>iii</w:t>
            </w:r>
            <w:r w:rsidRPr="008532B0">
              <w:t>)</w:t>
            </w:r>
            <w:r w:rsidR="003F0B34" w:rsidRPr="008532B0">
              <w:tab/>
            </w:r>
            <w:r w:rsidR="00AB5810" w:rsidRPr="008532B0">
              <w:t>keeping records and making reports under the scheme   </w:t>
            </w:r>
          </w:p>
        </w:tc>
        <w:tc>
          <w:tcPr>
            <w:tcW w:w="2012" w:type="dxa"/>
            <w:shd w:val="clear" w:color="auto" w:fill="auto"/>
            <w:hideMark/>
          </w:tcPr>
          <w:p w14:paraId="7859BBD0" w14:textId="77777777" w:rsidR="00AB5810" w:rsidRPr="008532B0" w:rsidRDefault="00AB5810" w:rsidP="00F322E1">
            <w:pPr>
              <w:pStyle w:val="TableText"/>
            </w:pPr>
            <w:r w:rsidRPr="008532B0">
              <w:t> </w:t>
            </w:r>
          </w:p>
        </w:tc>
      </w:tr>
      <w:tr w:rsidR="00AB5810" w:rsidRPr="008532B0" w14:paraId="16B210ED" w14:textId="77777777" w:rsidTr="00790E91">
        <w:tc>
          <w:tcPr>
            <w:tcW w:w="6493" w:type="dxa"/>
            <w:shd w:val="clear" w:color="auto" w:fill="auto"/>
            <w:hideMark/>
          </w:tcPr>
          <w:p w14:paraId="47DEC832" w14:textId="77777777" w:rsidR="00AB5810" w:rsidRPr="008532B0" w:rsidRDefault="00AB5810" w:rsidP="00E57448">
            <w:pPr>
              <w:pStyle w:val="TableText"/>
              <w:numPr>
                <w:ilvl w:val="0"/>
                <w:numId w:val="19"/>
              </w:numPr>
              <w:spacing w:before="40" w:after="40"/>
              <w:ind w:left="794" w:hanging="397"/>
            </w:pPr>
            <w:r w:rsidRPr="008532B0">
              <w:t>specify the scheme’s expiry date  </w:t>
            </w:r>
          </w:p>
        </w:tc>
        <w:tc>
          <w:tcPr>
            <w:tcW w:w="2012" w:type="dxa"/>
            <w:shd w:val="clear" w:color="auto" w:fill="auto"/>
            <w:hideMark/>
          </w:tcPr>
          <w:p w14:paraId="48B30420" w14:textId="77777777" w:rsidR="00AB5810" w:rsidRPr="008532B0" w:rsidRDefault="00AB5810" w:rsidP="0033503B">
            <w:pPr>
              <w:pStyle w:val="TableText"/>
              <w:spacing w:before="40" w:after="40"/>
            </w:pPr>
            <w:r w:rsidRPr="008532B0">
              <w:t> </w:t>
            </w:r>
          </w:p>
        </w:tc>
      </w:tr>
      <w:tr w:rsidR="00AB5810" w:rsidRPr="008532B0" w14:paraId="04A5FBD0" w14:textId="77777777" w:rsidTr="00790E91">
        <w:tc>
          <w:tcPr>
            <w:tcW w:w="6493" w:type="dxa"/>
            <w:shd w:val="clear" w:color="auto" w:fill="auto"/>
            <w:hideMark/>
          </w:tcPr>
          <w:p w14:paraId="48400AA5" w14:textId="77777777" w:rsidR="00AB5810" w:rsidRPr="008532B0" w:rsidRDefault="00AB5810" w:rsidP="00E57448">
            <w:pPr>
              <w:pStyle w:val="TableText"/>
              <w:numPr>
                <w:ilvl w:val="0"/>
                <w:numId w:val="19"/>
              </w:numPr>
              <w:spacing w:before="40" w:after="40"/>
              <w:ind w:left="794" w:hanging="397"/>
            </w:pPr>
            <w:r w:rsidRPr="008532B0">
              <w:t>identify the processes for compliance and enforcement of any agreements between participants to the scheme  </w:t>
            </w:r>
          </w:p>
        </w:tc>
        <w:tc>
          <w:tcPr>
            <w:tcW w:w="2012" w:type="dxa"/>
            <w:shd w:val="clear" w:color="auto" w:fill="auto"/>
            <w:hideMark/>
          </w:tcPr>
          <w:p w14:paraId="5BE53EC5" w14:textId="77777777" w:rsidR="00AB5810" w:rsidRPr="008532B0" w:rsidRDefault="00AB5810" w:rsidP="0033503B">
            <w:pPr>
              <w:pStyle w:val="TableText"/>
              <w:spacing w:before="40" w:after="40"/>
            </w:pPr>
            <w:r w:rsidRPr="008532B0">
              <w:t> </w:t>
            </w:r>
          </w:p>
        </w:tc>
      </w:tr>
      <w:tr w:rsidR="00AB5810" w:rsidRPr="008532B0" w14:paraId="577DA342" w14:textId="77777777" w:rsidTr="00790E91">
        <w:tc>
          <w:tcPr>
            <w:tcW w:w="6493" w:type="dxa"/>
            <w:shd w:val="clear" w:color="auto" w:fill="auto"/>
            <w:hideMark/>
          </w:tcPr>
          <w:p w14:paraId="6EBA11C8" w14:textId="77777777" w:rsidR="00AB5810" w:rsidRPr="008532B0" w:rsidRDefault="00AB5810" w:rsidP="00E57448">
            <w:pPr>
              <w:pStyle w:val="TableText"/>
              <w:numPr>
                <w:ilvl w:val="0"/>
                <w:numId w:val="19"/>
              </w:numPr>
              <w:spacing w:before="40" w:after="40"/>
              <w:ind w:left="794" w:hanging="397"/>
            </w:pPr>
            <w:r w:rsidRPr="008532B0">
              <w:t>provide for assessing the scheme’s performance and for reporting on its performance to the Minister  </w:t>
            </w:r>
          </w:p>
        </w:tc>
        <w:tc>
          <w:tcPr>
            <w:tcW w:w="2012" w:type="dxa"/>
            <w:shd w:val="clear" w:color="auto" w:fill="auto"/>
            <w:hideMark/>
          </w:tcPr>
          <w:p w14:paraId="734920D6" w14:textId="77777777" w:rsidR="00AB5810" w:rsidRPr="008532B0" w:rsidRDefault="00AB5810" w:rsidP="0033503B">
            <w:pPr>
              <w:pStyle w:val="TableText"/>
              <w:spacing w:before="40" w:after="40"/>
            </w:pPr>
            <w:r w:rsidRPr="008532B0">
              <w:t> </w:t>
            </w:r>
          </w:p>
        </w:tc>
      </w:tr>
      <w:tr w:rsidR="00AB5810" w:rsidRPr="008532B0" w14:paraId="28F5C77A" w14:textId="77777777" w:rsidTr="00790E91">
        <w:tc>
          <w:tcPr>
            <w:tcW w:w="6493" w:type="dxa"/>
            <w:shd w:val="clear" w:color="auto" w:fill="auto"/>
            <w:hideMark/>
          </w:tcPr>
          <w:p w14:paraId="09ECFC03" w14:textId="77777777" w:rsidR="00AB5810" w:rsidRPr="008532B0" w:rsidRDefault="00AB5810" w:rsidP="00E57448">
            <w:pPr>
              <w:pStyle w:val="TableText"/>
              <w:numPr>
                <w:ilvl w:val="0"/>
                <w:numId w:val="19"/>
              </w:numPr>
              <w:spacing w:before="40" w:after="40"/>
              <w:ind w:left="794" w:hanging="397"/>
            </w:pPr>
            <w:r w:rsidRPr="008532B0">
              <w:t>set out a strategy for publication of the scheme  </w:t>
            </w:r>
          </w:p>
        </w:tc>
        <w:tc>
          <w:tcPr>
            <w:tcW w:w="2012" w:type="dxa"/>
            <w:shd w:val="clear" w:color="auto" w:fill="auto"/>
            <w:hideMark/>
          </w:tcPr>
          <w:p w14:paraId="638CBB2E" w14:textId="77777777" w:rsidR="00AB5810" w:rsidRPr="008532B0" w:rsidRDefault="00AB5810" w:rsidP="0033503B">
            <w:pPr>
              <w:pStyle w:val="TableText"/>
              <w:spacing w:before="40" w:after="40"/>
            </w:pPr>
            <w:r w:rsidRPr="008532B0">
              <w:t> </w:t>
            </w:r>
          </w:p>
        </w:tc>
      </w:tr>
      <w:tr w:rsidR="00AB5810" w:rsidRPr="008532B0" w14:paraId="2EEB2D96" w14:textId="77777777" w:rsidTr="00790E91">
        <w:tc>
          <w:tcPr>
            <w:tcW w:w="6493" w:type="dxa"/>
            <w:shd w:val="clear" w:color="auto" w:fill="auto"/>
            <w:hideMark/>
          </w:tcPr>
          <w:p w14:paraId="77F25F25" w14:textId="465C65C8" w:rsidR="00AB5810" w:rsidRPr="008532B0" w:rsidRDefault="00AB5810" w:rsidP="00E57448">
            <w:pPr>
              <w:pStyle w:val="TableText"/>
              <w:numPr>
                <w:ilvl w:val="0"/>
                <w:numId w:val="19"/>
              </w:numPr>
              <w:spacing w:before="40" w:after="40"/>
              <w:ind w:left="794" w:hanging="397"/>
            </w:pPr>
            <w:r w:rsidRPr="008532B0">
              <w:t>set out how information will be provided to purchasers, users and handlers of the product to which the scheme relates  </w:t>
            </w:r>
          </w:p>
        </w:tc>
        <w:tc>
          <w:tcPr>
            <w:tcW w:w="2012" w:type="dxa"/>
            <w:shd w:val="clear" w:color="auto" w:fill="auto"/>
            <w:hideMark/>
          </w:tcPr>
          <w:p w14:paraId="283907C1" w14:textId="77777777" w:rsidR="00AB5810" w:rsidRPr="008532B0" w:rsidRDefault="00AB5810" w:rsidP="0033503B">
            <w:pPr>
              <w:pStyle w:val="TableText"/>
              <w:spacing w:before="40" w:after="40"/>
            </w:pPr>
            <w:r w:rsidRPr="008532B0">
              <w:t> </w:t>
            </w:r>
          </w:p>
        </w:tc>
      </w:tr>
      <w:tr w:rsidR="00AB5810" w:rsidRPr="008532B0" w14:paraId="2C6C90A9" w14:textId="77777777" w:rsidTr="00790E91">
        <w:tc>
          <w:tcPr>
            <w:tcW w:w="6493" w:type="dxa"/>
            <w:tcBorders>
              <w:bottom w:val="single" w:sz="6" w:space="0" w:color="1B556B" w:themeColor="text2"/>
            </w:tcBorders>
            <w:shd w:val="clear" w:color="auto" w:fill="auto"/>
            <w:hideMark/>
          </w:tcPr>
          <w:p w14:paraId="0F40AF5C" w14:textId="12E545FC" w:rsidR="00AB5810" w:rsidRPr="008532B0" w:rsidRDefault="00AB5810" w:rsidP="00E57448">
            <w:pPr>
              <w:pStyle w:val="TableText"/>
              <w:numPr>
                <w:ilvl w:val="0"/>
                <w:numId w:val="19"/>
              </w:numPr>
              <w:spacing w:before="40" w:after="40"/>
              <w:ind w:left="794" w:hanging="397"/>
            </w:pPr>
            <w:r w:rsidRPr="008532B0">
              <w:t>clearly outline how the scheme is to be funded</w:t>
            </w:r>
            <w:r w:rsidR="00D069E4" w:rsidRPr="008532B0">
              <w:t>.</w:t>
            </w:r>
            <w:r w:rsidRPr="008532B0">
              <w:t>  </w:t>
            </w:r>
          </w:p>
        </w:tc>
        <w:tc>
          <w:tcPr>
            <w:tcW w:w="2012" w:type="dxa"/>
            <w:tcBorders>
              <w:bottom w:val="single" w:sz="6" w:space="0" w:color="1B556B" w:themeColor="text2"/>
            </w:tcBorders>
            <w:shd w:val="clear" w:color="auto" w:fill="auto"/>
            <w:hideMark/>
          </w:tcPr>
          <w:p w14:paraId="3F94040F" w14:textId="77777777" w:rsidR="00AB5810" w:rsidRPr="008532B0" w:rsidRDefault="00AB5810" w:rsidP="0033503B">
            <w:pPr>
              <w:pStyle w:val="TableText"/>
              <w:spacing w:before="40" w:after="40"/>
            </w:pPr>
            <w:r w:rsidRPr="008532B0">
              <w:t> </w:t>
            </w:r>
          </w:p>
        </w:tc>
      </w:tr>
      <w:tr w:rsidR="006700D8" w:rsidRPr="008532B0" w14:paraId="41E2DD4E" w14:textId="77777777" w:rsidTr="00790E91">
        <w:tc>
          <w:tcPr>
            <w:tcW w:w="6493" w:type="dxa"/>
            <w:shd w:val="clear" w:color="auto" w:fill="1B556B" w:themeFill="text2"/>
            <w:vAlign w:val="bottom"/>
            <w:hideMark/>
          </w:tcPr>
          <w:p w14:paraId="0315E72D" w14:textId="0072E4BB" w:rsidR="00AB5810" w:rsidRPr="008532B0" w:rsidRDefault="00AB5810" w:rsidP="0033503B">
            <w:pPr>
              <w:pStyle w:val="TableTextbold"/>
              <w:spacing w:before="40" w:after="40"/>
              <w:rPr>
                <w:color w:val="FFFFFF" w:themeColor="background1"/>
              </w:rPr>
            </w:pPr>
            <w:r w:rsidRPr="008532B0">
              <w:rPr>
                <w:color w:val="FFFFFF" w:themeColor="background1"/>
              </w:rPr>
              <w:t>Accreditation (WMA section 15)  </w:t>
            </w:r>
          </w:p>
        </w:tc>
        <w:tc>
          <w:tcPr>
            <w:tcW w:w="2012" w:type="dxa"/>
            <w:shd w:val="clear" w:color="auto" w:fill="1B556B" w:themeFill="text2"/>
            <w:hideMark/>
          </w:tcPr>
          <w:p w14:paraId="7A5249B7" w14:textId="77777777" w:rsidR="00AB5810" w:rsidRPr="008532B0" w:rsidRDefault="00AB5810" w:rsidP="0033503B">
            <w:pPr>
              <w:pStyle w:val="TableTextbold"/>
              <w:spacing w:before="40" w:after="40"/>
              <w:rPr>
                <w:color w:val="FFFFFF" w:themeColor="background1"/>
              </w:rPr>
            </w:pPr>
            <w:r w:rsidRPr="008532B0">
              <w:rPr>
                <w:color w:val="FFFFFF" w:themeColor="background1"/>
              </w:rPr>
              <w:t>Does the scheme meet this requirement?</w:t>
            </w:r>
          </w:p>
        </w:tc>
      </w:tr>
      <w:tr w:rsidR="00AB5810" w:rsidRPr="008532B0" w14:paraId="18D86174" w14:textId="77777777" w:rsidTr="00790E91">
        <w:tc>
          <w:tcPr>
            <w:tcW w:w="6493" w:type="dxa"/>
            <w:shd w:val="clear" w:color="auto" w:fill="auto"/>
            <w:hideMark/>
          </w:tcPr>
          <w:p w14:paraId="3750D26D" w14:textId="774CA3BA" w:rsidR="00AB5810" w:rsidRPr="008532B0" w:rsidRDefault="00C82A5A" w:rsidP="00FE1FB5">
            <w:pPr>
              <w:pStyle w:val="TableText"/>
              <w:spacing w:after="40"/>
              <w:ind w:left="397" w:hanging="397"/>
            </w:pPr>
            <w:r w:rsidRPr="008532B0">
              <w:t>(</w:t>
            </w:r>
            <w:r w:rsidR="00783617" w:rsidRPr="008532B0">
              <w:t>1</w:t>
            </w:r>
            <w:r w:rsidRPr="008532B0">
              <w:t>)</w:t>
            </w:r>
            <w:r w:rsidR="00783617" w:rsidRPr="008532B0">
              <w:tab/>
            </w:r>
            <w:r w:rsidR="00AB5810" w:rsidRPr="008532B0">
              <w:t>The Minister must accredit a product stewardship scheme if he or she is satisfied that the scheme</w:t>
            </w:r>
            <w:r w:rsidR="00E5748E" w:rsidRPr="008532B0">
              <w:t>:</w:t>
            </w:r>
          </w:p>
          <w:p w14:paraId="32A57850" w14:textId="77777777" w:rsidR="00AB5810" w:rsidRPr="008532B0" w:rsidRDefault="00AB5810" w:rsidP="00FE1FB5">
            <w:pPr>
              <w:pStyle w:val="TableText"/>
              <w:numPr>
                <w:ilvl w:val="0"/>
                <w:numId w:val="20"/>
              </w:numPr>
              <w:spacing w:before="0"/>
              <w:ind w:left="794" w:hanging="397"/>
            </w:pPr>
            <w:r w:rsidRPr="008532B0">
              <w:t>meets the requirements of section 14  </w:t>
            </w:r>
          </w:p>
        </w:tc>
        <w:tc>
          <w:tcPr>
            <w:tcW w:w="2012" w:type="dxa"/>
            <w:shd w:val="clear" w:color="auto" w:fill="auto"/>
            <w:hideMark/>
          </w:tcPr>
          <w:p w14:paraId="1105714D" w14:textId="77777777" w:rsidR="00AB5810" w:rsidRPr="008532B0" w:rsidRDefault="00AB5810" w:rsidP="003E46B8">
            <w:pPr>
              <w:pStyle w:val="TableText"/>
            </w:pPr>
            <w:r w:rsidRPr="008532B0">
              <w:t> </w:t>
            </w:r>
          </w:p>
        </w:tc>
      </w:tr>
      <w:tr w:rsidR="00AB5810" w:rsidRPr="008532B0" w14:paraId="01DDB61A" w14:textId="77777777" w:rsidTr="00790E91">
        <w:tc>
          <w:tcPr>
            <w:tcW w:w="6493" w:type="dxa"/>
            <w:shd w:val="clear" w:color="auto" w:fill="auto"/>
            <w:hideMark/>
          </w:tcPr>
          <w:p w14:paraId="401F67BF" w14:textId="0CAD2BD4" w:rsidR="00AB5810" w:rsidRPr="008532B0" w:rsidRDefault="00E5748E" w:rsidP="00E57448">
            <w:pPr>
              <w:pStyle w:val="TableText"/>
              <w:numPr>
                <w:ilvl w:val="0"/>
                <w:numId w:val="20"/>
              </w:numPr>
              <w:spacing w:before="40" w:after="40"/>
              <w:ind w:left="794" w:hanging="397"/>
            </w:pPr>
            <w:r w:rsidRPr="008532B0">
              <w:t>i</w:t>
            </w:r>
            <w:r w:rsidR="00AB5810" w:rsidRPr="008532B0">
              <w:t>s likely to meet the scheme’s objectives within the timeframes set in the scheme  </w:t>
            </w:r>
          </w:p>
        </w:tc>
        <w:tc>
          <w:tcPr>
            <w:tcW w:w="2012" w:type="dxa"/>
            <w:shd w:val="clear" w:color="auto" w:fill="auto"/>
            <w:hideMark/>
          </w:tcPr>
          <w:p w14:paraId="0FDBE49B" w14:textId="77777777" w:rsidR="00AB5810" w:rsidRPr="008532B0" w:rsidRDefault="00AB5810" w:rsidP="0033503B">
            <w:pPr>
              <w:pStyle w:val="TableText"/>
              <w:spacing w:before="40" w:after="40"/>
            </w:pPr>
            <w:r w:rsidRPr="008532B0">
              <w:t> </w:t>
            </w:r>
          </w:p>
        </w:tc>
      </w:tr>
      <w:tr w:rsidR="00AB5810" w:rsidRPr="008532B0" w14:paraId="411143E6" w14:textId="77777777" w:rsidTr="00790E91">
        <w:tc>
          <w:tcPr>
            <w:tcW w:w="6493" w:type="dxa"/>
            <w:shd w:val="clear" w:color="auto" w:fill="auto"/>
            <w:hideMark/>
          </w:tcPr>
          <w:p w14:paraId="319FA1DE" w14:textId="77777777" w:rsidR="00AB5810" w:rsidRPr="008532B0" w:rsidRDefault="00AB5810" w:rsidP="00E57448">
            <w:pPr>
              <w:pStyle w:val="TableText"/>
              <w:numPr>
                <w:ilvl w:val="0"/>
                <w:numId w:val="20"/>
              </w:numPr>
              <w:spacing w:before="40" w:after="40"/>
              <w:ind w:left="794" w:hanging="397"/>
            </w:pPr>
            <w:r w:rsidRPr="008532B0">
              <w:t>is likely to promote waste minimisation or reduce the environmental harm from disposing of the product to which the scheme relates without, in either case, causing greater environmental harm over the life cycle of the product  </w:t>
            </w:r>
          </w:p>
        </w:tc>
        <w:tc>
          <w:tcPr>
            <w:tcW w:w="2012" w:type="dxa"/>
            <w:shd w:val="clear" w:color="auto" w:fill="auto"/>
            <w:hideMark/>
          </w:tcPr>
          <w:p w14:paraId="541191C0" w14:textId="77777777" w:rsidR="00AB5810" w:rsidRPr="008532B0" w:rsidRDefault="00AB5810" w:rsidP="0033503B">
            <w:pPr>
              <w:pStyle w:val="TableText"/>
              <w:spacing w:before="40" w:after="40"/>
            </w:pPr>
            <w:r w:rsidRPr="008532B0">
              <w:t> </w:t>
            </w:r>
          </w:p>
        </w:tc>
      </w:tr>
      <w:tr w:rsidR="00AB5810" w:rsidRPr="008532B0" w14:paraId="553A5B07" w14:textId="77777777" w:rsidTr="00790E91">
        <w:tc>
          <w:tcPr>
            <w:tcW w:w="6493" w:type="dxa"/>
            <w:shd w:val="clear" w:color="auto" w:fill="auto"/>
            <w:hideMark/>
          </w:tcPr>
          <w:p w14:paraId="4E669D87" w14:textId="77777777" w:rsidR="00AB5810" w:rsidRPr="008532B0" w:rsidRDefault="00AB5810" w:rsidP="00E57448">
            <w:pPr>
              <w:pStyle w:val="TableText"/>
              <w:numPr>
                <w:ilvl w:val="0"/>
                <w:numId w:val="20"/>
              </w:numPr>
              <w:spacing w:before="40" w:after="40"/>
              <w:ind w:left="794" w:hanging="397"/>
            </w:pPr>
            <w:r w:rsidRPr="008532B0">
              <w:t>is consistent with New Zealand’s international obligations; and   </w:t>
            </w:r>
          </w:p>
        </w:tc>
        <w:tc>
          <w:tcPr>
            <w:tcW w:w="2012" w:type="dxa"/>
            <w:shd w:val="clear" w:color="auto" w:fill="auto"/>
            <w:hideMark/>
          </w:tcPr>
          <w:p w14:paraId="51B62F1D" w14:textId="77777777" w:rsidR="00AB5810" w:rsidRPr="008532B0" w:rsidRDefault="00AB5810" w:rsidP="0033503B">
            <w:pPr>
              <w:pStyle w:val="TableText"/>
              <w:spacing w:before="40" w:after="40"/>
            </w:pPr>
            <w:r w:rsidRPr="008532B0">
              <w:t> </w:t>
            </w:r>
          </w:p>
        </w:tc>
      </w:tr>
      <w:tr w:rsidR="00AB5810" w:rsidRPr="008532B0" w14:paraId="6DCA2112" w14:textId="77777777" w:rsidTr="00790E91">
        <w:tc>
          <w:tcPr>
            <w:tcW w:w="6493" w:type="dxa"/>
            <w:shd w:val="clear" w:color="auto" w:fill="auto"/>
            <w:hideMark/>
          </w:tcPr>
          <w:p w14:paraId="3AC3002C" w14:textId="07FA0324" w:rsidR="00AB5810" w:rsidRPr="008532B0" w:rsidRDefault="00AB5810" w:rsidP="00E57448">
            <w:pPr>
              <w:pStyle w:val="TableText"/>
              <w:numPr>
                <w:ilvl w:val="0"/>
                <w:numId w:val="20"/>
              </w:numPr>
              <w:spacing w:before="40" w:after="40"/>
              <w:ind w:left="794" w:hanging="397"/>
            </w:pPr>
            <w:r w:rsidRPr="008532B0">
              <w:t>if the scheme relates to a priority product</w:t>
            </w:r>
            <w:r w:rsidR="00B31E59" w:rsidRPr="008532B0">
              <w:t xml:space="preserve"> and</w:t>
            </w:r>
            <w:r w:rsidRPr="008532B0">
              <w:t xml:space="preserve"> is consistent with any guidelines published under section 12.  </w:t>
            </w:r>
          </w:p>
        </w:tc>
        <w:tc>
          <w:tcPr>
            <w:tcW w:w="2012" w:type="dxa"/>
            <w:shd w:val="clear" w:color="auto" w:fill="auto"/>
            <w:hideMark/>
          </w:tcPr>
          <w:p w14:paraId="65EA6FA6" w14:textId="77777777" w:rsidR="00AB5810" w:rsidRPr="008532B0" w:rsidRDefault="00AB5810" w:rsidP="0033503B">
            <w:pPr>
              <w:pStyle w:val="TableText"/>
              <w:spacing w:before="40" w:after="40"/>
            </w:pPr>
            <w:r w:rsidRPr="008532B0">
              <w:t> </w:t>
            </w:r>
          </w:p>
        </w:tc>
      </w:tr>
      <w:tr w:rsidR="00184FE2" w:rsidRPr="008532B0" w14:paraId="44D0944F" w14:textId="77777777" w:rsidTr="00790E91">
        <w:tc>
          <w:tcPr>
            <w:tcW w:w="6493" w:type="dxa"/>
            <w:shd w:val="clear" w:color="auto" w:fill="1B556B" w:themeFill="text2"/>
            <w:vAlign w:val="bottom"/>
            <w:hideMark/>
          </w:tcPr>
          <w:p w14:paraId="34697BCF" w14:textId="77777777" w:rsidR="00184FE2" w:rsidRPr="008532B0" w:rsidRDefault="00184FE2" w:rsidP="004778EA">
            <w:pPr>
              <w:pStyle w:val="TableTextbold"/>
              <w:spacing w:before="50" w:after="50"/>
              <w:rPr>
                <w:color w:val="FFFFFF" w:themeColor="background1"/>
              </w:rPr>
            </w:pPr>
            <w:r w:rsidRPr="008532B0">
              <w:rPr>
                <w:color w:val="FFFFFF" w:themeColor="background1"/>
              </w:rPr>
              <w:t>Other matters to consider</w:t>
            </w:r>
          </w:p>
        </w:tc>
        <w:tc>
          <w:tcPr>
            <w:tcW w:w="2012" w:type="dxa"/>
            <w:shd w:val="clear" w:color="auto" w:fill="1B556B" w:themeFill="text2"/>
            <w:hideMark/>
          </w:tcPr>
          <w:p w14:paraId="4DBF73F6" w14:textId="77777777" w:rsidR="00184FE2" w:rsidRPr="008532B0" w:rsidRDefault="00184FE2" w:rsidP="004778EA">
            <w:pPr>
              <w:pStyle w:val="TableTextbold"/>
              <w:spacing w:before="50" w:after="50"/>
              <w:rPr>
                <w:color w:val="FFFFFF" w:themeColor="background1"/>
              </w:rPr>
            </w:pPr>
            <w:r w:rsidRPr="008532B0">
              <w:rPr>
                <w:color w:val="FFFFFF" w:themeColor="background1"/>
              </w:rPr>
              <w:t>Does the scheme meet this requirement?</w:t>
            </w:r>
          </w:p>
        </w:tc>
      </w:tr>
      <w:tr w:rsidR="00184FE2" w:rsidRPr="008532B0" w14:paraId="2DCAD8D3" w14:textId="77777777" w:rsidTr="00790E91">
        <w:tc>
          <w:tcPr>
            <w:tcW w:w="6493" w:type="dxa"/>
            <w:shd w:val="clear" w:color="auto" w:fill="auto"/>
            <w:hideMark/>
          </w:tcPr>
          <w:p w14:paraId="1063CB3C" w14:textId="7C943437" w:rsidR="00184FE2" w:rsidRPr="008532B0" w:rsidRDefault="00184FE2" w:rsidP="00FE1FB5">
            <w:pPr>
              <w:pStyle w:val="TableText"/>
            </w:pPr>
            <w:r w:rsidRPr="008532B0">
              <w:t>WMA section 13(2)(e)</w:t>
            </w:r>
            <w:r w:rsidR="00E26D9E" w:rsidRPr="008532B0">
              <w:t xml:space="preserve"> –</w:t>
            </w:r>
            <w:r w:rsidRPr="008532B0">
              <w:t xml:space="preserve"> the </w:t>
            </w:r>
            <w:r w:rsidR="00E26D9E" w:rsidRPr="008532B0">
              <w:t>a</w:t>
            </w:r>
            <w:r w:rsidRPr="008532B0">
              <w:t>pplication must identify whether regulations under section 22 or 23 will be required to implement the scheme.</w:t>
            </w:r>
          </w:p>
        </w:tc>
        <w:tc>
          <w:tcPr>
            <w:tcW w:w="2012" w:type="dxa"/>
            <w:shd w:val="clear" w:color="auto" w:fill="auto"/>
            <w:hideMark/>
          </w:tcPr>
          <w:p w14:paraId="5F788673" w14:textId="77777777" w:rsidR="00184FE2" w:rsidRPr="008532B0" w:rsidRDefault="00184FE2" w:rsidP="004778EA">
            <w:pPr>
              <w:pStyle w:val="TableText"/>
            </w:pPr>
            <w:r w:rsidRPr="008532B0">
              <w:t> </w:t>
            </w:r>
          </w:p>
        </w:tc>
      </w:tr>
      <w:tr w:rsidR="00184FE2" w:rsidRPr="008532B0" w14:paraId="6C8D2711" w14:textId="77777777" w:rsidTr="00790E91">
        <w:tc>
          <w:tcPr>
            <w:tcW w:w="6493" w:type="dxa"/>
            <w:shd w:val="clear" w:color="auto" w:fill="auto"/>
            <w:hideMark/>
          </w:tcPr>
          <w:p w14:paraId="59ECD178" w14:textId="33A66C24" w:rsidR="00184FE2" w:rsidRPr="008532B0" w:rsidRDefault="00184FE2" w:rsidP="004778EA">
            <w:pPr>
              <w:pStyle w:val="TableText"/>
            </w:pPr>
            <w:r w:rsidRPr="008532B0">
              <w:t xml:space="preserve">Risk Management (optional) </w:t>
            </w:r>
            <w:r w:rsidR="00E26D9E" w:rsidRPr="008532B0">
              <w:t xml:space="preserve">– </w:t>
            </w:r>
            <w:r w:rsidRPr="008532B0">
              <w:t>This is not a specified requirement of the WMA</w:t>
            </w:r>
            <w:r w:rsidR="00453CF4" w:rsidRPr="008532B0">
              <w:t>,</w:t>
            </w:r>
            <w:r w:rsidRPr="008532B0">
              <w:t xml:space="preserve"> however</w:t>
            </w:r>
            <w:r w:rsidR="00453CF4" w:rsidRPr="008532B0">
              <w:t>.</w:t>
            </w:r>
            <w:r w:rsidRPr="008532B0">
              <w:t xml:space="preserve"> it is highly recommended that you advise the Minister through your application and</w:t>
            </w:r>
            <w:r w:rsidR="00453CF4" w:rsidRPr="008532B0">
              <w:t>/</w:t>
            </w:r>
            <w:r w:rsidRPr="008532B0">
              <w:t>or as soon as practicable of any foreseen risks for the scheme and how your scheme plans to resolve or manage these risks. You may choose to provide this information as a risk assessment, risk</w:t>
            </w:r>
            <w:r w:rsidR="0031233E" w:rsidRPr="008532B0">
              <w:t>-</w:t>
            </w:r>
            <w:r w:rsidRPr="008532B0">
              <w:t>management plan or risk register to support your application.</w:t>
            </w:r>
          </w:p>
        </w:tc>
        <w:tc>
          <w:tcPr>
            <w:tcW w:w="2012" w:type="dxa"/>
            <w:shd w:val="clear" w:color="auto" w:fill="auto"/>
            <w:hideMark/>
          </w:tcPr>
          <w:p w14:paraId="6D2CD8FC" w14:textId="77777777" w:rsidR="00184FE2" w:rsidRPr="008532B0" w:rsidRDefault="00184FE2" w:rsidP="004778EA">
            <w:pPr>
              <w:pStyle w:val="TableText"/>
            </w:pPr>
            <w:r w:rsidRPr="008532B0">
              <w:t> </w:t>
            </w:r>
          </w:p>
        </w:tc>
      </w:tr>
    </w:tbl>
    <w:p w14:paraId="18864F85" w14:textId="00849F19" w:rsidR="00A82956" w:rsidRPr="008532B0" w:rsidRDefault="00A82956" w:rsidP="00FE1FB5">
      <w:pPr>
        <w:pStyle w:val="BodyText"/>
      </w:pPr>
    </w:p>
    <w:p w14:paraId="7AD822AC" w14:textId="77777777" w:rsidR="00A82956" w:rsidRPr="008532B0" w:rsidRDefault="00A82956" w:rsidP="00FE1FB5">
      <w:pPr>
        <w:pStyle w:val="BodyText"/>
      </w:pPr>
      <w:r w:rsidRPr="008532B0">
        <w:br w:type="page"/>
      </w:r>
    </w:p>
    <w:p w14:paraId="3CAEDA96" w14:textId="50885088" w:rsidR="00FB48AC" w:rsidRPr="008532B0" w:rsidRDefault="00FB48AC" w:rsidP="00FE1FB5">
      <w:pPr>
        <w:pStyle w:val="Heading1"/>
        <w:rPr>
          <w:sz w:val="42"/>
          <w:szCs w:val="22"/>
        </w:rPr>
      </w:pPr>
      <w:bookmarkStart w:id="21" w:name="_Toc110524921"/>
      <w:r w:rsidRPr="008532B0">
        <w:rPr>
          <w:sz w:val="42"/>
          <w:szCs w:val="22"/>
        </w:rPr>
        <w:t xml:space="preserve">Appendix </w:t>
      </w:r>
      <w:r w:rsidR="002F5068" w:rsidRPr="008532B0">
        <w:rPr>
          <w:sz w:val="42"/>
          <w:szCs w:val="22"/>
        </w:rPr>
        <w:t>B</w:t>
      </w:r>
      <w:r w:rsidR="008C4CE0" w:rsidRPr="008532B0">
        <w:rPr>
          <w:sz w:val="42"/>
          <w:szCs w:val="22"/>
        </w:rPr>
        <w:t>:</w:t>
      </w:r>
      <w:r w:rsidRPr="008532B0">
        <w:rPr>
          <w:sz w:val="42"/>
          <w:szCs w:val="22"/>
        </w:rPr>
        <w:t xml:space="preserve"> Other helpful information</w:t>
      </w:r>
      <w:bookmarkEnd w:id="21"/>
    </w:p>
    <w:p w14:paraId="1B0479E5" w14:textId="0E35B04C" w:rsidR="00FB48AC" w:rsidRPr="008532B0" w:rsidRDefault="004F5267" w:rsidP="00662D3F">
      <w:pPr>
        <w:pStyle w:val="Heading3"/>
        <w:spacing w:before="120" w:after="120"/>
      </w:pPr>
      <w:r w:rsidRPr="008532B0">
        <w:t>O</w:t>
      </w:r>
      <w:r w:rsidR="00FB48AC" w:rsidRPr="008532B0">
        <w:t>rganisational entities</w:t>
      </w:r>
      <w:r w:rsidR="004716DA" w:rsidRPr="008532B0">
        <w:t xml:space="preserve"> </w:t>
      </w:r>
      <w:r w:rsidR="004C4656" w:rsidRPr="008532B0">
        <w:t>that may be of interest to your application (</w:t>
      </w:r>
      <w:r w:rsidR="0017169C" w:rsidRPr="008532B0">
        <w:t>not conclusive)</w:t>
      </w:r>
      <w:r w:rsidR="00FB48AC" w:rsidRPr="008532B0">
        <w:t>:</w:t>
      </w:r>
    </w:p>
    <w:p w14:paraId="15C51206" w14:textId="5410DD02" w:rsidR="00FB48AC" w:rsidRPr="008532B0" w:rsidRDefault="00FB48AC" w:rsidP="00FE1FB5">
      <w:pPr>
        <w:pStyle w:val="Bullet"/>
      </w:pPr>
      <w:r w:rsidRPr="008532B0">
        <w:t>Incorporated society Certificate of Registration with the Companies Office under the Incorporated Societies Act 1908</w:t>
      </w:r>
    </w:p>
    <w:p w14:paraId="44511CC3" w14:textId="3A6F79CA" w:rsidR="00FB48AC" w:rsidRPr="008532B0" w:rsidRDefault="00FB48AC" w:rsidP="00FE1FB5">
      <w:pPr>
        <w:pStyle w:val="Bullet"/>
      </w:pPr>
      <w:r w:rsidRPr="008532B0">
        <w:t>Charitable trust Certificate of Registration with the Companies Office under the</w:t>
      </w:r>
    </w:p>
    <w:p w14:paraId="76C94199" w14:textId="51942A26" w:rsidR="00FB48AC" w:rsidRPr="008532B0" w:rsidRDefault="00FB48AC" w:rsidP="00FE1FB5">
      <w:pPr>
        <w:pStyle w:val="Bullet"/>
      </w:pPr>
      <w:r w:rsidRPr="008532B0">
        <w:t>Charitable Trusts Act 1957</w:t>
      </w:r>
    </w:p>
    <w:p w14:paraId="21E685D7" w14:textId="7BCBF737" w:rsidR="00FB48AC" w:rsidRPr="008532B0" w:rsidRDefault="00FB48AC" w:rsidP="00FE1FB5">
      <w:pPr>
        <w:pStyle w:val="Bullet"/>
      </w:pPr>
      <w:r w:rsidRPr="008532B0">
        <w:t>Limited partnership Certificate of Registration with the Companies Office under the Limited Partnerships Act 2008</w:t>
      </w:r>
    </w:p>
    <w:p w14:paraId="23A95B4E" w14:textId="088D7E73" w:rsidR="00FB48AC" w:rsidRPr="008532B0" w:rsidRDefault="00FB48AC" w:rsidP="00FE1FB5">
      <w:pPr>
        <w:pStyle w:val="Bullet"/>
      </w:pPr>
      <w:r w:rsidRPr="008532B0">
        <w:t xml:space="preserve">Māori trust board </w:t>
      </w:r>
      <w:r w:rsidR="001915BE" w:rsidRPr="008532B0">
        <w:t>d</w:t>
      </w:r>
      <w:r w:rsidRPr="008532B0">
        <w:t>eclared by any enactment to be a Māori trust board within the meaning of the Māori Trust Boards Act 1955</w:t>
      </w:r>
    </w:p>
    <w:p w14:paraId="33207CC7" w14:textId="4B083EEB" w:rsidR="00FB48AC" w:rsidRPr="008532B0" w:rsidRDefault="00FB48AC" w:rsidP="00FE1FB5">
      <w:pPr>
        <w:pStyle w:val="Bullet"/>
      </w:pPr>
      <w:r w:rsidRPr="008532B0">
        <w:t>Limited liability company Certificate of Registration with the Companies Office under the Companies Act 1993</w:t>
      </w:r>
    </w:p>
    <w:p w14:paraId="005FB60A" w14:textId="3B44795B" w:rsidR="00FB48AC" w:rsidRPr="008532B0" w:rsidRDefault="00FB48AC" w:rsidP="00FE1FB5">
      <w:pPr>
        <w:pStyle w:val="Bullet"/>
      </w:pPr>
      <w:r w:rsidRPr="008532B0">
        <w:t>Co-operative company Certificate of Registration with the Companies Office under the Co</w:t>
      </w:r>
      <w:r w:rsidR="00244AD6" w:rsidRPr="008532B0">
        <w:noBreakHyphen/>
      </w:r>
      <w:r w:rsidRPr="008532B0">
        <w:t>operative Companies Act 1996</w:t>
      </w:r>
    </w:p>
    <w:p w14:paraId="3C2F9009" w14:textId="77777777" w:rsidR="003E46B8" w:rsidRPr="008532B0" w:rsidRDefault="003E46B8" w:rsidP="003E46B8">
      <w:pPr>
        <w:pStyle w:val="Heading3"/>
        <w:spacing w:before="280"/>
      </w:pPr>
      <w:bookmarkStart w:id="22" w:name="_SMART_Objectives"/>
      <w:bookmarkEnd w:id="22"/>
      <w:r w:rsidRPr="008532B0">
        <w:t>Online resources</w:t>
      </w:r>
    </w:p>
    <w:p w14:paraId="72CFCCFB" w14:textId="6B19306A" w:rsidR="00FB48AC" w:rsidRPr="008532B0" w:rsidRDefault="00FB48AC" w:rsidP="00FE1FB5">
      <w:pPr>
        <w:pStyle w:val="BodyText"/>
        <w:spacing w:after="240"/>
      </w:pPr>
      <w:r w:rsidRPr="008532B0">
        <w:t>The following online resources will help you prepare your application and provide further support.</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3969"/>
        <w:gridCol w:w="4536"/>
      </w:tblGrid>
      <w:tr w:rsidR="003C041A" w:rsidRPr="008532B0" w14:paraId="73520729" w14:textId="77777777" w:rsidTr="00FE1FB5">
        <w:tc>
          <w:tcPr>
            <w:tcW w:w="3969" w:type="dxa"/>
            <w:shd w:val="clear" w:color="auto" w:fill="1B556B" w:themeFill="text2"/>
          </w:tcPr>
          <w:p w14:paraId="3AFAD5B2" w14:textId="77777777" w:rsidR="003C041A" w:rsidRPr="008532B0" w:rsidRDefault="003C041A" w:rsidP="0032169A">
            <w:pPr>
              <w:pStyle w:val="TableTextbold"/>
              <w:rPr>
                <w:color w:val="FFFFFF" w:themeColor="background1"/>
              </w:rPr>
            </w:pPr>
            <w:r w:rsidRPr="008532B0">
              <w:rPr>
                <w:color w:val="FFFFFF" w:themeColor="background1"/>
              </w:rPr>
              <w:t>Resource</w:t>
            </w:r>
          </w:p>
        </w:tc>
        <w:tc>
          <w:tcPr>
            <w:tcW w:w="4536" w:type="dxa"/>
            <w:shd w:val="clear" w:color="auto" w:fill="1B556B" w:themeFill="text2"/>
          </w:tcPr>
          <w:p w14:paraId="43E4EC4C" w14:textId="54ABC284" w:rsidR="003C041A" w:rsidRPr="008532B0" w:rsidRDefault="003C041A" w:rsidP="0032169A">
            <w:pPr>
              <w:pStyle w:val="TableTextbold"/>
              <w:rPr>
                <w:color w:val="FFFFFF" w:themeColor="background1"/>
              </w:rPr>
            </w:pPr>
            <w:r w:rsidRPr="008532B0">
              <w:rPr>
                <w:color w:val="FFFFFF" w:themeColor="background1"/>
              </w:rPr>
              <w:t>Website address</w:t>
            </w:r>
          </w:p>
        </w:tc>
      </w:tr>
      <w:tr w:rsidR="003C041A" w:rsidRPr="008532B0" w14:paraId="207B7DBB" w14:textId="77777777" w:rsidTr="00FE1FB5">
        <w:tc>
          <w:tcPr>
            <w:tcW w:w="3969" w:type="dxa"/>
          </w:tcPr>
          <w:p w14:paraId="2CE99619" w14:textId="77777777" w:rsidR="003C041A" w:rsidRPr="008532B0" w:rsidRDefault="003C041A" w:rsidP="005F00B5">
            <w:pPr>
              <w:pStyle w:val="TableText"/>
              <w:spacing w:before="40" w:after="40"/>
              <w:rPr>
                <w:shd w:val="clear" w:color="auto" w:fill="FFFFFF"/>
              </w:rPr>
            </w:pPr>
            <w:r w:rsidRPr="008532B0">
              <w:rPr>
                <w:shd w:val="clear" w:color="auto" w:fill="FFFFFF"/>
              </w:rPr>
              <w:t>Ministry for the Environment</w:t>
            </w:r>
          </w:p>
        </w:tc>
        <w:tc>
          <w:tcPr>
            <w:tcW w:w="4536" w:type="dxa"/>
          </w:tcPr>
          <w:p w14:paraId="3024F796" w14:textId="77777777" w:rsidR="003C041A" w:rsidRPr="008532B0" w:rsidRDefault="001E5B49" w:rsidP="00FE1FB5">
            <w:pPr>
              <w:pStyle w:val="TableText"/>
              <w:spacing w:before="40" w:after="0"/>
              <w:rPr>
                <w:shd w:val="clear" w:color="auto" w:fill="FFFFFF"/>
              </w:rPr>
            </w:pPr>
            <w:hyperlink r:id="rId50" w:history="1">
              <w:r w:rsidR="003C041A" w:rsidRPr="008532B0">
                <w:rPr>
                  <w:rStyle w:val="Hyperlink"/>
                  <w:rFonts w:cs="Calibri"/>
                  <w:shd w:val="clear" w:color="auto" w:fill="FFFFFF"/>
                </w:rPr>
                <w:t>environment.govt.nz | Get funding</w:t>
              </w:r>
            </w:hyperlink>
            <w:r w:rsidR="003C041A" w:rsidRPr="008532B0">
              <w:rPr>
                <w:shd w:val="clear" w:color="auto" w:fill="FFFFFF"/>
              </w:rPr>
              <w:t xml:space="preserve"> </w:t>
            </w:r>
          </w:p>
          <w:p w14:paraId="18300DA2" w14:textId="1E112025" w:rsidR="00A07242" w:rsidRPr="008532B0" w:rsidRDefault="001E5B49" w:rsidP="00FE1FB5">
            <w:pPr>
              <w:pStyle w:val="TableText"/>
            </w:pPr>
            <w:hyperlink r:id="rId51" w:history="1">
              <w:r w:rsidR="00A07242" w:rsidRPr="008532B0">
                <w:rPr>
                  <w:rStyle w:val="Hyperlink"/>
                </w:rPr>
                <w:t>International action | Ministry for the Environment</w:t>
              </w:r>
            </w:hyperlink>
          </w:p>
        </w:tc>
      </w:tr>
      <w:tr w:rsidR="003C041A" w:rsidRPr="008532B0" w14:paraId="1362E00C" w14:textId="77777777" w:rsidTr="00FE1FB5">
        <w:tc>
          <w:tcPr>
            <w:tcW w:w="3969" w:type="dxa"/>
          </w:tcPr>
          <w:p w14:paraId="3C933511" w14:textId="77777777" w:rsidR="003C041A" w:rsidRPr="008532B0" w:rsidRDefault="003C041A" w:rsidP="005F00B5">
            <w:pPr>
              <w:pStyle w:val="TableText"/>
              <w:spacing w:before="40"/>
              <w:rPr>
                <w:shd w:val="clear" w:color="auto" w:fill="FFFFFF"/>
              </w:rPr>
            </w:pPr>
            <w:r w:rsidRPr="008532B0">
              <w:rPr>
                <w:shd w:val="clear" w:color="auto" w:fill="FFFFFF"/>
              </w:rPr>
              <w:t xml:space="preserve">Health and Safety at Work </w:t>
            </w:r>
          </w:p>
        </w:tc>
        <w:tc>
          <w:tcPr>
            <w:tcW w:w="4536" w:type="dxa"/>
          </w:tcPr>
          <w:p w14:paraId="01961518" w14:textId="04EEE800" w:rsidR="003C041A" w:rsidRPr="008532B0" w:rsidRDefault="001E5B49" w:rsidP="00FE1FB5">
            <w:pPr>
              <w:pStyle w:val="TableText"/>
              <w:rPr>
                <w:shd w:val="clear" w:color="auto" w:fill="FFFFFF"/>
              </w:rPr>
            </w:pPr>
            <w:hyperlink r:id="rId52" w:history="1">
              <w:r w:rsidR="003C041A" w:rsidRPr="008532B0">
                <w:rPr>
                  <w:rStyle w:val="Hyperlink"/>
                  <w:rFonts w:cs="Calibri"/>
                  <w:shd w:val="clear" w:color="auto" w:fill="FFFFFF"/>
                </w:rPr>
                <w:t>Health and Safety at Work Act 2015</w:t>
              </w:r>
            </w:hyperlink>
            <w:r w:rsidR="003C041A" w:rsidRPr="008532B0">
              <w:rPr>
                <w:shd w:val="clear" w:color="auto" w:fill="FFFFFF"/>
              </w:rPr>
              <w:t xml:space="preserve"> </w:t>
            </w:r>
          </w:p>
        </w:tc>
      </w:tr>
      <w:tr w:rsidR="003C041A" w:rsidRPr="008532B0" w14:paraId="68E603F1" w14:textId="77777777" w:rsidTr="00FE1FB5">
        <w:tc>
          <w:tcPr>
            <w:tcW w:w="3969" w:type="dxa"/>
          </w:tcPr>
          <w:p w14:paraId="5339DF3C" w14:textId="044B49B9" w:rsidR="003C041A" w:rsidRPr="008532B0" w:rsidRDefault="003C041A" w:rsidP="004E2AE6">
            <w:pPr>
              <w:pStyle w:val="TableText"/>
              <w:rPr>
                <w:shd w:val="clear" w:color="auto" w:fill="FFFFFF"/>
              </w:rPr>
            </w:pPr>
            <w:r w:rsidRPr="008532B0">
              <w:rPr>
                <w:shd w:val="clear" w:color="auto" w:fill="FFFFFF"/>
              </w:rPr>
              <w:t xml:space="preserve">Ministry of Business, Innovation and </w:t>
            </w:r>
            <w:r w:rsidR="00294383" w:rsidRPr="008532B0">
              <w:rPr>
                <w:shd w:val="clear" w:color="auto" w:fill="FFFFFF"/>
              </w:rPr>
              <w:t>E</w:t>
            </w:r>
            <w:r w:rsidRPr="008532B0">
              <w:rPr>
                <w:shd w:val="clear" w:color="auto" w:fill="FFFFFF"/>
              </w:rPr>
              <w:t xml:space="preserve">mployment </w:t>
            </w:r>
          </w:p>
        </w:tc>
        <w:tc>
          <w:tcPr>
            <w:tcW w:w="4536" w:type="dxa"/>
          </w:tcPr>
          <w:p w14:paraId="6E35E772" w14:textId="732CAFAF" w:rsidR="003C041A" w:rsidRPr="008532B0" w:rsidRDefault="001E5B49" w:rsidP="00FE1FB5">
            <w:pPr>
              <w:pStyle w:val="TableText"/>
              <w:spacing w:after="0"/>
              <w:rPr>
                <w:rStyle w:val="Hyperlink"/>
                <w:rFonts w:cs="Calibri"/>
                <w:shd w:val="clear" w:color="auto" w:fill="FFFFFF"/>
              </w:rPr>
            </w:pPr>
            <w:hyperlink r:id="rId53" w:history="1">
              <w:r w:rsidR="003C041A" w:rsidRPr="008532B0">
                <w:rPr>
                  <w:rStyle w:val="Hyperlink"/>
                </w:rPr>
                <w:t>Home — business.govt.nz</w:t>
              </w:r>
            </w:hyperlink>
          </w:p>
          <w:p w14:paraId="24FCFAC6" w14:textId="145CAFDB" w:rsidR="003C041A" w:rsidRPr="008532B0" w:rsidRDefault="001E5B49" w:rsidP="00FE1FB5">
            <w:pPr>
              <w:pStyle w:val="TableText"/>
              <w:spacing w:after="0"/>
              <w:rPr>
                <w:rStyle w:val="Hyperlink"/>
              </w:rPr>
            </w:pPr>
            <w:hyperlink r:id="rId54" w:history="1">
              <w:r w:rsidR="003C041A" w:rsidRPr="008532B0">
                <w:rPr>
                  <w:rStyle w:val="Hyperlink"/>
                </w:rPr>
                <w:t>How to write a business plan — business.govt.nz</w:t>
              </w:r>
            </w:hyperlink>
          </w:p>
          <w:p w14:paraId="182D493C" w14:textId="42D331F6" w:rsidR="003C041A" w:rsidRPr="008532B0" w:rsidRDefault="001E5B49" w:rsidP="00FE1FB5">
            <w:pPr>
              <w:pStyle w:val="TableText"/>
              <w:rPr>
                <w:rFonts w:cs="Calibri"/>
                <w:color w:val="000000"/>
                <w:shd w:val="clear" w:color="auto" w:fill="FFFFFF"/>
              </w:rPr>
            </w:pPr>
            <w:hyperlink r:id="rId55" w:history="1">
              <w:r w:rsidR="003C041A" w:rsidRPr="008532B0">
                <w:rPr>
                  <w:rStyle w:val="Hyperlink"/>
                </w:rPr>
                <w:t>Financial models: Step-by-step guide — business.govt.nz</w:t>
              </w:r>
            </w:hyperlink>
          </w:p>
        </w:tc>
      </w:tr>
      <w:tr w:rsidR="003C041A" w:rsidRPr="008532B0" w14:paraId="13F67530" w14:textId="77777777" w:rsidTr="00FE1FB5">
        <w:tc>
          <w:tcPr>
            <w:tcW w:w="3969" w:type="dxa"/>
          </w:tcPr>
          <w:p w14:paraId="625CFBCB" w14:textId="5D8E7163" w:rsidR="003C041A" w:rsidRPr="008532B0" w:rsidRDefault="003C041A" w:rsidP="004E2AE6">
            <w:pPr>
              <w:pStyle w:val="TableText"/>
              <w:rPr>
                <w:shd w:val="clear" w:color="auto" w:fill="FFFFFF"/>
              </w:rPr>
            </w:pPr>
            <w:r w:rsidRPr="008532B0">
              <w:rPr>
                <w:shd w:val="clear" w:color="auto" w:fill="FFFFFF"/>
              </w:rPr>
              <w:t>Statistics New Zealand</w:t>
            </w:r>
          </w:p>
        </w:tc>
        <w:tc>
          <w:tcPr>
            <w:tcW w:w="4536" w:type="dxa"/>
          </w:tcPr>
          <w:p w14:paraId="243481ED" w14:textId="5E9BDF11" w:rsidR="003C041A" w:rsidRPr="008532B0" w:rsidRDefault="001E5B49" w:rsidP="00FE1FB5">
            <w:pPr>
              <w:pStyle w:val="TableText"/>
            </w:pPr>
            <w:hyperlink r:id="rId56" w:history="1">
              <w:r w:rsidR="003C041A" w:rsidRPr="008532B0">
                <w:rPr>
                  <w:rStyle w:val="Hyperlink"/>
                </w:rPr>
                <w:t>Home | Stats NZ</w:t>
              </w:r>
            </w:hyperlink>
          </w:p>
        </w:tc>
      </w:tr>
      <w:tr w:rsidR="003C041A" w:rsidRPr="008532B0" w14:paraId="4749159C" w14:textId="77777777" w:rsidTr="00FE1FB5">
        <w:tc>
          <w:tcPr>
            <w:tcW w:w="3969" w:type="dxa"/>
          </w:tcPr>
          <w:p w14:paraId="6897D3F2" w14:textId="298C7F6C" w:rsidR="003C041A" w:rsidRPr="008532B0" w:rsidRDefault="003C041A" w:rsidP="004E2AE6">
            <w:pPr>
              <w:pStyle w:val="TableText"/>
              <w:rPr>
                <w:shd w:val="clear" w:color="auto" w:fill="FFFFFF"/>
              </w:rPr>
            </w:pPr>
            <w:r w:rsidRPr="008532B0">
              <w:t>Commerce Commission New Zealand</w:t>
            </w:r>
          </w:p>
        </w:tc>
        <w:tc>
          <w:tcPr>
            <w:tcW w:w="4536" w:type="dxa"/>
          </w:tcPr>
          <w:p w14:paraId="23AAE007" w14:textId="7138C114" w:rsidR="003C041A" w:rsidRPr="008532B0" w:rsidRDefault="001E5B49" w:rsidP="00FE1FB5">
            <w:pPr>
              <w:pStyle w:val="TableText"/>
            </w:pPr>
            <w:hyperlink r:id="rId57" w:history="1">
              <w:r w:rsidR="00C57414" w:rsidRPr="008532B0">
                <w:rPr>
                  <w:rStyle w:val="Hyperlink"/>
                </w:rPr>
                <w:t>Commerce Commission - Home (comcom.govt.nz)</w:t>
              </w:r>
            </w:hyperlink>
          </w:p>
        </w:tc>
      </w:tr>
      <w:tr w:rsidR="003C041A" w:rsidRPr="008532B0" w14:paraId="706F9797" w14:textId="77777777" w:rsidTr="00FE1FB5">
        <w:tc>
          <w:tcPr>
            <w:tcW w:w="3969" w:type="dxa"/>
          </w:tcPr>
          <w:p w14:paraId="59CEE540" w14:textId="1BB526D1" w:rsidR="003C041A" w:rsidRPr="008532B0" w:rsidRDefault="003C041A" w:rsidP="004E2AE6">
            <w:pPr>
              <w:pStyle w:val="TableText"/>
              <w:rPr>
                <w:shd w:val="clear" w:color="auto" w:fill="FFFFFF"/>
              </w:rPr>
            </w:pPr>
            <w:r w:rsidRPr="008532B0">
              <w:t>Legislation Design and Advisory Committee</w:t>
            </w:r>
          </w:p>
        </w:tc>
        <w:tc>
          <w:tcPr>
            <w:tcW w:w="4536" w:type="dxa"/>
          </w:tcPr>
          <w:p w14:paraId="713DB172" w14:textId="0A68B9DB" w:rsidR="003C041A" w:rsidRPr="008532B0" w:rsidRDefault="001E5B49" w:rsidP="00FE1FB5">
            <w:pPr>
              <w:pStyle w:val="TableText"/>
            </w:pPr>
            <w:hyperlink r:id="rId58" w:history="1">
              <w:r w:rsidR="00FC561F" w:rsidRPr="008532B0">
                <w:rPr>
                  <w:rStyle w:val="Hyperlink"/>
                </w:rPr>
                <w:t>Legislation guidelines: 2021 edition</w:t>
              </w:r>
            </w:hyperlink>
          </w:p>
        </w:tc>
      </w:tr>
      <w:tr w:rsidR="003C041A" w:rsidRPr="008532B0" w14:paraId="745F97D6" w14:textId="77777777" w:rsidTr="00FE1FB5">
        <w:tc>
          <w:tcPr>
            <w:tcW w:w="3969" w:type="dxa"/>
          </w:tcPr>
          <w:p w14:paraId="4E0FEEEA" w14:textId="511296E3" w:rsidR="003C041A" w:rsidRPr="008532B0" w:rsidRDefault="003C041A" w:rsidP="004E2AE6">
            <w:pPr>
              <w:pStyle w:val="TableText"/>
              <w:rPr>
                <w:shd w:val="clear" w:color="auto" w:fill="FFFFFF"/>
              </w:rPr>
            </w:pPr>
            <w:r w:rsidRPr="008532B0">
              <w:t>Environmental Protection Authority</w:t>
            </w:r>
          </w:p>
        </w:tc>
        <w:tc>
          <w:tcPr>
            <w:tcW w:w="4536" w:type="dxa"/>
          </w:tcPr>
          <w:p w14:paraId="544D7035" w14:textId="510B5BE8" w:rsidR="003C041A" w:rsidRPr="008532B0" w:rsidRDefault="001E5B49" w:rsidP="00FE1FB5">
            <w:pPr>
              <w:pStyle w:val="TableText"/>
            </w:pPr>
            <w:hyperlink r:id="rId59" w:history="1">
              <w:r w:rsidR="003C041A" w:rsidRPr="008532B0">
                <w:rPr>
                  <w:rStyle w:val="Hyperlink"/>
                </w:rPr>
                <w:t xml:space="preserve">Shipping </w:t>
              </w:r>
              <w:r w:rsidR="00891061" w:rsidRPr="008532B0">
                <w:rPr>
                  <w:rStyle w:val="Hyperlink"/>
                </w:rPr>
                <w:t>h</w:t>
              </w:r>
              <w:r w:rsidR="003C041A" w:rsidRPr="008532B0">
                <w:rPr>
                  <w:rStyle w:val="Hyperlink"/>
                </w:rPr>
                <w:t xml:space="preserve">azardous </w:t>
              </w:r>
              <w:r w:rsidR="00891061" w:rsidRPr="008532B0">
                <w:rPr>
                  <w:rStyle w:val="Hyperlink"/>
                </w:rPr>
                <w:t>w</w:t>
              </w:r>
              <w:r w:rsidR="003C041A" w:rsidRPr="008532B0">
                <w:rPr>
                  <w:rStyle w:val="Hyperlink"/>
                </w:rPr>
                <w:t>aste</w:t>
              </w:r>
            </w:hyperlink>
          </w:p>
        </w:tc>
      </w:tr>
      <w:tr w:rsidR="003C041A" w:rsidRPr="008532B0" w14:paraId="651CE5FB" w14:textId="77777777" w:rsidTr="00FE1FB5">
        <w:tc>
          <w:tcPr>
            <w:tcW w:w="3969" w:type="dxa"/>
          </w:tcPr>
          <w:p w14:paraId="07A93C98" w14:textId="52E5DEDE" w:rsidR="003C041A" w:rsidRPr="008532B0" w:rsidRDefault="003C041A" w:rsidP="004E2AE6">
            <w:pPr>
              <w:pStyle w:val="TableText"/>
            </w:pPr>
            <w:r w:rsidRPr="008532B0">
              <w:t>Ministry for Primary Industries</w:t>
            </w:r>
          </w:p>
        </w:tc>
        <w:tc>
          <w:tcPr>
            <w:tcW w:w="4536" w:type="dxa"/>
          </w:tcPr>
          <w:p w14:paraId="028650BD" w14:textId="0A446D40" w:rsidR="003C041A" w:rsidRPr="008532B0" w:rsidRDefault="001E5B49" w:rsidP="00FE1FB5">
            <w:pPr>
              <w:pStyle w:val="TableText"/>
            </w:pPr>
            <w:hyperlink r:id="rId60">
              <w:r w:rsidR="003C041A" w:rsidRPr="008532B0">
                <w:rPr>
                  <w:rStyle w:val="Hyperlink"/>
                  <w:rFonts w:eastAsiaTheme="majorEastAsia"/>
                </w:rPr>
                <w:t>Animal welfare</w:t>
              </w:r>
            </w:hyperlink>
          </w:p>
        </w:tc>
      </w:tr>
      <w:tr w:rsidR="00A83ACA" w:rsidRPr="008532B0" w14:paraId="783B5292" w14:textId="77777777" w:rsidTr="00FE1FB5">
        <w:tc>
          <w:tcPr>
            <w:tcW w:w="3969" w:type="dxa"/>
          </w:tcPr>
          <w:p w14:paraId="20AFBF41" w14:textId="4AC86E06" w:rsidR="00A83ACA" w:rsidRPr="008532B0" w:rsidRDefault="00A83ACA" w:rsidP="00A83ACA">
            <w:pPr>
              <w:pStyle w:val="TableText"/>
            </w:pPr>
            <w:r w:rsidRPr="008532B0">
              <w:t>Ministry of Foreign Affairs and Trade (MFAT)</w:t>
            </w:r>
          </w:p>
        </w:tc>
        <w:tc>
          <w:tcPr>
            <w:tcW w:w="4536" w:type="dxa"/>
          </w:tcPr>
          <w:p w14:paraId="1148D7C4" w14:textId="2B8DE9F3" w:rsidR="00A83ACA" w:rsidRPr="008532B0" w:rsidRDefault="001E5B49" w:rsidP="00FE1FB5">
            <w:pPr>
              <w:pStyle w:val="TableText"/>
            </w:pPr>
            <w:hyperlink r:id="rId61" w:history="1">
              <w:r w:rsidR="00A83ACA" w:rsidRPr="00927907">
                <w:rPr>
                  <w:rStyle w:val="Hyperlink"/>
                  <w:rFonts w:eastAsiaTheme="majorEastAsia" w:cstheme="minorBidi"/>
                  <w:szCs w:val="22"/>
                </w:rPr>
                <w:t>Treaties</w:t>
              </w:r>
            </w:hyperlink>
          </w:p>
        </w:tc>
      </w:tr>
      <w:tr w:rsidR="0024773B" w:rsidRPr="008532B0" w14:paraId="09749FF4" w14:textId="77777777" w:rsidTr="00FE1FB5">
        <w:tc>
          <w:tcPr>
            <w:tcW w:w="3969" w:type="dxa"/>
          </w:tcPr>
          <w:p w14:paraId="16DBB1FD" w14:textId="503BBA87" w:rsidR="0024773B" w:rsidRPr="008532B0" w:rsidRDefault="001E5B49" w:rsidP="0024773B">
            <w:pPr>
              <w:pStyle w:val="TableText"/>
            </w:pPr>
            <w:hyperlink r:id="rId62">
              <w:r w:rsidR="0024773B" w:rsidRPr="008532B0">
                <w:t>New Zealand Treaties Online</w:t>
              </w:r>
            </w:hyperlink>
          </w:p>
        </w:tc>
        <w:tc>
          <w:tcPr>
            <w:tcW w:w="4536" w:type="dxa"/>
          </w:tcPr>
          <w:p w14:paraId="0547EFA3" w14:textId="580A66A5" w:rsidR="0024773B" w:rsidRPr="008532B0" w:rsidRDefault="001E5B49" w:rsidP="00FE1FB5">
            <w:pPr>
              <w:pStyle w:val="TableText"/>
            </w:pPr>
            <w:hyperlink r:id="rId63" w:history="1">
              <w:r w:rsidR="0024773B" w:rsidRPr="007F1254">
                <w:rPr>
                  <w:rStyle w:val="Hyperlink"/>
                  <w:rFonts w:eastAsiaTheme="majorEastAsia" w:cstheme="minorBidi"/>
                  <w:szCs w:val="22"/>
                </w:rPr>
                <w:t>Treaties online</w:t>
              </w:r>
            </w:hyperlink>
          </w:p>
        </w:tc>
      </w:tr>
      <w:tr w:rsidR="0024773B" w:rsidRPr="008532B0" w14:paraId="6F64E6B9" w14:textId="77777777" w:rsidTr="00FE1FB5">
        <w:tc>
          <w:tcPr>
            <w:tcW w:w="3969" w:type="dxa"/>
          </w:tcPr>
          <w:p w14:paraId="5A2915BA" w14:textId="6F093633" w:rsidR="0024773B" w:rsidRPr="008532B0" w:rsidRDefault="0024773B" w:rsidP="0024773B">
            <w:pPr>
              <w:pStyle w:val="TableText"/>
            </w:pPr>
            <w:proofErr w:type="spellStart"/>
            <w:r w:rsidRPr="008532B0">
              <w:t>Worksafe</w:t>
            </w:r>
            <w:proofErr w:type="spellEnd"/>
          </w:p>
        </w:tc>
        <w:tc>
          <w:tcPr>
            <w:tcW w:w="4536" w:type="dxa"/>
          </w:tcPr>
          <w:p w14:paraId="75336259" w14:textId="54AA0748" w:rsidR="0024773B" w:rsidRPr="008532B0" w:rsidRDefault="001E5B49" w:rsidP="00FE1FB5">
            <w:pPr>
              <w:pStyle w:val="TableText"/>
            </w:pPr>
            <w:hyperlink r:id="rId64">
              <w:r w:rsidR="0024773B" w:rsidRPr="008532B0">
                <w:rPr>
                  <w:rStyle w:val="Hyperlink"/>
                  <w:rFonts w:eastAsiaTheme="majorEastAsia"/>
                </w:rPr>
                <w:t>Laws and regulations</w:t>
              </w:r>
            </w:hyperlink>
          </w:p>
        </w:tc>
      </w:tr>
    </w:tbl>
    <w:p w14:paraId="3CB8BDED" w14:textId="53EF03A4" w:rsidR="000D6EAA" w:rsidRPr="008532B0" w:rsidRDefault="000D6EAA" w:rsidP="00FE1FB5">
      <w:pPr>
        <w:pStyle w:val="BodyText"/>
      </w:pPr>
    </w:p>
    <w:sectPr w:rsidR="000D6EAA" w:rsidRPr="008532B0" w:rsidSect="008A7498">
      <w:headerReference w:type="even" r:id="rId65"/>
      <w:headerReference w:type="default" r:id="rId66"/>
      <w:footerReference w:type="even" r:id="rId67"/>
      <w:footerReference w:type="default" r:id="rId68"/>
      <w:headerReference w:type="first" r:id="rId6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7064" w14:textId="77777777" w:rsidR="001015A7" w:rsidRDefault="001015A7" w:rsidP="0080531E">
      <w:pPr>
        <w:spacing w:before="0" w:after="0" w:line="240" w:lineRule="auto"/>
      </w:pPr>
      <w:r>
        <w:separator/>
      </w:r>
    </w:p>
    <w:p w14:paraId="401A9FDE" w14:textId="77777777" w:rsidR="001015A7" w:rsidRDefault="001015A7"/>
  </w:endnote>
  <w:endnote w:type="continuationSeparator" w:id="0">
    <w:p w14:paraId="712843DF" w14:textId="77777777" w:rsidR="001015A7" w:rsidRDefault="001015A7" w:rsidP="0080531E">
      <w:pPr>
        <w:spacing w:before="0" w:after="0" w:line="240" w:lineRule="auto"/>
      </w:pPr>
      <w:r>
        <w:continuationSeparator/>
      </w:r>
    </w:p>
    <w:p w14:paraId="30C0BBC5" w14:textId="77777777" w:rsidR="001015A7" w:rsidRDefault="001015A7"/>
  </w:endnote>
  <w:endnote w:type="continuationNotice" w:id="1">
    <w:p w14:paraId="5AF3F254" w14:textId="77777777" w:rsidR="001015A7" w:rsidRDefault="001015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5CB" w14:textId="77777777" w:rsidR="000F1EF1" w:rsidRDefault="000F1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9C6D" w14:textId="1EA192E4"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4832" w14:textId="77777777" w:rsidR="000F1EF1" w:rsidRDefault="000F1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C409"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6DC1"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3EAF" w14:textId="535FB23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460E6">
      <w:t>Product stewardship accreditation guide for applicants: Priority products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8349" w14:textId="4A42EEF1" w:rsidR="00E453AB" w:rsidRDefault="00E5210B" w:rsidP="00CD25E1">
    <w:pPr>
      <w:pStyle w:val="Footerodd"/>
    </w:pPr>
    <w:r>
      <w:tab/>
    </w:r>
    <w:r w:rsidR="00C460E6">
      <w:t>Product stewardship accreditation guide for applicants: Priority products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A301" w14:textId="77777777" w:rsidR="001015A7" w:rsidRDefault="001015A7" w:rsidP="00CB5C5F">
      <w:pPr>
        <w:spacing w:before="0" w:after="80" w:line="240" w:lineRule="auto"/>
      </w:pPr>
      <w:r>
        <w:separator/>
      </w:r>
    </w:p>
  </w:footnote>
  <w:footnote w:type="continuationSeparator" w:id="0">
    <w:p w14:paraId="2B892ED8" w14:textId="77777777" w:rsidR="001015A7" w:rsidRDefault="001015A7" w:rsidP="0080531E">
      <w:pPr>
        <w:spacing w:before="0" w:after="0" w:line="240" w:lineRule="auto"/>
      </w:pPr>
      <w:r>
        <w:continuationSeparator/>
      </w:r>
    </w:p>
    <w:p w14:paraId="48D6D462" w14:textId="77777777" w:rsidR="001015A7" w:rsidRDefault="001015A7"/>
  </w:footnote>
  <w:footnote w:type="continuationNotice" w:id="1">
    <w:p w14:paraId="014BDDBC" w14:textId="77777777" w:rsidR="001015A7" w:rsidRDefault="001015A7">
      <w:pPr>
        <w:spacing w:before="0" w:after="0" w:line="240" w:lineRule="auto"/>
      </w:pPr>
    </w:p>
  </w:footnote>
  <w:footnote w:id="2">
    <w:p w14:paraId="6EBF1765" w14:textId="20349772" w:rsidR="00D667B9" w:rsidRPr="00D667B9" w:rsidRDefault="00D667B9">
      <w:pPr>
        <w:pStyle w:val="FootnoteText"/>
        <w:rPr>
          <w:lang w:val="en-US"/>
        </w:rPr>
      </w:pPr>
      <w:r>
        <w:rPr>
          <w:rStyle w:val="FootnoteReference"/>
        </w:rPr>
        <w:footnoteRef/>
      </w:r>
      <w:r>
        <w:t xml:space="preserve"> </w:t>
      </w:r>
      <w:r>
        <w:rPr>
          <w:lang w:val="en-US"/>
        </w:rPr>
        <w:tab/>
      </w:r>
      <w:r w:rsidRPr="00D667B9">
        <w:rPr>
          <w:lang w:val="en-US"/>
        </w:rPr>
        <w:t>Part 2 of the WMA states the purpose of product stewardship is to encourage (and in certain circumstances, require) the people and organisations involved in the life of a product to share responsibility for (a) ensuring there is effective reduction, reuse, recycling, or recovery of the product; and</w:t>
      </w:r>
      <w:r w:rsidR="00D61126">
        <w:rPr>
          <w:lang w:val="en-US"/>
        </w:rPr>
        <w:t> </w:t>
      </w:r>
      <w:r w:rsidRPr="00D667B9">
        <w:rPr>
          <w:lang w:val="en-US"/>
        </w:rPr>
        <w:t>(b) managing any environmental harm arising from the product when it becomes waste.</w:t>
      </w:r>
    </w:p>
  </w:footnote>
  <w:footnote w:id="3">
    <w:p w14:paraId="18439E34" w14:textId="6F2B047E" w:rsidR="00D667B9" w:rsidRPr="00D667B9" w:rsidRDefault="00D667B9">
      <w:pPr>
        <w:pStyle w:val="FootnoteText"/>
        <w:rPr>
          <w:lang w:val="en-US"/>
        </w:rPr>
      </w:pPr>
      <w:r>
        <w:rPr>
          <w:rStyle w:val="FootnoteReference"/>
        </w:rPr>
        <w:footnoteRef/>
      </w:r>
      <w:r>
        <w:t xml:space="preserve"> </w:t>
      </w:r>
      <w:r>
        <w:rPr>
          <w:lang w:val="en-US"/>
        </w:rPr>
        <w:tab/>
      </w:r>
      <w:hyperlink r:id="rId1" w:history="1">
        <w:r w:rsidRPr="00A41B51">
          <w:rPr>
            <w:rStyle w:val="Hyperlink"/>
          </w:rPr>
          <w:t>Declaration of Priority Products Notice 2020</w:t>
        </w:r>
      </w:hyperlink>
      <w:r>
        <w:t xml:space="preserve"> (updated 29 September 2020) and </w:t>
      </w:r>
      <w:hyperlink r:id="rId2" w:history="1">
        <w:r w:rsidRPr="00A41B51">
          <w:rPr>
            <w:rStyle w:val="Hyperlink"/>
          </w:rPr>
          <w:t>General Guidelines for Product Stewardship Schemes for Priority Products Notice 2020</w:t>
        </w:r>
      </w:hyperlink>
      <w:r w:rsidR="00D75B9C">
        <w:rPr>
          <w:rStyle w:val="Hyperlink"/>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424E" w14:textId="2C0680C7" w:rsidR="009641A2" w:rsidRDefault="00C370F7">
    <w:pPr>
      <w:pStyle w:val="Header"/>
    </w:pPr>
    <w:r>
      <w:rPr>
        <w:noProof/>
      </w:rPr>
      <mc:AlternateContent>
        <mc:Choice Requires="wps">
          <w:drawing>
            <wp:anchor distT="0" distB="0" distL="114300" distR="114300" simplePos="0" relativeHeight="251658240" behindDoc="1" locked="0" layoutInCell="0" allowOverlap="1" wp14:anchorId="3C9A28D7" wp14:editId="4FC74DF5">
              <wp:simplePos x="0" y="0"/>
              <wp:positionH relativeFrom="margin">
                <wp:align>center</wp:align>
              </wp:positionH>
              <wp:positionV relativeFrom="margin">
                <wp:align>center</wp:align>
              </wp:positionV>
              <wp:extent cx="4758690" cy="2854960"/>
              <wp:effectExtent l="0" t="1047750" r="0" b="59309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AD27C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9A28D7" id="_x0000_t202" coordsize="21600,21600" o:spt="202" path="m,l,21600r21600,l21600,xe">
              <v:stroke joinstyle="miter"/>
              <v:path gradientshapeok="t" o:connecttype="rect"/>
            </v:shapetype>
            <v:shape id="WordArt 7" o:spid="_x0000_s1026" type="#_x0000_t202" style="position:absolute;left:0;text-align:left;margin-left:0;margin-top:0;width:374.7pt;height:224.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" o:allowincell="f" filled="f" stroked="f">
              <v:stroke joinstyle="round"/>
              <o:lock v:ext="edit" shapetype="t"/>
              <v:textbox style="mso-fit-shape-to-text:t">
                <w:txbxContent>
                  <w:p w14:paraId="57AD27C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8E4B" w14:textId="6C0F3643"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95C0" w14:textId="77777777" w:rsidR="000F1EF1" w:rsidRDefault="000F1E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51E7" w14:textId="6733733C"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7395" w14:textId="6BE6CFA0" w:rsidR="00E5210B" w:rsidRDefault="00C370F7">
    <w:pPr>
      <w:pStyle w:val="Header"/>
    </w:pPr>
    <w:r>
      <w:rPr>
        <w:noProof/>
      </w:rPr>
      <mc:AlternateContent>
        <mc:Choice Requires="wps">
          <w:drawing>
            <wp:anchor distT="0" distB="0" distL="114300" distR="114300" simplePos="0" relativeHeight="251658242" behindDoc="1" locked="0" layoutInCell="0" allowOverlap="1" wp14:anchorId="540BC6C6" wp14:editId="765D1475">
              <wp:simplePos x="0" y="0"/>
              <wp:positionH relativeFrom="margin">
                <wp:align>center</wp:align>
              </wp:positionH>
              <wp:positionV relativeFrom="margin">
                <wp:align>center</wp:align>
              </wp:positionV>
              <wp:extent cx="4758690" cy="2854960"/>
              <wp:effectExtent l="0" t="1047750" r="0" b="59309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FB00D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0BC6C6" id="_x0000_t202" coordsize="21600,21600" o:spt="202" path="m,l,21600r21600,l21600,xe">
              <v:stroke joinstyle="miter"/>
              <v:path gradientshapeok="t" o:connecttype="rect"/>
            </v:shapetype>
            <v:shape id="WordArt 11" o:spid="_x0000_s1027" type="#_x0000_t202" style="position:absolute;left:0;text-align:left;margin-left:0;margin-top:0;width:374.7pt;height:224.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" o:allowincell="f" filled="f" stroked="f">
              <v:stroke joinstyle="round"/>
              <o:lock v:ext="edit" shapetype="t"/>
              <v:textbox style="mso-fit-shape-to-text:t">
                <w:txbxContent>
                  <w:p w14:paraId="42FB00D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6797" w14:textId="02EA1ADE" w:rsidR="009641A2" w:rsidRDefault="00C370F7">
    <w:pPr>
      <w:pStyle w:val="Header"/>
    </w:pPr>
    <w:r>
      <w:rPr>
        <w:noProof/>
      </w:rPr>
      <mc:AlternateContent>
        <mc:Choice Requires="wps">
          <w:drawing>
            <wp:anchor distT="0" distB="0" distL="114300" distR="114300" simplePos="0" relativeHeight="251658241" behindDoc="1" locked="0" layoutInCell="0" allowOverlap="1" wp14:anchorId="22A3D78D" wp14:editId="7D42B36B">
              <wp:simplePos x="0" y="0"/>
              <wp:positionH relativeFrom="margin">
                <wp:align>center</wp:align>
              </wp:positionH>
              <wp:positionV relativeFrom="margin">
                <wp:align>center</wp:align>
              </wp:positionV>
              <wp:extent cx="4758690" cy="2854960"/>
              <wp:effectExtent l="0" t="1047750" r="0" b="593090"/>
              <wp:wrapNone/>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06EC4"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A3D78D" id="_x0000_t202" coordsize="21600,21600" o:spt="202" path="m,l,21600r21600,l21600,xe">
              <v:stroke joinstyle="miter"/>
              <v:path gradientshapeok="t" o:connecttype="rect"/>
            </v:shapetype>
            <v:shape id="WordArt 9" o:spid="_x0000_s1028" type="#_x0000_t202" style="position:absolute;left:0;text-align:left;margin-left:0;margin-top:0;width:374.7pt;height:224.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" o:allowincell="f" filled="f" stroked="f">
              <v:stroke joinstyle="round"/>
              <o:lock v:ext="edit" shapetype="t"/>
              <v:textbox style="mso-fit-shape-to-text:t">
                <w:txbxContent>
                  <w:p w14:paraId="36D06EC4"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02F3" w14:textId="75F32862" w:rsidR="009641A2" w:rsidRDefault="009641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CFC7" w14:textId="58864D09" w:rsidR="009641A2" w:rsidRDefault="009641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6CB3" w14:textId="78636181" w:rsidR="009641A2" w:rsidRDefault="00C370F7">
    <w:pPr>
      <w:pStyle w:val="Header"/>
    </w:pPr>
    <w:r>
      <w:rPr>
        <w:noProof/>
      </w:rPr>
      <mc:AlternateContent>
        <mc:Choice Requires="wps">
          <w:drawing>
            <wp:anchor distT="0" distB="0" distL="114300" distR="114300" simplePos="0" relativeHeight="251658243" behindDoc="1" locked="0" layoutInCell="0" allowOverlap="1" wp14:anchorId="5F925016" wp14:editId="3F13DF1E">
              <wp:simplePos x="0" y="0"/>
              <wp:positionH relativeFrom="margin">
                <wp:align>center</wp:align>
              </wp:positionH>
              <wp:positionV relativeFrom="margin">
                <wp:align>center</wp:align>
              </wp:positionV>
              <wp:extent cx="4758690" cy="2854960"/>
              <wp:effectExtent l="0" t="1047750" r="0" b="593090"/>
              <wp:wrapNone/>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23207"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925016" id="_x0000_t202" coordsize="21600,21600" o:spt="202" path="m,l,21600r21600,l21600,xe">
              <v:stroke joinstyle="miter"/>
              <v:path gradientshapeok="t" o:connecttype="rect"/>
            </v:shapetype>
            <v:shape id="WordArt 12" o:spid="_x0000_s1029" type="#_x0000_t202" style="position:absolute;left:0;text-align:left;margin-left:0;margin-top:0;width:374.7pt;height:224.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6c+QEAAMwDAAAOAAAAZHJzL2Uyb0RvYy54bWysU8Fy2jAQvXem/6DRvdjQQM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" o:allowincell="f" filled="f" stroked="f">
              <v:stroke joinstyle="round"/>
              <o:lock v:ext="edit" shapetype="t"/>
              <v:textbox style="mso-fit-shape-to-text:t">
                <w:txbxContent>
                  <w:p w14:paraId="27223207"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267"/>
    <w:multiLevelType w:val="hybridMultilevel"/>
    <w:tmpl w:val="C466121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CB75F2"/>
    <w:multiLevelType w:val="hybridMultilevel"/>
    <w:tmpl w:val="1054ABC2"/>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D103F22"/>
    <w:multiLevelType w:val="hybridMultilevel"/>
    <w:tmpl w:val="84AC5DFE"/>
    <w:lvl w:ilvl="0" w:tplc="41B422E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E21421"/>
    <w:multiLevelType w:val="hybridMultilevel"/>
    <w:tmpl w:val="7BFC17DC"/>
    <w:lvl w:ilvl="0" w:tplc="22AA4A3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94E03E8"/>
    <w:multiLevelType w:val="hybridMultilevel"/>
    <w:tmpl w:val="08A29F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9A0B6C"/>
    <w:multiLevelType w:val="hybridMultilevel"/>
    <w:tmpl w:val="75A0DF12"/>
    <w:lvl w:ilvl="0" w:tplc="32C05E46">
      <w:start w:val="1"/>
      <w:numFmt w:val="bullet"/>
      <w:lvlText w:val="-"/>
      <w:lvlJc w:val="left"/>
      <w:pPr>
        <w:ind w:left="718" w:hanging="360"/>
      </w:pPr>
      <w:rPr>
        <w:rFonts w:ascii="Calibri" w:eastAsiaTheme="minorHAnsi" w:hAnsi="Calibri" w:cs="Calibri"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8" w15:restartNumberingAfterBreak="0">
    <w:nsid w:val="1BDF66C6"/>
    <w:multiLevelType w:val="hybridMultilevel"/>
    <w:tmpl w:val="1D28C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683E8B"/>
    <w:multiLevelType w:val="hybridMultilevel"/>
    <w:tmpl w:val="3BA224EC"/>
    <w:lvl w:ilvl="0" w:tplc="358A7AD8">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D465A16"/>
    <w:multiLevelType w:val="multilevel"/>
    <w:tmpl w:val="3C4A591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18" w15:restartNumberingAfterBreak="0">
    <w:nsid w:val="4143775E"/>
    <w:multiLevelType w:val="hybridMultilevel"/>
    <w:tmpl w:val="7AB87974"/>
    <w:lvl w:ilvl="0" w:tplc="BD6EC77E">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7701FB"/>
    <w:multiLevelType w:val="hybridMultilevel"/>
    <w:tmpl w:val="91389C50"/>
    <w:lvl w:ilvl="0" w:tplc="1E88CFFC">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E8AEE92E"/>
    <w:lvl w:ilvl="0" w:tplc="11B25C9E">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D7A7C53"/>
    <w:multiLevelType w:val="hybridMultilevel"/>
    <w:tmpl w:val="C2F84D9E"/>
    <w:lvl w:ilvl="0" w:tplc="50DC66F8">
      <w:start w:val="1"/>
      <w:numFmt w:val="decimal"/>
      <w:lvlText w:val="%1."/>
      <w:lvlJc w:val="left"/>
      <w:pPr>
        <w:ind w:left="720" w:hanging="360"/>
      </w:pPr>
      <w:rPr>
        <w:rFonts w:hint="default"/>
        <w:b/>
        <w:bCs/>
        <w:i w:val="0"/>
        <w:iCs/>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0313275"/>
    <w:multiLevelType w:val="hybridMultilevel"/>
    <w:tmpl w:val="70587C98"/>
    <w:lvl w:ilvl="0" w:tplc="4606BB0C">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C252AB"/>
    <w:multiLevelType w:val="hybridMultilevel"/>
    <w:tmpl w:val="54FE2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5DC307E"/>
    <w:multiLevelType w:val="hybridMultilevel"/>
    <w:tmpl w:val="359E4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A757D7A"/>
    <w:multiLevelType w:val="hybridMultilevel"/>
    <w:tmpl w:val="F64A1B16"/>
    <w:lvl w:ilvl="0" w:tplc="6E38D2C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E9E1C37"/>
    <w:multiLevelType w:val="hybridMultilevel"/>
    <w:tmpl w:val="FF4EE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247150"/>
    <w:multiLevelType w:val="hybridMultilevel"/>
    <w:tmpl w:val="C54A1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9FA74ED"/>
    <w:multiLevelType w:val="hybridMultilevel"/>
    <w:tmpl w:val="8ADA4878"/>
    <w:lvl w:ilvl="0" w:tplc="20B64DD6">
      <w:start w:val="1"/>
      <w:numFmt w:val="lowerLetter"/>
      <w:lvlText w:val="(%1)"/>
      <w:lvlJc w:val="left"/>
      <w:pPr>
        <w:ind w:left="720" w:hanging="360"/>
      </w:pPr>
      <w:rPr>
        <w:rFonts w:ascii="Calibri" w:hAnsi="Calibri" w:hint="default"/>
        <w:b w:val="0"/>
        <w:bCs w:val="0"/>
        <w:i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D94073"/>
    <w:multiLevelType w:val="hybridMultilevel"/>
    <w:tmpl w:val="773EEFF0"/>
    <w:lvl w:ilvl="0" w:tplc="32C05E46">
      <w:start w:val="1"/>
      <w:numFmt w:val="bullet"/>
      <w:lvlText w:val="-"/>
      <w:lvlJc w:val="left"/>
      <w:pPr>
        <w:ind w:left="1117" w:hanging="360"/>
      </w:pPr>
      <w:rPr>
        <w:rFonts w:ascii="Calibri" w:eastAsiaTheme="minorHAnsi" w:hAnsi="Calibri" w:cs="Calibri"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num w:numId="1" w16cid:durableId="2112042690">
    <w:abstractNumId w:val="15"/>
  </w:num>
  <w:num w:numId="2" w16cid:durableId="1806118290">
    <w:abstractNumId w:val="25"/>
  </w:num>
  <w:num w:numId="3" w16cid:durableId="266470649">
    <w:abstractNumId w:val="19"/>
  </w:num>
  <w:num w:numId="4" w16cid:durableId="510678245">
    <w:abstractNumId w:val="14"/>
  </w:num>
  <w:num w:numId="5" w16cid:durableId="877468064">
    <w:abstractNumId w:val="11"/>
  </w:num>
  <w:num w:numId="6" w16cid:durableId="722218348">
    <w:abstractNumId w:val="21"/>
  </w:num>
  <w:num w:numId="7" w16cid:durableId="1278830421">
    <w:abstractNumId w:val="20"/>
  </w:num>
  <w:num w:numId="8" w16cid:durableId="133300737">
    <w:abstractNumId w:val="33"/>
  </w:num>
  <w:num w:numId="9" w16cid:durableId="1001856045">
    <w:abstractNumId w:val="2"/>
  </w:num>
  <w:num w:numId="10" w16cid:durableId="789131956">
    <w:abstractNumId w:val="13"/>
  </w:num>
  <w:num w:numId="11" w16cid:durableId="1867133815">
    <w:abstractNumId w:val="31"/>
  </w:num>
  <w:num w:numId="12" w16cid:durableId="1467894539">
    <w:abstractNumId w:val="3"/>
  </w:num>
  <w:num w:numId="13" w16cid:durableId="346061953">
    <w:abstractNumId w:val="12"/>
  </w:num>
  <w:num w:numId="14" w16cid:durableId="430056322">
    <w:abstractNumId w:val="16"/>
  </w:num>
  <w:num w:numId="15" w16cid:durableId="1669403649">
    <w:abstractNumId w:val="10"/>
  </w:num>
  <w:num w:numId="16" w16cid:durableId="595134459">
    <w:abstractNumId w:val="32"/>
  </w:num>
  <w:num w:numId="17" w16cid:durableId="76291864">
    <w:abstractNumId w:val="0"/>
  </w:num>
  <w:num w:numId="18" w16cid:durableId="1333488886">
    <w:abstractNumId w:val="5"/>
    <w:lvlOverride w:ilvl="0">
      <w:startOverride w:val="1"/>
    </w:lvlOverride>
  </w:num>
  <w:num w:numId="19" w16cid:durableId="1942451339">
    <w:abstractNumId w:val="30"/>
  </w:num>
  <w:num w:numId="20" w16cid:durableId="559826292">
    <w:abstractNumId w:val="9"/>
  </w:num>
  <w:num w:numId="21" w16cid:durableId="1197427896">
    <w:abstractNumId w:val="23"/>
  </w:num>
  <w:num w:numId="22" w16cid:durableId="1451625402">
    <w:abstractNumId w:val="18"/>
  </w:num>
  <w:num w:numId="23" w16cid:durableId="1997107617">
    <w:abstractNumId w:val="28"/>
  </w:num>
  <w:num w:numId="24" w16cid:durableId="335497456">
    <w:abstractNumId w:val="29"/>
  </w:num>
  <w:num w:numId="25" w16cid:durableId="159154081">
    <w:abstractNumId w:val="5"/>
  </w:num>
  <w:num w:numId="26" w16cid:durableId="494224120">
    <w:abstractNumId w:val="5"/>
    <w:lvlOverride w:ilvl="0">
      <w:startOverride w:val="16"/>
    </w:lvlOverride>
  </w:num>
  <w:num w:numId="27" w16cid:durableId="205988602">
    <w:abstractNumId w:val="17"/>
  </w:num>
  <w:num w:numId="28" w16cid:durableId="1124082264">
    <w:abstractNumId w:val="24"/>
  </w:num>
  <w:num w:numId="29" w16cid:durableId="1646885124">
    <w:abstractNumId w:val="4"/>
  </w:num>
  <w:num w:numId="30" w16cid:durableId="187916774">
    <w:abstractNumId w:val="1"/>
  </w:num>
  <w:num w:numId="31" w16cid:durableId="267125528">
    <w:abstractNumId w:val="8"/>
  </w:num>
  <w:num w:numId="32" w16cid:durableId="20865882">
    <w:abstractNumId w:val="0"/>
    <w:lvlOverride w:ilvl="0">
      <w:startOverride w:val="16"/>
    </w:lvlOverride>
  </w:num>
  <w:num w:numId="33" w16cid:durableId="1400635974">
    <w:abstractNumId w:val="27"/>
  </w:num>
  <w:num w:numId="34" w16cid:durableId="1255822388">
    <w:abstractNumId w:val="22"/>
  </w:num>
  <w:num w:numId="35" w16cid:durableId="1781097491">
    <w:abstractNumId w:val="5"/>
    <w:lvlOverride w:ilvl="0">
      <w:startOverride w:val="16"/>
    </w:lvlOverride>
  </w:num>
  <w:num w:numId="36" w16cid:durableId="771777982">
    <w:abstractNumId w:val="5"/>
    <w:lvlOverride w:ilvl="0">
      <w:startOverride w:val="16"/>
    </w:lvlOverride>
  </w:num>
  <w:num w:numId="37" w16cid:durableId="304285952">
    <w:abstractNumId w:val="5"/>
    <w:lvlOverride w:ilvl="0">
      <w:startOverride w:val="16"/>
    </w:lvlOverride>
  </w:num>
  <w:num w:numId="38" w16cid:durableId="1106002757">
    <w:abstractNumId w:val="5"/>
    <w:lvlOverride w:ilvl="0">
      <w:startOverride w:val="16"/>
    </w:lvlOverride>
  </w:num>
  <w:num w:numId="39" w16cid:durableId="230235096">
    <w:abstractNumId w:val="26"/>
  </w:num>
  <w:num w:numId="40" w16cid:durableId="808670837">
    <w:abstractNumId w:val="16"/>
  </w:num>
  <w:num w:numId="41" w16cid:durableId="891966397">
    <w:abstractNumId w:val="7"/>
  </w:num>
  <w:num w:numId="42" w16cid:durableId="2124030787">
    <w:abstractNumId w:val="6"/>
  </w:num>
  <w:num w:numId="43" w16cid:durableId="1601060727">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37"/>
    <w:rsid w:val="000001F5"/>
    <w:rsid w:val="000003FA"/>
    <w:rsid w:val="00000792"/>
    <w:rsid w:val="00000F04"/>
    <w:rsid w:val="000012E7"/>
    <w:rsid w:val="00001C61"/>
    <w:rsid w:val="00003419"/>
    <w:rsid w:val="00003C4F"/>
    <w:rsid w:val="00003E1A"/>
    <w:rsid w:val="0000460D"/>
    <w:rsid w:val="00004892"/>
    <w:rsid w:val="00004E0A"/>
    <w:rsid w:val="00004FD3"/>
    <w:rsid w:val="00005271"/>
    <w:rsid w:val="000053B7"/>
    <w:rsid w:val="00005511"/>
    <w:rsid w:val="0000673B"/>
    <w:rsid w:val="000067EB"/>
    <w:rsid w:val="00006D08"/>
    <w:rsid w:val="00006DF5"/>
    <w:rsid w:val="00006F95"/>
    <w:rsid w:val="00007023"/>
    <w:rsid w:val="0000709F"/>
    <w:rsid w:val="00007167"/>
    <w:rsid w:val="000071D6"/>
    <w:rsid w:val="0000730C"/>
    <w:rsid w:val="00007820"/>
    <w:rsid w:val="00007D48"/>
    <w:rsid w:val="00007F2D"/>
    <w:rsid w:val="00007FAC"/>
    <w:rsid w:val="00010A9C"/>
    <w:rsid w:val="00010ABA"/>
    <w:rsid w:val="00010B0B"/>
    <w:rsid w:val="00010E15"/>
    <w:rsid w:val="00010F57"/>
    <w:rsid w:val="0001100C"/>
    <w:rsid w:val="00011017"/>
    <w:rsid w:val="00011188"/>
    <w:rsid w:val="00011E18"/>
    <w:rsid w:val="00011F39"/>
    <w:rsid w:val="000120AA"/>
    <w:rsid w:val="00012451"/>
    <w:rsid w:val="00012555"/>
    <w:rsid w:val="000125FE"/>
    <w:rsid w:val="000127B0"/>
    <w:rsid w:val="00012CAC"/>
    <w:rsid w:val="000140E1"/>
    <w:rsid w:val="00014236"/>
    <w:rsid w:val="00014799"/>
    <w:rsid w:val="000148F6"/>
    <w:rsid w:val="00015217"/>
    <w:rsid w:val="00015769"/>
    <w:rsid w:val="000159D2"/>
    <w:rsid w:val="00015DB8"/>
    <w:rsid w:val="00016264"/>
    <w:rsid w:val="000163AC"/>
    <w:rsid w:val="00016755"/>
    <w:rsid w:val="00016993"/>
    <w:rsid w:val="00016BC3"/>
    <w:rsid w:val="00016CAB"/>
    <w:rsid w:val="00016E5B"/>
    <w:rsid w:val="0001749B"/>
    <w:rsid w:val="00017B3A"/>
    <w:rsid w:val="00017C79"/>
    <w:rsid w:val="00017D75"/>
    <w:rsid w:val="00017E81"/>
    <w:rsid w:val="00017FE5"/>
    <w:rsid w:val="0002085E"/>
    <w:rsid w:val="000209D7"/>
    <w:rsid w:val="00020CD4"/>
    <w:rsid w:val="000211DD"/>
    <w:rsid w:val="00021910"/>
    <w:rsid w:val="0002281A"/>
    <w:rsid w:val="00022E8D"/>
    <w:rsid w:val="0002348A"/>
    <w:rsid w:val="0002368F"/>
    <w:rsid w:val="00023ACF"/>
    <w:rsid w:val="00023AEF"/>
    <w:rsid w:val="00023BDA"/>
    <w:rsid w:val="00023E6A"/>
    <w:rsid w:val="00024243"/>
    <w:rsid w:val="00024708"/>
    <w:rsid w:val="00024EE7"/>
    <w:rsid w:val="0002590B"/>
    <w:rsid w:val="00025C1A"/>
    <w:rsid w:val="00025F96"/>
    <w:rsid w:val="00025FAB"/>
    <w:rsid w:val="000269CB"/>
    <w:rsid w:val="00026E89"/>
    <w:rsid w:val="000275A3"/>
    <w:rsid w:val="000278C9"/>
    <w:rsid w:val="00030558"/>
    <w:rsid w:val="00030699"/>
    <w:rsid w:val="00030725"/>
    <w:rsid w:val="00030ADB"/>
    <w:rsid w:val="00030C30"/>
    <w:rsid w:val="00030DB8"/>
    <w:rsid w:val="00030F26"/>
    <w:rsid w:val="00031A83"/>
    <w:rsid w:val="00031AAE"/>
    <w:rsid w:val="0003213A"/>
    <w:rsid w:val="00032A81"/>
    <w:rsid w:val="00033458"/>
    <w:rsid w:val="0003391A"/>
    <w:rsid w:val="000340D8"/>
    <w:rsid w:val="0003427D"/>
    <w:rsid w:val="00034DFA"/>
    <w:rsid w:val="00035248"/>
    <w:rsid w:val="000357ED"/>
    <w:rsid w:val="00035B06"/>
    <w:rsid w:val="00035E15"/>
    <w:rsid w:val="00036048"/>
    <w:rsid w:val="0003621E"/>
    <w:rsid w:val="0003640E"/>
    <w:rsid w:val="00036644"/>
    <w:rsid w:val="0003688A"/>
    <w:rsid w:val="000368FC"/>
    <w:rsid w:val="00036DA3"/>
    <w:rsid w:val="00036DEE"/>
    <w:rsid w:val="000379BF"/>
    <w:rsid w:val="00037AC6"/>
    <w:rsid w:val="00037BEC"/>
    <w:rsid w:val="000400D9"/>
    <w:rsid w:val="0004035C"/>
    <w:rsid w:val="0004078C"/>
    <w:rsid w:val="00040860"/>
    <w:rsid w:val="00040A33"/>
    <w:rsid w:val="00040CED"/>
    <w:rsid w:val="00040E0D"/>
    <w:rsid w:val="00040EA1"/>
    <w:rsid w:val="0004205F"/>
    <w:rsid w:val="000421F3"/>
    <w:rsid w:val="00042275"/>
    <w:rsid w:val="000423C6"/>
    <w:rsid w:val="00042BA7"/>
    <w:rsid w:val="00042EDB"/>
    <w:rsid w:val="0004300C"/>
    <w:rsid w:val="00043766"/>
    <w:rsid w:val="0004400C"/>
    <w:rsid w:val="0004457F"/>
    <w:rsid w:val="00044A50"/>
    <w:rsid w:val="00044C65"/>
    <w:rsid w:val="00044DFF"/>
    <w:rsid w:val="00044EA8"/>
    <w:rsid w:val="0004511A"/>
    <w:rsid w:val="000458C7"/>
    <w:rsid w:val="00045991"/>
    <w:rsid w:val="00045E5C"/>
    <w:rsid w:val="00046288"/>
    <w:rsid w:val="0004666B"/>
    <w:rsid w:val="00046B79"/>
    <w:rsid w:val="0004740F"/>
    <w:rsid w:val="00047941"/>
    <w:rsid w:val="000479E1"/>
    <w:rsid w:val="000504CE"/>
    <w:rsid w:val="00050A22"/>
    <w:rsid w:val="00050B0B"/>
    <w:rsid w:val="00050E27"/>
    <w:rsid w:val="0005144F"/>
    <w:rsid w:val="00051606"/>
    <w:rsid w:val="00051AF1"/>
    <w:rsid w:val="00051D42"/>
    <w:rsid w:val="00052310"/>
    <w:rsid w:val="00052476"/>
    <w:rsid w:val="00052936"/>
    <w:rsid w:val="000538A1"/>
    <w:rsid w:val="00054257"/>
    <w:rsid w:val="00055375"/>
    <w:rsid w:val="000557CC"/>
    <w:rsid w:val="000559DD"/>
    <w:rsid w:val="00056319"/>
    <w:rsid w:val="0005634A"/>
    <w:rsid w:val="0005643D"/>
    <w:rsid w:val="000564E7"/>
    <w:rsid w:val="00056770"/>
    <w:rsid w:val="00057386"/>
    <w:rsid w:val="00057617"/>
    <w:rsid w:val="00057EEF"/>
    <w:rsid w:val="0006024E"/>
    <w:rsid w:val="0006040B"/>
    <w:rsid w:val="0006067B"/>
    <w:rsid w:val="000609C3"/>
    <w:rsid w:val="000619CB"/>
    <w:rsid w:val="00061B96"/>
    <w:rsid w:val="00061BA0"/>
    <w:rsid w:val="00061ED4"/>
    <w:rsid w:val="00062387"/>
    <w:rsid w:val="000638BF"/>
    <w:rsid w:val="000640F0"/>
    <w:rsid w:val="00064132"/>
    <w:rsid w:val="00064194"/>
    <w:rsid w:val="0006434D"/>
    <w:rsid w:val="000643A1"/>
    <w:rsid w:val="000643BD"/>
    <w:rsid w:val="00064679"/>
    <w:rsid w:val="0006489A"/>
    <w:rsid w:val="00064A13"/>
    <w:rsid w:val="00064AF4"/>
    <w:rsid w:val="00064DB1"/>
    <w:rsid w:val="000657A0"/>
    <w:rsid w:val="00065BA3"/>
    <w:rsid w:val="00065D3B"/>
    <w:rsid w:val="000667E9"/>
    <w:rsid w:val="000669DA"/>
    <w:rsid w:val="00067128"/>
    <w:rsid w:val="000675CD"/>
    <w:rsid w:val="000676B8"/>
    <w:rsid w:val="00067872"/>
    <w:rsid w:val="000678AC"/>
    <w:rsid w:val="00070284"/>
    <w:rsid w:val="000703B2"/>
    <w:rsid w:val="00070FBF"/>
    <w:rsid w:val="000711EE"/>
    <w:rsid w:val="0007180E"/>
    <w:rsid w:val="00071AE4"/>
    <w:rsid w:val="00071CB5"/>
    <w:rsid w:val="00071CCB"/>
    <w:rsid w:val="00071D03"/>
    <w:rsid w:val="00071D40"/>
    <w:rsid w:val="00071DD8"/>
    <w:rsid w:val="0007232B"/>
    <w:rsid w:val="00073154"/>
    <w:rsid w:val="000735A2"/>
    <w:rsid w:val="00073811"/>
    <w:rsid w:val="0007382E"/>
    <w:rsid w:val="00074014"/>
    <w:rsid w:val="000742E8"/>
    <w:rsid w:val="0007517E"/>
    <w:rsid w:val="00075697"/>
    <w:rsid w:val="000756C4"/>
    <w:rsid w:val="00075787"/>
    <w:rsid w:val="00075A8D"/>
    <w:rsid w:val="00075FE1"/>
    <w:rsid w:val="00076667"/>
    <w:rsid w:val="000767F9"/>
    <w:rsid w:val="00076C6D"/>
    <w:rsid w:val="00076D41"/>
    <w:rsid w:val="00076F17"/>
    <w:rsid w:val="00077473"/>
    <w:rsid w:val="00077481"/>
    <w:rsid w:val="000776F9"/>
    <w:rsid w:val="00077DD0"/>
    <w:rsid w:val="00077EE0"/>
    <w:rsid w:val="000802F9"/>
    <w:rsid w:val="0008145A"/>
    <w:rsid w:val="0008162D"/>
    <w:rsid w:val="000827A3"/>
    <w:rsid w:val="000831C8"/>
    <w:rsid w:val="000834BC"/>
    <w:rsid w:val="00083F5E"/>
    <w:rsid w:val="00084FDB"/>
    <w:rsid w:val="0008505C"/>
    <w:rsid w:val="00085C46"/>
    <w:rsid w:val="0008609F"/>
    <w:rsid w:val="0008686A"/>
    <w:rsid w:val="00086DAA"/>
    <w:rsid w:val="00087175"/>
    <w:rsid w:val="00087D35"/>
    <w:rsid w:val="00087D78"/>
    <w:rsid w:val="00090AD6"/>
    <w:rsid w:val="00091796"/>
    <w:rsid w:val="00091BA2"/>
    <w:rsid w:val="00091CB0"/>
    <w:rsid w:val="00094344"/>
    <w:rsid w:val="0009442D"/>
    <w:rsid w:val="000953C6"/>
    <w:rsid w:val="000953F4"/>
    <w:rsid w:val="0009586E"/>
    <w:rsid w:val="0009590C"/>
    <w:rsid w:val="000959E7"/>
    <w:rsid w:val="00095C0B"/>
    <w:rsid w:val="00095C45"/>
    <w:rsid w:val="00095E7D"/>
    <w:rsid w:val="000964DE"/>
    <w:rsid w:val="000972AB"/>
    <w:rsid w:val="000976EF"/>
    <w:rsid w:val="00097790"/>
    <w:rsid w:val="00097B40"/>
    <w:rsid w:val="00097D0E"/>
    <w:rsid w:val="000A055B"/>
    <w:rsid w:val="000A0D52"/>
    <w:rsid w:val="000A17EA"/>
    <w:rsid w:val="000A1840"/>
    <w:rsid w:val="000A1B66"/>
    <w:rsid w:val="000A1C7A"/>
    <w:rsid w:val="000A1CC3"/>
    <w:rsid w:val="000A1E9A"/>
    <w:rsid w:val="000A2017"/>
    <w:rsid w:val="000A2345"/>
    <w:rsid w:val="000A2394"/>
    <w:rsid w:val="000A2A10"/>
    <w:rsid w:val="000A31C1"/>
    <w:rsid w:val="000A32C5"/>
    <w:rsid w:val="000A338B"/>
    <w:rsid w:val="000A3411"/>
    <w:rsid w:val="000A34CA"/>
    <w:rsid w:val="000A365F"/>
    <w:rsid w:val="000A3A54"/>
    <w:rsid w:val="000A426F"/>
    <w:rsid w:val="000A4559"/>
    <w:rsid w:val="000A4570"/>
    <w:rsid w:val="000A45FD"/>
    <w:rsid w:val="000A477B"/>
    <w:rsid w:val="000A4D5B"/>
    <w:rsid w:val="000A4E94"/>
    <w:rsid w:val="000A50F3"/>
    <w:rsid w:val="000A558D"/>
    <w:rsid w:val="000A5611"/>
    <w:rsid w:val="000A563C"/>
    <w:rsid w:val="000A59C5"/>
    <w:rsid w:val="000A5B27"/>
    <w:rsid w:val="000A5DEA"/>
    <w:rsid w:val="000A5EBD"/>
    <w:rsid w:val="000A6114"/>
    <w:rsid w:val="000A744B"/>
    <w:rsid w:val="000A7658"/>
    <w:rsid w:val="000A7F0F"/>
    <w:rsid w:val="000A7F4C"/>
    <w:rsid w:val="000B0046"/>
    <w:rsid w:val="000B00A5"/>
    <w:rsid w:val="000B02BC"/>
    <w:rsid w:val="000B0498"/>
    <w:rsid w:val="000B0722"/>
    <w:rsid w:val="000B0E59"/>
    <w:rsid w:val="000B0F36"/>
    <w:rsid w:val="000B13FB"/>
    <w:rsid w:val="000B1942"/>
    <w:rsid w:val="000B1BED"/>
    <w:rsid w:val="000B1DFF"/>
    <w:rsid w:val="000B2240"/>
    <w:rsid w:val="000B2477"/>
    <w:rsid w:val="000B25EE"/>
    <w:rsid w:val="000B2600"/>
    <w:rsid w:val="000B2C5F"/>
    <w:rsid w:val="000B36F9"/>
    <w:rsid w:val="000B37E1"/>
    <w:rsid w:val="000B4074"/>
    <w:rsid w:val="000B4732"/>
    <w:rsid w:val="000B4793"/>
    <w:rsid w:val="000B4BCD"/>
    <w:rsid w:val="000B6121"/>
    <w:rsid w:val="000B66DC"/>
    <w:rsid w:val="000B6D1F"/>
    <w:rsid w:val="000C00DA"/>
    <w:rsid w:val="000C0231"/>
    <w:rsid w:val="000C062F"/>
    <w:rsid w:val="000C17E7"/>
    <w:rsid w:val="000C1C71"/>
    <w:rsid w:val="000C2F68"/>
    <w:rsid w:val="000C31B9"/>
    <w:rsid w:val="000C3270"/>
    <w:rsid w:val="000C3956"/>
    <w:rsid w:val="000C3A53"/>
    <w:rsid w:val="000C433E"/>
    <w:rsid w:val="000C4553"/>
    <w:rsid w:val="000C45FE"/>
    <w:rsid w:val="000C577E"/>
    <w:rsid w:val="000C6216"/>
    <w:rsid w:val="000C67D6"/>
    <w:rsid w:val="000C716F"/>
    <w:rsid w:val="000D04BA"/>
    <w:rsid w:val="000D07C9"/>
    <w:rsid w:val="000D0B6E"/>
    <w:rsid w:val="000D0D65"/>
    <w:rsid w:val="000D12E0"/>
    <w:rsid w:val="000D1944"/>
    <w:rsid w:val="000D1DD9"/>
    <w:rsid w:val="000D1E45"/>
    <w:rsid w:val="000D2172"/>
    <w:rsid w:val="000D2181"/>
    <w:rsid w:val="000D24A0"/>
    <w:rsid w:val="000D293C"/>
    <w:rsid w:val="000D2BC1"/>
    <w:rsid w:val="000D337B"/>
    <w:rsid w:val="000D33D6"/>
    <w:rsid w:val="000D385A"/>
    <w:rsid w:val="000D38C2"/>
    <w:rsid w:val="000D3CA7"/>
    <w:rsid w:val="000D4A12"/>
    <w:rsid w:val="000D5B16"/>
    <w:rsid w:val="000D5D66"/>
    <w:rsid w:val="000D5FD6"/>
    <w:rsid w:val="000D6201"/>
    <w:rsid w:val="000D6248"/>
    <w:rsid w:val="000D6488"/>
    <w:rsid w:val="000D6922"/>
    <w:rsid w:val="000D6EAA"/>
    <w:rsid w:val="000D7088"/>
    <w:rsid w:val="000D71CE"/>
    <w:rsid w:val="000D767D"/>
    <w:rsid w:val="000D770B"/>
    <w:rsid w:val="000D788D"/>
    <w:rsid w:val="000D788E"/>
    <w:rsid w:val="000D7B12"/>
    <w:rsid w:val="000D7F16"/>
    <w:rsid w:val="000E067B"/>
    <w:rsid w:val="000E12B0"/>
    <w:rsid w:val="000E1825"/>
    <w:rsid w:val="000E1BC8"/>
    <w:rsid w:val="000E1D32"/>
    <w:rsid w:val="000E266F"/>
    <w:rsid w:val="000E26D8"/>
    <w:rsid w:val="000E2B94"/>
    <w:rsid w:val="000E3156"/>
    <w:rsid w:val="000E35B6"/>
    <w:rsid w:val="000E3BB8"/>
    <w:rsid w:val="000E3D9B"/>
    <w:rsid w:val="000E3DFD"/>
    <w:rsid w:val="000E4261"/>
    <w:rsid w:val="000E44C8"/>
    <w:rsid w:val="000E44DE"/>
    <w:rsid w:val="000E4514"/>
    <w:rsid w:val="000E4653"/>
    <w:rsid w:val="000E4697"/>
    <w:rsid w:val="000E4ECA"/>
    <w:rsid w:val="000E58C5"/>
    <w:rsid w:val="000E5C1B"/>
    <w:rsid w:val="000E6203"/>
    <w:rsid w:val="000E64CB"/>
    <w:rsid w:val="000E6F37"/>
    <w:rsid w:val="000E722C"/>
    <w:rsid w:val="000E755B"/>
    <w:rsid w:val="000E786F"/>
    <w:rsid w:val="000E7B4E"/>
    <w:rsid w:val="000E7BB8"/>
    <w:rsid w:val="000E7DA7"/>
    <w:rsid w:val="000E7FA0"/>
    <w:rsid w:val="000F00BA"/>
    <w:rsid w:val="000F02F8"/>
    <w:rsid w:val="000F0409"/>
    <w:rsid w:val="000F049F"/>
    <w:rsid w:val="000F04A5"/>
    <w:rsid w:val="000F0642"/>
    <w:rsid w:val="000F07FA"/>
    <w:rsid w:val="000F0B5E"/>
    <w:rsid w:val="000F1D43"/>
    <w:rsid w:val="000F1EF1"/>
    <w:rsid w:val="000F1FFF"/>
    <w:rsid w:val="000F20AA"/>
    <w:rsid w:val="000F2651"/>
    <w:rsid w:val="000F2951"/>
    <w:rsid w:val="000F2B31"/>
    <w:rsid w:val="000F3424"/>
    <w:rsid w:val="000F348D"/>
    <w:rsid w:val="000F369A"/>
    <w:rsid w:val="000F3BC2"/>
    <w:rsid w:val="000F4014"/>
    <w:rsid w:val="000F4463"/>
    <w:rsid w:val="000F47B6"/>
    <w:rsid w:val="000F4A14"/>
    <w:rsid w:val="000F50F8"/>
    <w:rsid w:val="000F5285"/>
    <w:rsid w:val="000F52E0"/>
    <w:rsid w:val="000F53A9"/>
    <w:rsid w:val="000F5952"/>
    <w:rsid w:val="000F6464"/>
    <w:rsid w:val="000F6628"/>
    <w:rsid w:val="000F6C25"/>
    <w:rsid w:val="000F751B"/>
    <w:rsid w:val="000F76C9"/>
    <w:rsid w:val="000F76EB"/>
    <w:rsid w:val="000F7830"/>
    <w:rsid w:val="000F78AE"/>
    <w:rsid w:val="000F7E25"/>
    <w:rsid w:val="000F7FC6"/>
    <w:rsid w:val="001000F1"/>
    <w:rsid w:val="001007EE"/>
    <w:rsid w:val="00100849"/>
    <w:rsid w:val="00100F76"/>
    <w:rsid w:val="0010148E"/>
    <w:rsid w:val="001015A7"/>
    <w:rsid w:val="00101FFC"/>
    <w:rsid w:val="0010253C"/>
    <w:rsid w:val="00102BD1"/>
    <w:rsid w:val="00103633"/>
    <w:rsid w:val="00104802"/>
    <w:rsid w:val="0010486A"/>
    <w:rsid w:val="00104D70"/>
    <w:rsid w:val="0010561C"/>
    <w:rsid w:val="001058CB"/>
    <w:rsid w:val="00105C0F"/>
    <w:rsid w:val="00105E39"/>
    <w:rsid w:val="00106075"/>
    <w:rsid w:val="00106561"/>
    <w:rsid w:val="001069DC"/>
    <w:rsid w:val="00106BCA"/>
    <w:rsid w:val="00106D63"/>
    <w:rsid w:val="00107032"/>
    <w:rsid w:val="001075F3"/>
    <w:rsid w:val="00107A01"/>
    <w:rsid w:val="00107C23"/>
    <w:rsid w:val="00110307"/>
    <w:rsid w:val="001108CF"/>
    <w:rsid w:val="00110C7F"/>
    <w:rsid w:val="00110EE2"/>
    <w:rsid w:val="00110F5B"/>
    <w:rsid w:val="00111590"/>
    <w:rsid w:val="00111A1C"/>
    <w:rsid w:val="00111A88"/>
    <w:rsid w:val="0011221A"/>
    <w:rsid w:val="0011234B"/>
    <w:rsid w:val="001124A4"/>
    <w:rsid w:val="00113283"/>
    <w:rsid w:val="001137AE"/>
    <w:rsid w:val="001138B8"/>
    <w:rsid w:val="00113B20"/>
    <w:rsid w:val="001147B3"/>
    <w:rsid w:val="001148F7"/>
    <w:rsid w:val="001149B2"/>
    <w:rsid w:val="00114C2D"/>
    <w:rsid w:val="00114F29"/>
    <w:rsid w:val="00115125"/>
    <w:rsid w:val="001152F2"/>
    <w:rsid w:val="001157D7"/>
    <w:rsid w:val="001159EB"/>
    <w:rsid w:val="00116382"/>
    <w:rsid w:val="00116484"/>
    <w:rsid w:val="001166DC"/>
    <w:rsid w:val="00116ACF"/>
    <w:rsid w:val="00116AE1"/>
    <w:rsid w:val="00116D5C"/>
    <w:rsid w:val="001172B2"/>
    <w:rsid w:val="00117F9B"/>
    <w:rsid w:val="00120EF5"/>
    <w:rsid w:val="00121211"/>
    <w:rsid w:val="0012128A"/>
    <w:rsid w:val="00121628"/>
    <w:rsid w:val="0012167D"/>
    <w:rsid w:val="00122189"/>
    <w:rsid w:val="00122280"/>
    <w:rsid w:val="00122532"/>
    <w:rsid w:val="00122D42"/>
    <w:rsid w:val="001231DA"/>
    <w:rsid w:val="00123345"/>
    <w:rsid w:val="00123831"/>
    <w:rsid w:val="00123C46"/>
    <w:rsid w:val="00123DA6"/>
    <w:rsid w:val="00123EFB"/>
    <w:rsid w:val="00124196"/>
    <w:rsid w:val="001243A8"/>
    <w:rsid w:val="00124646"/>
    <w:rsid w:val="0012470B"/>
    <w:rsid w:val="0012493E"/>
    <w:rsid w:val="00125225"/>
    <w:rsid w:val="0012537E"/>
    <w:rsid w:val="00125716"/>
    <w:rsid w:val="00125C75"/>
    <w:rsid w:val="00125C7E"/>
    <w:rsid w:val="00126467"/>
    <w:rsid w:val="00126641"/>
    <w:rsid w:val="0012681C"/>
    <w:rsid w:val="001269FB"/>
    <w:rsid w:val="00126C73"/>
    <w:rsid w:val="00126E30"/>
    <w:rsid w:val="001276F1"/>
    <w:rsid w:val="0012783E"/>
    <w:rsid w:val="00127945"/>
    <w:rsid w:val="00127A11"/>
    <w:rsid w:val="00127D94"/>
    <w:rsid w:val="00127E90"/>
    <w:rsid w:val="001302B5"/>
    <w:rsid w:val="001302C1"/>
    <w:rsid w:val="00130509"/>
    <w:rsid w:val="001306D3"/>
    <w:rsid w:val="00130DBE"/>
    <w:rsid w:val="00131093"/>
    <w:rsid w:val="001310BF"/>
    <w:rsid w:val="001313B6"/>
    <w:rsid w:val="00132B7A"/>
    <w:rsid w:val="00133E73"/>
    <w:rsid w:val="00133FDB"/>
    <w:rsid w:val="00134B84"/>
    <w:rsid w:val="00134F4A"/>
    <w:rsid w:val="0013512F"/>
    <w:rsid w:val="001352C0"/>
    <w:rsid w:val="00135AF4"/>
    <w:rsid w:val="00135E4E"/>
    <w:rsid w:val="00136246"/>
    <w:rsid w:val="001364D4"/>
    <w:rsid w:val="001368E2"/>
    <w:rsid w:val="00136991"/>
    <w:rsid w:val="001371C8"/>
    <w:rsid w:val="001372ED"/>
    <w:rsid w:val="00137A68"/>
    <w:rsid w:val="00137CF6"/>
    <w:rsid w:val="00137F69"/>
    <w:rsid w:val="00140206"/>
    <w:rsid w:val="001407B2"/>
    <w:rsid w:val="001415EF"/>
    <w:rsid w:val="00142B50"/>
    <w:rsid w:val="00142FAC"/>
    <w:rsid w:val="00143257"/>
    <w:rsid w:val="00143873"/>
    <w:rsid w:val="001439E9"/>
    <w:rsid w:val="00143C55"/>
    <w:rsid w:val="00144082"/>
    <w:rsid w:val="001445C0"/>
    <w:rsid w:val="00144C6F"/>
    <w:rsid w:val="00145089"/>
    <w:rsid w:val="001451E7"/>
    <w:rsid w:val="001462E3"/>
    <w:rsid w:val="0014689C"/>
    <w:rsid w:val="0014720C"/>
    <w:rsid w:val="001472C2"/>
    <w:rsid w:val="00147458"/>
    <w:rsid w:val="0014775F"/>
    <w:rsid w:val="001478CD"/>
    <w:rsid w:val="00147E21"/>
    <w:rsid w:val="00150BA8"/>
    <w:rsid w:val="00150D19"/>
    <w:rsid w:val="00151564"/>
    <w:rsid w:val="001516BE"/>
    <w:rsid w:val="0015181B"/>
    <w:rsid w:val="00151A9F"/>
    <w:rsid w:val="00152B87"/>
    <w:rsid w:val="00153A96"/>
    <w:rsid w:val="00153D1C"/>
    <w:rsid w:val="001541A9"/>
    <w:rsid w:val="00154223"/>
    <w:rsid w:val="001543E2"/>
    <w:rsid w:val="00155421"/>
    <w:rsid w:val="00155948"/>
    <w:rsid w:val="00155B43"/>
    <w:rsid w:val="001565A2"/>
    <w:rsid w:val="00156683"/>
    <w:rsid w:val="001567C3"/>
    <w:rsid w:val="00156A12"/>
    <w:rsid w:val="001573C1"/>
    <w:rsid w:val="00157B3F"/>
    <w:rsid w:val="00157F8A"/>
    <w:rsid w:val="00160C3D"/>
    <w:rsid w:val="00161AD9"/>
    <w:rsid w:val="00161B24"/>
    <w:rsid w:val="00161C41"/>
    <w:rsid w:val="00161DD5"/>
    <w:rsid w:val="0016334B"/>
    <w:rsid w:val="001633A4"/>
    <w:rsid w:val="001634D6"/>
    <w:rsid w:val="00163DD2"/>
    <w:rsid w:val="00163F4D"/>
    <w:rsid w:val="001648DD"/>
    <w:rsid w:val="001656C8"/>
    <w:rsid w:val="00165705"/>
    <w:rsid w:val="00165F5F"/>
    <w:rsid w:val="00166389"/>
    <w:rsid w:val="00166957"/>
    <w:rsid w:val="00166E03"/>
    <w:rsid w:val="00167D84"/>
    <w:rsid w:val="00167E4C"/>
    <w:rsid w:val="00167EFD"/>
    <w:rsid w:val="001713A1"/>
    <w:rsid w:val="00171449"/>
    <w:rsid w:val="00171670"/>
    <w:rsid w:val="0017169C"/>
    <w:rsid w:val="0017199C"/>
    <w:rsid w:val="00171C7E"/>
    <w:rsid w:val="00171C90"/>
    <w:rsid w:val="00171F35"/>
    <w:rsid w:val="00172552"/>
    <w:rsid w:val="00172873"/>
    <w:rsid w:val="00172CF7"/>
    <w:rsid w:val="0017319E"/>
    <w:rsid w:val="00173A1F"/>
    <w:rsid w:val="00173BC3"/>
    <w:rsid w:val="00174074"/>
    <w:rsid w:val="00174128"/>
    <w:rsid w:val="001743A1"/>
    <w:rsid w:val="001745AA"/>
    <w:rsid w:val="00174A57"/>
    <w:rsid w:val="00174E30"/>
    <w:rsid w:val="0017568C"/>
    <w:rsid w:val="00175C34"/>
    <w:rsid w:val="00175F9A"/>
    <w:rsid w:val="00176E09"/>
    <w:rsid w:val="00176E98"/>
    <w:rsid w:val="001777A4"/>
    <w:rsid w:val="00177996"/>
    <w:rsid w:val="00180497"/>
    <w:rsid w:val="00180B3F"/>
    <w:rsid w:val="00180BC0"/>
    <w:rsid w:val="00180C83"/>
    <w:rsid w:val="00180CE5"/>
    <w:rsid w:val="00180E35"/>
    <w:rsid w:val="0018175B"/>
    <w:rsid w:val="00181F08"/>
    <w:rsid w:val="001820A3"/>
    <w:rsid w:val="001823AB"/>
    <w:rsid w:val="0018261E"/>
    <w:rsid w:val="001829BF"/>
    <w:rsid w:val="00182D44"/>
    <w:rsid w:val="0018332A"/>
    <w:rsid w:val="00183497"/>
    <w:rsid w:val="001835BA"/>
    <w:rsid w:val="00183C52"/>
    <w:rsid w:val="00183D80"/>
    <w:rsid w:val="00184062"/>
    <w:rsid w:val="0018413D"/>
    <w:rsid w:val="001842C8"/>
    <w:rsid w:val="00184FE2"/>
    <w:rsid w:val="00185044"/>
    <w:rsid w:val="001850DB"/>
    <w:rsid w:val="001851F2"/>
    <w:rsid w:val="0018599C"/>
    <w:rsid w:val="001869EE"/>
    <w:rsid w:val="00186C8D"/>
    <w:rsid w:val="00186D00"/>
    <w:rsid w:val="001870DA"/>
    <w:rsid w:val="0018743A"/>
    <w:rsid w:val="001876F2"/>
    <w:rsid w:val="00190724"/>
    <w:rsid w:val="00190A57"/>
    <w:rsid w:val="00190B3F"/>
    <w:rsid w:val="00190E02"/>
    <w:rsid w:val="0019122C"/>
    <w:rsid w:val="001915BE"/>
    <w:rsid w:val="001917A3"/>
    <w:rsid w:val="00191908"/>
    <w:rsid w:val="00192DF3"/>
    <w:rsid w:val="0019301F"/>
    <w:rsid w:val="0019303D"/>
    <w:rsid w:val="00193252"/>
    <w:rsid w:val="00193286"/>
    <w:rsid w:val="001937B8"/>
    <w:rsid w:val="00193CC1"/>
    <w:rsid w:val="00194100"/>
    <w:rsid w:val="001942FA"/>
    <w:rsid w:val="00194824"/>
    <w:rsid w:val="00194BB7"/>
    <w:rsid w:val="00194C27"/>
    <w:rsid w:val="00194CC5"/>
    <w:rsid w:val="001951B2"/>
    <w:rsid w:val="0019565D"/>
    <w:rsid w:val="00196FC0"/>
    <w:rsid w:val="0019733F"/>
    <w:rsid w:val="00197564"/>
    <w:rsid w:val="00197EC2"/>
    <w:rsid w:val="00197ECE"/>
    <w:rsid w:val="001A1CED"/>
    <w:rsid w:val="001A279B"/>
    <w:rsid w:val="001A2DA7"/>
    <w:rsid w:val="001A2DC3"/>
    <w:rsid w:val="001A2DD5"/>
    <w:rsid w:val="001A2E87"/>
    <w:rsid w:val="001A31BE"/>
    <w:rsid w:val="001A3761"/>
    <w:rsid w:val="001A3869"/>
    <w:rsid w:val="001A38C2"/>
    <w:rsid w:val="001A38CA"/>
    <w:rsid w:val="001A5031"/>
    <w:rsid w:val="001A5F3A"/>
    <w:rsid w:val="001A65C8"/>
    <w:rsid w:val="001A6B75"/>
    <w:rsid w:val="001A6C4A"/>
    <w:rsid w:val="001A6EA6"/>
    <w:rsid w:val="001A732E"/>
    <w:rsid w:val="001A7F30"/>
    <w:rsid w:val="001B06E2"/>
    <w:rsid w:val="001B08DA"/>
    <w:rsid w:val="001B08E3"/>
    <w:rsid w:val="001B0F92"/>
    <w:rsid w:val="001B103A"/>
    <w:rsid w:val="001B103D"/>
    <w:rsid w:val="001B1468"/>
    <w:rsid w:val="001B1513"/>
    <w:rsid w:val="001B175D"/>
    <w:rsid w:val="001B1767"/>
    <w:rsid w:val="001B19A8"/>
    <w:rsid w:val="001B2453"/>
    <w:rsid w:val="001B2D59"/>
    <w:rsid w:val="001B35DB"/>
    <w:rsid w:val="001B3D48"/>
    <w:rsid w:val="001B4B0A"/>
    <w:rsid w:val="001B5AF9"/>
    <w:rsid w:val="001B5D3E"/>
    <w:rsid w:val="001B6600"/>
    <w:rsid w:val="001B6997"/>
    <w:rsid w:val="001B6B9B"/>
    <w:rsid w:val="001B6C27"/>
    <w:rsid w:val="001B7144"/>
    <w:rsid w:val="001B7631"/>
    <w:rsid w:val="001B7A1A"/>
    <w:rsid w:val="001B7E91"/>
    <w:rsid w:val="001C042B"/>
    <w:rsid w:val="001C147E"/>
    <w:rsid w:val="001C151B"/>
    <w:rsid w:val="001C19E5"/>
    <w:rsid w:val="001C1BC2"/>
    <w:rsid w:val="001C3800"/>
    <w:rsid w:val="001C3C7B"/>
    <w:rsid w:val="001C4E81"/>
    <w:rsid w:val="001C4FDC"/>
    <w:rsid w:val="001C52AA"/>
    <w:rsid w:val="001C587E"/>
    <w:rsid w:val="001C5AE6"/>
    <w:rsid w:val="001C6122"/>
    <w:rsid w:val="001C64D7"/>
    <w:rsid w:val="001C6587"/>
    <w:rsid w:val="001C69BE"/>
    <w:rsid w:val="001C6DB5"/>
    <w:rsid w:val="001C6F80"/>
    <w:rsid w:val="001C717D"/>
    <w:rsid w:val="001C71AC"/>
    <w:rsid w:val="001C7316"/>
    <w:rsid w:val="001C7AAA"/>
    <w:rsid w:val="001C7ADD"/>
    <w:rsid w:val="001C7C7A"/>
    <w:rsid w:val="001C7E5C"/>
    <w:rsid w:val="001D00CC"/>
    <w:rsid w:val="001D02B8"/>
    <w:rsid w:val="001D0494"/>
    <w:rsid w:val="001D07B7"/>
    <w:rsid w:val="001D0A61"/>
    <w:rsid w:val="001D0D02"/>
    <w:rsid w:val="001D1356"/>
    <w:rsid w:val="001D1719"/>
    <w:rsid w:val="001D171B"/>
    <w:rsid w:val="001D1732"/>
    <w:rsid w:val="001D19EA"/>
    <w:rsid w:val="001D1E2E"/>
    <w:rsid w:val="001D2152"/>
    <w:rsid w:val="001D2203"/>
    <w:rsid w:val="001D255C"/>
    <w:rsid w:val="001D2DEF"/>
    <w:rsid w:val="001D2E52"/>
    <w:rsid w:val="001D30BB"/>
    <w:rsid w:val="001D32FA"/>
    <w:rsid w:val="001D47E3"/>
    <w:rsid w:val="001D488C"/>
    <w:rsid w:val="001D4CDF"/>
    <w:rsid w:val="001D4F88"/>
    <w:rsid w:val="001D52E6"/>
    <w:rsid w:val="001D578D"/>
    <w:rsid w:val="001D5818"/>
    <w:rsid w:val="001D653A"/>
    <w:rsid w:val="001D6772"/>
    <w:rsid w:val="001D7CE4"/>
    <w:rsid w:val="001D7DEE"/>
    <w:rsid w:val="001E02CB"/>
    <w:rsid w:val="001E02DD"/>
    <w:rsid w:val="001E03B6"/>
    <w:rsid w:val="001E0434"/>
    <w:rsid w:val="001E051A"/>
    <w:rsid w:val="001E0A9A"/>
    <w:rsid w:val="001E0EE7"/>
    <w:rsid w:val="001E0FA3"/>
    <w:rsid w:val="001E1003"/>
    <w:rsid w:val="001E1361"/>
    <w:rsid w:val="001E14FD"/>
    <w:rsid w:val="001E180F"/>
    <w:rsid w:val="001E1C64"/>
    <w:rsid w:val="001E1CCD"/>
    <w:rsid w:val="001E1CEC"/>
    <w:rsid w:val="001E21F9"/>
    <w:rsid w:val="001E2AA4"/>
    <w:rsid w:val="001E2BD7"/>
    <w:rsid w:val="001E2ECB"/>
    <w:rsid w:val="001E353A"/>
    <w:rsid w:val="001E3AD2"/>
    <w:rsid w:val="001E4127"/>
    <w:rsid w:val="001E4177"/>
    <w:rsid w:val="001E46A9"/>
    <w:rsid w:val="001E4B64"/>
    <w:rsid w:val="001E4D56"/>
    <w:rsid w:val="001E500E"/>
    <w:rsid w:val="001E509A"/>
    <w:rsid w:val="001E552A"/>
    <w:rsid w:val="001E57B9"/>
    <w:rsid w:val="001E5B49"/>
    <w:rsid w:val="001E6981"/>
    <w:rsid w:val="001E6C4F"/>
    <w:rsid w:val="001E6E8D"/>
    <w:rsid w:val="001E7345"/>
    <w:rsid w:val="001E7EE4"/>
    <w:rsid w:val="001E7F76"/>
    <w:rsid w:val="001E7FAE"/>
    <w:rsid w:val="001F0FAF"/>
    <w:rsid w:val="001F139F"/>
    <w:rsid w:val="001F13EA"/>
    <w:rsid w:val="001F2805"/>
    <w:rsid w:val="001F2A39"/>
    <w:rsid w:val="001F2B13"/>
    <w:rsid w:val="001F2E79"/>
    <w:rsid w:val="001F2F07"/>
    <w:rsid w:val="001F3123"/>
    <w:rsid w:val="001F340C"/>
    <w:rsid w:val="001F376D"/>
    <w:rsid w:val="001F418C"/>
    <w:rsid w:val="001F4382"/>
    <w:rsid w:val="001F46AC"/>
    <w:rsid w:val="001F4B2D"/>
    <w:rsid w:val="001F4D36"/>
    <w:rsid w:val="001F4F40"/>
    <w:rsid w:val="001F50E0"/>
    <w:rsid w:val="001F594C"/>
    <w:rsid w:val="001F5E09"/>
    <w:rsid w:val="001F5EDE"/>
    <w:rsid w:val="001F604B"/>
    <w:rsid w:val="001F610E"/>
    <w:rsid w:val="001F68C6"/>
    <w:rsid w:val="001F69FC"/>
    <w:rsid w:val="001F6D62"/>
    <w:rsid w:val="001F7675"/>
    <w:rsid w:val="001F7D2C"/>
    <w:rsid w:val="001F7F9C"/>
    <w:rsid w:val="00200D7F"/>
    <w:rsid w:val="00200FAE"/>
    <w:rsid w:val="0020102D"/>
    <w:rsid w:val="002010E2"/>
    <w:rsid w:val="002019C8"/>
    <w:rsid w:val="00201A6A"/>
    <w:rsid w:val="00201B73"/>
    <w:rsid w:val="002022FF"/>
    <w:rsid w:val="00202517"/>
    <w:rsid w:val="00202ADB"/>
    <w:rsid w:val="00202BB7"/>
    <w:rsid w:val="00202C0F"/>
    <w:rsid w:val="002032F6"/>
    <w:rsid w:val="00203A64"/>
    <w:rsid w:val="0020435B"/>
    <w:rsid w:val="0020447B"/>
    <w:rsid w:val="00204533"/>
    <w:rsid w:val="00204F2D"/>
    <w:rsid w:val="00205566"/>
    <w:rsid w:val="002063AA"/>
    <w:rsid w:val="0020640F"/>
    <w:rsid w:val="002064A9"/>
    <w:rsid w:val="0020679A"/>
    <w:rsid w:val="002101EC"/>
    <w:rsid w:val="0021028D"/>
    <w:rsid w:val="00210549"/>
    <w:rsid w:val="0021069E"/>
    <w:rsid w:val="00210804"/>
    <w:rsid w:val="0021088F"/>
    <w:rsid w:val="002113FE"/>
    <w:rsid w:val="00211737"/>
    <w:rsid w:val="0021177A"/>
    <w:rsid w:val="0021181B"/>
    <w:rsid w:val="00211A26"/>
    <w:rsid w:val="0021230F"/>
    <w:rsid w:val="002125B0"/>
    <w:rsid w:val="002125F6"/>
    <w:rsid w:val="00212686"/>
    <w:rsid w:val="00212A82"/>
    <w:rsid w:val="00213177"/>
    <w:rsid w:val="00213E57"/>
    <w:rsid w:val="00214105"/>
    <w:rsid w:val="00214EA2"/>
    <w:rsid w:val="0021596D"/>
    <w:rsid w:val="002160FA"/>
    <w:rsid w:val="0021631C"/>
    <w:rsid w:val="00216511"/>
    <w:rsid w:val="002166DD"/>
    <w:rsid w:val="002167A0"/>
    <w:rsid w:val="002168A2"/>
    <w:rsid w:val="00217867"/>
    <w:rsid w:val="002203C0"/>
    <w:rsid w:val="002205E4"/>
    <w:rsid w:val="00220A14"/>
    <w:rsid w:val="00220CBB"/>
    <w:rsid w:val="00220D67"/>
    <w:rsid w:val="002215F8"/>
    <w:rsid w:val="00221B2E"/>
    <w:rsid w:val="00221F80"/>
    <w:rsid w:val="0022273A"/>
    <w:rsid w:val="00222852"/>
    <w:rsid w:val="00222D28"/>
    <w:rsid w:val="002232AA"/>
    <w:rsid w:val="002232FE"/>
    <w:rsid w:val="00223CF4"/>
    <w:rsid w:val="00224220"/>
    <w:rsid w:val="00224398"/>
    <w:rsid w:val="00224A81"/>
    <w:rsid w:val="00224E91"/>
    <w:rsid w:val="00225295"/>
    <w:rsid w:val="00225538"/>
    <w:rsid w:val="002257EA"/>
    <w:rsid w:val="00225B4C"/>
    <w:rsid w:val="00225E1E"/>
    <w:rsid w:val="00226129"/>
    <w:rsid w:val="0022614D"/>
    <w:rsid w:val="00226810"/>
    <w:rsid w:val="00226AA2"/>
    <w:rsid w:val="00226C3E"/>
    <w:rsid w:val="00227218"/>
    <w:rsid w:val="002275E0"/>
    <w:rsid w:val="00227645"/>
    <w:rsid w:val="0022770A"/>
    <w:rsid w:val="0022787E"/>
    <w:rsid w:val="00227BEE"/>
    <w:rsid w:val="00227FB4"/>
    <w:rsid w:val="002300B9"/>
    <w:rsid w:val="0023057E"/>
    <w:rsid w:val="002312BC"/>
    <w:rsid w:val="00231865"/>
    <w:rsid w:val="00231C3B"/>
    <w:rsid w:val="002325EA"/>
    <w:rsid w:val="00232D4D"/>
    <w:rsid w:val="002337E5"/>
    <w:rsid w:val="002339A2"/>
    <w:rsid w:val="00233AF9"/>
    <w:rsid w:val="00233B2B"/>
    <w:rsid w:val="00233C06"/>
    <w:rsid w:val="00233F24"/>
    <w:rsid w:val="0023405B"/>
    <w:rsid w:val="002344A8"/>
    <w:rsid w:val="00234BBB"/>
    <w:rsid w:val="002350B3"/>
    <w:rsid w:val="002350E0"/>
    <w:rsid w:val="002356F4"/>
    <w:rsid w:val="00235780"/>
    <w:rsid w:val="002359C8"/>
    <w:rsid w:val="00235F02"/>
    <w:rsid w:val="002366DB"/>
    <w:rsid w:val="00236CEB"/>
    <w:rsid w:val="00236D28"/>
    <w:rsid w:val="0023712D"/>
    <w:rsid w:val="00237FE4"/>
    <w:rsid w:val="00240656"/>
    <w:rsid w:val="00241610"/>
    <w:rsid w:val="00241AED"/>
    <w:rsid w:val="00241EFF"/>
    <w:rsid w:val="00242029"/>
    <w:rsid w:val="00242264"/>
    <w:rsid w:val="002427B5"/>
    <w:rsid w:val="00243182"/>
    <w:rsid w:val="00243928"/>
    <w:rsid w:val="00243946"/>
    <w:rsid w:val="00243BC5"/>
    <w:rsid w:val="00243C7D"/>
    <w:rsid w:val="00243E9A"/>
    <w:rsid w:val="00243FD4"/>
    <w:rsid w:val="00244371"/>
    <w:rsid w:val="00244AD6"/>
    <w:rsid w:val="00244AF8"/>
    <w:rsid w:val="00244BC5"/>
    <w:rsid w:val="00244E68"/>
    <w:rsid w:val="002455F4"/>
    <w:rsid w:val="002456C5"/>
    <w:rsid w:val="00245ABE"/>
    <w:rsid w:val="00245C0B"/>
    <w:rsid w:val="00246EAE"/>
    <w:rsid w:val="00247116"/>
    <w:rsid w:val="002471E5"/>
    <w:rsid w:val="0024773B"/>
    <w:rsid w:val="00247833"/>
    <w:rsid w:val="0024785B"/>
    <w:rsid w:val="00251390"/>
    <w:rsid w:val="002516D7"/>
    <w:rsid w:val="002517A8"/>
    <w:rsid w:val="00251A1B"/>
    <w:rsid w:val="00251EEE"/>
    <w:rsid w:val="0025206E"/>
    <w:rsid w:val="002520C9"/>
    <w:rsid w:val="00252428"/>
    <w:rsid w:val="00253177"/>
    <w:rsid w:val="002538B8"/>
    <w:rsid w:val="0025396F"/>
    <w:rsid w:val="00253CD5"/>
    <w:rsid w:val="00253DD2"/>
    <w:rsid w:val="00254000"/>
    <w:rsid w:val="00254053"/>
    <w:rsid w:val="00254319"/>
    <w:rsid w:val="002546CB"/>
    <w:rsid w:val="0025526E"/>
    <w:rsid w:val="0025539F"/>
    <w:rsid w:val="00256272"/>
    <w:rsid w:val="00256388"/>
    <w:rsid w:val="00256574"/>
    <w:rsid w:val="00256AE5"/>
    <w:rsid w:val="00256BA2"/>
    <w:rsid w:val="00256E44"/>
    <w:rsid w:val="002577AB"/>
    <w:rsid w:val="002577BA"/>
    <w:rsid w:val="00260919"/>
    <w:rsid w:val="002612FD"/>
    <w:rsid w:val="002613DC"/>
    <w:rsid w:val="00261755"/>
    <w:rsid w:val="00261AAA"/>
    <w:rsid w:val="00261E44"/>
    <w:rsid w:val="00262097"/>
    <w:rsid w:val="002621ED"/>
    <w:rsid w:val="00262313"/>
    <w:rsid w:val="00262D20"/>
    <w:rsid w:val="00263215"/>
    <w:rsid w:val="002634AB"/>
    <w:rsid w:val="002638E0"/>
    <w:rsid w:val="002638F9"/>
    <w:rsid w:val="00263C19"/>
    <w:rsid w:val="00263E9F"/>
    <w:rsid w:val="0026427E"/>
    <w:rsid w:val="00264F03"/>
    <w:rsid w:val="00264F8F"/>
    <w:rsid w:val="00265225"/>
    <w:rsid w:val="002655AE"/>
    <w:rsid w:val="0026586D"/>
    <w:rsid w:val="0026591F"/>
    <w:rsid w:val="00265A65"/>
    <w:rsid w:val="002660F0"/>
    <w:rsid w:val="00266242"/>
    <w:rsid w:val="00266AAA"/>
    <w:rsid w:val="00266BF1"/>
    <w:rsid w:val="002670BD"/>
    <w:rsid w:val="002675B6"/>
    <w:rsid w:val="00267A99"/>
    <w:rsid w:val="00270271"/>
    <w:rsid w:val="0027114E"/>
    <w:rsid w:val="002713D4"/>
    <w:rsid w:val="00272174"/>
    <w:rsid w:val="002721A6"/>
    <w:rsid w:val="002722E0"/>
    <w:rsid w:val="00272DEF"/>
    <w:rsid w:val="002730EC"/>
    <w:rsid w:val="00273100"/>
    <w:rsid w:val="002735CC"/>
    <w:rsid w:val="0027409F"/>
    <w:rsid w:val="00274588"/>
    <w:rsid w:val="00274922"/>
    <w:rsid w:val="00274A67"/>
    <w:rsid w:val="00274AA2"/>
    <w:rsid w:val="002750DB"/>
    <w:rsid w:val="002754F7"/>
    <w:rsid w:val="00275509"/>
    <w:rsid w:val="002756EF"/>
    <w:rsid w:val="00275708"/>
    <w:rsid w:val="002768CF"/>
    <w:rsid w:val="00276F82"/>
    <w:rsid w:val="002770A6"/>
    <w:rsid w:val="0027767C"/>
    <w:rsid w:val="00277944"/>
    <w:rsid w:val="00277FBD"/>
    <w:rsid w:val="002805DF"/>
    <w:rsid w:val="0028092D"/>
    <w:rsid w:val="002815D9"/>
    <w:rsid w:val="0028188F"/>
    <w:rsid w:val="0028193B"/>
    <w:rsid w:val="00282317"/>
    <w:rsid w:val="00282D25"/>
    <w:rsid w:val="00282DF9"/>
    <w:rsid w:val="00282E5F"/>
    <w:rsid w:val="00283935"/>
    <w:rsid w:val="00283A44"/>
    <w:rsid w:val="00283B1C"/>
    <w:rsid w:val="0028529F"/>
    <w:rsid w:val="00285687"/>
    <w:rsid w:val="00286929"/>
    <w:rsid w:val="00287649"/>
    <w:rsid w:val="00287DAB"/>
    <w:rsid w:val="00287FB6"/>
    <w:rsid w:val="002900C5"/>
    <w:rsid w:val="002901E0"/>
    <w:rsid w:val="0029075B"/>
    <w:rsid w:val="00290BB1"/>
    <w:rsid w:val="00290C6F"/>
    <w:rsid w:val="00290F58"/>
    <w:rsid w:val="002919F6"/>
    <w:rsid w:val="00291BC1"/>
    <w:rsid w:val="0029244E"/>
    <w:rsid w:val="00292A8D"/>
    <w:rsid w:val="00292C65"/>
    <w:rsid w:val="002933CA"/>
    <w:rsid w:val="002938BD"/>
    <w:rsid w:val="00293A8F"/>
    <w:rsid w:val="00294383"/>
    <w:rsid w:val="00294439"/>
    <w:rsid w:val="00294FF9"/>
    <w:rsid w:val="00295155"/>
    <w:rsid w:val="002957FB"/>
    <w:rsid w:val="00295D51"/>
    <w:rsid w:val="00295EE6"/>
    <w:rsid w:val="00296203"/>
    <w:rsid w:val="00296428"/>
    <w:rsid w:val="0029643D"/>
    <w:rsid w:val="0029655C"/>
    <w:rsid w:val="0029706A"/>
    <w:rsid w:val="002972EE"/>
    <w:rsid w:val="002973EE"/>
    <w:rsid w:val="0029764F"/>
    <w:rsid w:val="00297F01"/>
    <w:rsid w:val="002A03FF"/>
    <w:rsid w:val="002A052D"/>
    <w:rsid w:val="002A0DF8"/>
    <w:rsid w:val="002A0E9D"/>
    <w:rsid w:val="002A1581"/>
    <w:rsid w:val="002A1928"/>
    <w:rsid w:val="002A1F1F"/>
    <w:rsid w:val="002A21B5"/>
    <w:rsid w:val="002A23BA"/>
    <w:rsid w:val="002A2631"/>
    <w:rsid w:val="002A2A0C"/>
    <w:rsid w:val="002A2BB6"/>
    <w:rsid w:val="002A2DA0"/>
    <w:rsid w:val="002A2ED2"/>
    <w:rsid w:val="002A30E0"/>
    <w:rsid w:val="002A310C"/>
    <w:rsid w:val="002A3521"/>
    <w:rsid w:val="002A35C5"/>
    <w:rsid w:val="002A37E1"/>
    <w:rsid w:val="002A3B61"/>
    <w:rsid w:val="002A3EF5"/>
    <w:rsid w:val="002A402A"/>
    <w:rsid w:val="002A45AA"/>
    <w:rsid w:val="002A4809"/>
    <w:rsid w:val="002A4B0B"/>
    <w:rsid w:val="002A4B6F"/>
    <w:rsid w:val="002A4FFF"/>
    <w:rsid w:val="002A533C"/>
    <w:rsid w:val="002A56E1"/>
    <w:rsid w:val="002A59BD"/>
    <w:rsid w:val="002A6DF8"/>
    <w:rsid w:val="002A75CA"/>
    <w:rsid w:val="002A7889"/>
    <w:rsid w:val="002A799A"/>
    <w:rsid w:val="002A7B04"/>
    <w:rsid w:val="002B008A"/>
    <w:rsid w:val="002B069E"/>
    <w:rsid w:val="002B097D"/>
    <w:rsid w:val="002B11A8"/>
    <w:rsid w:val="002B11B2"/>
    <w:rsid w:val="002B18F7"/>
    <w:rsid w:val="002B1EC4"/>
    <w:rsid w:val="002B2675"/>
    <w:rsid w:val="002B2EE8"/>
    <w:rsid w:val="002B319D"/>
    <w:rsid w:val="002B369F"/>
    <w:rsid w:val="002B3ED7"/>
    <w:rsid w:val="002B4270"/>
    <w:rsid w:val="002B4778"/>
    <w:rsid w:val="002B48CB"/>
    <w:rsid w:val="002B4DB4"/>
    <w:rsid w:val="002B542F"/>
    <w:rsid w:val="002B5E82"/>
    <w:rsid w:val="002B5F91"/>
    <w:rsid w:val="002B6A03"/>
    <w:rsid w:val="002B709D"/>
    <w:rsid w:val="002B7555"/>
    <w:rsid w:val="002B75B2"/>
    <w:rsid w:val="002B7920"/>
    <w:rsid w:val="002B79B7"/>
    <w:rsid w:val="002C0170"/>
    <w:rsid w:val="002C0F3F"/>
    <w:rsid w:val="002C141D"/>
    <w:rsid w:val="002C1923"/>
    <w:rsid w:val="002C19C0"/>
    <w:rsid w:val="002C1B37"/>
    <w:rsid w:val="002C1B72"/>
    <w:rsid w:val="002C1C82"/>
    <w:rsid w:val="002C1DBD"/>
    <w:rsid w:val="002C2485"/>
    <w:rsid w:val="002C25E0"/>
    <w:rsid w:val="002C2A2D"/>
    <w:rsid w:val="002C36C0"/>
    <w:rsid w:val="002C3928"/>
    <w:rsid w:val="002C394E"/>
    <w:rsid w:val="002C3B33"/>
    <w:rsid w:val="002C435E"/>
    <w:rsid w:val="002C43BB"/>
    <w:rsid w:val="002C44AB"/>
    <w:rsid w:val="002C4D58"/>
    <w:rsid w:val="002C5317"/>
    <w:rsid w:val="002C57DB"/>
    <w:rsid w:val="002C5E39"/>
    <w:rsid w:val="002C5FA2"/>
    <w:rsid w:val="002C6A94"/>
    <w:rsid w:val="002C6F52"/>
    <w:rsid w:val="002C70F9"/>
    <w:rsid w:val="002C7472"/>
    <w:rsid w:val="002C7A02"/>
    <w:rsid w:val="002C7BD4"/>
    <w:rsid w:val="002D0107"/>
    <w:rsid w:val="002D062E"/>
    <w:rsid w:val="002D0D43"/>
    <w:rsid w:val="002D10E3"/>
    <w:rsid w:val="002D15C2"/>
    <w:rsid w:val="002D1F96"/>
    <w:rsid w:val="002D2361"/>
    <w:rsid w:val="002D2B10"/>
    <w:rsid w:val="002D386A"/>
    <w:rsid w:val="002D3A00"/>
    <w:rsid w:val="002D4100"/>
    <w:rsid w:val="002D477F"/>
    <w:rsid w:val="002D47E8"/>
    <w:rsid w:val="002D4AEB"/>
    <w:rsid w:val="002D4F48"/>
    <w:rsid w:val="002D519B"/>
    <w:rsid w:val="002D621E"/>
    <w:rsid w:val="002D63C2"/>
    <w:rsid w:val="002D66DA"/>
    <w:rsid w:val="002D7027"/>
    <w:rsid w:val="002D70A7"/>
    <w:rsid w:val="002D70DC"/>
    <w:rsid w:val="002D7407"/>
    <w:rsid w:val="002D758B"/>
    <w:rsid w:val="002D79BC"/>
    <w:rsid w:val="002D7E58"/>
    <w:rsid w:val="002E011C"/>
    <w:rsid w:val="002E020C"/>
    <w:rsid w:val="002E0365"/>
    <w:rsid w:val="002E082A"/>
    <w:rsid w:val="002E0D31"/>
    <w:rsid w:val="002E0EFA"/>
    <w:rsid w:val="002E1073"/>
    <w:rsid w:val="002E12EC"/>
    <w:rsid w:val="002E146D"/>
    <w:rsid w:val="002E1803"/>
    <w:rsid w:val="002E272B"/>
    <w:rsid w:val="002E28FB"/>
    <w:rsid w:val="002E29F8"/>
    <w:rsid w:val="002E2C52"/>
    <w:rsid w:val="002E342B"/>
    <w:rsid w:val="002E3B81"/>
    <w:rsid w:val="002E3D08"/>
    <w:rsid w:val="002E3E1D"/>
    <w:rsid w:val="002E3EEA"/>
    <w:rsid w:val="002E3F58"/>
    <w:rsid w:val="002E4D08"/>
    <w:rsid w:val="002E4DA5"/>
    <w:rsid w:val="002E52B8"/>
    <w:rsid w:val="002E5DBF"/>
    <w:rsid w:val="002E5E01"/>
    <w:rsid w:val="002E60F5"/>
    <w:rsid w:val="002E628F"/>
    <w:rsid w:val="002E62FB"/>
    <w:rsid w:val="002E6536"/>
    <w:rsid w:val="002E69F5"/>
    <w:rsid w:val="002E6CAA"/>
    <w:rsid w:val="002E6FE8"/>
    <w:rsid w:val="002E7091"/>
    <w:rsid w:val="002E73EC"/>
    <w:rsid w:val="002E7A68"/>
    <w:rsid w:val="002F023D"/>
    <w:rsid w:val="002F10EC"/>
    <w:rsid w:val="002F1136"/>
    <w:rsid w:val="002F1231"/>
    <w:rsid w:val="002F1521"/>
    <w:rsid w:val="002F15EE"/>
    <w:rsid w:val="002F2290"/>
    <w:rsid w:val="002F318F"/>
    <w:rsid w:val="002F3632"/>
    <w:rsid w:val="002F3AFB"/>
    <w:rsid w:val="002F3C41"/>
    <w:rsid w:val="002F44D7"/>
    <w:rsid w:val="002F4C8E"/>
    <w:rsid w:val="002F5068"/>
    <w:rsid w:val="002F5076"/>
    <w:rsid w:val="002F5116"/>
    <w:rsid w:val="002F5519"/>
    <w:rsid w:val="002F5839"/>
    <w:rsid w:val="002F64D9"/>
    <w:rsid w:val="002F651D"/>
    <w:rsid w:val="002F6648"/>
    <w:rsid w:val="002F6E44"/>
    <w:rsid w:val="002F74FD"/>
    <w:rsid w:val="002F75EC"/>
    <w:rsid w:val="002F787B"/>
    <w:rsid w:val="002F7974"/>
    <w:rsid w:val="002F7D01"/>
    <w:rsid w:val="0030005C"/>
    <w:rsid w:val="00300279"/>
    <w:rsid w:val="00300369"/>
    <w:rsid w:val="003004BA"/>
    <w:rsid w:val="00301D0A"/>
    <w:rsid w:val="003027B8"/>
    <w:rsid w:val="0030293F"/>
    <w:rsid w:val="00302947"/>
    <w:rsid w:val="00302C50"/>
    <w:rsid w:val="003031C2"/>
    <w:rsid w:val="00303674"/>
    <w:rsid w:val="00303861"/>
    <w:rsid w:val="003039C6"/>
    <w:rsid w:val="003041E3"/>
    <w:rsid w:val="003042DD"/>
    <w:rsid w:val="00304707"/>
    <w:rsid w:val="00304FFF"/>
    <w:rsid w:val="003051F7"/>
    <w:rsid w:val="003054FE"/>
    <w:rsid w:val="00305557"/>
    <w:rsid w:val="0030561F"/>
    <w:rsid w:val="00305CA3"/>
    <w:rsid w:val="00306A67"/>
    <w:rsid w:val="00306E5C"/>
    <w:rsid w:val="00306F55"/>
    <w:rsid w:val="0030764E"/>
    <w:rsid w:val="00307C19"/>
    <w:rsid w:val="00310732"/>
    <w:rsid w:val="00310BC9"/>
    <w:rsid w:val="00310D77"/>
    <w:rsid w:val="00310F0B"/>
    <w:rsid w:val="003110DB"/>
    <w:rsid w:val="00311762"/>
    <w:rsid w:val="003117ED"/>
    <w:rsid w:val="00311E98"/>
    <w:rsid w:val="00312215"/>
    <w:rsid w:val="0031233E"/>
    <w:rsid w:val="00312492"/>
    <w:rsid w:val="0031249C"/>
    <w:rsid w:val="003125C3"/>
    <w:rsid w:val="00312896"/>
    <w:rsid w:val="00313EAC"/>
    <w:rsid w:val="003142F4"/>
    <w:rsid w:val="0031454E"/>
    <w:rsid w:val="00314716"/>
    <w:rsid w:val="003151F7"/>
    <w:rsid w:val="0031553D"/>
    <w:rsid w:val="00315910"/>
    <w:rsid w:val="0031611F"/>
    <w:rsid w:val="0031626D"/>
    <w:rsid w:val="003168FF"/>
    <w:rsid w:val="00317A33"/>
    <w:rsid w:val="00317E08"/>
    <w:rsid w:val="00320339"/>
    <w:rsid w:val="0032092E"/>
    <w:rsid w:val="00321214"/>
    <w:rsid w:val="003213AD"/>
    <w:rsid w:val="003213D5"/>
    <w:rsid w:val="0032169A"/>
    <w:rsid w:val="0032225C"/>
    <w:rsid w:val="00322F5D"/>
    <w:rsid w:val="00323682"/>
    <w:rsid w:val="00323737"/>
    <w:rsid w:val="00323AD6"/>
    <w:rsid w:val="00323B21"/>
    <w:rsid w:val="00323E7F"/>
    <w:rsid w:val="00323F27"/>
    <w:rsid w:val="003242EF"/>
    <w:rsid w:val="00324430"/>
    <w:rsid w:val="00325339"/>
    <w:rsid w:val="003255AA"/>
    <w:rsid w:val="00325F85"/>
    <w:rsid w:val="0032707E"/>
    <w:rsid w:val="003314B6"/>
    <w:rsid w:val="00331A20"/>
    <w:rsid w:val="00331E65"/>
    <w:rsid w:val="0033254E"/>
    <w:rsid w:val="00333107"/>
    <w:rsid w:val="00333315"/>
    <w:rsid w:val="0033343B"/>
    <w:rsid w:val="0033393C"/>
    <w:rsid w:val="00334A63"/>
    <w:rsid w:val="0033503B"/>
    <w:rsid w:val="00335249"/>
    <w:rsid w:val="003357EE"/>
    <w:rsid w:val="0033680E"/>
    <w:rsid w:val="00337368"/>
    <w:rsid w:val="00337B4D"/>
    <w:rsid w:val="00337DE1"/>
    <w:rsid w:val="003407A9"/>
    <w:rsid w:val="00340BA3"/>
    <w:rsid w:val="00340BAF"/>
    <w:rsid w:val="00340C2B"/>
    <w:rsid w:val="00340F9A"/>
    <w:rsid w:val="00340FFD"/>
    <w:rsid w:val="00341018"/>
    <w:rsid w:val="00341042"/>
    <w:rsid w:val="003416C0"/>
    <w:rsid w:val="00341723"/>
    <w:rsid w:val="00341782"/>
    <w:rsid w:val="00341969"/>
    <w:rsid w:val="00341A01"/>
    <w:rsid w:val="003420D9"/>
    <w:rsid w:val="003423E0"/>
    <w:rsid w:val="0034279E"/>
    <w:rsid w:val="00342A3B"/>
    <w:rsid w:val="0034301A"/>
    <w:rsid w:val="00343048"/>
    <w:rsid w:val="003431A7"/>
    <w:rsid w:val="003433B7"/>
    <w:rsid w:val="003434B6"/>
    <w:rsid w:val="00343718"/>
    <w:rsid w:val="00343D76"/>
    <w:rsid w:val="00344DFD"/>
    <w:rsid w:val="003451D3"/>
    <w:rsid w:val="003453CC"/>
    <w:rsid w:val="0034575C"/>
    <w:rsid w:val="003460C0"/>
    <w:rsid w:val="00346631"/>
    <w:rsid w:val="00346AAD"/>
    <w:rsid w:val="00346D96"/>
    <w:rsid w:val="00346FE0"/>
    <w:rsid w:val="0034736A"/>
    <w:rsid w:val="0034747C"/>
    <w:rsid w:val="00347B6C"/>
    <w:rsid w:val="0035050C"/>
    <w:rsid w:val="0035151C"/>
    <w:rsid w:val="00351AEE"/>
    <w:rsid w:val="00352254"/>
    <w:rsid w:val="0035226C"/>
    <w:rsid w:val="003522A3"/>
    <w:rsid w:val="003526C0"/>
    <w:rsid w:val="003535BF"/>
    <w:rsid w:val="00353929"/>
    <w:rsid w:val="00353B17"/>
    <w:rsid w:val="00353F9E"/>
    <w:rsid w:val="003540D1"/>
    <w:rsid w:val="0035414B"/>
    <w:rsid w:val="003545BF"/>
    <w:rsid w:val="0035586A"/>
    <w:rsid w:val="0035611A"/>
    <w:rsid w:val="00356226"/>
    <w:rsid w:val="00356A07"/>
    <w:rsid w:val="00356A40"/>
    <w:rsid w:val="00356B74"/>
    <w:rsid w:val="00356C3D"/>
    <w:rsid w:val="00356EEF"/>
    <w:rsid w:val="00357644"/>
    <w:rsid w:val="00360892"/>
    <w:rsid w:val="003608AF"/>
    <w:rsid w:val="00360B75"/>
    <w:rsid w:val="0036151C"/>
    <w:rsid w:val="003616EC"/>
    <w:rsid w:val="00361A9B"/>
    <w:rsid w:val="003620BE"/>
    <w:rsid w:val="0036298A"/>
    <w:rsid w:val="00362CCF"/>
    <w:rsid w:val="00363071"/>
    <w:rsid w:val="003631DB"/>
    <w:rsid w:val="00363A89"/>
    <w:rsid w:val="00363D10"/>
    <w:rsid w:val="00364524"/>
    <w:rsid w:val="0036513A"/>
    <w:rsid w:val="00365237"/>
    <w:rsid w:val="0036559C"/>
    <w:rsid w:val="003656BB"/>
    <w:rsid w:val="0036587E"/>
    <w:rsid w:val="003660CD"/>
    <w:rsid w:val="00366708"/>
    <w:rsid w:val="00366AC2"/>
    <w:rsid w:val="00366B08"/>
    <w:rsid w:val="00366D92"/>
    <w:rsid w:val="00367496"/>
    <w:rsid w:val="003678BE"/>
    <w:rsid w:val="003700F8"/>
    <w:rsid w:val="003704DB"/>
    <w:rsid w:val="003708F4"/>
    <w:rsid w:val="00370949"/>
    <w:rsid w:val="0037243B"/>
    <w:rsid w:val="0037251C"/>
    <w:rsid w:val="0037272C"/>
    <w:rsid w:val="003727EF"/>
    <w:rsid w:val="00372B9A"/>
    <w:rsid w:val="00372C83"/>
    <w:rsid w:val="003731BF"/>
    <w:rsid w:val="003738A9"/>
    <w:rsid w:val="00373E5F"/>
    <w:rsid w:val="00374D29"/>
    <w:rsid w:val="00374D5D"/>
    <w:rsid w:val="00375287"/>
    <w:rsid w:val="00375791"/>
    <w:rsid w:val="00375826"/>
    <w:rsid w:val="00375994"/>
    <w:rsid w:val="003759E8"/>
    <w:rsid w:val="00375B18"/>
    <w:rsid w:val="00375C59"/>
    <w:rsid w:val="00375E05"/>
    <w:rsid w:val="0037633B"/>
    <w:rsid w:val="00376BB7"/>
    <w:rsid w:val="00376EEE"/>
    <w:rsid w:val="003779F7"/>
    <w:rsid w:val="00377BA1"/>
    <w:rsid w:val="00377FF0"/>
    <w:rsid w:val="00380616"/>
    <w:rsid w:val="0038062C"/>
    <w:rsid w:val="00381022"/>
    <w:rsid w:val="003814B8"/>
    <w:rsid w:val="00382647"/>
    <w:rsid w:val="0038269F"/>
    <w:rsid w:val="003826B9"/>
    <w:rsid w:val="00382909"/>
    <w:rsid w:val="00382C1D"/>
    <w:rsid w:val="00382EE1"/>
    <w:rsid w:val="00384258"/>
    <w:rsid w:val="00384A2D"/>
    <w:rsid w:val="00385131"/>
    <w:rsid w:val="003852E9"/>
    <w:rsid w:val="00385754"/>
    <w:rsid w:val="00385D03"/>
    <w:rsid w:val="003861A5"/>
    <w:rsid w:val="0038620B"/>
    <w:rsid w:val="00386A59"/>
    <w:rsid w:val="00387647"/>
    <w:rsid w:val="0038791A"/>
    <w:rsid w:val="00390056"/>
    <w:rsid w:val="0039055C"/>
    <w:rsid w:val="00390718"/>
    <w:rsid w:val="00390767"/>
    <w:rsid w:val="00390883"/>
    <w:rsid w:val="00391470"/>
    <w:rsid w:val="00391811"/>
    <w:rsid w:val="003920C4"/>
    <w:rsid w:val="00392184"/>
    <w:rsid w:val="00392652"/>
    <w:rsid w:val="0039280A"/>
    <w:rsid w:val="00392A80"/>
    <w:rsid w:val="00392B41"/>
    <w:rsid w:val="0039323C"/>
    <w:rsid w:val="0039456F"/>
    <w:rsid w:val="003945C8"/>
    <w:rsid w:val="0039480D"/>
    <w:rsid w:val="00394E93"/>
    <w:rsid w:val="00395446"/>
    <w:rsid w:val="00395CCC"/>
    <w:rsid w:val="0039631D"/>
    <w:rsid w:val="00396725"/>
    <w:rsid w:val="00397A28"/>
    <w:rsid w:val="00397E59"/>
    <w:rsid w:val="00397E94"/>
    <w:rsid w:val="00397F05"/>
    <w:rsid w:val="003A0442"/>
    <w:rsid w:val="003A0624"/>
    <w:rsid w:val="003A0899"/>
    <w:rsid w:val="003A0909"/>
    <w:rsid w:val="003A13D8"/>
    <w:rsid w:val="003A1512"/>
    <w:rsid w:val="003A1713"/>
    <w:rsid w:val="003A1EB7"/>
    <w:rsid w:val="003A23F3"/>
    <w:rsid w:val="003A2689"/>
    <w:rsid w:val="003A298B"/>
    <w:rsid w:val="003A2C6B"/>
    <w:rsid w:val="003A2D00"/>
    <w:rsid w:val="003A2D82"/>
    <w:rsid w:val="003A3188"/>
    <w:rsid w:val="003A337C"/>
    <w:rsid w:val="003A36DA"/>
    <w:rsid w:val="003A38F1"/>
    <w:rsid w:val="003A3CF0"/>
    <w:rsid w:val="003A3D1B"/>
    <w:rsid w:val="003A3F39"/>
    <w:rsid w:val="003A4296"/>
    <w:rsid w:val="003A4549"/>
    <w:rsid w:val="003A49B3"/>
    <w:rsid w:val="003A4EE0"/>
    <w:rsid w:val="003A4F3E"/>
    <w:rsid w:val="003A55B4"/>
    <w:rsid w:val="003A61B6"/>
    <w:rsid w:val="003A623F"/>
    <w:rsid w:val="003A71AD"/>
    <w:rsid w:val="003A7D1D"/>
    <w:rsid w:val="003B11B9"/>
    <w:rsid w:val="003B163F"/>
    <w:rsid w:val="003B1688"/>
    <w:rsid w:val="003B1DC7"/>
    <w:rsid w:val="003B1FA4"/>
    <w:rsid w:val="003B1FE6"/>
    <w:rsid w:val="003B232B"/>
    <w:rsid w:val="003B2F93"/>
    <w:rsid w:val="003B3106"/>
    <w:rsid w:val="003B3974"/>
    <w:rsid w:val="003B39E0"/>
    <w:rsid w:val="003B3DAB"/>
    <w:rsid w:val="003B3E44"/>
    <w:rsid w:val="003B404D"/>
    <w:rsid w:val="003B4345"/>
    <w:rsid w:val="003B48F3"/>
    <w:rsid w:val="003B4B34"/>
    <w:rsid w:val="003B4CDA"/>
    <w:rsid w:val="003B4F2D"/>
    <w:rsid w:val="003B5BD9"/>
    <w:rsid w:val="003B64A3"/>
    <w:rsid w:val="003B6DB8"/>
    <w:rsid w:val="003B71EE"/>
    <w:rsid w:val="003B72B9"/>
    <w:rsid w:val="003B7830"/>
    <w:rsid w:val="003C041A"/>
    <w:rsid w:val="003C0887"/>
    <w:rsid w:val="003C08AF"/>
    <w:rsid w:val="003C091E"/>
    <w:rsid w:val="003C0BAA"/>
    <w:rsid w:val="003C0E17"/>
    <w:rsid w:val="003C261F"/>
    <w:rsid w:val="003C2EDD"/>
    <w:rsid w:val="003C3220"/>
    <w:rsid w:val="003C383B"/>
    <w:rsid w:val="003C3A47"/>
    <w:rsid w:val="003C3A79"/>
    <w:rsid w:val="003C3D16"/>
    <w:rsid w:val="003C46CD"/>
    <w:rsid w:val="003C48F2"/>
    <w:rsid w:val="003C4985"/>
    <w:rsid w:val="003C4C9F"/>
    <w:rsid w:val="003C5177"/>
    <w:rsid w:val="003C52B0"/>
    <w:rsid w:val="003C5911"/>
    <w:rsid w:val="003C5CDB"/>
    <w:rsid w:val="003C6465"/>
    <w:rsid w:val="003C65E4"/>
    <w:rsid w:val="003C7712"/>
    <w:rsid w:val="003C7862"/>
    <w:rsid w:val="003C7CB6"/>
    <w:rsid w:val="003C7ECD"/>
    <w:rsid w:val="003D007D"/>
    <w:rsid w:val="003D01A1"/>
    <w:rsid w:val="003D04D6"/>
    <w:rsid w:val="003D04F6"/>
    <w:rsid w:val="003D18CC"/>
    <w:rsid w:val="003D22AA"/>
    <w:rsid w:val="003D2E50"/>
    <w:rsid w:val="003D2F49"/>
    <w:rsid w:val="003D2FC4"/>
    <w:rsid w:val="003D3583"/>
    <w:rsid w:val="003D391E"/>
    <w:rsid w:val="003D3B6F"/>
    <w:rsid w:val="003D40E8"/>
    <w:rsid w:val="003D41EC"/>
    <w:rsid w:val="003D455E"/>
    <w:rsid w:val="003D4CA4"/>
    <w:rsid w:val="003D5785"/>
    <w:rsid w:val="003D5A2D"/>
    <w:rsid w:val="003D5A9D"/>
    <w:rsid w:val="003D62C0"/>
    <w:rsid w:val="003D646F"/>
    <w:rsid w:val="003D65F6"/>
    <w:rsid w:val="003D6769"/>
    <w:rsid w:val="003D6911"/>
    <w:rsid w:val="003D7E4B"/>
    <w:rsid w:val="003E0035"/>
    <w:rsid w:val="003E0131"/>
    <w:rsid w:val="003E0C14"/>
    <w:rsid w:val="003E0D6F"/>
    <w:rsid w:val="003E1519"/>
    <w:rsid w:val="003E1591"/>
    <w:rsid w:val="003E1ACF"/>
    <w:rsid w:val="003E216C"/>
    <w:rsid w:val="003E236E"/>
    <w:rsid w:val="003E259D"/>
    <w:rsid w:val="003E26B5"/>
    <w:rsid w:val="003E26BA"/>
    <w:rsid w:val="003E2761"/>
    <w:rsid w:val="003E2792"/>
    <w:rsid w:val="003E279E"/>
    <w:rsid w:val="003E2906"/>
    <w:rsid w:val="003E2969"/>
    <w:rsid w:val="003E2C1A"/>
    <w:rsid w:val="003E317C"/>
    <w:rsid w:val="003E330F"/>
    <w:rsid w:val="003E332D"/>
    <w:rsid w:val="003E342C"/>
    <w:rsid w:val="003E3478"/>
    <w:rsid w:val="003E39F2"/>
    <w:rsid w:val="003E3F87"/>
    <w:rsid w:val="003E41BB"/>
    <w:rsid w:val="003E46B8"/>
    <w:rsid w:val="003E479B"/>
    <w:rsid w:val="003E4B2A"/>
    <w:rsid w:val="003E4E74"/>
    <w:rsid w:val="003E5B9C"/>
    <w:rsid w:val="003E5F7D"/>
    <w:rsid w:val="003E6520"/>
    <w:rsid w:val="003E67AF"/>
    <w:rsid w:val="003E67E7"/>
    <w:rsid w:val="003E6B3C"/>
    <w:rsid w:val="003E6B95"/>
    <w:rsid w:val="003E70FF"/>
    <w:rsid w:val="003E7763"/>
    <w:rsid w:val="003E7F1B"/>
    <w:rsid w:val="003F0876"/>
    <w:rsid w:val="003F0B34"/>
    <w:rsid w:val="003F0B41"/>
    <w:rsid w:val="003F0DA4"/>
    <w:rsid w:val="003F0F52"/>
    <w:rsid w:val="003F1009"/>
    <w:rsid w:val="003F141A"/>
    <w:rsid w:val="003F15D3"/>
    <w:rsid w:val="003F1A84"/>
    <w:rsid w:val="003F1AB2"/>
    <w:rsid w:val="003F1E39"/>
    <w:rsid w:val="003F229D"/>
    <w:rsid w:val="003F25F0"/>
    <w:rsid w:val="003F2D5B"/>
    <w:rsid w:val="003F2E96"/>
    <w:rsid w:val="003F37DA"/>
    <w:rsid w:val="003F3911"/>
    <w:rsid w:val="003F49C5"/>
    <w:rsid w:val="003F4B87"/>
    <w:rsid w:val="003F53F8"/>
    <w:rsid w:val="003F5AD2"/>
    <w:rsid w:val="003F5CA4"/>
    <w:rsid w:val="003F635B"/>
    <w:rsid w:val="003F6D50"/>
    <w:rsid w:val="003F7006"/>
    <w:rsid w:val="003F7507"/>
    <w:rsid w:val="003F7A78"/>
    <w:rsid w:val="003F7B4B"/>
    <w:rsid w:val="003F7C72"/>
    <w:rsid w:val="003F7D10"/>
    <w:rsid w:val="003F7D20"/>
    <w:rsid w:val="00400EBF"/>
    <w:rsid w:val="00401000"/>
    <w:rsid w:val="00401357"/>
    <w:rsid w:val="004016C6"/>
    <w:rsid w:val="0040179A"/>
    <w:rsid w:val="00401856"/>
    <w:rsid w:val="004028A2"/>
    <w:rsid w:val="00402CA5"/>
    <w:rsid w:val="00402FEB"/>
    <w:rsid w:val="004031AA"/>
    <w:rsid w:val="004031DD"/>
    <w:rsid w:val="00403344"/>
    <w:rsid w:val="00403C82"/>
    <w:rsid w:val="00404C44"/>
    <w:rsid w:val="00404EE8"/>
    <w:rsid w:val="0040510D"/>
    <w:rsid w:val="0040512D"/>
    <w:rsid w:val="00405621"/>
    <w:rsid w:val="00405FC7"/>
    <w:rsid w:val="0040602F"/>
    <w:rsid w:val="00406AFB"/>
    <w:rsid w:val="00407382"/>
    <w:rsid w:val="0040791B"/>
    <w:rsid w:val="00411958"/>
    <w:rsid w:val="00411B2A"/>
    <w:rsid w:val="00412973"/>
    <w:rsid w:val="00412A16"/>
    <w:rsid w:val="00412D42"/>
    <w:rsid w:val="00412DA4"/>
    <w:rsid w:val="00412EB6"/>
    <w:rsid w:val="00413169"/>
    <w:rsid w:val="0041351F"/>
    <w:rsid w:val="00413659"/>
    <w:rsid w:val="0041371E"/>
    <w:rsid w:val="004137C8"/>
    <w:rsid w:val="00413BF9"/>
    <w:rsid w:val="00413C25"/>
    <w:rsid w:val="00414A6F"/>
    <w:rsid w:val="00414B29"/>
    <w:rsid w:val="00414C5D"/>
    <w:rsid w:val="00415531"/>
    <w:rsid w:val="00416330"/>
    <w:rsid w:val="0041689D"/>
    <w:rsid w:val="004168AD"/>
    <w:rsid w:val="004176C7"/>
    <w:rsid w:val="00417877"/>
    <w:rsid w:val="00417BC1"/>
    <w:rsid w:val="00417BDE"/>
    <w:rsid w:val="00417D9F"/>
    <w:rsid w:val="00420229"/>
    <w:rsid w:val="00420B0C"/>
    <w:rsid w:val="00420C5C"/>
    <w:rsid w:val="00420DBA"/>
    <w:rsid w:val="00420E16"/>
    <w:rsid w:val="00421311"/>
    <w:rsid w:val="004219D8"/>
    <w:rsid w:val="00422E13"/>
    <w:rsid w:val="0042350F"/>
    <w:rsid w:val="00423599"/>
    <w:rsid w:val="004235D6"/>
    <w:rsid w:val="0042384C"/>
    <w:rsid w:val="00423893"/>
    <w:rsid w:val="00423BC9"/>
    <w:rsid w:val="004252F0"/>
    <w:rsid w:val="004255B4"/>
    <w:rsid w:val="00426766"/>
    <w:rsid w:val="004267D0"/>
    <w:rsid w:val="00426FDB"/>
    <w:rsid w:val="004279CA"/>
    <w:rsid w:val="00427A82"/>
    <w:rsid w:val="00427D1C"/>
    <w:rsid w:val="00427EA2"/>
    <w:rsid w:val="00427ED4"/>
    <w:rsid w:val="00430115"/>
    <w:rsid w:val="00430477"/>
    <w:rsid w:val="00430534"/>
    <w:rsid w:val="00430A4B"/>
    <w:rsid w:val="00430A52"/>
    <w:rsid w:val="00431C46"/>
    <w:rsid w:val="00431C7C"/>
    <w:rsid w:val="00432370"/>
    <w:rsid w:val="004326AD"/>
    <w:rsid w:val="004327E6"/>
    <w:rsid w:val="004329DC"/>
    <w:rsid w:val="00432AC6"/>
    <w:rsid w:val="0043301E"/>
    <w:rsid w:val="00433232"/>
    <w:rsid w:val="00433DF5"/>
    <w:rsid w:val="00433E2A"/>
    <w:rsid w:val="00434380"/>
    <w:rsid w:val="004345E4"/>
    <w:rsid w:val="00434C5E"/>
    <w:rsid w:val="00435360"/>
    <w:rsid w:val="00435765"/>
    <w:rsid w:val="00435C3E"/>
    <w:rsid w:val="004360B6"/>
    <w:rsid w:val="004362E5"/>
    <w:rsid w:val="00436356"/>
    <w:rsid w:val="0043648C"/>
    <w:rsid w:val="004366B7"/>
    <w:rsid w:val="00436F78"/>
    <w:rsid w:val="0043702D"/>
    <w:rsid w:val="004378EF"/>
    <w:rsid w:val="0044037E"/>
    <w:rsid w:val="00440722"/>
    <w:rsid w:val="004415FF"/>
    <w:rsid w:val="004421BD"/>
    <w:rsid w:val="004424EC"/>
    <w:rsid w:val="004425D9"/>
    <w:rsid w:val="00442682"/>
    <w:rsid w:val="00442A31"/>
    <w:rsid w:val="00442BD2"/>
    <w:rsid w:val="00443244"/>
    <w:rsid w:val="00443F2D"/>
    <w:rsid w:val="00444AF6"/>
    <w:rsid w:val="00444C58"/>
    <w:rsid w:val="00444E70"/>
    <w:rsid w:val="0044519D"/>
    <w:rsid w:val="00445544"/>
    <w:rsid w:val="00445819"/>
    <w:rsid w:val="00445C0B"/>
    <w:rsid w:val="00446195"/>
    <w:rsid w:val="00446B7A"/>
    <w:rsid w:val="00447CD0"/>
    <w:rsid w:val="00447FC2"/>
    <w:rsid w:val="004502F4"/>
    <w:rsid w:val="004506F4"/>
    <w:rsid w:val="004509D1"/>
    <w:rsid w:val="00450A42"/>
    <w:rsid w:val="004512CB"/>
    <w:rsid w:val="004513A5"/>
    <w:rsid w:val="004514A3"/>
    <w:rsid w:val="004514D0"/>
    <w:rsid w:val="0045184B"/>
    <w:rsid w:val="00451B04"/>
    <w:rsid w:val="00451D50"/>
    <w:rsid w:val="00452EC4"/>
    <w:rsid w:val="00453340"/>
    <w:rsid w:val="00453775"/>
    <w:rsid w:val="00453890"/>
    <w:rsid w:val="00453CF4"/>
    <w:rsid w:val="00454380"/>
    <w:rsid w:val="0045470C"/>
    <w:rsid w:val="00455159"/>
    <w:rsid w:val="004552C8"/>
    <w:rsid w:val="0045536C"/>
    <w:rsid w:val="004556E5"/>
    <w:rsid w:val="00455963"/>
    <w:rsid w:val="00455A07"/>
    <w:rsid w:val="00455AEB"/>
    <w:rsid w:val="0045603C"/>
    <w:rsid w:val="00456053"/>
    <w:rsid w:val="00456068"/>
    <w:rsid w:val="0045688E"/>
    <w:rsid w:val="00456896"/>
    <w:rsid w:val="00456ADA"/>
    <w:rsid w:val="00456B0D"/>
    <w:rsid w:val="00456CA9"/>
    <w:rsid w:val="00457135"/>
    <w:rsid w:val="0045770D"/>
    <w:rsid w:val="0045790F"/>
    <w:rsid w:val="00457D63"/>
    <w:rsid w:val="00457E21"/>
    <w:rsid w:val="0046007E"/>
    <w:rsid w:val="0046024B"/>
    <w:rsid w:val="00460C0F"/>
    <w:rsid w:val="00460E36"/>
    <w:rsid w:val="00461155"/>
    <w:rsid w:val="004620C2"/>
    <w:rsid w:val="0046218C"/>
    <w:rsid w:val="004623D4"/>
    <w:rsid w:val="00463944"/>
    <w:rsid w:val="004640EC"/>
    <w:rsid w:val="00464824"/>
    <w:rsid w:val="0046512A"/>
    <w:rsid w:val="00465234"/>
    <w:rsid w:val="00465309"/>
    <w:rsid w:val="004659C3"/>
    <w:rsid w:val="00465B24"/>
    <w:rsid w:val="00466858"/>
    <w:rsid w:val="00466D0F"/>
    <w:rsid w:val="00467544"/>
    <w:rsid w:val="004676BA"/>
    <w:rsid w:val="0046784C"/>
    <w:rsid w:val="00467ECB"/>
    <w:rsid w:val="0047042C"/>
    <w:rsid w:val="00470887"/>
    <w:rsid w:val="004710C3"/>
    <w:rsid w:val="004710D1"/>
    <w:rsid w:val="00471223"/>
    <w:rsid w:val="00471459"/>
    <w:rsid w:val="004716DA"/>
    <w:rsid w:val="00472274"/>
    <w:rsid w:val="004722D4"/>
    <w:rsid w:val="00472788"/>
    <w:rsid w:val="00472AD0"/>
    <w:rsid w:val="00472D9C"/>
    <w:rsid w:val="004735F1"/>
    <w:rsid w:val="00473B60"/>
    <w:rsid w:val="00474C42"/>
    <w:rsid w:val="00474FCE"/>
    <w:rsid w:val="00475A8D"/>
    <w:rsid w:val="00475AFF"/>
    <w:rsid w:val="00475D30"/>
    <w:rsid w:val="004765F4"/>
    <w:rsid w:val="00476B4D"/>
    <w:rsid w:val="00476C5B"/>
    <w:rsid w:val="00476CBC"/>
    <w:rsid w:val="00476E6C"/>
    <w:rsid w:val="00476FBD"/>
    <w:rsid w:val="00477282"/>
    <w:rsid w:val="004778EA"/>
    <w:rsid w:val="00477947"/>
    <w:rsid w:val="00477C44"/>
    <w:rsid w:val="00477CF9"/>
    <w:rsid w:val="004805C7"/>
    <w:rsid w:val="00480F18"/>
    <w:rsid w:val="00480FA1"/>
    <w:rsid w:val="0048149B"/>
    <w:rsid w:val="004816A6"/>
    <w:rsid w:val="00481727"/>
    <w:rsid w:val="00481F6C"/>
    <w:rsid w:val="00481FD7"/>
    <w:rsid w:val="00482184"/>
    <w:rsid w:val="00482DE5"/>
    <w:rsid w:val="00483266"/>
    <w:rsid w:val="0048352E"/>
    <w:rsid w:val="0048366C"/>
    <w:rsid w:val="004836A9"/>
    <w:rsid w:val="00483B23"/>
    <w:rsid w:val="004840D7"/>
    <w:rsid w:val="00484101"/>
    <w:rsid w:val="00484442"/>
    <w:rsid w:val="004845CF"/>
    <w:rsid w:val="004846F4"/>
    <w:rsid w:val="0048487C"/>
    <w:rsid w:val="00484B24"/>
    <w:rsid w:val="004850A3"/>
    <w:rsid w:val="00485640"/>
    <w:rsid w:val="00485A03"/>
    <w:rsid w:val="00485C26"/>
    <w:rsid w:val="00485EC0"/>
    <w:rsid w:val="004861AB"/>
    <w:rsid w:val="00486833"/>
    <w:rsid w:val="004875E1"/>
    <w:rsid w:val="00487B37"/>
    <w:rsid w:val="00490636"/>
    <w:rsid w:val="00490FF0"/>
    <w:rsid w:val="004910FE"/>
    <w:rsid w:val="00491198"/>
    <w:rsid w:val="004917E0"/>
    <w:rsid w:val="00491BF6"/>
    <w:rsid w:val="00491FC8"/>
    <w:rsid w:val="00491FED"/>
    <w:rsid w:val="00492BFA"/>
    <w:rsid w:val="00492C39"/>
    <w:rsid w:val="00492F82"/>
    <w:rsid w:val="00493626"/>
    <w:rsid w:val="004942F9"/>
    <w:rsid w:val="004943C2"/>
    <w:rsid w:val="00494918"/>
    <w:rsid w:val="00494C65"/>
    <w:rsid w:val="00494CC0"/>
    <w:rsid w:val="00494F0C"/>
    <w:rsid w:val="00495557"/>
    <w:rsid w:val="0049582C"/>
    <w:rsid w:val="0049618D"/>
    <w:rsid w:val="004965EF"/>
    <w:rsid w:val="0049687A"/>
    <w:rsid w:val="0049719D"/>
    <w:rsid w:val="00497659"/>
    <w:rsid w:val="00497C2B"/>
    <w:rsid w:val="00497FCD"/>
    <w:rsid w:val="004A0D1E"/>
    <w:rsid w:val="004A0DAD"/>
    <w:rsid w:val="004A0E65"/>
    <w:rsid w:val="004A0E66"/>
    <w:rsid w:val="004A0EEC"/>
    <w:rsid w:val="004A130F"/>
    <w:rsid w:val="004A17EF"/>
    <w:rsid w:val="004A1BDA"/>
    <w:rsid w:val="004A22DA"/>
    <w:rsid w:val="004A2700"/>
    <w:rsid w:val="004A36C8"/>
    <w:rsid w:val="004A3721"/>
    <w:rsid w:val="004A3742"/>
    <w:rsid w:val="004A37B8"/>
    <w:rsid w:val="004A387E"/>
    <w:rsid w:val="004A3CC2"/>
    <w:rsid w:val="004A3ED3"/>
    <w:rsid w:val="004A47BC"/>
    <w:rsid w:val="004A4AC6"/>
    <w:rsid w:val="004A4FED"/>
    <w:rsid w:val="004A5F00"/>
    <w:rsid w:val="004A5F9D"/>
    <w:rsid w:val="004A6707"/>
    <w:rsid w:val="004A6812"/>
    <w:rsid w:val="004A74F8"/>
    <w:rsid w:val="004A7CFD"/>
    <w:rsid w:val="004B05C9"/>
    <w:rsid w:val="004B0C2E"/>
    <w:rsid w:val="004B1199"/>
    <w:rsid w:val="004B16C4"/>
    <w:rsid w:val="004B17F1"/>
    <w:rsid w:val="004B1867"/>
    <w:rsid w:val="004B2A64"/>
    <w:rsid w:val="004B3403"/>
    <w:rsid w:val="004B3C6C"/>
    <w:rsid w:val="004B41DA"/>
    <w:rsid w:val="004B4359"/>
    <w:rsid w:val="004B470D"/>
    <w:rsid w:val="004B4764"/>
    <w:rsid w:val="004B4846"/>
    <w:rsid w:val="004B4AB1"/>
    <w:rsid w:val="004B5394"/>
    <w:rsid w:val="004B585E"/>
    <w:rsid w:val="004B5BDD"/>
    <w:rsid w:val="004B5C3E"/>
    <w:rsid w:val="004B62C0"/>
    <w:rsid w:val="004B6884"/>
    <w:rsid w:val="004B6A96"/>
    <w:rsid w:val="004B6E9E"/>
    <w:rsid w:val="004B6F83"/>
    <w:rsid w:val="004B73C5"/>
    <w:rsid w:val="004B7C29"/>
    <w:rsid w:val="004B7CC8"/>
    <w:rsid w:val="004B7E08"/>
    <w:rsid w:val="004C06E5"/>
    <w:rsid w:val="004C080D"/>
    <w:rsid w:val="004C0FF0"/>
    <w:rsid w:val="004C11DC"/>
    <w:rsid w:val="004C1225"/>
    <w:rsid w:val="004C1546"/>
    <w:rsid w:val="004C1B7D"/>
    <w:rsid w:val="004C1E3C"/>
    <w:rsid w:val="004C25F0"/>
    <w:rsid w:val="004C26DD"/>
    <w:rsid w:val="004C2B5D"/>
    <w:rsid w:val="004C2D68"/>
    <w:rsid w:val="004C2F56"/>
    <w:rsid w:val="004C339D"/>
    <w:rsid w:val="004C33E8"/>
    <w:rsid w:val="004C36D5"/>
    <w:rsid w:val="004C4307"/>
    <w:rsid w:val="004C4309"/>
    <w:rsid w:val="004C4656"/>
    <w:rsid w:val="004C49E3"/>
    <w:rsid w:val="004C4C1A"/>
    <w:rsid w:val="004C4E49"/>
    <w:rsid w:val="004C4E68"/>
    <w:rsid w:val="004C4E8A"/>
    <w:rsid w:val="004C514A"/>
    <w:rsid w:val="004C6489"/>
    <w:rsid w:val="004C6572"/>
    <w:rsid w:val="004C6D4F"/>
    <w:rsid w:val="004C6F8C"/>
    <w:rsid w:val="004C7541"/>
    <w:rsid w:val="004C7C69"/>
    <w:rsid w:val="004C7C70"/>
    <w:rsid w:val="004D015F"/>
    <w:rsid w:val="004D0F2F"/>
    <w:rsid w:val="004D1984"/>
    <w:rsid w:val="004D1E71"/>
    <w:rsid w:val="004D2CDF"/>
    <w:rsid w:val="004D33CE"/>
    <w:rsid w:val="004D4AAE"/>
    <w:rsid w:val="004D55E1"/>
    <w:rsid w:val="004D6E55"/>
    <w:rsid w:val="004D6F42"/>
    <w:rsid w:val="004D7655"/>
    <w:rsid w:val="004D7BEF"/>
    <w:rsid w:val="004D7C86"/>
    <w:rsid w:val="004E0197"/>
    <w:rsid w:val="004E0731"/>
    <w:rsid w:val="004E1122"/>
    <w:rsid w:val="004E1409"/>
    <w:rsid w:val="004E1A87"/>
    <w:rsid w:val="004E1BB0"/>
    <w:rsid w:val="004E2380"/>
    <w:rsid w:val="004E2AE6"/>
    <w:rsid w:val="004E3030"/>
    <w:rsid w:val="004E3172"/>
    <w:rsid w:val="004E3311"/>
    <w:rsid w:val="004E38EC"/>
    <w:rsid w:val="004E3933"/>
    <w:rsid w:val="004E4549"/>
    <w:rsid w:val="004E4977"/>
    <w:rsid w:val="004E4C83"/>
    <w:rsid w:val="004E4D53"/>
    <w:rsid w:val="004E4D84"/>
    <w:rsid w:val="004E4EBC"/>
    <w:rsid w:val="004E5063"/>
    <w:rsid w:val="004E5104"/>
    <w:rsid w:val="004E5124"/>
    <w:rsid w:val="004E581A"/>
    <w:rsid w:val="004E5985"/>
    <w:rsid w:val="004E5B06"/>
    <w:rsid w:val="004E5FA8"/>
    <w:rsid w:val="004E667B"/>
    <w:rsid w:val="004E684C"/>
    <w:rsid w:val="004E6F11"/>
    <w:rsid w:val="004E6FF1"/>
    <w:rsid w:val="004E7525"/>
    <w:rsid w:val="004E76DB"/>
    <w:rsid w:val="004E7B7A"/>
    <w:rsid w:val="004E7D03"/>
    <w:rsid w:val="004F0115"/>
    <w:rsid w:val="004F0433"/>
    <w:rsid w:val="004F0502"/>
    <w:rsid w:val="004F1CE1"/>
    <w:rsid w:val="004F1D53"/>
    <w:rsid w:val="004F1F90"/>
    <w:rsid w:val="004F21B9"/>
    <w:rsid w:val="004F2401"/>
    <w:rsid w:val="004F2A44"/>
    <w:rsid w:val="004F2A60"/>
    <w:rsid w:val="004F2DAD"/>
    <w:rsid w:val="004F34F7"/>
    <w:rsid w:val="004F4B57"/>
    <w:rsid w:val="004F4BD8"/>
    <w:rsid w:val="004F5267"/>
    <w:rsid w:val="004F55D6"/>
    <w:rsid w:val="004F565A"/>
    <w:rsid w:val="004F571B"/>
    <w:rsid w:val="004F5B55"/>
    <w:rsid w:val="004F5BB3"/>
    <w:rsid w:val="004F5F04"/>
    <w:rsid w:val="004F64EB"/>
    <w:rsid w:val="004F7180"/>
    <w:rsid w:val="004F7A74"/>
    <w:rsid w:val="00500250"/>
    <w:rsid w:val="00500264"/>
    <w:rsid w:val="005005FA"/>
    <w:rsid w:val="00500658"/>
    <w:rsid w:val="00500824"/>
    <w:rsid w:val="00500D4F"/>
    <w:rsid w:val="00500DAB"/>
    <w:rsid w:val="005010F5"/>
    <w:rsid w:val="00501144"/>
    <w:rsid w:val="005013EF"/>
    <w:rsid w:val="005019E0"/>
    <w:rsid w:val="00501C49"/>
    <w:rsid w:val="0050211F"/>
    <w:rsid w:val="005021D9"/>
    <w:rsid w:val="005022E7"/>
    <w:rsid w:val="00502A93"/>
    <w:rsid w:val="005031FF"/>
    <w:rsid w:val="0050321F"/>
    <w:rsid w:val="00503C91"/>
    <w:rsid w:val="00504084"/>
    <w:rsid w:val="0050469E"/>
    <w:rsid w:val="00506083"/>
    <w:rsid w:val="00506592"/>
    <w:rsid w:val="005068D6"/>
    <w:rsid w:val="00506B86"/>
    <w:rsid w:val="00506EEC"/>
    <w:rsid w:val="00506FD4"/>
    <w:rsid w:val="005070CF"/>
    <w:rsid w:val="005107FF"/>
    <w:rsid w:val="00510AE7"/>
    <w:rsid w:val="00510CBC"/>
    <w:rsid w:val="0051102D"/>
    <w:rsid w:val="005112A5"/>
    <w:rsid w:val="00511F48"/>
    <w:rsid w:val="0051203F"/>
    <w:rsid w:val="0051238D"/>
    <w:rsid w:val="00512448"/>
    <w:rsid w:val="0051253A"/>
    <w:rsid w:val="0051266C"/>
    <w:rsid w:val="0051268C"/>
    <w:rsid w:val="00513417"/>
    <w:rsid w:val="00513B72"/>
    <w:rsid w:val="00513D77"/>
    <w:rsid w:val="005148EE"/>
    <w:rsid w:val="00515277"/>
    <w:rsid w:val="005158C2"/>
    <w:rsid w:val="005169DE"/>
    <w:rsid w:val="0051754D"/>
    <w:rsid w:val="0051785D"/>
    <w:rsid w:val="00517913"/>
    <w:rsid w:val="00517C40"/>
    <w:rsid w:val="0052005F"/>
    <w:rsid w:val="00520200"/>
    <w:rsid w:val="005204F5"/>
    <w:rsid w:val="00520A5C"/>
    <w:rsid w:val="00520AE6"/>
    <w:rsid w:val="00520E2D"/>
    <w:rsid w:val="00520F04"/>
    <w:rsid w:val="00521717"/>
    <w:rsid w:val="005224B2"/>
    <w:rsid w:val="005229BD"/>
    <w:rsid w:val="00523B23"/>
    <w:rsid w:val="00523DFA"/>
    <w:rsid w:val="00524A97"/>
    <w:rsid w:val="00524C05"/>
    <w:rsid w:val="005254BC"/>
    <w:rsid w:val="005256FC"/>
    <w:rsid w:val="00525BC0"/>
    <w:rsid w:val="00526A53"/>
    <w:rsid w:val="00526C27"/>
    <w:rsid w:val="00526DFF"/>
    <w:rsid w:val="00527473"/>
    <w:rsid w:val="00527EF9"/>
    <w:rsid w:val="005305FF"/>
    <w:rsid w:val="00530A7A"/>
    <w:rsid w:val="00530C9B"/>
    <w:rsid w:val="0053102F"/>
    <w:rsid w:val="00532334"/>
    <w:rsid w:val="005324AF"/>
    <w:rsid w:val="00532D15"/>
    <w:rsid w:val="00532D33"/>
    <w:rsid w:val="00532E32"/>
    <w:rsid w:val="005336EF"/>
    <w:rsid w:val="00533767"/>
    <w:rsid w:val="0053402C"/>
    <w:rsid w:val="00534090"/>
    <w:rsid w:val="00534683"/>
    <w:rsid w:val="00534ABA"/>
    <w:rsid w:val="00534E5C"/>
    <w:rsid w:val="00535B96"/>
    <w:rsid w:val="00535FFF"/>
    <w:rsid w:val="0053616F"/>
    <w:rsid w:val="005367CC"/>
    <w:rsid w:val="005368AD"/>
    <w:rsid w:val="005370BC"/>
    <w:rsid w:val="00537604"/>
    <w:rsid w:val="00537B35"/>
    <w:rsid w:val="00537C98"/>
    <w:rsid w:val="00537DE7"/>
    <w:rsid w:val="00537EC4"/>
    <w:rsid w:val="00537FE4"/>
    <w:rsid w:val="0054027D"/>
    <w:rsid w:val="00540EAB"/>
    <w:rsid w:val="00540F73"/>
    <w:rsid w:val="00541222"/>
    <w:rsid w:val="00541A8D"/>
    <w:rsid w:val="00541C23"/>
    <w:rsid w:val="00542086"/>
    <w:rsid w:val="00542BB6"/>
    <w:rsid w:val="00543AB2"/>
    <w:rsid w:val="00544DA0"/>
    <w:rsid w:val="005454BD"/>
    <w:rsid w:val="005457E4"/>
    <w:rsid w:val="00546937"/>
    <w:rsid w:val="00546C49"/>
    <w:rsid w:val="005473ED"/>
    <w:rsid w:val="00547D27"/>
    <w:rsid w:val="0055010B"/>
    <w:rsid w:val="0055061F"/>
    <w:rsid w:val="00550D59"/>
    <w:rsid w:val="0055110D"/>
    <w:rsid w:val="00551423"/>
    <w:rsid w:val="00551F81"/>
    <w:rsid w:val="0055210F"/>
    <w:rsid w:val="00552CD7"/>
    <w:rsid w:val="00552E06"/>
    <w:rsid w:val="005533BE"/>
    <w:rsid w:val="00553BDC"/>
    <w:rsid w:val="0055493F"/>
    <w:rsid w:val="00554B30"/>
    <w:rsid w:val="00554FFB"/>
    <w:rsid w:val="005556FA"/>
    <w:rsid w:val="00556793"/>
    <w:rsid w:val="005568DE"/>
    <w:rsid w:val="00556B80"/>
    <w:rsid w:val="005570CB"/>
    <w:rsid w:val="005571F4"/>
    <w:rsid w:val="00557C50"/>
    <w:rsid w:val="005606B6"/>
    <w:rsid w:val="005608D6"/>
    <w:rsid w:val="00560965"/>
    <w:rsid w:val="00560F19"/>
    <w:rsid w:val="00561E6B"/>
    <w:rsid w:val="005620DC"/>
    <w:rsid w:val="005621D2"/>
    <w:rsid w:val="005621E0"/>
    <w:rsid w:val="00562B4B"/>
    <w:rsid w:val="00562C61"/>
    <w:rsid w:val="00562D90"/>
    <w:rsid w:val="005630BB"/>
    <w:rsid w:val="00563A23"/>
    <w:rsid w:val="00563A5A"/>
    <w:rsid w:val="00563BCA"/>
    <w:rsid w:val="00563C61"/>
    <w:rsid w:val="00563ECB"/>
    <w:rsid w:val="00563F47"/>
    <w:rsid w:val="005640BB"/>
    <w:rsid w:val="00564C23"/>
    <w:rsid w:val="00564F3F"/>
    <w:rsid w:val="0056504F"/>
    <w:rsid w:val="00565406"/>
    <w:rsid w:val="00565570"/>
    <w:rsid w:val="005657DD"/>
    <w:rsid w:val="00565A31"/>
    <w:rsid w:val="00565B29"/>
    <w:rsid w:val="005664CC"/>
    <w:rsid w:val="005665CC"/>
    <w:rsid w:val="0056664B"/>
    <w:rsid w:val="00567588"/>
    <w:rsid w:val="00567992"/>
    <w:rsid w:val="00567C3C"/>
    <w:rsid w:val="00570236"/>
    <w:rsid w:val="005702F8"/>
    <w:rsid w:val="00570F14"/>
    <w:rsid w:val="00571231"/>
    <w:rsid w:val="00571348"/>
    <w:rsid w:val="00571767"/>
    <w:rsid w:val="00571E44"/>
    <w:rsid w:val="00572916"/>
    <w:rsid w:val="00572DB2"/>
    <w:rsid w:val="0057317B"/>
    <w:rsid w:val="0057378E"/>
    <w:rsid w:val="00573B9A"/>
    <w:rsid w:val="00573E61"/>
    <w:rsid w:val="0057411B"/>
    <w:rsid w:val="00574525"/>
    <w:rsid w:val="00574778"/>
    <w:rsid w:val="0057498F"/>
    <w:rsid w:val="00574DE9"/>
    <w:rsid w:val="0057506E"/>
    <w:rsid w:val="00575CE0"/>
    <w:rsid w:val="00575DF4"/>
    <w:rsid w:val="005763A0"/>
    <w:rsid w:val="00576BB4"/>
    <w:rsid w:val="0057765D"/>
    <w:rsid w:val="005777FC"/>
    <w:rsid w:val="00577E18"/>
    <w:rsid w:val="00577EED"/>
    <w:rsid w:val="00577FC5"/>
    <w:rsid w:val="0058008D"/>
    <w:rsid w:val="005808EB"/>
    <w:rsid w:val="00580D37"/>
    <w:rsid w:val="00580E47"/>
    <w:rsid w:val="00581397"/>
    <w:rsid w:val="0058186A"/>
    <w:rsid w:val="00581FA0"/>
    <w:rsid w:val="00582575"/>
    <w:rsid w:val="00582B90"/>
    <w:rsid w:val="00583117"/>
    <w:rsid w:val="005831A7"/>
    <w:rsid w:val="00583321"/>
    <w:rsid w:val="0058341E"/>
    <w:rsid w:val="00584F3A"/>
    <w:rsid w:val="00584F5B"/>
    <w:rsid w:val="005853AB"/>
    <w:rsid w:val="0058541B"/>
    <w:rsid w:val="00585748"/>
    <w:rsid w:val="005859C5"/>
    <w:rsid w:val="00585AEA"/>
    <w:rsid w:val="00585B82"/>
    <w:rsid w:val="00585C79"/>
    <w:rsid w:val="005860B0"/>
    <w:rsid w:val="00586144"/>
    <w:rsid w:val="00587785"/>
    <w:rsid w:val="0058788D"/>
    <w:rsid w:val="00587E29"/>
    <w:rsid w:val="00587FE6"/>
    <w:rsid w:val="005905A1"/>
    <w:rsid w:val="005907F6"/>
    <w:rsid w:val="005907FB"/>
    <w:rsid w:val="005908E6"/>
    <w:rsid w:val="00590DD9"/>
    <w:rsid w:val="00590F29"/>
    <w:rsid w:val="00591698"/>
    <w:rsid w:val="005922FD"/>
    <w:rsid w:val="00592513"/>
    <w:rsid w:val="00592579"/>
    <w:rsid w:val="00593B87"/>
    <w:rsid w:val="00593C1C"/>
    <w:rsid w:val="00593E94"/>
    <w:rsid w:val="00593E96"/>
    <w:rsid w:val="00593FFD"/>
    <w:rsid w:val="00594143"/>
    <w:rsid w:val="00594485"/>
    <w:rsid w:val="00594543"/>
    <w:rsid w:val="00594612"/>
    <w:rsid w:val="005948EC"/>
    <w:rsid w:val="00594961"/>
    <w:rsid w:val="00595873"/>
    <w:rsid w:val="005959A3"/>
    <w:rsid w:val="00595B84"/>
    <w:rsid w:val="00595CDD"/>
    <w:rsid w:val="005964BB"/>
    <w:rsid w:val="00596A70"/>
    <w:rsid w:val="00596BD3"/>
    <w:rsid w:val="00596BE7"/>
    <w:rsid w:val="00596C3E"/>
    <w:rsid w:val="00596DBA"/>
    <w:rsid w:val="005970A8"/>
    <w:rsid w:val="005972B4"/>
    <w:rsid w:val="005977DD"/>
    <w:rsid w:val="00597C63"/>
    <w:rsid w:val="00597EAB"/>
    <w:rsid w:val="005A04BD"/>
    <w:rsid w:val="005A0751"/>
    <w:rsid w:val="005A0A3F"/>
    <w:rsid w:val="005A0A64"/>
    <w:rsid w:val="005A0B40"/>
    <w:rsid w:val="005A114F"/>
    <w:rsid w:val="005A1F49"/>
    <w:rsid w:val="005A1FFF"/>
    <w:rsid w:val="005A2364"/>
    <w:rsid w:val="005A2480"/>
    <w:rsid w:val="005A2B2C"/>
    <w:rsid w:val="005A2D6B"/>
    <w:rsid w:val="005A308E"/>
    <w:rsid w:val="005A3252"/>
    <w:rsid w:val="005A33F7"/>
    <w:rsid w:val="005A39B0"/>
    <w:rsid w:val="005A40CF"/>
    <w:rsid w:val="005A4A9C"/>
    <w:rsid w:val="005A4BAE"/>
    <w:rsid w:val="005A4E5E"/>
    <w:rsid w:val="005A4F39"/>
    <w:rsid w:val="005A4FD2"/>
    <w:rsid w:val="005A50F3"/>
    <w:rsid w:val="005A516E"/>
    <w:rsid w:val="005A55A0"/>
    <w:rsid w:val="005A574D"/>
    <w:rsid w:val="005A5B5C"/>
    <w:rsid w:val="005A5E45"/>
    <w:rsid w:val="005A614A"/>
    <w:rsid w:val="005A63C0"/>
    <w:rsid w:val="005A6E93"/>
    <w:rsid w:val="005A6EDA"/>
    <w:rsid w:val="005A707A"/>
    <w:rsid w:val="005A7340"/>
    <w:rsid w:val="005A7475"/>
    <w:rsid w:val="005A7F93"/>
    <w:rsid w:val="005B07EA"/>
    <w:rsid w:val="005B0B20"/>
    <w:rsid w:val="005B0BD6"/>
    <w:rsid w:val="005B0E1E"/>
    <w:rsid w:val="005B0EFB"/>
    <w:rsid w:val="005B1060"/>
    <w:rsid w:val="005B12B9"/>
    <w:rsid w:val="005B17C1"/>
    <w:rsid w:val="005B1982"/>
    <w:rsid w:val="005B3737"/>
    <w:rsid w:val="005B38D0"/>
    <w:rsid w:val="005B3A42"/>
    <w:rsid w:val="005B4538"/>
    <w:rsid w:val="005B470C"/>
    <w:rsid w:val="005B4D46"/>
    <w:rsid w:val="005B5719"/>
    <w:rsid w:val="005B5D40"/>
    <w:rsid w:val="005B5EFC"/>
    <w:rsid w:val="005B61A8"/>
    <w:rsid w:val="005B6412"/>
    <w:rsid w:val="005B6698"/>
    <w:rsid w:val="005B68A7"/>
    <w:rsid w:val="005B68CE"/>
    <w:rsid w:val="005B6AC3"/>
    <w:rsid w:val="005B7E00"/>
    <w:rsid w:val="005B7F6E"/>
    <w:rsid w:val="005C0284"/>
    <w:rsid w:val="005C055E"/>
    <w:rsid w:val="005C05A9"/>
    <w:rsid w:val="005C0767"/>
    <w:rsid w:val="005C099F"/>
    <w:rsid w:val="005C0FA1"/>
    <w:rsid w:val="005C1452"/>
    <w:rsid w:val="005C1615"/>
    <w:rsid w:val="005C1A5A"/>
    <w:rsid w:val="005C1D98"/>
    <w:rsid w:val="005C1DA5"/>
    <w:rsid w:val="005C1FEA"/>
    <w:rsid w:val="005C2559"/>
    <w:rsid w:val="005C2873"/>
    <w:rsid w:val="005C2A3D"/>
    <w:rsid w:val="005C34FC"/>
    <w:rsid w:val="005C3B5C"/>
    <w:rsid w:val="005C3C0A"/>
    <w:rsid w:val="005C3C7F"/>
    <w:rsid w:val="005C5143"/>
    <w:rsid w:val="005C5639"/>
    <w:rsid w:val="005C5742"/>
    <w:rsid w:val="005C5C8C"/>
    <w:rsid w:val="005C6072"/>
    <w:rsid w:val="005C760E"/>
    <w:rsid w:val="005C7C98"/>
    <w:rsid w:val="005C7D22"/>
    <w:rsid w:val="005C7E9E"/>
    <w:rsid w:val="005D10DB"/>
    <w:rsid w:val="005D18C9"/>
    <w:rsid w:val="005D1B72"/>
    <w:rsid w:val="005D1DB5"/>
    <w:rsid w:val="005D215D"/>
    <w:rsid w:val="005D2471"/>
    <w:rsid w:val="005D25A3"/>
    <w:rsid w:val="005D2633"/>
    <w:rsid w:val="005D2779"/>
    <w:rsid w:val="005D3242"/>
    <w:rsid w:val="005D32DF"/>
    <w:rsid w:val="005D3864"/>
    <w:rsid w:val="005D399E"/>
    <w:rsid w:val="005D3B9B"/>
    <w:rsid w:val="005D3CF7"/>
    <w:rsid w:val="005D4091"/>
    <w:rsid w:val="005D409C"/>
    <w:rsid w:val="005D40C5"/>
    <w:rsid w:val="005D428C"/>
    <w:rsid w:val="005D4543"/>
    <w:rsid w:val="005D51BB"/>
    <w:rsid w:val="005D532D"/>
    <w:rsid w:val="005D5902"/>
    <w:rsid w:val="005D5BAB"/>
    <w:rsid w:val="005D610C"/>
    <w:rsid w:val="005D6294"/>
    <w:rsid w:val="005D74BD"/>
    <w:rsid w:val="005D74E7"/>
    <w:rsid w:val="005D7C51"/>
    <w:rsid w:val="005D7F7B"/>
    <w:rsid w:val="005E0407"/>
    <w:rsid w:val="005E1753"/>
    <w:rsid w:val="005E1993"/>
    <w:rsid w:val="005E1BB8"/>
    <w:rsid w:val="005E267F"/>
    <w:rsid w:val="005E3819"/>
    <w:rsid w:val="005E3BCD"/>
    <w:rsid w:val="005E3C6E"/>
    <w:rsid w:val="005E4A87"/>
    <w:rsid w:val="005E4B15"/>
    <w:rsid w:val="005E4CE8"/>
    <w:rsid w:val="005E4DA5"/>
    <w:rsid w:val="005E503E"/>
    <w:rsid w:val="005E58F3"/>
    <w:rsid w:val="005E59C7"/>
    <w:rsid w:val="005E5D55"/>
    <w:rsid w:val="005E5E7B"/>
    <w:rsid w:val="005E6060"/>
    <w:rsid w:val="005E6095"/>
    <w:rsid w:val="005E6246"/>
    <w:rsid w:val="005E656A"/>
    <w:rsid w:val="005E6A3F"/>
    <w:rsid w:val="005E6CC4"/>
    <w:rsid w:val="005E6DB8"/>
    <w:rsid w:val="005E6E2B"/>
    <w:rsid w:val="005E7228"/>
    <w:rsid w:val="005E7284"/>
    <w:rsid w:val="005E7BAC"/>
    <w:rsid w:val="005E7FE9"/>
    <w:rsid w:val="005F00B5"/>
    <w:rsid w:val="005F0E5C"/>
    <w:rsid w:val="005F134E"/>
    <w:rsid w:val="005F1365"/>
    <w:rsid w:val="005F1991"/>
    <w:rsid w:val="005F2ACE"/>
    <w:rsid w:val="005F2C1F"/>
    <w:rsid w:val="005F2E44"/>
    <w:rsid w:val="005F3690"/>
    <w:rsid w:val="005F3986"/>
    <w:rsid w:val="005F39E5"/>
    <w:rsid w:val="005F423E"/>
    <w:rsid w:val="005F47B3"/>
    <w:rsid w:val="005F4C57"/>
    <w:rsid w:val="005F4FEB"/>
    <w:rsid w:val="005F6774"/>
    <w:rsid w:val="005F6BBC"/>
    <w:rsid w:val="005F7442"/>
    <w:rsid w:val="005F7497"/>
    <w:rsid w:val="005F77D2"/>
    <w:rsid w:val="005F79AA"/>
    <w:rsid w:val="005F7C05"/>
    <w:rsid w:val="00600191"/>
    <w:rsid w:val="0060044B"/>
    <w:rsid w:val="00600E19"/>
    <w:rsid w:val="006013D7"/>
    <w:rsid w:val="006014DB"/>
    <w:rsid w:val="00601587"/>
    <w:rsid w:val="006016D7"/>
    <w:rsid w:val="00601B5A"/>
    <w:rsid w:val="00601FEC"/>
    <w:rsid w:val="00602079"/>
    <w:rsid w:val="006022F3"/>
    <w:rsid w:val="006024E6"/>
    <w:rsid w:val="00602579"/>
    <w:rsid w:val="00602BA4"/>
    <w:rsid w:val="00602BF8"/>
    <w:rsid w:val="00602DA2"/>
    <w:rsid w:val="00602E42"/>
    <w:rsid w:val="00602FF4"/>
    <w:rsid w:val="00603008"/>
    <w:rsid w:val="00603228"/>
    <w:rsid w:val="00604598"/>
    <w:rsid w:val="0060472B"/>
    <w:rsid w:val="00604ACD"/>
    <w:rsid w:val="00604C15"/>
    <w:rsid w:val="00604DC2"/>
    <w:rsid w:val="00605A31"/>
    <w:rsid w:val="00606017"/>
    <w:rsid w:val="006060C4"/>
    <w:rsid w:val="00606CF7"/>
    <w:rsid w:val="006072C0"/>
    <w:rsid w:val="0060771D"/>
    <w:rsid w:val="0060774A"/>
    <w:rsid w:val="00607C35"/>
    <w:rsid w:val="0061020A"/>
    <w:rsid w:val="0061096B"/>
    <w:rsid w:val="00611143"/>
    <w:rsid w:val="00611777"/>
    <w:rsid w:val="0061189F"/>
    <w:rsid w:val="00611DF2"/>
    <w:rsid w:val="00611FC2"/>
    <w:rsid w:val="0061219B"/>
    <w:rsid w:val="00612D05"/>
    <w:rsid w:val="00612D8F"/>
    <w:rsid w:val="00612DB1"/>
    <w:rsid w:val="006135FB"/>
    <w:rsid w:val="00613FB6"/>
    <w:rsid w:val="006140C6"/>
    <w:rsid w:val="00614134"/>
    <w:rsid w:val="006141B3"/>
    <w:rsid w:val="00614241"/>
    <w:rsid w:val="0061428D"/>
    <w:rsid w:val="00614938"/>
    <w:rsid w:val="0061524A"/>
    <w:rsid w:val="00615411"/>
    <w:rsid w:val="0061599E"/>
    <w:rsid w:val="00615AC7"/>
    <w:rsid w:val="00615E55"/>
    <w:rsid w:val="006162E6"/>
    <w:rsid w:val="0061649B"/>
    <w:rsid w:val="006171A5"/>
    <w:rsid w:val="006176B5"/>
    <w:rsid w:val="00617AE9"/>
    <w:rsid w:val="00617CD8"/>
    <w:rsid w:val="00620309"/>
    <w:rsid w:val="006203AD"/>
    <w:rsid w:val="00620642"/>
    <w:rsid w:val="0062159D"/>
    <w:rsid w:val="00621680"/>
    <w:rsid w:val="00621B41"/>
    <w:rsid w:val="00621BA1"/>
    <w:rsid w:val="00621D62"/>
    <w:rsid w:val="00621EC5"/>
    <w:rsid w:val="006223E0"/>
    <w:rsid w:val="006224D0"/>
    <w:rsid w:val="006226FE"/>
    <w:rsid w:val="00622BCE"/>
    <w:rsid w:val="00622E29"/>
    <w:rsid w:val="00623643"/>
    <w:rsid w:val="00623A6B"/>
    <w:rsid w:val="00623D45"/>
    <w:rsid w:val="00624018"/>
    <w:rsid w:val="00624023"/>
    <w:rsid w:val="006240C4"/>
    <w:rsid w:val="00624600"/>
    <w:rsid w:val="00624B3C"/>
    <w:rsid w:val="00625304"/>
    <w:rsid w:val="0062581B"/>
    <w:rsid w:val="006261F4"/>
    <w:rsid w:val="0063004D"/>
    <w:rsid w:val="0063059A"/>
    <w:rsid w:val="0063164E"/>
    <w:rsid w:val="006318AD"/>
    <w:rsid w:val="0063191D"/>
    <w:rsid w:val="00631C30"/>
    <w:rsid w:val="00631E4D"/>
    <w:rsid w:val="00632200"/>
    <w:rsid w:val="006332B2"/>
    <w:rsid w:val="00633488"/>
    <w:rsid w:val="00633581"/>
    <w:rsid w:val="00633733"/>
    <w:rsid w:val="006339AF"/>
    <w:rsid w:val="00633BEE"/>
    <w:rsid w:val="00633C47"/>
    <w:rsid w:val="00633E0D"/>
    <w:rsid w:val="006348F7"/>
    <w:rsid w:val="00634A23"/>
    <w:rsid w:val="0063512D"/>
    <w:rsid w:val="0063513D"/>
    <w:rsid w:val="006358FB"/>
    <w:rsid w:val="00635AE2"/>
    <w:rsid w:val="00635E1E"/>
    <w:rsid w:val="00636166"/>
    <w:rsid w:val="00636761"/>
    <w:rsid w:val="0063677C"/>
    <w:rsid w:val="00636972"/>
    <w:rsid w:val="00636B69"/>
    <w:rsid w:val="00636BC2"/>
    <w:rsid w:val="00636CDB"/>
    <w:rsid w:val="006373CF"/>
    <w:rsid w:val="006404B1"/>
    <w:rsid w:val="006404D1"/>
    <w:rsid w:val="00640F43"/>
    <w:rsid w:val="006410AB"/>
    <w:rsid w:val="006412CA"/>
    <w:rsid w:val="00641F37"/>
    <w:rsid w:val="006420DA"/>
    <w:rsid w:val="00642A0A"/>
    <w:rsid w:val="00642ABB"/>
    <w:rsid w:val="00643AC1"/>
    <w:rsid w:val="00643D62"/>
    <w:rsid w:val="006445BC"/>
    <w:rsid w:val="00644A5E"/>
    <w:rsid w:val="00644A6C"/>
    <w:rsid w:val="00644D69"/>
    <w:rsid w:val="00644DC0"/>
    <w:rsid w:val="00644F25"/>
    <w:rsid w:val="00645064"/>
    <w:rsid w:val="0064530F"/>
    <w:rsid w:val="006457A8"/>
    <w:rsid w:val="00645EA0"/>
    <w:rsid w:val="00645F76"/>
    <w:rsid w:val="00646EB0"/>
    <w:rsid w:val="0064714D"/>
    <w:rsid w:val="0064727D"/>
    <w:rsid w:val="00647B32"/>
    <w:rsid w:val="00647C27"/>
    <w:rsid w:val="006506A1"/>
    <w:rsid w:val="006519E6"/>
    <w:rsid w:val="00651CDE"/>
    <w:rsid w:val="00651D2E"/>
    <w:rsid w:val="00652326"/>
    <w:rsid w:val="006524F6"/>
    <w:rsid w:val="0065278F"/>
    <w:rsid w:val="00652907"/>
    <w:rsid w:val="00652E06"/>
    <w:rsid w:val="00653513"/>
    <w:rsid w:val="00653659"/>
    <w:rsid w:val="00653C9B"/>
    <w:rsid w:val="00653FC4"/>
    <w:rsid w:val="006543DD"/>
    <w:rsid w:val="006545A7"/>
    <w:rsid w:val="00654B12"/>
    <w:rsid w:val="00654F91"/>
    <w:rsid w:val="00655361"/>
    <w:rsid w:val="006553C5"/>
    <w:rsid w:val="006560C8"/>
    <w:rsid w:val="00656253"/>
    <w:rsid w:val="0065674B"/>
    <w:rsid w:val="00656799"/>
    <w:rsid w:val="00656B77"/>
    <w:rsid w:val="00656E72"/>
    <w:rsid w:val="006572AE"/>
    <w:rsid w:val="00657764"/>
    <w:rsid w:val="006578A1"/>
    <w:rsid w:val="0066137B"/>
    <w:rsid w:val="00661434"/>
    <w:rsid w:val="0066174E"/>
    <w:rsid w:val="00661BBB"/>
    <w:rsid w:val="00661E57"/>
    <w:rsid w:val="006626B7"/>
    <w:rsid w:val="006626C7"/>
    <w:rsid w:val="006627C1"/>
    <w:rsid w:val="006629E4"/>
    <w:rsid w:val="00662D3F"/>
    <w:rsid w:val="0066352E"/>
    <w:rsid w:val="0066357F"/>
    <w:rsid w:val="006636FC"/>
    <w:rsid w:val="00663783"/>
    <w:rsid w:val="00663E47"/>
    <w:rsid w:val="006644A7"/>
    <w:rsid w:val="006649A4"/>
    <w:rsid w:val="00664B13"/>
    <w:rsid w:val="00664BDE"/>
    <w:rsid w:val="0066565B"/>
    <w:rsid w:val="00665C44"/>
    <w:rsid w:val="00666284"/>
    <w:rsid w:val="006667F3"/>
    <w:rsid w:val="00667AEA"/>
    <w:rsid w:val="006700D8"/>
    <w:rsid w:val="006704FA"/>
    <w:rsid w:val="00670687"/>
    <w:rsid w:val="00670DC5"/>
    <w:rsid w:val="00671652"/>
    <w:rsid w:val="0067181B"/>
    <w:rsid w:val="00671FAA"/>
    <w:rsid w:val="006732DF"/>
    <w:rsid w:val="0067344A"/>
    <w:rsid w:val="0067366A"/>
    <w:rsid w:val="00675DA5"/>
    <w:rsid w:val="0067728C"/>
    <w:rsid w:val="006773D5"/>
    <w:rsid w:val="00680482"/>
    <w:rsid w:val="006808DC"/>
    <w:rsid w:val="00680A25"/>
    <w:rsid w:val="006816B6"/>
    <w:rsid w:val="006820EB"/>
    <w:rsid w:val="00682128"/>
    <w:rsid w:val="0068220C"/>
    <w:rsid w:val="00682680"/>
    <w:rsid w:val="00682AB1"/>
    <w:rsid w:val="00682E9F"/>
    <w:rsid w:val="00683252"/>
    <w:rsid w:val="0068343A"/>
    <w:rsid w:val="006834D4"/>
    <w:rsid w:val="00683814"/>
    <w:rsid w:val="0068413D"/>
    <w:rsid w:val="006843FB"/>
    <w:rsid w:val="006844BA"/>
    <w:rsid w:val="006845A2"/>
    <w:rsid w:val="00684769"/>
    <w:rsid w:val="00684BF8"/>
    <w:rsid w:val="00684D9B"/>
    <w:rsid w:val="006858AA"/>
    <w:rsid w:val="00685BCF"/>
    <w:rsid w:val="0068649D"/>
    <w:rsid w:val="006871D0"/>
    <w:rsid w:val="0068751F"/>
    <w:rsid w:val="006900D1"/>
    <w:rsid w:val="00690297"/>
    <w:rsid w:val="0069115A"/>
    <w:rsid w:val="006912F1"/>
    <w:rsid w:val="006912FB"/>
    <w:rsid w:val="00691387"/>
    <w:rsid w:val="00691C0D"/>
    <w:rsid w:val="006927F2"/>
    <w:rsid w:val="00692A50"/>
    <w:rsid w:val="00692AF8"/>
    <w:rsid w:val="00692C27"/>
    <w:rsid w:val="006931E1"/>
    <w:rsid w:val="006933AB"/>
    <w:rsid w:val="00693E0D"/>
    <w:rsid w:val="00694310"/>
    <w:rsid w:val="00694700"/>
    <w:rsid w:val="00694803"/>
    <w:rsid w:val="006948FF"/>
    <w:rsid w:val="00694CB2"/>
    <w:rsid w:val="00694CE8"/>
    <w:rsid w:val="006950F7"/>
    <w:rsid w:val="00695113"/>
    <w:rsid w:val="0069569E"/>
    <w:rsid w:val="006956C6"/>
    <w:rsid w:val="00696483"/>
    <w:rsid w:val="00696597"/>
    <w:rsid w:val="00696EE3"/>
    <w:rsid w:val="0069715D"/>
    <w:rsid w:val="00697392"/>
    <w:rsid w:val="006973E5"/>
    <w:rsid w:val="00697664"/>
    <w:rsid w:val="00697681"/>
    <w:rsid w:val="0069770C"/>
    <w:rsid w:val="006978CD"/>
    <w:rsid w:val="006A08F2"/>
    <w:rsid w:val="006A0A64"/>
    <w:rsid w:val="006A0CFB"/>
    <w:rsid w:val="006A0E24"/>
    <w:rsid w:val="006A151A"/>
    <w:rsid w:val="006A1AD6"/>
    <w:rsid w:val="006A1E62"/>
    <w:rsid w:val="006A1E69"/>
    <w:rsid w:val="006A2A12"/>
    <w:rsid w:val="006A2E9C"/>
    <w:rsid w:val="006A3345"/>
    <w:rsid w:val="006A35E0"/>
    <w:rsid w:val="006A35E6"/>
    <w:rsid w:val="006A377F"/>
    <w:rsid w:val="006A384A"/>
    <w:rsid w:val="006A3875"/>
    <w:rsid w:val="006A3D40"/>
    <w:rsid w:val="006A514D"/>
    <w:rsid w:val="006A558D"/>
    <w:rsid w:val="006A561D"/>
    <w:rsid w:val="006A5A0C"/>
    <w:rsid w:val="006A5BA0"/>
    <w:rsid w:val="006A5BB1"/>
    <w:rsid w:val="006A5F88"/>
    <w:rsid w:val="006A7D95"/>
    <w:rsid w:val="006A7F2D"/>
    <w:rsid w:val="006B066A"/>
    <w:rsid w:val="006B0AC2"/>
    <w:rsid w:val="006B0F3E"/>
    <w:rsid w:val="006B1177"/>
    <w:rsid w:val="006B120D"/>
    <w:rsid w:val="006B13C1"/>
    <w:rsid w:val="006B2CC7"/>
    <w:rsid w:val="006B302D"/>
    <w:rsid w:val="006B3AF9"/>
    <w:rsid w:val="006B3DFC"/>
    <w:rsid w:val="006B41FD"/>
    <w:rsid w:val="006B44C5"/>
    <w:rsid w:val="006B4B11"/>
    <w:rsid w:val="006B555F"/>
    <w:rsid w:val="006B5AEA"/>
    <w:rsid w:val="006B6242"/>
    <w:rsid w:val="006B6C7C"/>
    <w:rsid w:val="006B6D8C"/>
    <w:rsid w:val="006B6EA4"/>
    <w:rsid w:val="006B77BB"/>
    <w:rsid w:val="006B7BC3"/>
    <w:rsid w:val="006B7F8F"/>
    <w:rsid w:val="006B7FC5"/>
    <w:rsid w:val="006C0025"/>
    <w:rsid w:val="006C0245"/>
    <w:rsid w:val="006C055E"/>
    <w:rsid w:val="006C0D13"/>
    <w:rsid w:val="006C0ED3"/>
    <w:rsid w:val="006C187F"/>
    <w:rsid w:val="006C19BC"/>
    <w:rsid w:val="006C19D5"/>
    <w:rsid w:val="006C1B44"/>
    <w:rsid w:val="006C1F77"/>
    <w:rsid w:val="006C2211"/>
    <w:rsid w:val="006C2777"/>
    <w:rsid w:val="006C293E"/>
    <w:rsid w:val="006C2CB1"/>
    <w:rsid w:val="006C2F6C"/>
    <w:rsid w:val="006C3031"/>
    <w:rsid w:val="006C31E5"/>
    <w:rsid w:val="006C3607"/>
    <w:rsid w:val="006C3990"/>
    <w:rsid w:val="006C3D2E"/>
    <w:rsid w:val="006C3ED2"/>
    <w:rsid w:val="006C4233"/>
    <w:rsid w:val="006C42E7"/>
    <w:rsid w:val="006C4422"/>
    <w:rsid w:val="006C4715"/>
    <w:rsid w:val="006C4743"/>
    <w:rsid w:val="006C4C7D"/>
    <w:rsid w:val="006C5575"/>
    <w:rsid w:val="006C5CCA"/>
    <w:rsid w:val="006C625F"/>
    <w:rsid w:val="006C746D"/>
    <w:rsid w:val="006C78A6"/>
    <w:rsid w:val="006C7A44"/>
    <w:rsid w:val="006C7AB4"/>
    <w:rsid w:val="006C7BEC"/>
    <w:rsid w:val="006C7C75"/>
    <w:rsid w:val="006D006B"/>
    <w:rsid w:val="006D03D1"/>
    <w:rsid w:val="006D0A80"/>
    <w:rsid w:val="006D105C"/>
    <w:rsid w:val="006D13E1"/>
    <w:rsid w:val="006D1518"/>
    <w:rsid w:val="006D2D3C"/>
    <w:rsid w:val="006D30E7"/>
    <w:rsid w:val="006D3D92"/>
    <w:rsid w:val="006D4357"/>
    <w:rsid w:val="006D44CD"/>
    <w:rsid w:val="006D48E7"/>
    <w:rsid w:val="006D4947"/>
    <w:rsid w:val="006D55F8"/>
    <w:rsid w:val="006D5666"/>
    <w:rsid w:val="006D578D"/>
    <w:rsid w:val="006D5F16"/>
    <w:rsid w:val="006D611B"/>
    <w:rsid w:val="006D615B"/>
    <w:rsid w:val="006D61F3"/>
    <w:rsid w:val="006D63AD"/>
    <w:rsid w:val="006D6764"/>
    <w:rsid w:val="006D67D9"/>
    <w:rsid w:val="006D6C93"/>
    <w:rsid w:val="006D6DB4"/>
    <w:rsid w:val="006D7573"/>
    <w:rsid w:val="006D75D2"/>
    <w:rsid w:val="006D7EEA"/>
    <w:rsid w:val="006D7F59"/>
    <w:rsid w:val="006E0340"/>
    <w:rsid w:val="006E06F9"/>
    <w:rsid w:val="006E07A9"/>
    <w:rsid w:val="006E0D4F"/>
    <w:rsid w:val="006E0D91"/>
    <w:rsid w:val="006E1706"/>
    <w:rsid w:val="006E32A7"/>
    <w:rsid w:val="006E3479"/>
    <w:rsid w:val="006E3A98"/>
    <w:rsid w:val="006E3CB2"/>
    <w:rsid w:val="006E3DA5"/>
    <w:rsid w:val="006E3DA8"/>
    <w:rsid w:val="006E5DAA"/>
    <w:rsid w:val="006E7006"/>
    <w:rsid w:val="006E747A"/>
    <w:rsid w:val="006F00E7"/>
    <w:rsid w:val="006F012C"/>
    <w:rsid w:val="006F0F6E"/>
    <w:rsid w:val="006F10F6"/>
    <w:rsid w:val="006F1B22"/>
    <w:rsid w:val="006F1BA4"/>
    <w:rsid w:val="006F2259"/>
    <w:rsid w:val="006F23E1"/>
    <w:rsid w:val="006F2EA2"/>
    <w:rsid w:val="006F2F8F"/>
    <w:rsid w:val="006F2FDA"/>
    <w:rsid w:val="006F2FE5"/>
    <w:rsid w:val="006F3460"/>
    <w:rsid w:val="006F34FE"/>
    <w:rsid w:val="006F3615"/>
    <w:rsid w:val="006F3905"/>
    <w:rsid w:val="006F3FA3"/>
    <w:rsid w:val="006F424C"/>
    <w:rsid w:val="006F48BA"/>
    <w:rsid w:val="006F4AF9"/>
    <w:rsid w:val="006F50B8"/>
    <w:rsid w:val="006F54EB"/>
    <w:rsid w:val="006F5CC1"/>
    <w:rsid w:val="006F66B6"/>
    <w:rsid w:val="006F67A5"/>
    <w:rsid w:val="006F6DB8"/>
    <w:rsid w:val="006F762D"/>
    <w:rsid w:val="00700492"/>
    <w:rsid w:val="007009AC"/>
    <w:rsid w:val="00700B7F"/>
    <w:rsid w:val="0070147B"/>
    <w:rsid w:val="0070167E"/>
    <w:rsid w:val="00701D04"/>
    <w:rsid w:val="00701E1B"/>
    <w:rsid w:val="00702ED0"/>
    <w:rsid w:val="00703217"/>
    <w:rsid w:val="00703C09"/>
    <w:rsid w:val="0070434A"/>
    <w:rsid w:val="007048C4"/>
    <w:rsid w:val="00704CC4"/>
    <w:rsid w:val="00704CFA"/>
    <w:rsid w:val="00704F6F"/>
    <w:rsid w:val="00705345"/>
    <w:rsid w:val="007060A0"/>
    <w:rsid w:val="00706159"/>
    <w:rsid w:val="0070638D"/>
    <w:rsid w:val="00706C90"/>
    <w:rsid w:val="00706DBF"/>
    <w:rsid w:val="0070753D"/>
    <w:rsid w:val="00707A59"/>
    <w:rsid w:val="0071046B"/>
    <w:rsid w:val="007104B4"/>
    <w:rsid w:val="00710AC6"/>
    <w:rsid w:val="00710C1D"/>
    <w:rsid w:val="007110A3"/>
    <w:rsid w:val="00711108"/>
    <w:rsid w:val="00711213"/>
    <w:rsid w:val="007112A1"/>
    <w:rsid w:val="00711753"/>
    <w:rsid w:val="00711996"/>
    <w:rsid w:val="00711B3B"/>
    <w:rsid w:val="00711BA3"/>
    <w:rsid w:val="00711C9D"/>
    <w:rsid w:val="00711D42"/>
    <w:rsid w:val="00712367"/>
    <w:rsid w:val="00712A18"/>
    <w:rsid w:val="00712B71"/>
    <w:rsid w:val="00712E55"/>
    <w:rsid w:val="00713023"/>
    <w:rsid w:val="0071322C"/>
    <w:rsid w:val="00713779"/>
    <w:rsid w:val="00713989"/>
    <w:rsid w:val="00713CE6"/>
    <w:rsid w:val="00713DCF"/>
    <w:rsid w:val="00714004"/>
    <w:rsid w:val="0071458E"/>
    <w:rsid w:val="007145C9"/>
    <w:rsid w:val="00714631"/>
    <w:rsid w:val="00714A57"/>
    <w:rsid w:val="00714B6E"/>
    <w:rsid w:val="007150F9"/>
    <w:rsid w:val="0071512F"/>
    <w:rsid w:val="00715948"/>
    <w:rsid w:val="00715A15"/>
    <w:rsid w:val="00715F72"/>
    <w:rsid w:val="0071605E"/>
    <w:rsid w:val="0071675F"/>
    <w:rsid w:val="007169AC"/>
    <w:rsid w:val="007169DD"/>
    <w:rsid w:val="007174A0"/>
    <w:rsid w:val="00717679"/>
    <w:rsid w:val="007176C0"/>
    <w:rsid w:val="00717B67"/>
    <w:rsid w:val="00717CCE"/>
    <w:rsid w:val="007206A2"/>
    <w:rsid w:val="007209CD"/>
    <w:rsid w:val="00720B38"/>
    <w:rsid w:val="00720CA7"/>
    <w:rsid w:val="0072147B"/>
    <w:rsid w:val="0072181E"/>
    <w:rsid w:val="00721A4F"/>
    <w:rsid w:val="00721F27"/>
    <w:rsid w:val="00722267"/>
    <w:rsid w:val="0072285E"/>
    <w:rsid w:val="00722A57"/>
    <w:rsid w:val="00722C08"/>
    <w:rsid w:val="00722C62"/>
    <w:rsid w:val="0072321F"/>
    <w:rsid w:val="00723295"/>
    <w:rsid w:val="007238E2"/>
    <w:rsid w:val="007239B4"/>
    <w:rsid w:val="00723AA4"/>
    <w:rsid w:val="007240B4"/>
    <w:rsid w:val="00724446"/>
    <w:rsid w:val="00724584"/>
    <w:rsid w:val="007249BE"/>
    <w:rsid w:val="00724AA1"/>
    <w:rsid w:val="00724D39"/>
    <w:rsid w:val="00725281"/>
    <w:rsid w:val="00725533"/>
    <w:rsid w:val="00725A19"/>
    <w:rsid w:val="00726356"/>
    <w:rsid w:val="007268C7"/>
    <w:rsid w:val="00726AAB"/>
    <w:rsid w:val="00727077"/>
    <w:rsid w:val="0073035B"/>
    <w:rsid w:val="00730A72"/>
    <w:rsid w:val="00730C00"/>
    <w:rsid w:val="00730EA6"/>
    <w:rsid w:val="00731B7A"/>
    <w:rsid w:val="00731C15"/>
    <w:rsid w:val="00732045"/>
    <w:rsid w:val="007322A0"/>
    <w:rsid w:val="00732C1A"/>
    <w:rsid w:val="00733CDC"/>
    <w:rsid w:val="007343C6"/>
    <w:rsid w:val="00734817"/>
    <w:rsid w:val="00734B9A"/>
    <w:rsid w:val="00735695"/>
    <w:rsid w:val="007360CB"/>
    <w:rsid w:val="00736279"/>
    <w:rsid w:val="007369DB"/>
    <w:rsid w:val="00736A92"/>
    <w:rsid w:val="00737566"/>
    <w:rsid w:val="00740F43"/>
    <w:rsid w:val="00741396"/>
    <w:rsid w:val="007417F8"/>
    <w:rsid w:val="00741BA2"/>
    <w:rsid w:val="00741CF4"/>
    <w:rsid w:val="00741D55"/>
    <w:rsid w:val="00741DCC"/>
    <w:rsid w:val="00741DE2"/>
    <w:rsid w:val="00741EFF"/>
    <w:rsid w:val="007421A1"/>
    <w:rsid w:val="00742789"/>
    <w:rsid w:val="007427FE"/>
    <w:rsid w:val="00742C51"/>
    <w:rsid w:val="00743203"/>
    <w:rsid w:val="00743445"/>
    <w:rsid w:val="00743805"/>
    <w:rsid w:val="0074456D"/>
    <w:rsid w:val="00745DA2"/>
    <w:rsid w:val="00745E01"/>
    <w:rsid w:val="00746324"/>
    <w:rsid w:val="0074666B"/>
    <w:rsid w:val="007468D6"/>
    <w:rsid w:val="00746BFF"/>
    <w:rsid w:val="007473E1"/>
    <w:rsid w:val="00747897"/>
    <w:rsid w:val="00747ABC"/>
    <w:rsid w:val="00747E47"/>
    <w:rsid w:val="00750192"/>
    <w:rsid w:val="007502D3"/>
    <w:rsid w:val="007504E1"/>
    <w:rsid w:val="00750544"/>
    <w:rsid w:val="00750647"/>
    <w:rsid w:val="00750804"/>
    <w:rsid w:val="007509AB"/>
    <w:rsid w:val="007510D7"/>
    <w:rsid w:val="00751222"/>
    <w:rsid w:val="00751689"/>
    <w:rsid w:val="007524AA"/>
    <w:rsid w:val="0075291A"/>
    <w:rsid w:val="00753727"/>
    <w:rsid w:val="00753744"/>
    <w:rsid w:val="00753A93"/>
    <w:rsid w:val="00754B16"/>
    <w:rsid w:val="0075535F"/>
    <w:rsid w:val="00755663"/>
    <w:rsid w:val="00755AB7"/>
    <w:rsid w:val="00756386"/>
    <w:rsid w:val="007564BD"/>
    <w:rsid w:val="00756603"/>
    <w:rsid w:val="007567DC"/>
    <w:rsid w:val="0075730C"/>
    <w:rsid w:val="007575C0"/>
    <w:rsid w:val="00757C86"/>
    <w:rsid w:val="00757D2F"/>
    <w:rsid w:val="0076000E"/>
    <w:rsid w:val="00760840"/>
    <w:rsid w:val="00760A94"/>
    <w:rsid w:val="00760C00"/>
    <w:rsid w:val="007610E9"/>
    <w:rsid w:val="00761728"/>
    <w:rsid w:val="00761C6C"/>
    <w:rsid w:val="00762774"/>
    <w:rsid w:val="00762B72"/>
    <w:rsid w:val="00762CC7"/>
    <w:rsid w:val="00763922"/>
    <w:rsid w:val="00763CCB"/>
    <w:rsid w:val="007642B4"/>
    <w:rsid w:val="007644C3"/>
    <w:rsid w:val="00764C45"/>
    <w:rsid w:val="00764C7F"/>
    <w:rsid w:val="00766277"/>
    <w:rsid w:val="0076656A"/>
    <w:rsid w:val="00766701"/>
    <w:rsid w:val="00766911"/>
    <w:rsid w:val="00766A9F"/>
    <w:rsid w:val="00767592"/>
    <w:rsid w:val="0076766F"/>
    <w:rsid w:val="00767793"/>
    <w:rsid w:val="007679D8"/>
    <w:rsid w:val="007701A2"/>
    <w:rsid w:val="0077045F"/>
    <w:rsid w:val="00770803"/>
    <w:rsid w:val="00770E68"/>
    <w:rsid w:val="00770EEB"/>
    <w:rsid w:val="00771319"/>
    <w:rsid w:val="0077132C"/>
    <w:rsid w:val="007713E8"/>
    <w:rsid w:val="00771794"/>
    <w:rsid w:val="00771CCF"/>
    <w:rsid w:val="00771E28"/>
    <w:rsid w:val="00771F7D"/>
    <w:rsid w:val="0077277F"/>
    <w:rsid w:val="00772C3E"/>
    <w:rsid w:val="007736E8"/>
    <w:rsid w:val="007741F7"/>
    <w:rsid w:val="00774400"/>
    <w:rsid w:val="00774421"/>
    <w:rsid w:val="00774ACE"/>
    <w:rsid w:val="00775823"/>
    <w:rsid w:val="007758E3"/>
    <w:rsid w:val="00775F57"/>
    <w:rsid w:val="00776584"/>
    <w:rsid w:val="007769EF"/>
    <w:rsid w:val="00776D4F"/>
    <w:rsid w:val="00776DDC"/>
    <w:rsid w:val="007770F9"/>
    <w:rsid w:val="00777179"/>
    <w:rsid w:val="00777945"/>
    <w:rsid w:val="00777D40"/>
    <w:rsid w:val="00777D4A"/>
    <w:rsid w:val="00777DCE"/>
    <w:rsid w:val="007800C2"/>
    <w:rsid w:val="00780A0D"/>
    <w:rsid w:val="00780B8D"/>
    <w:rsid w:val="00780B8E"/>
    <w:rsid w:val="007811D7"/>
    <w:rsid w:val="00781649"/>
    <w:rsid w:val="0078166F"/>
    <w:rsid w:val="007823D6"/>
    <w:rsid w:val="007823DD"/>
    <w:rsid w:val="00782429"/>
    <w:rsid w:val="0078254E"/>
    <w:rsid w:val="00782628"/>
    <w:rsid w:val="007826AB"/>
    <w:rsid w:val="00782D2A"/>
    <w:rsid w:val="00782F2C"/>
    <w:rsid w:val="00783617"/>
    <w:rsid w:val="007837C0"/>
    <w:rsid w:val="007840E2"/>
    <w:rsid w:val="007840FD"/>
    <w:rsid w:val="00784184"/>
    <w:rsid w:val="007841EB"/>
    <w:rsid w:val="0078444B"/>
    <w:rsid w:val="0078569F"/>
    <w:rsid w:val="00785803"/>
    <w:rsid w:val="00785CC6"/>
    <w:rsid w:val="00785DC6"/>
    <w:rsid w:val="00785EB4"/>
    <w:rsid w:val="00786095"/>
    <w:rsid w:val="0078609A"/>
    <w:rsid w:val="00786D74"/>
    <w:rsid w:val="00786E1A"/>
    <w:rsid w:val="00786F85"/>
    <w:rsid w:val="0078731A"/>
    <w:rsid w:val="00787487"/>
    <w:rsid w:val="00787FBA"/>
    <w:rsid w:val="007900FD"/>
    <w:rsid w:val="007906F1"/>
    <w:rsid w:val="00790E04"/>
    <w:rsid w:val="00790E91"/>
    <w:rsid w:val="00790EDA"/>
    <w:rsid w:val="00791349"/>
    <w:rsid w:val="007918B6"/>
    <w:rsid w:val="00791A21"/>
    <w:rsid w:val="00791D12"/>
    <w:rsid w:val="00791D85"/>
    <w:rsid w:val="00791DAF"/>
    <w:rsid w:val="007924CA"/>
    <w:rsid w:val="00792DB1"/>
    <w:rsid w:val="007936FF"/>
    <w:rsid w:val="00793922"/>
    <w:rsid w:val="00793AAB"/>
    <w:rsid w:val="00794ABE"/>
    <w:rsid w:val="00794CBF"/>
    <w:rsid w:val="00794EC4"/>
    <w:rsid w:val="00795365"/>
    <w:rsid w:val="0079567E"/>
    <w:rsid w:val="007958EB"/>
    <w:rsid w:val="00795B69"/>
    <w:rsid w:val="007961D5"/>
    <w:rsid w:val="00796935"/>
    <w:rsid w:val="00796A6F"/>
    <w:rsid w:val="00796C5D"/>
    <w:rsid w:val="00797B06"/>
    <w:rsid w:val="00797B9C"/>
    <w:rsid w:val="007A01CC"/>
    <w:rsid w:val="007A0483"/>
    <w:rsid w:val="007A0CE1"/>
    <w:rsid w:val="007A1065"/>
    <w:rsid w:val="007A1681"/>
    <w:rsid w:val="007A1780"/>
    <w:rsid w:val="007A1D86"/>
    <w:rsid w:val="007A2A97"/>
    <w:rsid w:val="007A2C23"/>
    <w:rsid w:val="007A2CDC"/>
    <w:rsid w:val="007A2E77"/>
    <w:rsid w:val="007A371B"/>
    <w:rsid w:val="007A3832"/>
    <w:rsid w:val="007A3A0F"/>
    <w:rsid w:val="007A3C01"/>
    <w:rsid w:val="007A3E60"/>
    <w:rsid w:val="007A407D"/>
    <w:rsid w:val="007A42C3"/>
    <w:rsid w:val="007A440E"/>
    <w:rsid w:val="007A464F"/>
    <w:rsid w:val="007A4CD7"/>
    <w:rsid w:val="007A6196"/>
    <w:rsid w:val="007A63D5"/>
    <w:rsid w:val="007A689A"/>
    <w:rsid w:val="007A68EA"/>
    <w:rsid w:val="007A6B7D"/>
    <w:rsid w:val="007A70C6"/>
    <w:rsid w:val="007A7629"/>
    <w:rsid w:val="007B011E"/>
    <w:rsid w:val="007B041C"/>
    <w:rsid w:val="007B0B4D"/>
    <w:rsid w:val="007B0B84"/>
    <w:rsid w:val="007B0FFF"/>
    <w:rsid w:val="007B1027"/>
    <w:rsid w:val="007B1691"/>
    <w:rsid w:val="007B174F"/>
    <w:rsid w:val="007B1863"/>
    <w:rsid w:val="007B22E0"/>
    <w:rsid w:val="007B2527"/>
    <w:rsid w:val="007B28CA"/>
    <w:rsid w:val="007B33AE"/>
    <w:rsid w:val="007B358D"/>
    <w:rsid w:val="007B4E45"/>
    <w:rsid w:val="007B5401"/>
    <w:rsid w:val="007B59FD"/>
    <w:rsid w:val="007B5CFB"/>
    <w:rsid w:val="007B5EB2"/>
    <w:rsid w:val="007B5FB4"/>
    <w:rsid w:val="007B678C"/>
    <w:rsid w:val="007B67D5"/>
    <w:rsid w:val="007B6AF7"/>
    <w:rsid w:val="007B6B2B"/>
    <w:rsid w:val="007B6E9A"/>
    <w:rsid w:val="007B7949"/>
    <w:rsid w:val="007B7D30"/>
    <w:rsid w:val="007B7FDD"/>
    <w:rsid w:val="007C048B"/>
    <w:rsid w:val="007C0C01"/>
    <w:rsid w:val="007C0F88"/>
    <w:rsid w:val="007C0FA9"/>
    <w:rsid w:val="007C133F"/>
    <w:rsid w:val="007C2253"/>
    <w:rsid w:val="007C2413"/>
    <w:rsid w:val="007C25AE"/>
    <w:rsid w:val="007C3152"/>
    <w:rsid w:val="007C333B"/>
    <w:rsid w:val="007C36F4"/>
    <w:rsid w:val="007C3785"/>
    <w:rsid w:val="007C3914"/>
    <w:rsid w:val="007C3CEA"/>
    <w:rsid w:val="007C3D92"/>
    <w:rsid w:val="007C3E98"/>
    <w:rsid w:val="007C40F3"/>
    <w:rsid w:val="007C4514"/>
    <w:rsid w:val="007C4869"/>
    <w:rsid w:val="007C4E0A"/>
    <w:rsid w:val="007C5A8F"/>
    <w:rsid w:val="007C5B38"/>
    <w:rsid w:val="007C65CD"/>
    <w:rsid w:val="007C7360"/>
    <w:rsid w:val="007C7374"/>
    <w:rsid w:val="007C76E8"/>
    <w:rsid w:val="007D00C4"/>
    <w:rsid w:val="007D01E6"/>
    <w:rsid w:val="007D035E"/>
    <w:rsid w:val="007D0396"/>
    <w:rsid w:val="007D03A3"/>
    <w:rsid w:val="007D0644"/>
    <w:rsid w:val="007D084E"/>
    <w:rsid w:val="007D0B03"/>
    <w:rsid w:val="007D1801"/>
    <w:rsid w:val="007D1B54"/>
    <w:rsid w:val="007D1F85"/>
    <w:rsid w:val="007D1FB4"/>
    <w:rsid w:val="007D1FE0"/>
    <w:rsid w:val="007D20BB"/>
    <w:rsid w:val="007D21F8"/>
    <w:rsid w:val="007D261E"/>
    <w:rsid w:val="007D29A9"/>
    <w:rsid w:val="007D2F61"/>
    <w:rsid w:val="007D3004"/>
    <w:rsid w:val="007D3429"/>
    <w:rsid w:val="007D37D9"/>
    <w:rsid w:val="007D3D0E"/>
    <w:rsid w:val="007D3D33"/>
    <w:rsid w:val="007D3FC9"/>
    <w:rsid w:val="007D3FF9"/>
    <w:rsid w:val="007D4049"/>
    <w:rsid w:val="007D41C2"/>
    <w:rsid w:val="007D4C50"/>
    <w:rsid w:val="007D4F02"/>
    <w:rsid w:val="007D52D3"/>
    <w:rsid w:val="007D674C"/>
    <w:rsid w:val="007D6B7B"/>
    <w:rsid w:val="007D6CF1"/>
    <w:rsid w:val="007D6E4B"/>
    <w:rsid w:val="007D7131"/>
    <w:rsid w:val="007D7254"/>
    <w:rsid w:val="007D7BEC"/>
    <w:rsid w:val="007D7CE3"/>
    <w:rsid w:val="007D7CF8"/>
    <w:rsid w:val="007D7F00"/>
    <w:rsid w:val="007E03FA"/>
    <w:rsid w:val="007E0479"/>
    <w:rsid w:val="007E051A"/>
    <w:rsid w:val="007E0783"/>
    <w:rsid w:val="007E0798"/>
    <w:rsid w:val="007E0BA5"/>
    <w:rsid w:val="007E13B5"/>
    <w:rsid w:val="007E1B72"/>
    <w:rsid w:val="007E1DA2"/>
    <w:rsid w:val="007E2712"/>
    <w:rsid w:val="007E2FCB"/>
    <w:rsid w:val="007E3A80"/>
    <w:rsid w:val="007E3CB8"/>
    <w:rsid w:val="007E3EE3"/>
    <w:rsid w:val="007E4879"/>
    <w:rsid w:val="007E4893"/>
    <w:rsid w:val="007E4952"/>
    <w:rsid w:val="007E4B18"/>
    <w:rsid w:val="007E4B1D"/>
    <w:rsid w:val="007E549F"/>
    <w:rsid w:val="007E57DE"/>
    <w:rsid w:val="007E5902"/>
    <w:rsid w:val="007E5C97"/>
    <w:rsid w:val="007E5D3F"/>
    <w:rsid w:val="007E6719"/>
    <w:rsid w:val="007E68ED"/>
    <w:rsid w:val="007E69ED"/>
    <w:rsid w:val="007E6D62"/>
    <w:rsid w:val="007E6DAE"/>
    <w:rsid w:val="007E73BC"/>
    <w:rsid w:val="007E7B2D"/>
    <w:rsid w:val="007E7CFD"/>
    <w:rsid w:val="007E7E46"/>
    <w:rsid w:val="007F0221"/>
    <w:rsid w:val="007F034B"/>
    <w:rsid w:val="007F042D"/>
    <w:rsid w:val="007F06CA"/>
    <w:rsid w:val="007F07B9"/>
    <w:rsid w:val="007F0928"/>
    <w:rsid w:val="007F1254"/>
    <w:rsid w:val="007F15CE"/>
    <w:rsid w:val="007F1818"/>
    <w:rsid w:val="007F1E88"/>
    <w:rsid w:val="007F2CD7"/>
    <w:rsid w:val="007F3323"/>
    <w:rsid w:val="007F3568"/>
    <w:rsid w:val="007F422D"/>
    <w:rsid w:val="007F43FD"/>
    <w:rsid w:val="007F4DBA"/>
    <w:rsid w:val="007F4DE7"/>
    <w:rsid w:val="007F519C"/>
    <w:rsid w:val="007F51A0"/>
    <w:rsid w:val="007F534D"/>
    <w:rsid w:val="007F54A2"/>
    <w:rsid w:val="007F54FE"/>
    <w:rsid w:val="007F5535"/>
    <w:rsid w:val="007F5D32"/>
    <w:rsid w:val="007F6439"/>
    <w:rsid w:val="007F72DC"/>
    <w:rsid w:val="007F7823"/>
    <w:rsid w:val="007F795F"/>
    <w:rsid w:val="00800691"/>
    <w:rsid w:val="0080069C"/>
    <w:rsid w:val="008006FD"/>
    <w:rsid w:val="008007EC"/>
    <w:rsid w:val="008010A6"/>
    <w:rsid w:val="0080148D"/>
    <w:rsid w:val="0080156B"/>
    <w:rsid w:val="00801A3A"/>
    <w:rsid w:val="00801CC2"/>
    <w:rsid w:val="0080272F"/>
    <w:rsid w:val="00804114"/>
    <w:rsid w:val="00804634"/>
    <w:rsid w:val="008047E8"/>
    <w:rsid w:val="008050B2"/>
    <w:rsid w:val="0080531E"/>
    <w:rsid w:val="008054BA"/>
    <w:rsid w:val="0080554B"/>
    <w:rsid w:val="00805738"/>
    <w:rsid w:val="00805C3D"/>
    <w:rsid w:val="00806560"/>
    <w:rsid w:val="00806F1D"/>
    <w:rsid w:val="00807603"/>
    <w:rsid w:val="008077ED"/>
    <w:rsid w:val="00807820"/>
    <w:rsid w:val="00807915"/>
    <w:rsid w:val="00807B6F"/>
    <w:rsid w:val="00807E93"/>
    <w:rsid w:val="00807FD3"/>
    <w:rsid w:val="00810172"/>
    <w:rsid w:val="008103FD"/>
    <w:rsid w:val="00810762"/>
    <w:rsid w:val="00810858"/>
    <w:rsid w:val="00810B28"/>
    <w:rsid w:val="00810B65"/>
    <w:rsid w:val="00810EFF"/>
    <w:rsid w:val="00811063"/>
    <w:rsid w:val="00811314"/>
    <w:rsid w:val="00811462"/>
    <w:rsid w:val="0081158B"/>
    <w:rsid w:val="0081170D"/>
    <w:rsid w:val="00811941"/>
    <w:rsid w:val="00811A39"/>
    <w:rsid w:val="0081239B"/>
    <w:rsid w:val="008126AC"/>
    <w:rsid w:val="0081291B"/>
    <w:rsid w:val="00813622"/>
    <w:rsid w:val="00813AE0"/>
    <w:rsid w:val="00813DCF"/>
    <w:rsid w:val="00813FAB"/>
    <w:rsid w:val="0081498C"/>
    <w:rsid w:val="00814AE1"/>
    <w:rsid w:val="00814AF8"/>
    <w:rsid w:val="00815D31"/>
    <w:rsid w:val="0081601F"/>
    <w:rsid w:val="00816064"/>
    <w:rsid w:val="008162B1"/>
    <w:rsid w:val="00816A40"/>
    <w:rsid w:val="008174B2"/>
    <w:rsid w:val="00817CAC"/>
    <w:rsid w:val="00817CDB"/>
    <w:rsid w:val="00817CFF"/>
    <w:rsid w:val="0082000D"/>
    <w:rsid w:val="0082037E"/>
    <w:rsid w:val="0082050E"/>
    <w:rsid w:val="00820B6E"/>
    <w:rsid w:val="00820C9C"/>
    <w:rsid w:val="00820D70"/>
    <w:rsid w:val="00820D73"/>
    <w:rsid w:val="00820F55"/>
    <w:rsid w:val="00821572"/>
    <w:rsid w:val="0082160B"/>
    <w:rsid w:val="00821F17"/>
    <w:rsid w:val="008222E2"/>
    <w:rsid w:val="00822310"/>
    <w:rsid w:val="0082332F"/>
    <w:rsid w:val="00823794"/>
    <w:rsid w:val="008237EE"/>
    <w:rsid w:val="008237F4"/>
    <w:rsid w:val="00823887"/>
    <w:rsid w:val="00823F67"/>
    <w:rsid w:val="00824022"/>
    <w:rsid w:val="0082483A"/>
    <w:rsid w:val="00824A81"/>
    <w:rsid w:val="00824CEC"/>
    <w:rsid w:val="008256D7"/>
    <w:rsid w:val="008257B8"/>
    <w:rsid w:val="008260ED"/>
    <w:rsid w:val="0082654E"/>
    <w:rsid w:val="0082699D"/>
    <w:rsid w:val="00826DAE"/>
    <w:rsid w:val="00826E6B"/>
    <w:rsid w:val="008275FD"/>
    <w:rsid w:val="00827FB3"/>
    <w:rsid w:val="00830543"/>
    <w:rsid w:val="008307C2"/>
    <w:rsid w:val="00830892"/>
    <w:rsid w:val="008309E9"/>
    <w:rsid w:val="00830BA1"/>
    <w:rsid w:val="00830EB2"/>
    <w:rsid w:val="00831652"/>
    <w:rsid w:val="00831E4D"/>
    <w:rsid w:val="0083202E"/>
    <w:rsid w:val="0083304F"/>
    <w:rsid w:val="008334C9"/>
    <w:rsid w:val="00833501"/>
    <w:rsid w:val="00834122"/>
    <w:rsid w:val="00834692"/>
    <w:rsid w:val="008348D9"/>
    <w:rsid w:val="008352C5"/>
    <w:rsid w:val="008358A6"/>
    <w:rsid w:val="008359FB"/>
    <w:rsid w:val="00835C56"/>
    <w:rsid w:val="008360FC"/>
    <w:rsid w:val="008369CA"/>
    <w:rsid w:val="00836DCF"/>
    <w:rsid w:val="00836E81"/>
    <w:rsid w:val="00836F8B"/>
    <w:rsid w:val="0083707E"/>
    <w:rsid w:val="008371CE"/>
    <w:rsid w:val="008377C1"/>
    <w:rsid w:val="00837916"/>
    <w:rsid w:val="00837C90"/>
    <w:rsid w:val="00837EB1"/>
    <w:rsid w:val="008400B9"/>
    <w:rsid w:val="0084042B"/>
    <w:rsid w:val="0084080D"/>
    <w:rsid w:val="008408AF"/>
    <w:rsid w:val="008409BB"/>
    <w:rsid w:val="00840D9E"/>
    <w:rsid w:val="008415CA"/>
    <w:rsid w:val="0084184A"/>
    <w:rsid w:val="008418BF"/>
    <w:rsid w:val="0084191A"/>
    <w:rsid w:val="008423F2"/>
    <w:rsid w:val="008426BF"/>
    <w:rsid w:val="00842A30"/>
    <w:rsid w:val="00842F71"/>
    <w:rsid w:val="00843179"/>
    <w:rsid w:val="008431A5"/>
    <w:rsid w:val="0084386A"/>
    <w:rsid w:val="00843AD9"/>
    <w:rsid w:val="00843D14"/>
    <w:rsid w:val="00843D9C"/>
    <w:rsid w:val="00843E0E"/>
    <w:rsid w:val="008442EA"/>
    <w:rsid w:val="008443F5"/>
    <w:rsid w:val="00844589"/>
    <w:rsid w:val="00844794"/>
    <w:rsid w:val="00844FBB"/>
    <w:rsid w:val="00844FE7"/>
    <w:rsid w:val="00845969"/>
    <w:rsid w:val="00845F37"/>
    <w:rsid w:val="00845FF5"/>
    <w:rsid w:val="00846001"/>
    <w:rsid w:val="008460A5"/>
    <w:rsid w:val="0084615D"/>
    <w:rsid w:val="008461B6"/>
    <w:rsid w:val="00846289"/>
    <w:rsid w:val="0084642A"/>
    <w:rsid w:val="008465C4"/>
    <w:rsid w:val="0084661C"/>
    <w:rsid w:val="00846710"/>
    <w:rsid w:val="008469CA"/>
    <w:rsid w:val="0084711A"/>
    <w:rsid w:val="008478ED"/>
    <w:rsid w:val="00850110"/>
    <w:rsid w:val="00851728"/>
    <w:rsid w:val="00851D9A"/>
    <w:rsid w:val="00851DFF"/>
    <w:rsid w:val="00852289"/>
    <w:rsid w:val="00852738"/>
    <w:rsid w:val="00853084"/>
    <w:rsid w:val="008530EE"/>
    <w:rsid w:val="00853142"/>
    <w:rsid w:val="00853162"/>
    <w:rsid w:val="008532B0"/>
    <w:rsid w:val="00853709"/>
    <w:rsid w:val="00853ABA"/>
    <w:rsid w:val="008540A6"/>
    <w:rsid w:val="00854420"/>
    <w:rsid w:val="00854481"/>
    <w:rsid w:val="008546E8"/>
    <w:rsid w:val="00854AB9"/>
    <w:rsid w:val="00855249"/>
    <w:rsid w:val="008555EF"/>
    <w:rsid w:val="00855700"/>
    <w:rsid w:val="00856C08"/>
    <w:rsid w:val="00856EA7"/>
    <w:rsid w:val="00857203"/>
    <w:rsid w:val="00857263"/>
    <w:rsid w:val="00857591"/>
    <w:rsid w:val="0085787F"/>
    <w:rsid w:val="00857E88"/>
    <w:rsid w:val="00857ECF"/>
    <w:rsid w:val="0086076F"/>
    <w:rsid w:val="00860CE6"/>
    <w:rsid w:val="008612DB"/>
    <w:rsid w:val="00861967"/>
    <w:rsid w:val="00861B57"/>
    <w:rsid w:val="00862AC4"/>
    <w:rsid w:val="008633AC"/>
    <w:rsid w:val="008634E3"/>
    <w:rsid w:val="00863878"/>
    <w:rsid w:val="00863AD6"/>
    <w:rsid w:val="00863D56"/>
    <w:rsid w:val="00864627"/>
    <w:rsid w:val="00864635"/>
    <w:rsid w:val="00864678"/>
    <w:rsid w:val="00864C1A"/>
    <w:rsid w:val="00865217"/>
    <w:rsid w:val="008658AA"/>
    <w:rsid w:val="00865CBD"/>
    <w:rsid w:val="008667C4"/>
    <w:rsid w:val="008668C0"/>
    <w:rsid w:val="00866A54"/>
    <w:rsid w:val="00866E37"/>
    <w:rsid w:val="00866F9E"/>
    <w:rsid w:val="00867029"/>
    <w:rsid w:val="008672E2"/>
    <w:rsid w:val="0086793D"/>
    <w:rsid w:val="00867B1C"/>
    <w:rsid w:val="008713D6"/>
    <w:rsid w:val="008715D1"/>
    <w:rsid w:val="00871643"/>
    <w:rsid w:val="00871EAE"/>
    <w:rsid w:val="0087281D"/>
    <w:rsid w:val="00872F45"/>
    <w:rsid w:val="0087325E"/>
    <w:rsid w:val="008732D8"/>
    <w:rsid w:val="00873377"/>
    <w:rsid w:val="00873577"/>
    <w:rsid w:val="0087409F"/>
    <w:rsid w:val="008745AD"/>
    <w:rsid w:val="00874816"/>
    <w:rsid w:val="00874880"/>
    <w:rsid w:val="00874D58"/>
    <w:rsid w:val="008750D2"/>
    <w:rsid w:val="0087552B"/>
    <w:rsid w:val="00875AB5"/>
    <w:rsid w:val="00875C91"/>
    <w:rsid w:val="00875F85"/>
    <w:rsid w:val="00876C6B"/>
    <w:rsid w:val="00876DC9"/>
    <w:rsid w:val="00877125"/>
    <w:rsid w:val="008777C2"/>
    <w:rsid w:val="00877C14"/>
    <w:rsid w:val="00881511"/>
    <w:rsid w:val="00881BCE"/>
    <w:rsid w:val="00881E4B"/>
    <w:rsid w:val="00882448"/>
    <w:rsid w:val="00882A7F"/>
    <w:rsid w:val="00882F1D"/>
    <w:rsid w:val="00883783"/>
    <w:rsid w:val="008837DE"/>
    <w:rsid w:val="00883931"/>
    <w:rsid w:val="008839F7"/>
    <w:rsid w:val="00883A4D"/>
    <w:rsid w:val="00883B21"/>
    <w:rsid w:val="00883F8F"/>
    <w:rsid w:val="00884235"/>
    <w:rsid w:val="00885285"/>
    <w:rsid w:val="008855D7"/>
    <w:rsid w:val="00885675"/>
    <w:rsid w:val="00885985"/>
    <w:rsid w:val="00886050"/>
    <w:rsid w:val="00886699"/>
    <w:rsid w:val="00886964"/>
    <w:rsid w:val="00886B96"/>
    <w:rsid w:val="00886CAF"/>
    <w:rsid w:val="0088709A"/>
    <w:rsid w:val="00890732"/>
    <w:rsid w:val="0089100E"/>
    <w:rsid w:val="00891061"/>
    <w:rsid w:val="0089199F"/>
    <w:rsid w:val="00891C32"/>
    <w:rsid w:val="00891D7F"/>
    <w:rsid w:val="00892265"/>
    <w:rsid w:val="0089233E"/>
    <w:rsid w:val="0089278C"/>
    <w:rsid w:val="0089330E"/>
    <w:rsid w:val="0089386F"/>
    <w:rsid w:val="00893A8E"/>
    <w:rsid w:val="00893E27"/>
    <w:rsid w:val="008945F7"/>
    <w:rsid w:val="0089463D"/>
    <w:rsid w:val="0089485E"/>
    <w:rsid w:val="0089554F"/>
    <w:rsid w:val="008955E6"/>
    <w:rsid w:val="00895B5F"/>
    <w:rsid w:val="0089637C"/>
    <w:rsid w:val="00896712"/>
    <w:rsid w:val="00896870"/>
    <w:rsid w:val="008969BD"/>
    <w:rsid w:val="00896D8C"/>
    <w:rsid w:val="00897698"/>
    <w:rsid w:val="00897743"/>
    <w:rsid w:val="008A13BD"/>
    <w:rsid w:val="008A1596"/>
    <w:rsid w:val="008A1744"/>
    <w:rsid w:val="008A1EDF"/>
    <w:rsid w:val="008A2410"/>
    <w:rsid w:val="008A2695"/>
    <w:rsid w:val="008A2DC9"/>
    <w:rsid w:val="008A2DF2"/>
    <w:rsid w:val="008A2FF1"/>
    <w:rsid w:val="008A32D4"/>
    <w:rsid w:val="008A367F"/>
    <w:rsid w:val="008A37AF"/>
    <w:rsid w:val="008A3D62"/>
    <w:rsid w:val="008A3D65"/>
    <w:rsid w:val="008A407A"/>
    <w:rsid w:val="008A448D"/>
    <w:rsid w:val="008A4A55"/>
    <w:rsid w:val="008A506F"/>
    <w:rsid w:val="008A528A"/>
    <w:rsid w:val="008A5298"/>
    <w:rsid w:val="008A535A"/>
    <w:rsid w:val="008A5884"/>
    <w:rsid w:val="008A588B"/>
    <w:rsid w:val="008A5B27"/>
    <w:rsid w:val="008A5CF8"/>
    <w:rsid w:val="008A5EEB"/>
    <w:rsid w:val="008A6A5E"/>
    <w:rsid w:val="008A6F3F"/>
    <w:rsid w:val="008A720F"/>
    <w:rsid w:val="008A7498"/>
    <w:rsid w:val="008A7C72"/>
    <w:rsid w:val="008B04F2"/>
    <w:rsid w:val="008B0D0E"/>
    <w:rsid w:val="008B10B7"/>
    <w:rsid w:val="008B12BB"/>
    <w:rsid w:val="008B1362"/>
    <w:rsid w:val="008B1411"/>
    <w:rsid w:val="008B17A2"/>
    <w:rsid w:val="008B2108"/>
    <w:rsid w:val="008B23AE"/>
    <w:rsid w:val="008B25F2"/>
    <w:rsid w:val="008B2643"/>
    <w:rsid w:val="008B2FAE"/>
    <w:rsid w:val="008B3317"/>
    <w:rsid w:val="008B35ED"/>
    <w:rsid w:val="008B3829"/>
    <w:rsid w:val="008B3CD0"/>
    <w:rsid w:val="008B414B"/>
    <w:rsid w:val="008B4E0E"/>
    <w:rsid w:val="008B4FB9"/>
    <w:rsid w:val="008B5715"/>
    <w:rsid w:val="008B58C4"/>
    <w:rsid w:val="008B5A2D"/>
    <w:rsid w:val="008B5BC2"/>
    <w:rsid w:val="008B5E54"/>
    <w:rsid w:val="008B60BB"/>
    <w:rsid w:val="008B6732"/>
    <w:rsid w:val="008B68EC"/>
    <w:rsid w:val="008B6A1B"/>
    <w:rsid w:val="008B6DBF"/>
    <w:rsid w:val="008B711E"/>
    <w:rsid w:val="008B75B1"/>
    <w:rsid w:val="008B7DD0"/>
    <w:rsid w:val="008C004C"/>
    <w:rsid w:val="008C042F"/>
    <w:rsid w:val="008C057B"/>
    <w:rsid w:val="008C0939"/>
    <w:rsid w:val="008C0BC4"/>
    <w:rsid w:val="008C0CAC"/>
    <w:rsid w:val="008C1184"/>
    <w:rsid w:val="008C13B4"/>
    <w:rsid w:val="008C14B8"/>
    <w:rsid w:val="008C1557"/>
    <w:rsid w:val="008C155E"/>
    <w:rsid w:val="008C1B8C"/>
    <w:rsid w:val="008C20DC"/>
    <w:rsid w:val="008C2306"/>
    <w:rsid w:val="008C25FA"/>
    <w:rsid w:val="008C26D1"/>
    <w:rsid w:val="008C28FC"/>
    <w:rsid w:val="008C2B7F"/>
    <w:rsid w:val="008C2EDA"/>
    <w:rsid w:val="008C35CA"/>
    <w:rsid w:val="008C36AC"/>
    <w:rsid w:val="008C38C9"/>
    <w:rsid w:val="008C3ADF"/>
    <w:rsid w:val="008C3F0F"/>
    <w:rsid w:val="008C4026"/>
    <w:rsid w:val="008C4953"/>
    <w:rsid w:val="008C4CE0"/>
    <w:rsid w:val="008C4E44"/>
    <w:rsid w:val="008C6255"/>
    <w:rsid w:val="008C684B"/>
    <w:rsid w:val="008C6ABD"/>
    <w:rsid w:val="008C6BD8"/>
    <w:rsid w:val="008C6F18"/>
    <w:rsid w:val="008C748E"/>
    <w:rsid w:val="008C7685"/>
    <w:rsid w:val="008D007A"/>
    <w:rsid w:val="008D07DE"/>
    <w:rsid w:val="008D0831"/>
    <w:rsid w:val="008D0E20"/>
    <w:rsid w:val="008D0E40"/>
    <w:rsid w:val="008D1A57"/>
    <w:rsid w:val="008D1BBE"/>
    <w:rsid w:val="008D1E7F"/>
    <w:rsid w:val="008D21F1"/>
    <w:rsid w:val="008D2367"/>
    <w:rsid w:val="008D3437"/>
    <w:rsid w:val="008D4275"/>
    <w:rsid w:val="008D427A"/>
    <w:rsid w:val="008D4DD5"/>
    <w:rsid w:val="008D4F08"/>
    <w:rsid w:val="008D53AB"/>
    <w:rsid w:val="008D5657"/>
    <w:rsid w:val="008D5AFF"/>
    <w:rsid w:val="008D5B25"/>
    <w:rsid w:val="008D6001"/>
    <w:rsid w:val="008D6716"/>
    <w:rsid w:val="008D6752"/>
    <w:rsid w:val="008D69E7"/>
    <w:rsid w:val="008D6FA5"/>
    <w:rsid w:val="008D6FC1"/>
    <w:rsid w:val="008D7ED0"/>
    <w:rsid w:val="008E0140"/>
    <w:rsid w:val="008E02E2"/>
    <w:rsid w:val="008E0688"/>
    <w:rsid w:val="008E0BEF"/>
    <w:rsid w:val="008E1006"/>
    <w:rsid w:val="008E10BC"/>
    <w:rsid w:val="008E1199"/>
    <w:rsid w:val="008E1A4F"/>
    <w:rsid w:val="008E226F"/>
    <w:rsid w:val="008E266D"/>
    <w:rsid w:val="008E2F0C"/>
    <w:rsid w:val="008E387F"/>
    <w:rsid w:val="008E3BFE"/>
    <w:rsid w:val="008E3E23"/>
    <w:rsid w:val="008E449A"/>
    <w:rsid w:val="008E4AF0"/>
    <w:rsid w:val="008E4F50"/>
    <w:rsid w:val="008E547B"/>
    <w:rsid w:val="008E59C1"/>
    <w:rsid w:val="008E5DF8"/>
    <w:rsid w:val="008F0250"/>
    <w:rsid w:val="008F11F4"/>
    <w:rsid w:val="008F1952"/>
    <w:rsid w:val="008F1F3C"/>
    <w:rsid w:val="008F254D"/>
    <w:rsid w:val="008F2A55"/>
    <w:rsid w:val="008F2BBA"/>
    <w:rsid w:val="008F310B"/>
    <w:rsid w:val="008F322B"/>
    <w:rsid w:val="008F34CB"/>
    <w:rsid w:val="008F3519"/>
    <w:rsid w:val="008F3AD3"/>
    <w:rsid w:val="008F3CA7"/>
    <w:rsid w:val="008F3D1F"/>
    <w:rsid w:val="008F3ED3"/>
    <w:rsid w:val="008F441D"/>
    <w:rsid w:val="008F443F"/>
    <w:rsid w:val="008F45B4"/>
    <w:rsid w:val="008F520C"/>
    <w:rsid w:val="008F571E"/>
    <w:rsid w:val="008F5DE5"/>
    <w:rsid w:val="008F5E42"/>
    <w:rsid w:val="008F63B1"/>
    <w:rsid w:val="008F6973"/>
    <w:rsid w:val="008F6E6A"/>
    <w:rsid w:val="008F7AA7"/>
    <w:rsid w:val="008F7F82"/>
    <w:rsid w:val="00900947"/>
    <w:rsid w:val="00900B02"/>
    <w:rsid w:val="00900EB8"/>
    <w:rsid w:val="00900FBA"/>
    <w:rsid w:val="00901238"/>
    <w:rsid w:val="009014F6"/>
    <w:rsid w:val="0090169C"/>
    <w:rsid w:val="0090175B"/>
    <w:rsid w:val="00902E5B"/>
    <w:rsid w:val="00903225"/>
    <w:rsid w:val="009033EE"/>
    <w:rsid w:val="00903D3C"/>
    <w:rsid w:val="00903E5B"/>
    <w:rsid w:val="00903FD9"/>
    <w:rsid w:val="00904CF5"/>
    <w:rsid w:val="00905099"/>
    <w:rsid w:val="00905259"/>
    <w:rsid w:val="0090556C"/>
    <w:rsid w:val="00905633"/>
    <w:rsid w:val="00905EAE"/>
    <w:rsid w:val="009060C4"/>
    <w:rsid w:val="00906307"/>
    <w:rsid w:val="00906429"/>
    <w:rsid w:val="009067F5"/>
    <w:rsid w:val="00906C85"/>
    <w:rsid w:val="00906C91"/>
    <w:rsid w:val="00906C95"/>
    <w:rsid w:val="00907353"/>
    <w:rsid w:val="00907656"/>
    <w:rsid w:val="00907E47"/>
    <w:rsid w:val="0091034C"/>
    <w:rsid w:val="009108F8"/>
    <w:rsid w:val="009115EF"/>
    <w:rsid w:val="009116DD"/>
    <w:rsid w:val="00911780"/>
    <w:rsid w:val="009124D7"/>
    <w:rsid w:val="00912656"/>
    <w:rsid w:val="00912B0A"/>
    <w:rsid w:val="00912D1C"/>
    <w:rsid w:val="00912D22"/>
    <w:rsid w:val="00913019"/>
    <w:rsid w:val="00913586"/>
    <w:rsid w:val="0091366A"/>
    <w:rsid w:val="00913C38"/>
    <w:rsid w:val="00913F1E"/>
    <w:rsid w:val="00913FB2"/>
    <w:rsid w:val="009140C4"/>
    <w:rsid w:val="009144A9"/>
    <w:rsid w:val="0091468B"/>
    <w:rsid w:val="0091493B"/>
    <w:rsid w:val="00914A9F"/>
    <w:rsid w:val="00914C0C"/>
    <w:rsid w:val="0091526F"/>
    <w:rsid w:val="009153D2"/>
    <w:rsid w:val="009158C7"/>
    <w:rsid w:val="00916286"/>
    <w:rsid w:val="0091640A"/>
    <w:rsid w:val="00916595"/>
    <w:rsid w:val="009165F8"/>
    <w:rsid w:val="0091683B"/>
    <w:rsid w:val="00916A68"/>
    <w:rsid w:val="00916C47"/>
    <w:rsid w:val="00916CAC"/>
    <w:rsid w:val="009171AD"/>
    <w:rsid w:val="00917569"/>
    <w:rsid w:val="00917754"/>
    <w:rsid w:val="009177DE"/>
    <w:rsid w:val="00920174"/>
    <w:rsid w:val="00920497"/>
    <w:rsid w:val="009219D2"/>
    <w:rsid w:val="00921A4E"/>
    <w:rsid w:val="00921E37"/>
    <w:rsid w:val="00922511"/>
    <w:rsid w:val="00922EE9"/>
    <w:rsid w:val="00922F07"/>
    <w:rsid w:val="00923463"/>
    <w:rsid w:val="00923595"/>
    <w:rsid w:val="009241DC"/>
    <w:rsid w:val="00924677"/>
    <w:rsid w:val="00925222"/>
    <w:rsid w:val="00925238"/>
    <w:rsid w:val="00925ACF"/>
    <w:rsid w:val="0092615D"/>
    <w:rsid w:val="00926546"/>
    <w:rsid w:val="009265A1"/>
    <w:rsid w:val="00927360"/>
    <w:rsid w:val="00927700"/>
    <w:rsid w:val="00927907"/>
    <w:rsid w:val="00927E22"/>
    <w:rsid w:val="00927FE8"/>
    <w:rsid w:val="0093036E"/>
    <w:rsid w:val="00931224"/>
    <w:rsid w:val="00931D51"/>
    <w:rsid w:val="0093264C"/>
    <w:rsid w:val="009333D3"/>
    <w:rsid w:val="009339B6"/>
    <w:rsid w:val="00933B4C"/>
    <w:rsid w:val="00933DC4"/>
    <w:rsid w:val="0093431B"/>
    <w:rsid w:val="009346D6"/>
    <w:rsid w:val="00934743"/>
    <w:rsid w:val="0093487E"/>
    <w:rsid w:val="009348A4"/>
    <w:rsid w:val="00934A7B"/>
    <w:rsid w:val="00934FFE"/>
    <w:rsid w:val="00936405"/>
    <w:rsid w:val="00936B64"/>
    <w:rsid w:val="00937284"/>
    <w:rsid w:val="009374C8"/>
    <w:rsid w:val="009379C4"/>
    <w:rsid w:val="0094041A"/>
    <w:rsid w:val="00940B58"/>
    <w:rsid w:val="00940BC9"/>
    <w:rsid w:val="00940D32"/>
    <w:rsid w:val="00941531"/>
    <w:rsid w:val="0094190D"/>
    <w:rsid w:val="00941C9C"/>
    <w:rsid w:val="00941E22"/>
    <w:rsid w:val="00942354"/>
    <w:rsid w:val="00942681"/>
    <w:rsid w:val="009429C4"/>
    <w:rsid w:val="009431A5"/>
    <w:rsid w:val="00943A7E"/>
    <w:rsid w:val="00943E42"/>
    <w:rsid w:val="00943E5D"/>
    <w:rsid w:val="00944728"/>
    <w:rsid w:val="009453E8"/>
    <w:rsid w:val="00945664"/>
    <w:rsid w:val="00945AD1"/>
    <w:rsid w:val="00945C1D"/>
    <w:rsid w:val="00945DB3"/>
    <w:rsid w:val="0094605B"/>
    <w:rsid w:val="009469EC"/>
    <w:rsid w:val="00946E7B"/>
    <w:rsid w:val="00946ECB"/>
    <w:rsid w:val="009470F0"/>
    <w:rsid w:val="00947268"/>
    <w:rsid w:val="0094750E"/>
    <w:rsid w:val="00947C94"/>
    <w:rsid w:val="00947EE3"/>
    <w:rsid w:val="00950044"/>
    <w:rsid w:val="00950601"/>
    <w:rsid w:val="009507C8"/>
    <w:rsid w:val="00950F8F"/>
    <w:rsid w:val="0095115E"/>
    <w:rsid w:val="0095118A"/>
    <w:rsid w:val="00951941"/>
    <w:rsid w:val="00952319"/>
    <w:rsid w:val="00952468"/>
    <w:rsid w:val="00953006"/>
    <w:rsid w:val="00954322"/>
    <w:rsid w:val="00954767"/>
    <w:rsid w:val="0095487A"/>
    <w:rsid w:val="009548FB"/>
    <w:rsid w:val="0095538B"/>
    <w:rsid w:val="00955573"/>
    <w:rsid w:val="00956395"/>
    <w:rsid w:val="00956918"/>
    <w:rsid w:val="00956F2A"/>
    <w:rsid w:val="00957618"/>
    <w:rsid w:val="00957AF7"/>
    <w:rsid w:val="00960AB2"/>
    <w:rsid w:val="00960ACA"/>
    <w:rsid w:val="00960C4F"/>
    <w:rsid w:val="009612FE"/>
    <w:rsid w:val="00961D7A"/>
    <w:rsid w:val="0096217C"/>
    <w:rsid w:val="00962441"/>
    <w:rsid w:val="009625B9"/>
    <w:rsid w:val="00962766"/>
    <w:rsid w:val="00962C65"/>
    <w:rsid w:val="00963277"/>
    <w:rsid w:val="00963843"/>
    <w:rsid w:val="009638BE"/>
    <w:rsid w:val="00963B07"/>
    <w:rsid w:val="00963D89"/>
    <w:rsid w:val="009641A2"/>
    <w:rsid w:val="00964B53"/>
    <w:rsid w:val="00964C3F"/>
    <w:rsid w:val="00964C6C"/>
    <w:rsid w:val="00965176"/>
    <w:rsid w:val="00965240"/>
    <w:rsid w:val="00965847"/>
    <w:rsid w:val="00965A3E"/>
    <w:rsid w:val="00965C48"/>
    <w:rsid w:val="00966D9D"/>
    <w:rsid w:val="00966E4A"/>
    <w:rsid w:val="00967041"/>
    <w:rsid w:val="0096732D"/>
    <w:rsid w:val="00967530"/>
    <w:rsid w:val="00967BF9"/>
    <w:rsid w:val="00970918"/>
    <w:rsid w:val="0097099E"/>
    <w:rsid w:val="009709DC"/>
    <w:rsid w:val="00971761"/>
    <w:rsid w:val="00971B53"/>
    <w:rsid w:val="00971F7B"/>
    <w:rsid w:val="0097216F"/>
    <w:rsid w:val="0097231F"/>
    <w:rsid w:val="00972C3B"/>
    <w:rsid w:val="00973057"/>
    <w:rsid w:val="0097324A"/>
    <w:rsid w:val="00973B7F"/>
    <w:rsid w:val="00974304"/>
    <w:rsid w:val="00974548"/>
    <w:rsid w:val="009747BB"/>
    <w:rsid w:val="00974D50"/>
    <w:rsid w:val="009751AF"/>
    <w:rsid w:val="00975273"/>
    <w:rsid w:val="00975326"/>
    <w:rsid w:val="009755D7"/>
    <w:rsid w:val="00975659"/>
    <w:rsid w:val="0097577D"/>
    <w:rsid w:val="00975C69"/>
    <w:rsid w:val="00975CC7"/>
    <w:rsid w:val="00975DEA"/>
    <w:rsid w:val="00976B50"/>
    <w:rsid w:val="00977268"/>
    <w:rsid w:val="00977380"/>
    <w:rsid w:val="0097764B"/>
    <w:rsid w:val="00977CDF"/>
    <w:rsid w:val="0098043F"/>
    <w:rsid w:val="00981038"/>
    <w:rsid w:val="0098106E"/>
    <w:rsid w:val="00981511"/>
    <w:rsid w:val="00981679"/>
    <w:rsid w:val="00981C5E"/>
    <w:rsid w:val="00981D1C"/>
    <w:rsid w:val="00981D82"/>
    <w:rsid w:val="00981E1C"/>
    <w:rsid w:val="00982118"/>
    <w:rsid w:val="00982C62"/>
    <w:rsid w:val="00982C91"/>
    <w:rsid w:val="00982F76"/>
    <w:rsid w:val="00982FA3"/>
    <w:rsid w:val="009837A7"/>
    <w:rsid w:val="00983846"/>
    <w:rsid w:val="009839F4"/>
    <w:rsid w:val="009840FD"/>
    <w:rsid w:val="009843F0"/>
    <w:rsid w:val="00984701"/>
    <w:rsid w:val="00984847"/>
    <w:rsid w:val="00984BEC"/>
    <w:rsid w:val="00985018"/>
    <w:rsid w:val="0098527F"/>
    <w:rsid w:val="009858DD"/>
    <w:rsid w:val="009858FD"/>
    <w:rsid w:val="00985EB8"/>
    <w:rsid w:val="00985FB3"/>
    <w:rsid w:val="009861C2"/>
    <w:rsid w:val="009863F3"/>
    <w:rsid w:val="00986566"/>
    <w:rsid w:val="00986CC1"/>
    <w:rsid w:val="00986F4E"/>
    <w:rsid w:val="00987191"/>
    <w:rsid w:val="00987604"/>
    <w:rsid w:val="009876D4"/>
    <w:rsid w:val="00987A5A"/>
    <w:rsid w:val="00987CB4"/>
    <w:rsid w:val="0099097E"/>
    <w:rsid w:val="00990AA5"/>
    <w:rsid w:val="009921FC"/>
    <w:rsid w:val="00992435"/>
    <w:rsid w:val="0099272B"/>
    <w:rsid w:val="009929C2"/>
    <w:rsid w:val="00992A0E"/>
    <w:rsid w:val="0099399E"/>
    <w:rsid w:val="0099413C"/>
    <w:rsid w:val="00994230"/>
    <w:rsid w:val="009944AB"/>
    <w:rsid w:val="0099479E"/>
    <w:rsid w:val="009948C6"/>
    <w:rsid w:val="0099493A"/>
    <w:rsid w:val="0099513A"/>
    <w:rsid w:val="009951D8"/>
    <w:rsid w:val="00995355"/>
    <w:rsid w:val="0099586F"/>
    <w:rsid w:val="009958E7"/>
    <w:rsid w:val="00995D0C"/>
    <w:rsid w:val="00995E58"/>
    <w:rsid w:val="009964C0"/>
    <w:rsid w:val="009966B2"/>
    <w:rsid w:val="00996CB5"/>
    <w:rsid w:val="0099719E"/>
    <w:rsid w:val="0099720D"/>
    <w:rsid w:val="00997E8B"/>
    <w:rsid w:val="009A0169"/>
    <w:rsid w:val="009A0E39"/>
    <w:rsid w:val="009A195A"/>
    <w:rsid w:val="009A1B56"/>
    <w:rsid w:val="009A24F1"/>
    <w:rsid w:val="009A2A8A"/>
    <w:rsid w:val="009A2EEC"/>
    <w:rsid w:val="009A34CA"/>
    <w:rsid w:val="009A36E1"/>
    <w:rsid w:val="009A3C93"/>
    <w:rsid w:val="009A3FD0"/>
    <w:rsid w:val="009A433A"/>
    <w:rsid w:val="009A51C7"/>
    <w:rsid w:val="009A5602"/>
    <w:rsid w:val="009A59EC"/>
    <w:rsid w:val="009A5C56"/>
    <w:rsid w:val="009A5CA8"/>
    <w:rsid w:val="009A5CC9"/>
    <w:rsid w:val="009A6315"/>
    <w:rsid w:val="009A6D9C"/>
    <w:rsid w:val="009A6ED0"/>
    <w:rsid w:val="009A706A"/>
    <w:rsid w:val="009A71AB"/>
    <w:rsid w:val="009A7745"/>
    <w:rsid w:val="009A7C3D"/>
    <w:rsid w:val="009B0100"/>
    <w:rsid w:val="009B0156"/>
    <w:rsid w:val="009B0295"/>
    <w:rsid w:val="009B045E"/>
    <w:rsid w:val="009B04CE"/>
    <w:rsid w:val="009B05BA"/>
    <w:rsid w:val="009B05D0"/>
    <w:rsid w:val="009B0F0A"/>
    <w:rsid w:val="009B0F3D"/>
    <w:rsid w:val="009B1655"/>
    <w:rsid w:val="009B169A"/>
    <w:rsid w:val="009B1B0E"/>
    <w:rsid w:val="009B21FA"/>
    <w:rsid w:val="009B2596"/>
    <w:rsid w:val="009B260D"/>
    <w:rsid w:val="009B3A98"/>
    <w:rsid w:val="009B416E"/>
    <w:rsid w:val="009B42B6"/>
    <w:rsid w:val="009B42CC"/>
    <w:rsid w:val="009B43D6"/>
    <w:rsid w:val="009B4D11"/>
    <w:rsid w:val="009B5081"/>
    <w:rsid w:val="009B5FBD"/>
    <w:rsid w:val="009B6985"/>
    <w:rsid w:val="009B69B3"/>
    <w:rsid w:val="009B6AB0"/>
    <w:rsid w:val="009B7011"/>
    <w:rsid w:val="009B71E4"/>
    <w:rsid w:val="009B74FC"/>
    <w:rsid w:val="009B78EC"/>
    <w:rsid w:val="009C04EE"/>
    <w:rsid w:val="009C0CD4"/>
    <w:rsid w:val="009C0D0C"/>
    <w:rsid w:val="009C102D"/>
    <w:rsid w:val="009C15E7"/>
    <w:rsid w:val="009C17C8"/>
    <w:rsid w:val="009C1ED4"/>
    <w:rsid w:val="009C385B"/>
    <w:rsid w:val="009C39B9"/>
    <w:rsid w:val="009C3E3C"/>
    <w:rsid w:val="009C411D"/>
    <w:rsid w:val="009C4353"/>
    <w:rsid w:val="009C49C2"/>
    <w:rsid w:val="009C4E2D"/>
    <w:rsid w:val="009C4F37"/>
    <w:rsid w:val="009C5B72"/>
    <w:rsid w:val="009C5C94"/>
    <w:rsid w:val="009C62C0"/>
    <w:rsid w:val="009C6A88"/>
    <w:rsid w:val="009C765D"/>
    <w:rsid w:val="009C7ADA"/>
    <w:rsid w:val="009C7CA4"/>
    <w:rsid w:val="009D000A"/>
    <w:rsid w:val="009D0232"/>
    <w:rsid w:val="009D0D8A"/>
    <w:rsid w:val="009D1636"/>
    <w:rsid w:val="009D1A86"/>
    <w:rsid w:val="009D1E12"/>
    <w:rsid w:val="009D2DA9"/>
    <w:rsid w:val="009D2E27"/>
    <w:rsid w:val="009D2E93"/>
    <w:rsid w:val="009D2EA9"/>
    <w:rsid w:val="009D3038"/>
    <w:rsid w:val="009D34C0"/>
    <w:rsid w:val="009D35FB"/>
    <w:rsid w:val="009D4BBE"/>
    <w:rsid w:val="009D4E16"/>
    <w:rsid w:val="009D5893"/>
    <w:rsid w:val="009D6620"/>
    <w:rsid w:val="009D6C54"/>
    <w:rsid w:val="009D7114"/>
    <w:rsid w:val="009D72B0"/>
    <w:rsid w:val="009D77CE"/>
    <w:rsid w:val="009D7B0D"/>
    <w:rsid w:val="009D7B88"/>
    <w:rsid w:val="009D7DE3"/>
    <w:rsid w:val="009E004A"/>
    <w:rsid w:val="009E066B"/>
    <w:rsid w:val="009E0B9F"/>
    <w:rsid w:val="009E1515"/>
    <w:rsid w:val="009E1C7D"/>
    <w:rsid w:val="009E1CFF"/>
    <w:rsid w:val="009E1E10"/>
    <w:rsid w:val="009E1FEE"/>
    <w:rsid w:val="009E23EA"/>
    <w:rsid w:val="009E2D24"/>
    <w:rsid w:val="009E2EA0"/>
    <w:rsid w:val="009E305F"/>
    <w:rsid w:val="009E36FF"/>
    <w:rsid w:val="009E37D3"/>
    <w:rsid w:val="009E40A0"/>
    <w:rsid w:val="009E5028"/>
    <w:rsid w:val="009E50FB"/>
    <w:rsid w:val="009E51E0"/>
    <w:rsid w:val="009E5280"/>
    <w:rsid w:val="009E5386"/>
    <w:rsid w:val="009E5C6D"/>
    <w:rsid w:val="009E5DD1"/>
    <w:rsid w:val="009E60AD"/>
    <w:rsid w:val="009E68C8"/>
    <w:rsid w:val="009E6AB5"/>
    <w:rsid w:val="009E6DAB"/>
    <w:rsid w:val="009E6F4B"/>
    <w:rsid w:val="009E703C"/>
    <w:rsid w:val="009E76D2"/>
    <w:rsid w:val="009E7E4C"/>
    <w:rsid w:val="009F08F5"/>
    <w:rsid w:val="009F0956"/>
    <w:rsid w:val="009F0EE5"/>
    <w:rsid w:val="009F1264"/>
    <w:rsid w:val="009F16DC"/>
    <w:rsid w:val="009F1D7F"/>
    <w:rsid w:val="009F2193"/>
    <w:rsid w:val="009F219D"/>
    <w:rsid w:val="009F238D"/>
    <w:rsid w:val="009F245B"/>
    <w:rsid w:val="009F25E6"/>
    <w:rsid w:val="009F2B20"/>
    <w:rsid w:val="009F2BE8"/>
    <w:rsid w:val="009F2CB0"/>
    <w:rsid w:val="009F2F09"/>
    <w:rsid w:val="009F31D2"/>
    <w:rsid w:val="009F34E4"/>
    <w:rsid w:val="009F39A7"/>
    <w:rsid w:val="009F40B7"/>
    <w:rsid w:val="009F4188"/>
    <w:rsid w:val="009F4302"/>
    <w:rsid w:val="009F4393"/>
    <w:rsid w:val="009F4BE9"/>
    <w:rsid w:val="009F54CB"/>
    <w:rsid w:val="009F5A72"/>
    <w:rsid w:val="009F5D64"/>
    <w:rsid w:val="009F62D3"/>
    <w:rsid w:val="009F6F7F"/>
    <w:rsid w:val="009F762B"/>
    <w:rsid w:val="009F77BC"/>
    <w:rsid w:val="009F7A40"/>
    <w:rsid w:val="00A0005C"/>
    <w:rsid w:val="00A00112"/>
    <w:rsid w:val="00A0034E"/>
    <w:rsid w:val="00A008B5"/>
    <w:rsid w:val="00A00B6D"/>
    <w:rsid w:val="00A00DA1"/>
    <w:rsid w:val="00A017B4"/>
    <w:rsid w:val="00A01914"/>
    <w:rsid w:val="00A01B32"/>
    <w:rsid w:val="00A01C53"/>
    <w:rsid w:val="00A01D38"/>
    <w:rsid w:val="00A0231F"/>
    <w:rsid w:val="00A02414"/>
    <w:rsid w:val="00A025B9"/>
    <w:rsid w:val="00A02CE0"/>
    <w:rsid w:val="00A0355C"/>
    <w:rsid w:val="00A03A13"/>
    <w:rsid w:val="00A03B77"/>
    <w:rsid w:val="00A03E37"/>
    <w:rsid w:val="00A040CD"/>
    <w:rsid w:val="00A04429"/>
    <w:rsid w:val="00A0444A"/>
    <w:rsid w:val="00A04B1D"/>
    <w:rsid w:val="00A05065"/>
    <w:rsid w:val="00A05220"/>
    <w:rsid w:val="00A06446"/>
    <w:rsid w:val="00A06697"/>
    <w:rsid w:val="00A068D1"/>
    <w:rsid w:val="00A069FD"/>
    <w:rsid w:val="00A06C40"/>
    <w:rsid w:val="00A07242"/>
    <w:rsid w:val="00A074D3"/>
    <w:rsid w:val="00A07F04"/>
    <w:rsid w:val="00A10586"/>
    <w:rsid w:val="00A10A48"/>
    <w:rsid w:val="00A110DA"/>
    <w:rsid w:val="00A1132B"/>
    <w:rsid w:val="00A11930"/>
    <w:rsid w:val="00A11B54"/>
    <w:rsid w:val="00A11CDC"/>
    <w:rsid w:val="00A1238C"/>
    <w:rsid w:val="00A123DF"/>
    <w:rsid w:val="00A12514"/>
    <w:rsid w:val="00A1263D"/>
    <w:rsid w:val="00A126E7"/>
    <w:rsid w:val="00A12878"/>
    <w:rsid w:val="00A1299B"/>
    <w:rsid w:val="00A12ACB"/>
    <w:rsid w:val="00A12AF2"/>
    <w:rsid w:val="00A12BB3"/>
    <w:rsid w:val="00A12D8A"/>
    <w:rsid w:val="00A12E6C"/>
    <w:rsid w:val="00A12FFC"/>
    <w:rsid w:val="00A136D0"/>
    <w:rsid w:val="00A13D1A"/>
    <w:rsid w:val="00A13E01"/>
    <w:rsid w:val="00A13FF4"/>
    <w:rsid w:val="00A145B9"/>
    <w:rsid w:val="00A1485C"/>
    <w:rsid w:val="00A14BBB"/>
    <w:rsid w:val="00A14DC2"/>
    <w:rsid w:val="00A14DD6"/>
    <w:rsid w:val="00A15222"/>
    <w:rsid w:val="00A15D5E"/>
    <w:rsid w:val="00A161F8"/>
    <w:rsid w:val="00A169FA"/>
    <w:rsid w:val="00A16F11"/>
    <w:rsid w:val="00A173C6"/>
    <w:rsid w:val="00A1766A"/>
    <w:rsid w:val="00A17CAD"/>
    <w:rsid w:val="00A200F4"/>
    <w:rsid w:val="00A206C9"/>
    <w:rsid w:val="00A20A8D"/>
    <w:rsid w:val="00A20C27"/>
    <w:rsid w:val="00A20C71"/>
    <w:rsid w:val="00A20E7D"/>
    <w:rsid w:val="00A216BC"/>
    <w:rsid w:val="00A218C2"/>
    <w:rsid w:val="00A22092"/>
    <w:rsid w:val="00A225BE"/>
    <w:rsid w:val="00A22793"/>
    <w:rsid w:val="00A23931"/>
    <w:rsid w:val="00A23FD6"/>
    <w:rsid w:val="00A248C6"/>
    <w:rsid w:val="00A25317"/>
    <w:rsid w:val="00A25706"/>
    <w:rsid w:val="00A25A8E"/>
    <w:rsid w:val="00A25D84"/>
    <w:rsid w:val="00A26029"/>
    <w:rsid w:val="00A262E4"/>
    <w:rsid w:val="00A268EA"/>
    <w:rsid w:val="00A2722A"/>
    <w:rsid w:val="00A27B67"/>
    <w:rsid w:val="00A309A9"/>
    <w:rsid w:val="00A318C1"/>
    <w:rsid w:val="00A319D4"/>
    <w:rsid w:val="00A31CE0"/>
    <w:rsid w:val="00A31FA9"/>
    <w:rsid w:val="00A32C92"/>
    <w:rsid w:val="00A333BF"/>
    <w:rsid w:val="00A33825"/>
    <w:rsid w:val="00A3398F"/>
    <w:rsid w:val="00A33C54"/>
    <w:rsid w:val="00A34E1C"/>
    <w:rsid w:val="00A35583"/>
    <w:rsid w:val="00A35EBB"/>
    <w:rsid w:val="00A363EF"/>
    <w:rsid w:val="00A366FE"/>
    <w:rsid w:val="00A36DFE"/>
    <w:rsid w:val="00A36E2C"/>
    <w:rsid w:val="00A370FD"/>
    <w:rsid w:val="00A375EE"/>
    <w:rsid w:val="00A376C3"/>
    <w:rsid w:val="00A3798C"/>
    <w:rsid w:val="00A37D46"/>
    <w:rsid w:val="00A37DD9"/>
    <w:rsid w:val="00A402EA"/>
    <w:rsid w:val="00A40DA5"/>
    <w:rsid w:val="00A40ED7"/>
    <w:rsid w:val="00A40F83"/>
    <w:rsid w:val="00A40FCE"/>
    <w:rsid w:val="00A412BA"/>
    <w:rsid w:val="00A41416"/>
    <w:rsid w:val="00A415F3"/>
    <w:rsid w:val="00A41B51"/>
    <w:rsid w:val="00A4200D"/>
    <w:rsid w:val="00A423B0"/>
    <w:rsid w:val="00A424BF"/>
    <w:rsid w:val="00A42533"/>
    <w:rsid w:val="00A4258E"/>
    <w:rsid w:val="00A428C3"/>
    <w:rsid w:val="00A42C91"/>
    <w:rsid w:val="00A432D1"/>
    <w:rsid w:val="00A43716"/>
    <w:rsid w:val="00A442C5"/>
    <w:rsid w:val="00A44712"/>
    <w:rsid w:val="00A4478D"/>
    <w:rsid w:val="00A44AF5"/>
    <w:rsid w:val="00A44B8B"/>
    <w:rsid w:val="00A45189"/>
    <w:rsid w:val="00A45298"/>
    <w:rsid w:val="00A45802"/>
    <w:rsid w:val="00A4588D"/>
    <w:rsid w:val="00A45D52"/>
    <w:rsid w:val="00A45EC4"/>
    <w:rsid w:val="00A4607C"/>
    <w:rsid w:val="00A465C8"/>
    <w:rsid w:val="00A467F1"/>
    <w:rsid w:val="00A46F9E"/>
    <w:rsid w:val="00A471D3"/>
    <w:rsid w:val="00A47212"/>
    <w:rsid w:val="00A47271"/>
    <w:rsid w:val="00A474EA"/>
    <w:rsid w:val="00A501B2"/>
    <w:rsid w:val="00A5034A"/>
    <w:rsid w:val="00A50FFA"/>
    <w:rsid w:val="00A519E6"/>
    <w:rsid w:val="00A51FAA"/>
    <w:rsid w:val="00A525AA"/>
    <w:rsid w:val="00A52FB6"/>
    <w:rsid w:val="00A52FD2"/>
    <w:rsid w:val="00A539D1"/>
    <w:rsid w:val="00A53F91"/>
    <w:rsid w:val="00A5402C"/>
    <w:rsid w:val="00A5469E"/>
    <w:rsid w:val="00A5490D"/>
    <w:rsid w:val="00A54DAE"/>
    <w:rsid w:val="00A54E80"/>
    <w:rsid w:val="00A56D3B"/>
    <w:rsid w:val="00A571ED"/>
    <w:rsid w:val="00A5734F"/>
    <w:rsid w:val="00A57450"/>
    <w:rsid w:val="00A57479"/>
    <w:rsid w:val="00A57C08"/>
    <w:rsid w:val="00A57E50"/>
    <w:rsid w:val="00A600D9"/>
    <w:rsid w:val="00A604CD"/>
    <w:rsid w:val="00A6058C"/>
    <w:rsid w:val="00A605E7"/>
    <w:rsid w:val="00A608E7"/>
    <w:rsid w:val="00A61EF1"/>
    <w:rsid w:val="00A62097"/>
    <w:rsid w:val="00A6246F"/>
    <w:rsid w:val="00A6346E"/>
    <w:rsid w:val="00A637A0"/>
    <w:rsid w:val="00A63CF8"/>
    <w:rsid w:val="00A63ECD"/>
    <w:rsid w:val="00A64093"/>
    <w:rsid w:val="00A640EB"/>
    <w:rsid w:val="00A64815"/>
    <w:rsid w:val="00A65043"/>
    <w:rsid w:val="00A6527B"/>
    <w:rsid w:val="00A65352"/>
    <w:rsid w:val="00A66330"/>
    <w:rsid w:val="00A668E7"/>
    <w:rsid w:val="00A66DF9"/>
    <w:rsid w:val="00A6727D"/>
    <w:rsid w:val="00A6747E"/>
    <w:rsid w:val="00A704E4"/>
    <w:rsid w:val="00A7136A"/>
    <w:rsid w:val="00A71567"/>
    <w:rsid w:val="00A717EC"/>
    <w:rsid w:val="00A71806"/>
    <w:rsid w:val="00A71C44"/>
    <w:rsid w:val="00A72296"/>
    <w:rsid w:val="00A7359E"/>
    <w:rsid w:val="00A7388E"/>
    <w:rsid w:val="00A74489"/>
    <w:rsid w:val="00A74544"/>
    <w:rsid w:val="00A74548"/>
    <w:rsid w:val="00A7492D"/>
    <w:rsid w:val="00A749FB"/>
    <w:rsid w:val="00A74DF2"/>
    <w:rsid w:val="00A74E4D"/>
    <w:rsid w:val="00A753A1"/>
    <w:rsid w:val="00A7592E"/>
    <w:rsid w:val="00A7623F"/>
    <w:rsid w:val="00A76BF0"/>
    <w:rsid w:val="00A76C1F"/>
    <w:rsid w:val="00A76E97"/>
    <w:rsid w:val="00A803FC"/>
    <w:rsid w:val="00A8071A"/>
    <w:rsid w:val="00A80DD9"/>
    <w:rsid w:val="00A80FCA"/>
    <w:rsid w:val="00A81A1A"/>
    <w:rsid w:val="00A81CBC"/>
    <w:rsid w:val="00A81CC5"/>
    <w:rsid w:val="00A824C8"/>
    <w:rsid w:val="00A82506"/>
    <w:rsid w:val="00A82956"/>
    <w:rsid w:val="00A83435"/>
    <w:rsid w:val="00A837CE"/>
    <w:rsid w:val="00A83ACA"/>
    <w:rsid w:val="00A83DB5"/>
    <w:rsid w:val="00A83FBA"/>
    <w:rsid w:val="00A84636"/>
    <w:rsid w:val="00A84FE1"/>
    <w:rsid w:val="00A85080"/>
    <w:rsid w:val="00A85337"/>
    <w:rsid w:val="00A85823"/>
    <w:rsid w:val="00A86406"/>
    <w:rsid w:val="00A86853"/>
    <w:rsid w:val="00A86B75"/>
    <w:rsid w:val="00A86E75"/>
    <w:rsid w:val="00A86F33"/>
    <w:rsid w:val="00A87130"/>
    <w:rsid w:val="00A8770C"/>
    <w:rsid w:val="00A9037F"/>
    <w:rsid w:val="00A9065F"/>
    <w:rsid w:val="00A90B0E"/>
    <w:rsid w:val="00A90E27"/>
    <w:rsid w:val="00A9129F"/>
    <w:rsid w:val="00A91AA1"/>
    <w:rsid w:val="00A91B4F"/>
    <w:rsid w:val="00A91C8C"/>
    <w:rsid w:val="00A91F0D"/>
    <w:rsid w:val="00A9235A"/>
    <w:rsid w:val="00A92FF7"/>
    <w:rsid w:val="00A93069"/>
    <w:rsid w:val="00A9346F"/>
    <w:rsid w:val="00A938B4"/>
    <w:rsid w:val="00A9468F"/>
    <w:rsid w:val="00A947AB"/>
    <w:rsid w:val="00A9498D"/>
    <w:rsid w:val="00A95335"/>
    <w:rsid w:val="00A9566B"/>
    <w:rsid w:val="00A9657F"/>
    <w:rsid w:val="00A96C66"/>
    <w:rsid w:val="00A9797D"/>
    <w:rsid w:val="00A97B93"/>
    <w:rsid w:val="00A97F3C"/>
    <w:rsid w:val="00AA015F"/>
    <w:rsid w:val="00AA0C3A"/>
    <w:rsid w:val="00AA145E"/>
    <w:rsid w:val="00AA1723"/>
    <w:rsid w:val="00AA190D"/>
    <w:rsid w:val="00AA1D1E"/>
    <w:rsid w:val="00AA1FDD"/>
    <w:rsid w:val="00AA22C3"/>
    <w:rsid w:val="00AA230D"/>
    <w:rsid w:val="00AA3915"/>
    <w:rsid w:val="00AA3958"/>
    <w:rsid w:val="00AA3BBE"/>
    <w:rsid w:val="00AA3BF3"/>
    <w:rsid w:val="00AA3FE6"/>
    <w:rsid w:val="00AA41E9"/>
    <w:rsid w:val="00AA4593"/>
    <w:rsid w:val="00AA4941"/>
    <w:rsid w:val="00AA49E9"/>
    <w:rsid w:val="00AA4EBF"/>
    <w:rsid w:val="00AA5015"/>
    <w:rsid w:val="00AA5475"/>
    <w:rsid w:val="00AA56AC"/>
    <w:rsid w:val="00AA5876"/>
    <w:rsid w:val="00AA58C6"/>
    <w:rsid w:val="00AA5B4C"/>
    <w:rsid w:val="00AA6A8A"/>
    <w:rsid w:val="00AA6DD8"/>
    <w:rsid w:val="00AA6FA3"/>
    <w:rsid w:val="00AA70BB"/>
    <w:rsid w:val="00AA757C"/>
    <w:rsid w:val="00AA7F10"/>
    <w:rsid w:val="00AB0391"/>
    <w:rsid w:val="00AB0769"/>
    <w:rsid w:val="00AB1460"/>
    <w:rsid w:val="00AB2151"/>
    <w:rsid w:val="00AB2252"/>
    <w:rsid w:val="00AB2269"/>
    <w:rsid w:val="00AB279C"/>
    <w:rsid w:val="00AB2C59"/>
    <w:rsid w:val="00AB2C8A"/>
    <w:rsid w:val="00AB336C"/>
    <w:rsid w:val="00AB40D7"/>
    <w:rsid w:val="00AB42B6"/>
    <w:rsid w:val="00AB4D67"/>
    <w:rsid w:val="00AB545D"/>
    <w:rsid w:val="00AB54D7"/>
    <w:rsid w:val="00AB57D3"/>
    <w:rsid w:val="00AB5810"/>
    <w:rsid w:val="00AB6886"/>
    <w:rsid w:val="00AB6AE4"/>
    <w:rsid w:val="00AB6C2F"/>
    <w:rsid w:val="00AB6E00"/>
    <w:rsid w:val="00AB6F37"/>
    <w:rsid w:val="00AB769E"/>
    <w:rsid w:val="00AB77B4"/>
    <w:rsid w:val="00AB7D55"/>
    <w:rsid w:val="00AC0681"/>
    <w:rsid w:val="00AC0E7A"/>
    <w:rsid w:val="00AC1264"/>
    <w:rsid w:val="00AC154B"/>
    <w:rsid w:val="00AC1B72"/>
    <w:rsid w:val="00AC239B"/>
    <w:rsid w:val="00AC26FE"/>
    <w:rsid w:val="00AC350D"/>
    <w:rsid w:val="00AC3568"/>
    <w:rsid w:val="00AC3CF2"/>
    <w:rsid w:val="00AC47EC"/>
    <w:rsid w:val="00AC4A91"/>
    <w:rsid w:val="00AC4E5D"/>
    <w:rsid w:val="00AC5455"/>
    <w:rsid w:val="00AC57B8"/>
    <w:rsid w:val="00AC65E8"/>
    <w:rsid w:val="00AC6C53"/>
    <w:rsid w:val="00AC6E85"/>
    <w:rsid w:val="00AC6F53"/>
    <w:rsid w:val="00AC7284"/>
    <w:rsid w:val="00AC7CE6"/>
    <w:rsid w:val="00AD0828"/>
    <w:rsid w:val="00AD0B13"/>
    <w:rsid w:val="00AD0E69"/>
    <w:rsid w:val="00AD0EE8"/>
    <w:rsid w:val="00AD103D"/>
    <w:rsid w:val="00AD1489"/>
    <w:rsid w:val="00AD159C"/>
    <w:rsid w:val="00AD17FA"/>
    <w:rsid w:val="00AD19EC"/>
    <w:rsid w:val="00AD2180"/>
    <w:rsid w:val="00AD2717"/>
    <w:rsid w:val="00AD2FC5"/>
    <w:rsid w:val="00AD308A"/>
    <w:rsid w:val="00AD3DC4"/>
    <w:rsid w:val="00AD3E9B"/>
    <w:rsid w:val="00AD3EB9"/>
    <w:rsid w:val="00AD4BD4"/>
    <w:rsid w:val="00AD4FF4"/>
    <w:rsid w:val="00AD531D"/>
    <w:rsid w:val="00AD53A5"/>
    <w:rsid w:val="00AD5509"/>
    <w:rsid w:val="00AD5903"/>
    <w:rsid w:val="00AD600C"/>
    <w:rsid w:val="00AD6355"/>
    <w:rsid w:val="00AD63D6"/>
    <w:rsid w:val="00AD64ED"/>
    <w:rsid w:val="00AD6CD5"/>
    <w:rsid w:val="00AD6CF1"/>
    <w:rsid w:val="00AD700C"/>
    <w:rsid w:val="00AD718D"/>
    <w:rsid w:val="00AD733B"/>
    <w:rsid w:val="00AD774E"/>
    <w:rsid w:val="00AD7CA7"/>
    <w:rsid w:val="00AE0040"/>
    <w:rsid w:val="00AE0D61"/>
    <w:rsid w:val="00AE14E6"/>
    <w:rsid w:val="00AE182D"/>
    <w:rsid w:val="00AE184D"/>
    <w:rsid w:val="00AE1C03"/>
    <w:rsid w:val="00AE2238"/>
    <w:rsid w:val="00AE22D7"/>
    <w:rsid w:val="00AE23E3"/>
    <w:rsid w:val="00AE2F65"/>
    <w:rsid w:val="00AE317E"/>
    <w:rsid w:val="00AE32DA"/>
    <w:rsid w:val="00AE35A5"/>
    <w:rsid w:val="00AE3676"/>
    <w:rsid w:val="00AE4E2A"/>
    <w:rsid w:val="00AE4E7F"/>
    <w:rsid w:val="00AE5B45"/>
    <w:rsid w:val="00AE5CF9"/>
    <w:rsid w:val="00AE5DB6"/>
    <w:rsid w:val="00AE6C3C"/>
    <w:rsid w:val="00AE6D9F"/>
    <w:rsid w:val="00AE6F16"/>
    <w:rsid w:val="00AE702E"/>
    <w:rsid w:val="00AE73E0"/>
    <w:rsid w:val="00AE785D"/>
    <w:rsid w:val="00AE7C3A"/>
    <w:rsid w:val="00AF00D7"/>
    <w:rsid w:val="00AF03C0"/>
    <w:rsid w:val="00AF166F"/>
    <w:rsid w:val="00AF16D4"/>
    <w:rsid w:val="00AF1C03"/>
    <w:rsid w:val="00AF29E0"/>
    <w:rsid w:val="00AF39AF"/>
    <w:rsid w:val="00AF3BDB"/>
    <w:rsid w:val="00AF3E3B"/>
    <w:rsid w:val="00AF3E5A"/>
    <w:rsid w:val="00AF46FE"/>
    <w:rsid w:val="00AF486F"/>
    <w:rsid w:val="00AF50CA"/>
    <w:rsid w:val="00AF539A"/>
    <w:rsid w:val="00AF548B"/>
    <w:rsid w:val="00AF55E0"/>
    <w:rsid w:val="00AF5666"/>
    <w:rsid w:val="00AF5778"/>
    <w:rsid w:val="00AF5870"/>
    <w:rsid w:val="00AF5B93"/>
    <w:rsid w:val="00AF5FD5"/>
    <w:rsid w:val="00AF63B4"/>
    <w:rsid w:val="00AF6619"/>
    <w:rsid w:val="00AF6CFD"/>
    <w:rsid w:val="00AF6D2E"/>
    <w:rsid w:val="00AF7DC1"/>
    <w:rsid w:val="00B000AE"/>
    <w:rsid w:val="00B0027B"/>
    <w:rsid w:val="00B0040B"/>
    <w:rsid w:val="00B00443"/>
    <w:rsid w:val="00B00830"/>
    <w:rsid w:val="00B00AB5"/>
    <w:rsid w:val="00B00C8D"/>
    <w:rsid w:val="00B00CC0"/>
    <w:rsid w:val="00B00F5C"/>
    <w:rsid w:val="00B012FE"/>
    <w:rsid w:val="00B0157F"/>
    <w:rsid w:val="00B019C1"/>
    <w:rsid w:val="00B01A45"/>
    <w:rsid w:val="00B01BE0"/>
    <w:rsid w:val="00B0236E"/>
    <w:rsid w:val="00B02402"/>
    <w:rsid w:val="00B02506"/>
    <w:rsid w:val="00B02ACE"/>
    <w:rsid w:val="00B02C83"/>
    <w:rsid w:val="00B03913"/>
    <w:rsid w:val="00B04713"/>
    <w:rsid w:val="00B0488F"/>
    <w:rsid w:val="00B049FA"/>
    <w:rsid w:val="00B04CEA"/>
    <w:rsid w:val="00B051EA"/>
    <w:rsid w:val="00B052C5"/>
    <w:rsid w:val="00B05607"/>
    <w:rsid w:val="00B05A08"/>
    <w:rsid w:val="00B05F14"/>
    <w:rsid w:val="00B06016"/>
    <w:rsid w:val="00B06737"/>
    <w:rsid w:val="00B06EF6"/>
    <w:rsid w:val="00B07462"/>
    <w:rsid w:val="00B07714"/>
    <w:rsid w:val="00B0784C"/>
    <w:rsid w:val="00B07A73"/>
    <w:rsid w:val="00B07CE9"/>
    <w:rsid w:val="00B101D5"/>
    <w:rsid w:val="00B10428"/>
    <w:rsid w:val="00B10633"/>
    <w:rsid w:val="00B10B08"/>
    <w:rsid w:val="00B10C8E"/>
    <w:rsid w:val="00B1154E"/>
    <w:rsid w:val="00B117F0"/>
    <w:rsid w:val="00B11A78"/>
    <w:rsid w:val="00B11CFB"/>
    <w:rsid w:val="00B12111"/>
    <w:rsid w:val="00B127D4"/>
    <w:rsid w:val="00B12E9D"/>
    <w:rsid w:val="00B12F59"/>
    <w:rsid w:val="00B130F3"/>
    <w:rsid w:val="00B13E18"/>
    <w:rsid w:val="00B14109"/>
    <w:rsid w:val="00B14410"/>
    <w:rsid w:val="00B1486D"/>
    <w:rsid w:val="00B14D3C"/>
    <w:rsid w:val="00B150D6"/>
    <w:rsid w:val="00B15373"/>
    <w:rsid w:val="00B15639"/>
    <w:rsid w:val="00B15A08"/>
    <w:rsid w:val="00B15A13"/>
    <w:rsid w:val="00B15D15"/>
    <w:rsid w:val="00B15D71"/>
    <w:rsid w:val="00B15E42"/>
    <w:rsid w:val="00B15EEE"/>
    <w:rsid w:val="00B16198"/>
    <w:rsid w:val="00B16A2C"/>
    <w:rsid w:val="00B16C62"/>
    <w:rsid w:val="00B16F1E"/>
    <w:rsid w:val="00B16FB6"/>
    <w:rsid w:val="00B17022"/>
    <w:rsid w:val="00B17215"/>
    <w:rsid w:val="00B1798C"/>
    <w:rsid w:val="00B17DFA"/>
    <w:rsid w:val="00B20833"/>
    <w:rsid w:val="00B20D16"/>
    <w:rsid w:val="00B21736"/>
    <w:rsid w:val="00B218B1"/>
    <w:rsid w:val="00B21A33"/>
    <w:rsid w:val="00B220B3"/>
    <w:rsid w:val="00B224AA"/>
    <w:rsid w:val="00B22998"/>
    <w:rsid w:val="00B229FE"/>
    <w:rsid w:val="00B2302B"/>
    <w:rsid w:val="00B23EF8"/>
    <w:rsid w:val="00B2404D"/>
    <w:rsid w:val="00B24363"/>
    <w:rsid w:val="00B2456E"/>
    <w:rsid w:val="00B24979"/>
    <w:rsid w:val="00B24D4E"/>
    <w:rsid w:val="00B24F33"/>
    <w:rsid w:val="00B250A5"/>
    <w:rsid w:val="00B254CE"/>
    <w:rsid w:val="00B25651"/>
    <w:rsid w:val="00B25D26"/>
    <w:rsid w:val="00B263EE"/>
    <w:rsid w:val="00B26937"/>
    <w:rsid w:val="00B27A9C"/>
    <w:rsid w:val="00B30243"/>
    <w:rsid w:val="00B30421"/>
    <w:rsid w:val="00B30DC8"/>
    <w:rsid w:val="00B315BB"/>
    <w:rsid w:val="00B31932"/>
    <w:rsid w:val="00B31977"/>
    <w:rsid w:val="00B31E59"/>
    <w:rsid w:val="00B3235A"/>
    <w:rsid w:val="00B328C3"/>
    <w:rsid w:val="00B33285"/>
    <w:rsid w:val="00B333FE"/>
    <w:rsid w:val="00B3382B"/>
    <w:rsid w:val="00B34C68"/>
    <w:rsid w:val="00B35094"/>
    <w:rsid w:val="00B350F0"/>
    <w:rsid w:val="00B3575A"/>
    <w:rsid w:val="00B357AC"/>
    <w:rsid w:val="00B35992"/>
    <w:rsid w:val="00B35E4B"/>
    <w:rsid w:val="00B35FCC"/>
    <w:rsid w:val="00B363E4"/>
    <w:rsid w:val="00B36518"/>
    <w:rsid w:val="00B370A7"/>
    <w:rsid w:val="00B372ED"/>
    <w:rsid w:val="00B378CC"/>
    <w:rsid w:val="00B37CB6"/>
    <w:rsid w:val="00B404C1"/>
    <w:rsid w:val="00B40B3B"/>
    <w:rsid w:val="00B40F39"/>
    <w:rsid w:val="00B41615"/>
    <w:rsid w:val="00B419CD"/>
    <w:rsid w:val="00B41A81"/>
    <w:rsid w:val="00B41FD8"/>
    <w:rsid w:val="00B420DF"/>
    <w:rsid w:val="00B428E2"/>
    <w:rsid w:val="00B42A2C"/>
    <w:rsid w:val="00B42A5C"/>
    <w:rsid w:val="00B42A98"/>
    <w:rsid w:val="00B42B4D"/>
    <w:rsid w:val="00B42C64"/>
    <w:rsid w:val="00B42EA4"/>
    <w:rsid w:val="00B43901"/>
    <w:rsid w:val="00B43F41"/>
    <w:rsid w:val="00B448EF"/>
    <w:rsid w:val="00B44BFB"/>
    <w:rsid w:val="00B467AA"/>
    <w:rsid w:val="00B472C1"/>
    <w:rsid w:val="00B47493"/>
    <w:rsid w:val="00B474C8"/>
    <w:rsid w:val="00B474DF"/>
    <w:rsid w:val="00B47530"/>
    <w:rsid w:val="00B47915"/>
    <w:rsid w:val="00B50E18"/>
    <w:rsid w:val="00B513A3"/>
    <w:rsid w:val="00B513A9"/>
    <w:rsid w:val="00B51568"/>
    <w:rsid w:val="00B51610"/>
    <w:rsid w:val="00B5167B"/>
    <w:rsid w:val="00B520E3"/>
    <w:rsid w:val="00B52336"/>
    <w:rsid w:val="00B523D5"/>
    <w:rsid w:val="00B535DD"/>
    <w:rsid w:val="00B535FE"/>
    <w:rsid w:val="00B5388C"/>
    <w:rsid w:val="00B544EF"/>
    <w:rsid w:val="00B54E0C"/>
    <w:rsid w:val="00B55837"/>
    <w:rsid w:val="00B55BC0"/>
    <w:rsid w:val="00B55CED"/>
    <w:rsid w:val="00B55D57"/>
    <w:rsid w:val="00B55E6F"/>
    <w:rsid w:val="00B55E9D"/>
    <w:rsid w:val="00B55F80"/>
    <w:rsid w:val="00B56480"/>
    <w:rsid w:val="00B565D6"/>
    <w:rsid w:val="00B567C9"/>
    <w:rsid w:val="00B567F2"/>
    <w:rsid w:val="00B574E5"/>
    <w:rsid w:val="00B576A4"/>
    <w:rsid w:val="00B57998"/>
    <w:rsid w:val="00B57CD0"/>
    <w:rsid w:val="00B57DA9"/>
    <w:rsid w:val="00B60177"/>
    <w:rsid w:val="00B60639"/>
    <w:rsid w:val="00B617CE"/>
    <w:rsid w:val="00B61FDF"/>
    <w:rsid w:val="00B624F4"/>
    <w:rsid w:val="00B6308E"/>
    <w:rsid w:val="00B63381"/>
    <w:rsid w:val="00B63736"/>
    <w:rsid w:val="00B63D58"/>
    <w:rsid w:val="00B64E8A"/>
    <w:rsid w:val="00B65588"/>
    <w:rsid w:val="00B65885"/>
    <w:rsid w:val="00B658D1"/>
    <w:rsid w:val="00B65DC0"/>
    <w:rsid w:val="00B66064"/>
    <w:rsid w:val="00B66995"/>
    <w:rsid w:val="00B671A1"/>
    <w:rsid w:val="00B675A6"/>
    <w:rsid w:val="00B6794D"/>
    <w:rsid w:val="00B67B55"/>
    <w:rsid w:val="00B67C6C"/>
    <w:rsid w:val="00B67EDF"/>
    <w:rsid w:val="00B70624"/>
    <w:rsid w:val="00B70C61"/>
    <w:rsid w:val="00B70E5A"/>
    <w:rsid w:val="00B71645"/>
    <w:rsid w:val="00B7220D"/>
    <w:rsid w:val="00B72338"/>
    <w:rsid w:val="00B73599"/>
    <w:rsid w:val="00B73818"/>
    <w:rsid w:val="00B73F65"/>
    <w:rsid w:val="00B749B6"/>
    <w:rsid w:val="00B74C94"/>
    <w:rsid w:val="00B7509A"/>
    <w:rsid w:val="00B754AF"/>
    <w:rsid w:val="00B755F2"/>
    <w:rsid w:val="00B7613E"/>
    <w:rsid w:val="00B76499"/>
    <w:rsid w:val="00B766C1"/>
    <w:rsid w:val="00B76714"/>
    <w:rsid w:val="00B76966"/>
    <w:rsid w:val="00B76B96"/>
    <w:rsid w:val="00B76EFB"/>
    <w:rsid w:val="00B77129"/>
    <w:rsid w:val="00B77B18"/>
    <w:rsid w:val="00B77C37"/>
    <w:rsid w:val="00B77F82"/>
    <w:rsid w:val="00B80108"/>
    <w:rsid w:val="00B807BF"/>
    <w:rsid w:val="00B809B1"/>
    <w:rsid w:val="00B81584"/>
    <w:rsid w:val="00B81C0C"/>
    <w:rsid w:val="00B81D17"/>
    <w:rsid w:val="00B8207A"/>
    <w:rsid w:val="00B821F6"/>
    <w:rsid w:val="00B82543"/>
    <w:rsid w:val="00B82996"/>
    <w:rsid w:val="00B82998"/>
    <w:rsid w:val="00B82B3E"/>
    <w:rsid w:val="00B83033"/>
    <w:rsid w:val="00B834B0"/>
    <w:rsid w:val="00B837F6"/>
    <w:rsid w:val="00B83DAE"/>
    <w:rsid w:val="00B84C48"/>
    <w:rsid w:val="00B84FB4"/>
    <w:rsid w:val="00B8537A"/>
    <w:rsid w:val="00B85B3A"/>
    <w:rsid w:val="00B8756E"/>
    <w:rsid w:val="00B87DF9"/>
    <w:rsid w:val="00B908DA"/>
    <w:rsid w:val="00B91093"/>
    <w:rsid w:val="00B91951"/>
    <w:rsid w:val="00B91A58"/>
    <w:rsid w:val="00B91EAD"/>
    <w:rsid w:val="00B920B9"/>
    <w:rsid w:val="00B9232C"/>
    <w:rsid w:val="00B92C13"/>
    <w:rsid w:val="00B930D2"/>
    <w:rsid w:val="00B937CD"/>
    <w:rsid w:val="00B938BC"/>
    <w:rsid w:val="00B93997"/>
    <w:rsid w:val="00B93C98"/>
    <w:rsid w:val="00B9599E"/>
    <w:rsid w:val="00B96C00"/>
    <w:rsid w:val="00B976BB"/>
    <w:rsid w:val="00B9782D"/>
    <w:rsid w:val="00B97FFD"/>
    <w:rsid w:val="00BA01A7"/>
    <w:rsid w:val="00BA0224"/>
    <w:rsid w:val="00BA05C8"/>
    <w:rsid w:val="00BA09AA"/>
    <w:rsid w:val="00BA0AD5"/>
    <w:rsid w:val="00BA0CA0"/>
    <w:rsid w:val="00BA0E3C"/>
    <w:rsid w:val="00BA0FE1"/>
    <w:rsid w:val="00BA1982"/>
    <w:rsid w:val="00BA1F74"/>
    <w:rsid w:val="00BA1FE7"/>
    <w:rsid w:val="00BA2B1D"/>
    <w:rsid w:val="00BA2C66"/>
    <w:rsid w:val="00BA3B57"/>
    <w:rsid w:val="00BA3D14"/>
    <w:rsid w:val="00BA435A"/>
    <w:rsid w:val="00BA446B"/>
    <w:rsid w:val="00BA4537"/>
    <w:rsid w:val="00BA539E"/>
    <w:rsid w:val="00BA54BA"/>
    <w:rsid w:val="00BA5603"/>
    <w:rsid w:val="00BA56D9"/>
    <w:rsid w:val="00BA5A80"/>
    <w:rsid w:val="00BA6145"/>
    <w:rsid w:val="00BA6194"/>
    <w:rsid w:val="00BA676B"/>
    <w:rsid w:val="00BA6AF8"/>
    <w:rsid w:val="00BA77F8"/>
    <w:rsid w:val="00BA7EEE"/>
    <w:rsid w:val="00BB0439"/>
    <w:rsid w:val="00BB069E"/>
    <w:rsid w:val="00BB0BC7"/>
    <w:rsid w:val="00BB1CAD"/>
    <w:rsid w:val="00BB1D06"/>
    <w:rsid w:val="00BB2008"/>
    <w:rsid w:val="00BB24C5"/>
    <w:rsid w:val="00BB29DF"/>
    <w:rsid w:val="00BB2CFC"/>
    <w:rsid w:val="00BB342A"/>
    <w:rsid w:val="00BB34DC"/>
    <w:rsid w:val="00BB35D0"/>
    <w:rsid w:val="00BB3605"/>
    <w:rsid w:val="00BB3A35"/>
    <w:rsid w:val="00BB3AC4"/>
    <w:rsid w:val="00BB4999"/>
    <w:rsid w:val="00BB4AEB"/>
    <w:rsid w:val="00BB4BCD"/>
    <w:rsid w:val="00BB5202"/>
    <w:rsid w:val="00BB52EB"/>
    <w:rsid w:val="00BB5357"/>
    <w:rsid w:val="00BB56C7"/>
    <w:rsid w:val="00BB5B62"/>
    <w:rsid w:val="00BB6502"/>
    <w:rsid w:val="00BB6BCD"/>
    <w:rsid w:val="00BB70F9"/>
    <w:rsid w:val="00BB7C9B"/>
    <w:rsid w:val="00BC0E5E"/>
    <w:rsid w:val="00BC11A3"/>
    <w:rsid w:val="00BC1527"/>
    <w:rsid w:val="00BC19E2"/>
    <w:rsid w:val="00BC2306"/>
    <w:rsid w:val="00BC25D7"/>
    <w:rsid w:val="00BC272A"/>
    <w:rsid w:val="00BC2C9E"/>
    <w:rsid w:val="00BC2D6F"/>
    <w:rsid w:val="00BC2F31"/>
    <w:rsid w:val="00BC2FE2"/>
    <w:rsid w:val="00BC304D"/>
    <w:rsid w:val="00BC4036"/>
    <w:rsid w:val="00BC47D1"/>
    <w:rsid w:val="00BC49EA"/>
    <w:rsid w:val="00BC4F0A"/>
    <w:rsid w:val="00BC5084"/>
    <w:rsid w:val="00BC509F"/>
    <w:rsid w:val="00BC51D2"/>
    <w:rsid w:val="00BC542C"/>
    <w:rsid w:val="00BC636E"/>
    <w:rsid w:val="00BC64BE"/>
    <w:rsid w:val="00BC669D"/>
    <w:rsid w:val="00BC6D33"/>
    <w:rsid w:val="00BC6F65"/>
    <w:rsid w:val="00BC7155"/>
    <w:rsid w:val="00BC7550"/>
    <w:rsid w:val="00BD0B72"/>
    <w:rsid w:val="00BD20AB"/>
    <w:rsid w:val="00BD217E"/>
    <w:rsid w:val="00BD2668"/>
    <w:rsid w:val="00BD26A1"/>
    <w:rsid w:val="00BD29D9"/>
    <w:rsid w:val="00BD2F09"/>
    <w:rsid w:val="00BD3924"/>
    <w:rsid w:val="00BD393B"/>
    <w:rsid w:val="00BD430E"/>
    <w:rsid w:val="00BD450F"/>
    <w:rsid w:val="00BD4512"/>
    <w:rsid w:val="00BD52AA"/>
    <w:rsid w:val="00BD53F9"/>
    <w:rsid w:val="00BD6064"/>
    <w:rsid w:val="00BD7129"/>
    <w:rsid w:val="00BD7D2E"/>
    <w:rsid w:val="00BE0156"/>
    <w:rsid w:val="00BE0927"/>
    <w:rsid w:val="00BE0D6F"/>
    <w:rsid w:val="00BE1061"/>
    <w:rsid w:val="00BE1321"/>
    <w:rsid w:val="00BE1F0D"/>
    <w:rsid w:val="00BE2893"/>
    <w:rsid w:val="00BE2EB4"/>
    <w:rsid w:val="00BE2F5A"/>
    <w:rsid w:val="00BE37D3"/>
    <w:rsid w:val="00BE3D62"/>
    <w:rsid w:val="00BE441F"/>
    <w:rsid w:val="00BE522A"/>
    <w:rsid w:val="00BE53DD"/>
    <w:rsid w:val="00BE56AE"/>
    <w:rsid w:val="00BE57B5"/>
    <w:rsid w:val="00BE58D6"/>
    <w:rsid w:val="00BE6247"/>
    <w:rsid w:val="00BE773B"/>
    <w:rsid w:val="00BE7A7C"/>
    <w:rsid w:val="00BF0A44"/>
    <w:rsid w:val="00BF0CEC"/>
    <w:rsid w:val="00BF1A44"/>
    <w:rsid w:val="00BF1EDF"/>
    <w:rsid w:val="00BF2D17"/>
    <w:rsid w:val="00BF370B"/>
    <w:rsid w:val="00BF38F9"/>
    <w:rsid w:val="00BF3EB9"/>
    <w:rsid w:val="00BF411F"/>
    <w:rsid w:val="00BF4501"/>
    <w:rsid w:val="00BF4BA4"/>
    <w:rsid w:val="00BF4D3D"/>
    <w:rsid w:val="00BF50D6"/>
    <w:rsid w:val="00BF5B8C"/>
    <w:rsid w:val="00BF6275"/>
    <w:rsid w:val="00BF66B7"/>
    <w:rsid w:val="00BF6A68"/>
    <w:rsid w:val="00BF7152"/>
    <w:rsid w:val="00BF73F0"/>
    <w:rsid w:val="00BF75B1"/>
    <w:rsid w:val="00BF75C9"/>
    <w:rsid w:val="00BF7BD3"/>
    <w:rsid w:val="00BF7C4B"/>
    <w:rsid w:val="00C00352"/>
    <w:rsid w:val="00C007CE"/>
    <w:rsid w:val="00C00A22"/>
    <w:rsid w:val="00C00F18"/>
    <w:rsid w:val="00C017A7"/>
    <w:rsid w:val="00C01B65"/>
    <w:rsid w:val="00C01D39"/>
    <w:rsid w:val="00C0200C"/>
    <w:rsid w:val="00C02028"/>
    <w:rsid w:val="00C0202C"/>
    <w:rsid w:val="00C020A8"/>
    <w:rsid w:val="00C02491"/>
    <w:rsid w:val="00C02C42"/>
    <w:rsid w:val="00C02CC6"/>
    <w:rsid w:val="00C034A4"/>
    <w:rsid w:val="00C035DD"/>
    <w:rsid w:val="00C03DD0"/>
    <w:rsid w:val="00C03E89"/>
    <w:rsid w:val="00C04445"/>
    <w:rsid w:val="00C04705"/>
    <w:rsid w:val="00C04A7F"/>
    <w:rsid w:val="00C04E2B"/>
    <w:rsid w:val="00C050CD"/>
    <w:rsid w:val="00C051AA"/>
    <w:rsid w:val="00C05B0E"/>
    <w:rsid w:val="00C05CE9"/>
    <w:rsid w:val="00C060A0"/>
    <w:rsid w:val="00C06BEA"/>
    <w:rsid w:val="00C07187"/>
    <w:rsid w:val="00C075C9"/>
    <w:rsid w:val="00C0764A"/>
    <w:rsid w:val="00C077C5"/>
    <w:rsid w:val="00C07A2F"/>
    <w:rsid w:val="00C07FAD"/>
    <w:rsid w:val="00C106C4"/>
    <w:rsid w:val="00C10D9A"/>
    <w:rsid w:val="00C11127"/>
    <w:rsid w:val="00C111EA"/>
    <w:rsid w:val="00C11889"/>
    <w:rsid w:val="00C119AD"/>
    <w:rsid w:val="00C120F2"/>
    <w:rsid w:val="00C1228D"/>
    <w:rsid w:val="00C12674"/>
    <w:rsid w:val="00C13EE3"/>
    <w:rsid w:val="00C13FED"/>
    <w:rsid w:val="00C14156"/>
    <w:rsid w:val="00C1430D"/>
    <w:rsid w:val="00C14E7D"/>
    <w:rsid w:val="00C15035"/>
    <w:rsid w:val="00C156DB"/>
    <w:rsid w:val="00C15722"/>
    <w:rsid w:val="00C16897"/>
    <w:rsid w:val="00C171E3"/>
    <w:rsid w:val="00C1780B"/>
    <w:rsid w:val="00C17B84"/>
    <w:rsid w:val="00C17BDC"/>
    <w:rsid w:val="00C17D71"/>
    <w:rsid w:val="00C200C9"/>
    <w:rsid w:val="00C201EC"/>
    <w:rsid w:val="00C20DF8"/>
    <w:rsid w:val="00C218FD"/>
    <w:rsid w:val="00C21D8E"/>
    <w:rsid w:val="00C22525"/>
    <w:rsid w:val="00C226EA"/>
    <w:rsid w:val="00C22867"/>
    <w:rsid w:val="00C23DBB"/>
    <w:rsid w:val="00C23FE1"/>
    <w:rsid w:val="00C2410D"/>
    <w:rsid w:val="00C24725"/>
    <w:rsid w:val="00C24A77"/>
    <w:rsid w:val="00C24BAF"/>
    <w:rsid w:val="00C2528C"/>
    <w:rsid w:val="00C25F8B"/>
    <w:rsid w:val="00C25FC3"/>
    <w:rsid w:val="00C265C0"/>
    <w:rsid w:val="00C26958"/>
    <w:rsid w:val="00C26B9E"/>
    <w:rsid w:val="00C26C7C"/>
    <w:rsid w:val="00C272EF"/>
    <w:rsid w:val="00C2732B"/>
    <w:rsid w:val="00C2753F"/>
    <w:rsid w:val="00C276A8"/>
    <w:rsid w:val="00C27915"/>
    <w:rsid w:val="00C27975"/>
    <w:rsid w:val="00C300BC"/>
    <w:rsid w:val="00C300E6"/>
    <w:rsid w:val="00C30B4F"/>
    <w:rsid w:val="00C310E9"/>
    <w:rsid w:val="00C318F7"/>
    <w:rsid w:val="00C319D2"/>
    <w:rsid w:val="00C31F5A"/>
    <w:rsid w:val="00C31F85"/>
    <w:rsid w:val="00C3246D"/>
    <w:rsid w:val="00C32534"/>
    <w:rsid w:val="00C326EE"/>
    <w:rsid w:val="00C32951"/>
    <w:rsid w:val="00C32C02"/>
    <w:rsid w:val="00C32F73"/>
    <w:rsid w:val="00C33235"/>
    <w:rsid w:val="00C33322"/>
    <w:rsid w:val="00C333AA"/>
    <w:rsid w:val="00C33677"/>
    <w:rsid w:val="00C34137"/>
    <w:rsid w:val="00C34303"/>
    <w:rsid w:val="00C3476B"/>
    <w:rsid w:val="00C34995"/>
    <w:rsid w:val="00C35240"/>
    <w:rsid w:val="00C3597B"/>
    <w:rsid w:val="00C35FE8"/>
    <w:rsid w:val="00C3628B"/>
    <w:rsid w:val="00C368B3"/>
    <w:rsid w:val="00C36F07"/>
    <w:rsid w:val="00C370F7"/>
    <w:rsid w:val="00C37214"/>
    <w:rsid w:val="00C372E8"/>
    <w:rsid w:val="00C3787D"/>
    <w:rsid w:val="00C37F9F"/>
    <w:rsid w:val="00C401D6"/>
    <w:rsid w:val="00C409DC"/>
    <w:rsid w:val="00C40B1B"/>
    <w:rsid w:val="00C40E88"/>
    <w:rsid w:val="00C41601"/>
    <w:rsid w:val="00C416A3"/>
    <w:rsid w:val="00C4171C"/>
    <w:rsid w:val="00C41785"/>
    <w:rsid w:val="00C41FC1"/>
    <w:rsid w:val="00C434C2"/>
    <w:rsid w:val="00C43940"/>
    <w:rsid w:val="00C44342"/>
    <w:rsid w:val="00C44694"/>
    <w:rsid w:val="00C44744"/>
    <w:rsid w:val="00C44BC7"/>
    <w:rsid w:val="00C457C1"/>
    <w:rsid w:val="00C45D19"/>
    <w:rsid w:val="00C460E6"/>
    <w:rsid w:val="00C4626E"/>
    <w:rsid w:val="00C46625"/>
    <w:rsid w:val="00C46870"/>
    <w:rsid w:val="00C46A05"/>
    <w:rsid w:val="00C47545"/>
    <w:rsid w:val="00C47593"/>
    <w:rsid w:val="00C47748"/>
    <w:rsid w:val="00C47764"/>
    <w:rsid w:val="00C5044B"/>
    <w:rsid w:val="00C506BD"/>
    <w:rsid w:val="00C50E55"/>
    <w:rsid w:val="00C5123E"/>
    <w:rsid w:val="00C51426"/>
    <w:rsid w:val="00C51622"/>
    <w:rsid w:val="00C51FB3"/>
    <w:rsid w:val="00C5223C"/>
    <w:rsid w:val="00C52A35"/>
    <w:rsid w:val="00C52BD4"/>
    <w:rsid w:val="00C53213"/>
    <w:rsid w:val="00C53404"/>
    <w:rsid w:val="00C53917"/>
    <w:rsid w:val="00C541DE"/>
    <w:rsid w:val="00C547B2"/>
    <w:rsid w:val="00C54C11"/>
    <w:rsid w:val="00C54C67"/>
    <w:rsid w:val="00C54E65"/>
    <w:rsid w:val="00C553D4"/>
    <w:rsid w:val="00C56324"/>
    <w:rsid w:val="00C5653B"/>
    <w:rsid w:val="00C565A3"/>
    <w:rsid w:val="00C5664C"/>
    <w:rsid w:val="00C56D20"/>
    <w:rsid w:val="00C57414"/>
    <w:rsid w:val="00C57763"/>
    <w:rsid w:val="00C577F7"/>
    <w:rsid w:val="00C60667"/>
    <w:rsid w:val="00C61AB9"/>
    <w:rsid w:val="00C61F84"/>
    <w:rsid w:val="00C62DD6"/>
    <w:rsid w:val="00C62FF7"/>
    <w:rsid w:val="00C63135"/>
    <w:rsid w:val="00C631E9"/>
    <w:rsid w:val="00C63322"/>
    <w:rsid w:val="00C63495"/>
    <w:rsid w:val="00C63769"/>
    <w:rsid w:val="00C637DC"/>
    <w:rsid w:val="00C63EE8"/>
    <w:rsid w:val="00C6432E"/>
    <w:rsid w:val="00C647A3"/>
    <w:rsid w:val="00C65718"/>
    <w:rsid w:val="00C65C81"/>
    <w:rsid w:val="00C65F45"/>
    <w:rsid w:val="00C65F76"/>
    <w:rsid w:val="00C661BF"/>
    <w:rsid w:val="00C661D6"/>
    <w:rsid w:val="00C6654B"/>
    <w:rsid w:val="00C66772"/>
    <w:rsid w:val="00C66D2B"/>
    <w:rsid w:val="00C6748E"/>
    <w:rsid w:val="00C67580"/>
    <w:rsid w:val="00C6781C"/>
    <w:rsid w:val="00C67DF4"/>
    <w:rsid w:val="00C67EA1"/>
    <w:rsid w:val="00C70AEE"/>
    <w:rsid w:val="00C711FF"/>
    <w:rsid w:val="00C71D15"/>
    <w:rsid w:val="00C7234D"/>
    <w:rsid w:val="00C7244E"/>
    <w:rsid w:val="00C726C9"/>
    <w:rsid w:val="00C72801"/>
    <w:rsid w:val="00C72987"/>
    <w:rsid w:val="00C72C0A"/>
    <w:rsid w:val="00C7311E"/>
    <w:rsid w:val="00C73E67"/>
    <w:rsid w:val="00C73FAD"/>
    <w:rsid w:val="00C74AE1"/>
    <w:rsid w:val="00C74CA4"/>
    <w:rsid w:val="00C74F1A"/>
    <w:rsid w:val="00C75064"/>
    <w:rsid w:val="00C7543D"/>
    <w:rsid w:val="00C757B8"/>
    <w:rsid w:val="00C761DE"/>
    <w:rsid w:val="00C76906"/>
    <w:rsid w:val="00C76B7C"/>
    <w:rsid w:val="00C76CC7"/>
    <w:rsid w:val="00C76F81"/>
    <w:rsid w:val="00C77314"/>
    <w:rsid w:val="00C776A4"/>
    <w:rsid w:val="00C777D5"/>
    <w:rsid w:val="00C800DD"/>
    <w:rsid w:val="00C8048E"/>
    <w:rsid w:val="00C80920"/>
    <w:rsid w:val="00C80B03"/>
    <w:rsid w:val="00C81312"/>
    <w:rsid w:val="00C82359"/>
    <w:rsid w:val="00C8243F"/>
    <w:rsid w:val="00C8269A"/>
    <w:rsid w:val="00C82757"/>
    <w:rsid w:val="00C8289B"/>
    <w:rsid w:val="00C82A5A"/>
    <w:rsid w:val="00C82D54"/>
    <w:rsid w:val="00C82F3B"/>
    <w:rsid w:val="00C834B6"/>
    <w:rsid w:val="00C837C4"/>
    <w:rsid w:val="00C83829"/>
    <w:rsid w:val="00C83EDD"/>
    <w:rsid w:val="00C840E2"/>
    <w:rsid w:val="00C84B5B"/>
    <w:rsid w:val="00C84BF1"/>
    <w:rsid w:val="00C84CA2"/>
    <w:rsid w:val="00C85A36"/>
    <w:rsid w:val="00C85CD1"/>
    <w:rsid w:val="00C862FC"/>
    <w:rsid w:val="00C86561"/>
    <w:rsid w:val="00C86C56"/>
    <w:rsid w:val="00C8773E"/>
    <w:rsid w:val="00C90601"/>
    <w:rsid w:val="00C90D16"/>
    <w:rsid w:val="00C90D78"/>
    <w:rsid w:val="00C9116A"/>
    <w:rsid w:val="00C912FB"/>
    <w:rsid w:val="00C91601"/>
    <w:rsid w:val="00C920FF"/>
    <w:rsid w:val="00C9265D"/>
    <w:rsid w:val="00C92824"/>
    <w:rsid w:val="00C92932"/>
    <w:rsid w:val="00C937BA"/>
    <w:rsid w:val="00C93BF2"/>
    <w:rsid w:val="00C93C67"/>
    <w:rsid w:val="00C94748"/>
    <w:rsid w:val="00C949FC"/>
    <w:rsid w:val="00C94A92"/>
    <w:rsid w:val="00C94D58"/>
    <w:rsid w:val="00C95AC1"/>
    <w:rsid w:val="00C960CF"/>
    <w:rsid w:val="00C96672"/>
    <w:rsid w:val="00C96678"/>
    <w:rsid w:val="00C96772"/>
    <w:rsid w:val="00C96CFA"/>
    <w:rsid w:val="00C96E5A"/>
    <w:rsid w:val="00C96EB5"/>
    <w:rsid w:val="00C975D9"/>
    <w:rsid w:val="00C97913"/>
    <w:rsid w:val="00CA0257"/>
    <w:rsid w:val="00CA0619"/>
    <w:rsid w:val="00CA0917"/>
    <w:rsid w:val="00CA0A4D"/>
    <w:rsid w:val="00CA0A9F"/>
    <w:rsid w:val="00CA0FC7"/>
    <w:rsid w:val="00CA102B"/>
    <w:rsid w:val="00CA1337"/>
    <w:rsid w:val="00CA19B5"/>
    <w:rsid w:val="00CA1D58"/>
    <w:rsid w:val="00CA1F12"/>
    <w:rsid w:val="00CA2039"/>
    <w:rsid w:val="00CA283D"/>
    <w:rsid w:val="00CA29D1"/>
    <w:rsid w:val="00CA2DD6"/>
    <w:rsid w:val="00CA3247"/>
    <w:rsid w:val="00CA36A0"/>
    <w:rsid w:val="00CA3752"/>
    <w:rsid w:val="00CA387A"/>
    <w:rsid w:val="00CA3999"/>
    <w:rsid w:val="00CA39C0"/>
    <w:rsid w:val="00CA417E"/>
    <w:rsid w:val="00CA4A00"/>
    <w:rsid w:val="00CA54FE"/>
    <w:rsid w:val="00CA5AD3"/>
    <w:rsid w:val="00CA60B3"/>
    <w:rsid w:val="00CA62DD"/>
    <w:rsid w:val="00CA67FA"/>
    <w:rsid w:val="00CA6961"/>
    <w:rsid w:val="00CA69BA"/>
    <w:rsid w:val="00CA7016"/>
    <w:rsid w:val="00CA7DE6"/>
    <w:rsid w:val="00CB0339"/>
    <w:rsid w:val="00CB110E"/>
    <w:rsid w:val="00CB11F8"/>
    <w:rsid w:val="00CB1B95"/>
    <w:rsid w:val="00CB214D"/>
    <w:rsid w:val="00CB225B"/>
    <w:rsid w:val="00CB2902"/>
    <w:rsid w:val="00CB2EF5"/>
    <w:rsid w:val="00CB33E4"/>
    <w:rsid w:val="00CB3516"/>
    <w:rsid w:val="00CB36EF"/>
    <w:rsid w:val="00CB4064"/>
    <w:rsid w:val="00CB4230"/>
    <w:rsid w:val="00CB431B"/>
    <w:rsid w:val="00CB4A77"/>
    <w:rsid w:val="00CB4EA5"/>
    <w:rsid w:val="00CB5086"/>
    <w:rsid w:val="00CB557F"/>
    <w:rsid w:val="00CB566F"/>
    <w:rsid w:val="00CB592B"/>
    <w:rsid w:val="00CB5C5F"/>
    <w:rsid w:val="00CB600E"/>
    <w:rsid w:val="00CB65B8"/>
    <w:rsid w:val="00CB66B2"/>
    <w:rsid w:val="00CB6C82"/>
    <w:rsid w:val="00CB6CDF"/>
    <w:rsid w:val="00CB7264"/>
    <w:rsid w:val="00CB730F"/>
    <w:rsid w:val="00CB761C"/>
    <w:rsid w:val="00CB76B5"/>
    <w:rsid w:val="00CB7A72"/>
    <w:rsid w:val="00CB7A77"/>
    <w:rsid w:val="00CB7AD6"/>
    <w:rsid w:val="00CB7EEE"/>
    <w:rsid w:val="00CC0495"/>
    <w:rsid w:val="00CC0878"/>
    <w:rsid w:val="00CC110F"/>
    <w:rsid w:val="00CC11B8"/>
    <w:rsid w:val="00CC16F3"/>
    <w:rsid w:val="00CC1AF9"/>
    <w:rsid w:val="00CC20E0"/>
    <w:rsid w:val="00CC2818"/>
    <w:rsid w:val="00CC2F7A"/>
    <w:rsid w:val="00CC3A70"/>
    <w:rsid w:val="00CC3AE4"/>
    <w:rsid w:val="00CC4033"/>
    <w:rsid w:val="00CC40B8"/>
    <w:rsid w:val="00CC44CC"/>
    <w:rsid w:val="00CC50A7"/>
    <w:rsid w:val="00CC5444"/>
    <w:rsid w:val="00CC5579"/>
    <w:rsid w:val="00CC5631"/>
    <w:rsid w:val="00CC62A6"/>
    <w:rsid w:val="00CC6447"/>
    <w:rsid w:val="00CC672D"/>
    <w:rsid w:val="00CC676C"/>
    <w:rsid w:val="00CC697D"/>
    <w:rsid w:val="00CC6BBD"/>
    <w:rsid w:val="00CC7A11"/>
    <w:rsid w:val="00CC7ECF"/>
    <w:rsid w:val="00CD04A8"/>
    <w:rsid w:val="00CD051B"/>
    <w:rsid w:val="00CD1DB1"/>
    <w:rsid w:val="00CD1E14"/>
    <w:rsid w:val="00CD22B5"/>
    <w:rsid w:val="00CD22F4"/>
    <w:rsid w:val="00CD25E1"/>
    <w:rsid w:val="00CD3332"/>
    <w:rsid w:val="00CD367C"/>
    <w:rsid w:val="00CD3AC8"/>
    <w:rsid w:val="00CD3FAC"/>
    <w:rsid w:val="00CD41F9"/>
    <w:rsid w:val="00CD454A"/>
    <w:rsid w:val="00CD4F54"/>
    <w:rsid w:val="00CD4FFE"/>
    <w:rsid w:val="00CD57FA"/>
    <w:rsid w:val="00CD5A6E"/>
    <w:rsid w:val="00CD6122"/>
    <w:rsid w:val="00CD6D1A"/>
    <w:rsid w:val="00CD708B"/>
    <w:rsid w:val="00CD711F"/>
    <w:rsid w:val="00CD7316"/>
    <w:rsid w:val="00CD74A7"/>
    <w:rsid w:val="00CD79B2"/>
    <w:rsid w:val="00CD7B8D"/>
    <w:rsid w:val="00CE02F7"/>
    <w:rsid w:val="00CE092A"/>
    <w:rsid w:val="00CE0997"/>
    <w:rsid w:val="00CE0F7F"/>
    <w:rsid w:val="00CE1251"/>
    <w:rsid w:val="00CE157C"/>
    <w:rsid w:val="00CE171A"/>
    <w:rsid w:val="00CE1AF6"/>
    <w:rsid w:val="00CE2298"/>
    <w:rsid w:val="00CE23AE"/>
    <w:rsid w:val="00CE262A"/>
    <w:rsid w:val="00CE27FE"/>
    <w:rsid w:val="00CE289F"/>
    <w:rsid w:val="00CE3064"/>
    <w:rsid w:val="00CE39E4"/>
    <w:rsid w:val="00CE419E"/>
    <w:rsid w:val="00CE4282"/>
    <w:rsid w:val="00CE47DE"/>
    <w:rsid w:val="00CE4A9F"/>
    <w:rsid w:val="00CE54E1"/>
    <w:rsid w:val="00CE55B6"/>
    <w:rsid w:val="00CE5856"/>
    <w:rsid w:val="00CE5B24"/>
    <w:rsid w:val="00CE5BB0"/>
    <w:rsid w:val="00CE5BDE"/>
    <w:rsid w:val="00CE5D36"/>
    <w:rsid w:val="00CE633D"/>
    <w:rsid w:val="00CE66A2"/>
    <w:rsid w:val="00CE6905"/>
    <w:rsid w:val="00CE6A6D"/>
    <w:rsid w:val="00CE6F2D"/>
    <w:rsid w:val="00CE774C"/>
    <w:rsid w:val="00CF012E"/>
    <w:rsid w:val="00CF04D4"/>
    <w:rsid w:val="00CF0B4C"/>
    <w:rsid w:val="00CF145F"/>
    <w:rsid w:val="00CF1680"/>
    <w:rsid w:val="00CF184B"/>
    <w:rsid w:val="00CF1BD7"/>
    <w:rsid w:val="00CF21A5"/>
    <w:rsid w:val="00CF2518"/>
    <w:rsid w:val="00CF2563"/>
    <w:rsid w:val="00CF2D52"/>
    <w:rsid w:val="00CF2DDE"/>
    <w:rsid w:val="00CF2E67"/>
    <w:rsid w:val="00CF3412"/>
    <w:rsid w:val="00CF344A"/>
    <w:rsid w:val="00CF39A0"/>
    <w:rsid w:val="00CF3D1C"/>
    <w:rsid w:val="00CF4713"/>
    <w:rsid w:val="00CF4B12"/>
    <w:rsid w:val="00CF4CC0"/>
    <w:rsid w:val="00CF4D39"/>
    <w:rsid w:val="00CF4EAA"/>
    <w:rsid w:val="00CF4F6B"/>
    <w:rsid w:val="00CF50C4"/>
    <w:rsid w:val="00CF58FE"/>
    <w:rsid w:val="00CF5EBE"/>
    <w:rsid w:val="00CF7065"/>
    <w:rsid w:val="00CF783B"/>
    <w:rsid w:val="00CF7C49"/>
    <w:rsid w:val="00CF7CDA"/>
    <w:rsid w:val="00CF7D97"/>
    <w:rsid w:val="00CF7EEC"/>
    <w:rsid w:val="00D001C2"/>
    <w:rsid w:val="00D00779"/>
    <w:rsid w:val="00D0088E"/>
    <w:rsid w:val="00D009D8"/>
    <w:rsid w:val="00D010DD"/>
    <w:rsid w:val="00D012E1"/>
    <w:rsid w:val="00D01318"/>
    <w:rsid w:val="00D01501"/>
    <w:rsid w:val="00D01665"/>
    <w:rsid w:val="00D01D1E"/>
    <w:rsid w:val="00D02580"/>
    <w:rsid w:val="00D02CA7"/>
    <w:rsid w:val="00D02D40"/>
    <w:rsid w:val="00D031A2"/>
    <w:rsid w:val="00D0325D"/>
    <w:rsid w:val="00D0368F"/>
    <w:rsid w:val="00D03BF7"/>
    <w:rsid w:val="00D03F1E"/>
    <w:rsid w:val="00D0428E"/>
    <w:rsid w:val="00D04426"/>
    <w:rsid w:val="00D0482F"/>
    <w:rsid w:val="00D04A33"/>
    <w:rsid w:val="00D05892"/>
    <w:rsid w:val="00D05B29"/>
    <w:rsid w:val="00D06409"/>
    <w:rsid w:val="00D06824"/>
    <w:rsid w:val="00D069E4"/>
    <w:rsid w:val="00D06C03"/>
    <w:rsid w:val="00D06EDB"/>
    <w:rsid w:val="00D07C06"/>
    <w:rsid w:val="00D1037A"/>
    <w:rsid w:val="00D10746"/>
    <w:rsid w:val="00D10D09"/>
    <w:rsid w:val="00D1163E"/>
    <w:rsid w:val="00D12362"/>
    <w:rsid w:val="00D12A4F"/>
    <w:rsid w:val="00D12E5B"/>
    <w:rsid w:val="00D132E0"/>
    <w:rsid w:val="00D146BD"/>
    <w:rsid w:val="00D14C15"/>
    <w:rsid w:val="00D15CB3"/>
    <w:rsid w:val="00D15D82"/>
    <w:rsid w:val="00D15F51"/>
    <w:rsid w:val="00D16ED5"/>
    <w:rsid w:val="00D1791F"/>
    <w:rsid w:val="00D17EA0"/>
    <w:rsid w:val="00D202B1"/>
    <w:rsid w:val="00D20662"/>
    <w:rsid w:val="00D21291"/>
    <w:rsid w:val="00D21C8A"/>
    <w:rsid w:val="00D2297E"/>
    <w:rsid w:val="00D22DE5"/>
    <w:rsid w:val="00D233BD"/>
    <w:rsid w:val="00D233D7"/>
    <w:rsid w:val="00D235EF"/>
    <w:rsid w:val="00D239A9"/>
    <w:rsid w:val="00D23A58"/>
    <w:rsid w:val="00D23BE3"/>
    <w:rsid w:val="00D23CBB"/>
    <w:rsid w:val="00D23E60"/>
    <w:rsid w:val="00D24C4B"/>
    <w:rsid w:val="00D25806"/>
    <w:rsid w:val="00D25CCA"/>
    <w:rsid w:val="00D25E9D"/>
    <w:rsid w:val="00D25F1C"/>
    <w:rsid w:val="00D26DE6"/>
    <w:rsid w:val="00D26EE7"/>
    <w:rsid w:val="00D278AD"/>
    <w:rsid w:val="00D30419"/>
    <w:rsid w:val="00D30718"/>
    <w:rsid w:val="00D30C16"/>
    <w:rsid w:val="00D31174"/>
    <w:rsid w:val="00D31DE8"/>
    <w:rsid w:val="00D31F2B"/>
    <w:rsid w:val="00D322FB"/>
    <w:rsid w:val="00D32475"/>
    <w:rsid w:val="00D326C6"/>
    <w:rsid w:val="00D32EF4"/>
    <w:rsid w:val="00D33D05"/>
    <w:rsid w:val="00D33E52"/>
    <w:rsid w:val="00D33F81"/>
    <w:rsid w:val="00D3403C"/>
    <w:rsid w:val="00D34850"/>
    <w:rsid w:val="00D35060"/>
    <w:rsid w:val="00D359BF"/>
    <w:rsid w:val="00D35DBD"/>
    <w:rsid w:val="00D369D4"/>
    <w:rsid w:val="00D36AD7"/>
    <w:rsid w:val="00D373E9"/>
    <w:rsid w:val="00D37730"/>
    <w:rsid w:val="00D378F6"/>
    <w:rsid w:val="00D37C61"/>
    <w:rsid w:val="00D400A1"/>
    <w:rsid w:val="00D40355"/>
    <w:rsid w:val="00D403FF"/>
    <w:rsid w:val="00D404C4"/>
    <w:rsid w:val="00D40BBF"/>
    <w:rsid w:val="00D40CE9"/>
    <w:rsid w:val="00D410CF"/>
    <w:rsid w:val="00D412E3"/>
    <w:rsid w:val="00D415F7"/>
    <w:rsid w:val="00D41800"/>
    <w:rsid w:val="00D41ACB"/>
    <w:rsid w:val="00D41FB0"/>
    <w:rsid w:val="00D42115"/>
    <w:rsid w:val="00D42BAC"/>
    <w:rsid w:val="00D42EFD"/>
    <w:rsid w:val="00D43671"/>
    <w:rsid w:val="00D43C51"/>
    <w:rsid w:val="00D457D1"/>
    <w:rsid w:val="00D458AA"/>
    <w:rsid w:val="00D46338"/>
    <w:rsid w:val="00D46AC1"/>
    <w:rsid w:val="00D46BA2"/>
    <w:rsid w:val="00D46E67"/>
    <w:rsid w:val="00D47234"/>
    <w:rsid w:val="00D47281"/>
    <w:rsid w:val="00D473B7"/>
    <w:rsid w:val="00D47581"/>
    <w:rsid w:val="00D47FC8"/>
    <w:rsid w:val="00D50295"/>
    <w:rsid w:val="00D5069A"/>
    <w:rsid w:val="00D50827"/>
    <w:rsid w:val="00D50E43"/>
    <w:rsid w:val="00D51385"/>
    <w:rsid w:val="00D51469"/>
    <w:rsid w:val="00D51A94"/>
    <w:rsid w:val="00D51FE6"/>
    <w:rsid w:val="00D5283C"/>
    <w:rsid w:val="00D52B45"/>
    <w:rsid w:val="00D52CCA"/>
    <w:rsid w:val="00D530EB"/>
    <w:rsid w:val="00D53393"/>
    <w:rsid w:val="00D535B6"/>
    <w:rsid w:val="00D54083"/>
    <w:rsid w:val="00D54802"/>
    <w:rsid w:val="00D5512E"/>
    <w:rsid w:val="00D5513A"/>
    <w:rsid w:val="00D55235"/>
    <w:rsid w:val="00D55A27"/>
    <w:rsid w:val="00D55D78"/>
    <w:rsid w:val="00D5606A"/>
    <w:rsid w:val="00D563FD"/>
    <w:rsid w:val="00D572B2"/>
    <w:rsid w:val="00D57D4A"/>
    <w:rsid w:val="00D57F53"/>
    <w:rsid w:val="00D6016E"/>
    <w:rsid w:val="00D60CAB"/>
    <w:rsid w:val="00D610FD"/>
    <w:rsid w:val="00D61126"/>
    <w:rsid w:val="00D61218"/>
    <w:rsid w:val="00D612AF"/>
    <w:rsid w:val="00D619F3"/>
    <w:rsid w:val="00D62A5B"/>
    <w:rsid w:val="00D62B43"/>
    <w:rsid w:val="00D62ECD"/>
    <w:rsid w:val="00D63226"/>
    <w:rsid w:val="00D63748"/>
    <w:rsid w:val="00D639F0"/>
    <w:rsid w:val="00D63C1B"/>
    <w:rsid w:val="00D63D76"/>
    <w:rsid w:val="00D641AA"/>
    <w:rsid w:val="00D64276"/>
    <w:rsid w:val="00D6439B"/>
    <w:rsid w:val="00D64BFF"/>
    <w:rsid w:val="00D64DE1"/>
    <w:rsid w:val="00D64E3F"/>
    <w:rsid w:val="00D653D0"/>
    <w:rsid w:val="00D65971"/>
    <w:rsid w:val="00D6600C"/>
    <w:rsid w:val="00D667B9"/>
    <w:rsid w:val="00D6692A"/>
    <w:rsid w:val="00D66E55"/>
    <w:rsid w:val="00D674E9"/>
    <w:rsid w:val="00D6799A"/>
    <w:rsid w:val="00D67C47"/>
    <w:rsid w:val="00D7009C"/>
    <w:rsid w:val="00D701F0"/>
    <w:rsid w:val="00D70F17"/>
    <w:rsid w:val="00D712DA"/>
    <w:rsid w:val="00D71588"/>
    <w:rsid w:val="00D719EF"/>
    <w:rsid w:val="00D72327"/>
    <w:rsid w:val="00D727E0"/>
    <w:rsid w:val="00D72B87"/>
    <w:rsid w:val="00D72C72"/>
    <w:rsid w:val="00D72F3C"/>
    <w:rsid w:val="00D730EA"/>
    <w:rsid w:val="00D73109"/>
    <w:rsid w:val="00D7365D"/>
    <w:rsid w:val="00D7391F"/>
    <w:rsid w:val="00D73FB8"/>
    <w:rsid w:val="00D74160"/>
    <w:rsid w:val="00D74EFD"/>
    <w:rsid w:val="00D759F8"/>
    <w:rsid w:val="00D75B9C"/>
    <w:rsid w:val="00D75D22"/>
    <w:rsid w:val="00D75DA5"/>
    <w:rsid w:val="00D7674B"/>
    <w:rsid w:val="00D76C58"/>
    <w:rsid w:val="00D76CF2"/>
    <w:rsid w:val="00D76E7C"/>
    <w:rsid w:val="00D77C0A"/>
    <w:rsid w:val="00D77E04"/>
    <w:rsid w:val="00D807A4"/>
    <w:rsid w:val="00D80B40"/>
    <w:rsid w:val="00D81403"/>
    <w:rsid w:val="00D8155B"/>
    <w:rsid w:val="00D816CF"/>
    <w:rsid w:val="00D81D48"/>
    <w:rsid w:val="00D81E79"/>
    <w:rsid w:val="00D821B3"/>
    <w:rsid w:val="00D825A5"/>
    <w:rsid w:val="00D825B7"/>
    <w:rsid w:val="00D82882"/>
    <w:rsid w:val="00D8290E"/>
    <w:rsid w:val="00D82AD1"/>
    <w:rsid w:val="00D82E6E"/>
    <w:rsid w:val="00D83040"/>
    <w:rsid w:val="00D8323B"/>
    <w:rsid w:val="00D83489"/>
    <w:rsid w:val="00D83D13"/>
    <w:rsid w:val="00D841AC"/>
    <w:rsid w:val="00D84B5C"/>
    <w:rsid w:val="00D850A4"/>
    <w:rsid w:val="00D8589D"/>
    <w:rsid w:val="00D85A1F"/>
    <w:rsid w:val="00D85A81"/>
    <w:rsid w:val="00D86466"/>
    <w:rsid w:val="00D86F0E"/>
    <w:rsid w:val="00D870E8"/>
    <w:rsid w:val="00D8710F"/>
    <w:rsid w:val="00D871C1"/>
    <w:rsid w:val="00D87423"/>
    <w:rsid w:val="00D87452"/>
    <w:rsid w:val="00D87485"/>
    <w:rsid w:val="00D90381"/>
    <w:rsid w:val="00D907CB"/>
    <w:rsid w:val="00D9159C"/>
    <w:rsid w:val="00D91BF2"/>
    <w:rsid w:val="00D91C94"/>
    <w:rsid w:val="00D93322"/>
    <w:rsid w:val="00D93C1C"/>
    <w:rsid w:val="00D94026"/>
    <w:rsid w:val="00D94120"/>
    <w:rsid w:val="00D94BE6"/>
    <w:rsid w:val="00D95062"/>
    <w:rsid w:val="00D951DD"/>
    <w:rsid w:val="00D952ED"/>
    <w:rsid w:val="00D9560B"/>
    <w:rsid w:val="00D957FA"/>
    <w:rsid w:val="00D963D7"/>
    <w:rsid w:val="00D96567"/>
    <w:rsid w:val="00D965D2"/>
    <w:rsid w:val="00D9664C"/>
    <w:rsid w:val="00D96922"/>
    <w:rsid w:val="00D96DFB"/>
    <w:rsid w:val="00D9718B"/>
    <w:rsid w:val="00D971E7"/>
    <w:rsid w:val="00D97404"/>
    <w:rsid w:val="00D975A3"/>
    <w:rsid w:val="00D97886"/>
    <w:rsid w:val="00D979D0"/>
    <w:rsid w:val="00D97FEE"/>
    <w:rsid w:val="00DA08CA"/>
    <w:rsid w:val="00DA0F37"/>
    <w:rsid w:val="00DA0FF8"/>
    <w:rsid w:val="00DA101A"/>
    <w:rsid w:val="00DA122C"/>
    <w:rsid w:val="00DA1427"/>
    <w:rsid w:val="00DA1A06"/>
    <w:rsid w:val="00DA23A2"/>
    <w:rsid w:val="00DA2FD5"/>
    <w:rsid w:val="00DA4838"/>
    <w:rsid w:val="00DA4989"/>
    <w:rsid w:val="00DA538A"/>
    <w:rsid w:val="00DA5580"/>
    <w:rsid w:val="00DA5721"/>
    <w:rsid w:val="00DA5958"/>
    <w:rsid w:val="00DA5C77"/>
    <w:rsid w:val="00DA6173"/>
    <w:rsid w:val="00DA6A9B"/>
    <w:rsid w:val="00DA6F00"/>
    <w:rsid w:val="00DA7477"/>
    <w:rsid w:val="00DA74ED"/>
    <w:rsid w:val="00DA7573"/>
    <w:rsid w:val="00DA7BD4"/>
    <w:rsid w:val="00DA7FA7"/>
    <w:rsid w:val="00DB0191"/>
    <w:rsid w:val="00DB0359"/>
    <w:rsid w:val="00DB06F6"/>
    <w:rsid w:val="00DB0EF6"/>
    <w:rsid w:val="00DB0F8A"/>
    <w:rsid w:val="00DB26A8"/>
    <w:rsid w:val="00DB27CF"/>
    <w:rsid w:val="00DB324C"/>
    <w:rsid w:val="00DB3FD3"/>
    <w:rsid w:val="00DB48EC"/>
    <w:rsid w:val="00DB4B88"/>
    <w:rsid w:val="00DB5549"/>
    <w:rsid w:val="00DB5D23"/>
    <w:rsid w:val="00DB5F2A"/>
    <w:rsid w:val="00DB6A2B"/>
    <w:rsid w:val="00DB6F45"/>
    <w:rsid w:val="00DB72B7"/>
    <w:rsid w:val="00DB7546"/>
    <w:rsid w:val="00DB782D"/>
    <w:rsid w:val="00DC03F5"/>
    <w:rsid w:val="00DC0624"/>
    <w:rsid w:val="00DC082F"/>
    <w:rsid w:val="00DC0CCC"/>
    <w:rsid w:val="00DC0FC3"/>
    <w:rsid w:val="00DC1147"/>
    <w:rsid w:val="00DC15B2"/>
    <w:rsid w:val="00DC19DC"/>
    <w:rsid w:val="00DC1A58"/>
    <w:rsid w:val="00DC1AC0"/>
    <w:rsid w:val="00DC1CDD"/>
    <w:rsid w:val="00DC1D8E"/>
    <w:rsid w:val="00DC20C3"/>
    <w:rsid w:val="00DC227A"/>
    <w:rsid w:val="00DC2360"/>
    <w:rsid w:val="00DC239A"/>
    <w:rsid w:val="00DC26E4"/>
    <w:rsid w:val="00DC2BAE"/>
    <w:rsid w:val="00DC2CEE"/>
    <w:rsid w:val="00DC2D5C"/>
    <w:rsid w:val="00DC3257"/>
    <w:rsid w:val="00DC3279"/>
    <w:rsid w:val="00DC340B"/>
    <w:rsid w:val="00DC3BF1"/>
    <w:rsid w:val="00DC45D5"/>
    <w:rsid w:val="00DC4D1D"/>
    <w:rsid w:val="00DC4D87"/>
    <w:rsid w:val="00DC524E"/>
    <w:rsid w:val="00DC54EB"/>
    <w:rsid w:val="00DC553E"/>
    <w:rsid w:val="00DC559C"/>
    <w:rsid w:val="00DC580A"/>
    <w:rsid w:val="00DC5B50"/>
    <w:rsid w:val="00DC66BC"/>
    <w:rsid w:val="00DC6A80"/>
    <w:rsid w:val="00DC727F"/>
    <w:rsid w:val="00DC7825"/>
    <w:rsid w:val="00DC7E78"/>
    <w:rsid w:val="00DD0493"/>
    <w:rsid w:val="00DD0924"/>
    <w:rsid w:val="00DD0CBF"/>
    <w:rsid w:val="00DD1071"/>
    <w:rsid w:val="00DD12FD"/>
    <w:rsid w:val="00DD1576"/>
    <w:rsid w:val="00DD2893"/>
    <w:rsid w:val="00DD2F2C"/>
    <w:rsid w:val="00DD4717"/>
    <w:rsid w:val="00DD49A3"/>
    <w:rsid w:val="00DD4F74"/>
    <w:rsid w:val="00DD531F"/>
    <w:rsid w:val="00DD5381"/>
    <w:rsid w:val="00DD556C"/>
    <w:rsid w:val="00DD5737"/>
    <w:rsid w:val="00DD5E81"/>
    <w:rsid w:val="00DD6B4E"/>
    <w:rsid w:val="00DD6C46"/>
    <w:rsid w:val="00DD6C7A"/>
    <w:rsid w:val="00DD6F44"/>
    <w:rsid w:val="00DD7CCA"/>
    <w:rsid w:val="00DE0512"/>
    <w:rsid w:val="00DE0932"/>
    <w:rsid w:val="00DE0BDE"/>
    <w:rsid w:val="00DE10CF"/>
    <w:rsid w:val="00DE1270"/>
    <w:rsid w:val="00DE1AC2"/>
    <w:rsid w:val="00DE1B5D"/>
    <w:rsid w:val="00DE1E1E"/>
    <w:rsid w:val="00DE223E"/>
    <w:rsid w:val="00DE2A3C"/>
    <w:rsid w:val="00DE2B2D"/>
    <w:rsid w:val="00DE2D33"/>
    <w:rsid w:val="00DE34EB"/>
    <w:rsid w:val="00DE3592"/>
    <w:rsid w:val="00DE3E78"/>
    <w:rsid w:val="00DE41F8"/>
    <w:rsid w:val="00DE4445"/>
    <w:rsid w:val="00DE4B9D"/>
    <w:rsid w:val="00DE50EA"/>
    <w:rsid w:val="00DE545C"/>
    <w:rsid w:val="00DE5C9F"/>
    <w:rsid w:val="00DE5E80"/>
    <w:rsid w:val="00DE5F3F"/>
    <w:rsid w:val="00DE64C2"/>
    <w:rsid w:val="00DE6A28"/>
    <w:rsid w:val="00DE6F08"/>
    <w:rsid w:val="00DE6F28"/>
    <w:rsid w:val="00DE734E"/>
    <w:rsid w:val="00DE7887"/>
    <w:rsid w:val="00DE7BF8"/>
    <w:rsid w:val="00DE7D52"/>
    <w:rsid w:val="00DE7E16"/>
    <w:rsid w:val="00DF0037"/>
    <w:rsid w:val="00DF00BF"/>
    <w:rsid w:val="00DF054C"/>
    <w:rsid w:val="00DF0DC3"/>
    <w:rsid w:val="00DF0E0F"/>
    <w:rsid w:val="00DF14F9"/>
    <w:rsid w:val="00DF15D0"/>
    <w:rsid w:val="00DF19A6"/>
    <w:rsid w:val="00DF1C2D"/>
    <w:rsid w:val="00DF1FAE"/>
    <w:rsid w:val="00DF2AD9"/>
    <w:rsid w:val="00DF2B57"/>
    <w:rsid w:val="00DF2BAB"/>
    <w:rsid w:val="00DF3518"/>
    <w:rsid w:val="00DF4417"/>
    <w:rsid w:val="00DF54D0"/>
    <w:rsid w:val="00DF580C"/>
    <w:rsid w:val="00DF5C1A"/>
    <w:rsid w:val="00DF608C"/>
    <w:rsid w:val="00DF620D"/>
    <w:rsid w:val="00DF62D3"/>
    <w:rsid w:val="00DF672A"/>
    <w:rsid w:val="00DF684A"/>
    <w:rsid w:val="00DF6BCB"/>
    <w:rsid w:val="00DF6D45"/>
    <w:rsid w:val="00DF6E73"/>
    <w:rsid w:val="00DF7042"/>
    <w:rsid w:val="00DF78FD"/>
    <w:rsid w:val="00DF7EFE"/>
    <w:rsid w:val="00E00E15"/>
    <w:rsid w:val="00E00F63"/>
    <w:rsid w:val="00E01210"/>
    <w:rsid w:val="00E01909"/>
    <w:rsid w:val="00E01D50"/>
    <w:rsid w:val="00E02664"/>
    <w:rsid w:val="00E02C4D"/>
    <w:rsid w:val="00E031A5"/>
    <w:rsid w:val="00E0341B"/>
    <w:rsid w:val="00E0348F"/>
    <w:rsid w:val="00E035A6"/>
    <w:rsid w:val="00E038F5"/>
    <w:rsid w:val="00E03D67"/>
    <w:rsid w:val="00E04415"/>
    <w:rsid w:val="00E04510"/>
    <w:rsid w:val="00E04784"/>
    <w:rsid w:val="00E04FB2"/>
    <w:rsid w:val="00E05097"/>
    <w:rsid w:val="00E051B0"/>
    <w:rsid w:val="00E05569"/>
    <w:rsid w:val="00E05A6C"/>
    <w:rsid w:val="00E05ED0"/>
    <w:rsid w:val="00E05F59"/>
    <w:rsid w:val="00E0655D"/>
    <w:rsid w:val="00E06D1D"/>
    <w:rsid w:val="00E07700"/>
    <w:rsid w:val="00E1024A"/>
    <w:rsid w:val="00E10278"/>
    <w:rsid w:val="00E10B17"/>
    <w:rsid w:val="00E10B67"/>
    <w:rsid w:val="00E11E96"/>
    <w:rsid w:val="00E12742"/>
    <w:rsid w:val="00E12AB9"/>
    <w:rsid w:val="00E12B4B"/>
    <w:rsid w:val="00E12B67"/>
    <w:rsid w:val="00E12CAB"/>
    <w:rsid w:val="00E12F64"/>
    <w:rsid w:val="00E13607"/>
    <w:rsid w:val="00E13834"/>
    <w:rsid w:val="00E13E0F"/>
    <w:rsid w:val="00E141D3"/>
    <w:rsid w:val="00E1438E"/>
    <w:rsid w:val="00E1444A"/>
    <w:rsid w:val="00E14941"/>
    <w:rsid w:val="00E14FEC"/>
    <w:rsid w:val="00E151C8"/>
    <w:rsid w:val="00E1526B"/>
    <w:rsid w:val="00E1534B"/>
    <w:rsid w:val="00E15408"/>
    <w:rsid w:val="00E15743"/>
    <w:rsid w:val="00E15C52"/>
    <w:rsid w:val="00E15CB1"/>
    <w:rsid w:val="00E15EDA"/>
    <w:rsid w:val="00E15F0B"/>
    <w:rsid w:val="00E160E8"/>
    <w:rsid w:val="00E16199"/>
    <w:rsid w:val="00E16311"/>
    <w:rsid w:val="00E1702C"/>
    <w:rsid w:val="00E1756F"/>
    <w:rsid w:val="00E175BD"/>
    <w:rsid w:val="00E17646"/>
    <w:rsid w:val="00E17B95"/>
    <w:rsid w:val="00E200C7"/>
    <w:rsid w:val="00E207FE"/>
    <w:rsid w:val="00E20CC5"/>
    <w:rsid w:val="00E20E12"/>
    <w:rsid w:val="00E20E4B"/>
    <w:rsid w:val="00E211B7"/>
    <w:rsid w:val="00E21ACA"/>
    <w:rsid w:val="00E224FE"/>
    <w:rsid w:val="00E22B80"/>
    <w:rsid w:val="00E22C0E"/>
    <w:rsid w:val="00E22CFF"/>
    <w:rsid w:val="00E22F9C"/>
    <w:rsid w:val="00E231CD"/>
    <w:rsid w:val="00E231E1"/>
    <w:rsid w:val="00E23888"/>
    <w:rsid w:val="00E23B9C"/>
    <w:rsid w:val="00E23C3E"/>
    <w:rsid w:val="00E23CE3"/>
    <w:rsid w:val="00E23CF7"/>
    <w:rsid w:val="00E23E76"/>
    <w:rsid w:val="00E249DB"/>
    <w:rsid w:val="00E24F10"/>
    <w:rsid w:val="00E253A3"/>
    <w:rsid w:val="00E25402"/>
    <w:rsid w:val="00E257CA"/>
    <w:rsid w:val="00E259B0"/>
    <w:rsid w:val="00E25AF8"/>
    <w:rsid w:val="00E26AEC"/>
    <w:rsid w:val="00E26D9E"/>
    <w:rsid w:val="00E27075"/>
    <w:rsid w:val="00E2757B"/>
    <w:rsid w:val="00E2792D"/>
    <w:rsid w:val="00E302A6"/>
    <w:rsid w:val="00E307D8"/>
    <w:rsid w:val="00E30828"/>
    <w:rsid w:val="00E30B37"/>
    <w:rsid w:val="00E30DC0"/>
    <w:rsid w:val="00E3109C"/>
    <w:rsid w:val="00E311D1"/>
    <w:rsid w:val="00E31C2D"/>
    <w:rsid w:val="00E32432"/>
    <w:rsid w:val="00E32548"/>
    <w:rsid w:val="00E32610"/>
    <w:rsid w:val="00E33B1E"/>
    <w:rsid w:val="00E34277"/>
    <w:rsid w:val="00E34CE4"/>
    <w:rsid w:val="00E34DC2"/>
    <w:rsid w:val="00E3621B"/>
    <w:rsid w:val="00E363A9"/>
    <w:rsid w:val="00E369FC"/>
    <w:rsid w:val="00E36B83"/>
    <w:rsid w:val="00E36CA9"/>
    <w:rsid w:val="00E36F43"/>
    <w:rsid w:val="00E37F0C"/>
    <w:rsid w:val="00E40ADF"/>
    <w:rsid w:val="00E418E3"/>
    <w:rsid w:val="00E41FF2"/>
    <w:rsid w:val="00E423DE"/>
    <w:rsid w:val="00E42F07"/>
    <w:rsid w:val="00E42F74"/>
    <w:rsid w:val="00E4370F"/>
    <w:rsid w:val="00E4441D"/>
    <w:rsid w:val="00E445AA"/>
    <w:rsid w:val="00E44EDD"/>
    <w:rsid w:val="00E4532D"/>
    <w:rsid w:val="00E453A0"/>
    <w:rsid w:val="00E453AB"/>
    <w:rsid w:val="00E45490"/>
    <w:rsid w:val="00E45E06"/>
    <w:rsid w:val="00E462E6"/>
    <w:rsid w:val="00E463A0"/>
    <w:rsid w:val="00E46A9F"/>
    <w:rsid w:val="00E46F81"/>
    <w:rsid w:val="00E47839"/>
    <w:rsid w:val="00E50743"/>
    <w:rsid w:val="00E50A33"/>
    <w:rsid w:val="00E50E47"/>
    <w:rsid w:val="00E50F3C"/>
    <w:rsid w:val="00E51CDE"/>
    <w:rsid w:val="00E5210B"/>
    <w:rsid w:val="00E526A8"/>
    <w:rsid w:val="00E533D7"/>
    <w:rsid w:val="00E5343D"/>
    <w:rsid w:val="00E53631"/>
    <w:rsid w:val="00E5388F"/>
    <w:rsid w:val="00E53FA6"/>
    <w:rsid w:val="00E54239"/>
    <w:rsid w:val="00E54272"/>
    <w:rsid w:val="00E542BC"/>
    <w:rsid w:val="00E54521"/>
    <w:rsid w:val="00E54617"/>
    <w:rsid w:val="00E54687"/>
    <w:rsid w:val="00E5484B"/>
    <w:rsid w:val="00E54DD8"/>
    <w:rsid w:val="00E54F50"/>
    <w:rsid w:val="00E56023"/>
    <w:rsid w:val="00E56172"/>
    <w:rsid w:val="00E5689D"/>
    <w:rsid w:val="00E56D6E"/>
    <w:rsid w:val="00E56FEF"/>
    <w:rsid w:val="00E57448"/>
    <w:rsid w:val="00E5748E"/>
    <w:rsid w:val="00E5759C"/>
    <w:rsid w:val="00E577F9"/>
    <w:rsid w:val="00E57F01"/>
    <w:rsid w:val="00E57FB5"/>
    <w:rsid w:val="00E60397"/>
    <w:rsid w:val="00E60F14"/>
    <w:rsid w:val="00E61467"/>
    <w:rsid w:val="00E61A74"/>
    <w:rsid w:val="00E61B23"/>
    <w:rsid w:val="00E6247E"/>
    <w:rsid w:val="00E625BE"/>
    <w:rsid w:val="00E6284B"/>
    <w:rsid w:val="00E62D07"/>
    <w:rsid w:val="00E62DF6"/>
    <w:rsid w:val="00E631C3"/>
    <w:rsid w:val="00E634A5"/>
    <w:rsid w:val="00E636D9"/>
    <w:rsid w:val="00E63A22"/>
    <w:rsid w:val="00E63B8F"/>
    <w:rsid w:val="00E646B5"/>
    <w:rsid w:val="00E653CE"/>
    <w:rsid w:val="00E65427"/>
    <w:rsid w:val="00E6543F"/>
    <w:rsid w:val="00E66116"/>
    <w:rsid w:val="00E661C0"/>
    <w:rsid w:val="00E663F5"/>
    <w:rsid w:val="00E66752"/>
    <w:rsid w:val="00E66D6D"/>
    <w:rsid w:val="00E66E97"/>
    <w:rsid w:val="00E66EED"/>
    <w:rsid w:val="00E708D1"/>
    <w:rsid w:val="00E70A54"/>
    <w:rsid w:val="00E70BD6"/>
    <w:rsid w:val="00E71305"/>
    <w:rsid w:val="00E71C1C"/>
    <w:rsid w:val="00E72383"/>
    <w:rsid w:val="00E724D2"/>
    <w:rsid w:val="00E725D6"/>
    <w:rsid w:val="00E7292E"/>
    <w:rsid w:val="00E72D9F"/>
    <w:rsid w:val="00E732A0"/>
    <w:rsid w:val="00E739BC"/>
    <w:rsid w:val="00E73C41"/>
    <w:rsid w:val="00E74933"/>
    <w:rsid w:val="00E74EDC"/>
    <w:rsid w:val="00E750AC"/>
    <w:rsid w:val="00E75737"/>
    <w:rsid w:val="00E75875"/>
    <w:rsid w:val="00E75886"/>
    <w:rsid w:val="00E75D6E"/>
    <w:rsid w:val="00E76007"/>
    <w:rsid w:val="00E76181"/>
    <w:rsid w:val="00E76237"/>
    <w:rsid w:val="00E762F6"/>
    <w:rsid w:val="00E7665A"/>
    <w:rsid w:val="00E770F2"/>
    <w:rsid w:val="00E77D7B"/>
    <w:rsid w:val="00E77EAC"/>
    <w:rsid w:val="00E81069"/>
    <w:rsid w:val="00E8177D"/>
    <w:rsid w:val="00E817AD"/>
    <w:rsid w:val="00E817EF"/>
    <w:rsid w:val="00E8184F"/>
    <w:rsid w:val="00E81E78"/>
    <w:rsid w:val="00E82412"/>
    <w:rsid w:val="00E82510"/>
    <w:rsid w:val="00E828D5"/>
    <w:rsid w:val="00E82BA0"/>
    <w:rsid w:val="00E82D81"/>
    <w:rsid w:val="00E83259"/>
    <w:rsid w:val="00E839BE"/>
    <w:rsid w:val="00E83CAC"/>
    <w:rsid w:val="00E84C89"/>
    <w:rsid w:val="00E85E56"/>
    <w:rsid w:val="00E86053"/>
    <w:rsid w:val="00E860DD"/>
    <w:rsid w:val="00E86C00"/>
    <w:rsid w:val="00E8713D"/>
    <w:rsid w:val="00E871A1"/>
    <w:rsid w:val="00E8739E"/>
    <w:rsid w:val="00E90329"/>
    <w:rsid w:val="00E907BB"/>
    <w:rsid w:val="00E910D5"/>
    <w:rsid w:val="00E91360"/>
    <w:rsid w:val="00E917DD"/>
    <w:rsid w:val="00E91BBC"/>
    <w:rsid w:val="00E91F53"/>
    <w:rsid w:val="00E922C4"/>
    <w:rsid w:val="00E93DE3"/>
    <w:rsid w:val="00E943AE"/>
    <w:rsid w:val="00E947B0"/>
    <w:rsid w:val="00E95D54"/>
    <w:rsid w:val="00E95D82"/>
    <w:rsid w:val="00E95F21"/>
    <w:rsid w:val="00E96273"/>
    <w:rsid w:val="00E965CB"/>
    <w:rsid w:val="00E967A6"/>
    <w:rsid w:val="00E96992"/>
    <w:rsid w:val="00E96E97"/>
    <w:rsid w:val="00E970C7"/>
    <w:rsid w:val="00E9769E"/>
    <w:rsid w:val="00E9792B"/>
    <w:rsid w:val="00E97D49"/>
    <w:rsid w:val="00EA0251"/>
    <w:rsid w:val="00EA09D5"/>
    <w:rsid w:val="00EA0DF0"/>
    <w:rsid w:val="00EA1065"/>
    <w:rsid w:val="00EA1434"/>
    <w:rsid w:val="00EA151F"/>
    <w:rsid w:val="00EA24F8"/>
    <w:rsid w:val="00EA2636"/>
    <w:rsid w:val="00EA2C5F"/>
    <w:rsid w:val="00EA3C3E"/>
    <w:rsid w:val="00EA4694"/>
    <w:rsid w:val="00EA48D3"/>
    <w:rsid w:val="00EA4EFC"/>
    <w:rsid w:val="00EA546B"/>
    <w:rsid w:val="00EA57C5"/>
    <w:rsid w:val="00EA5D7E"/>
    <w:rsid w:val="00EA5F31"/>
    <w:rsid w:val="00EA5F92"/>
    <w:rsid w:val="00EA64B4"/>
    <w:rsid w:val="00EA65F1"/>
    <w:rsid w:val="00EA6665"/>
    <w:rsid w:val="00EA6807"/>
    <w:rsid w:val="00EA6935"/>
    <w:rsid w:val="00EA6967"/>
    <w:rsid w:val="00EA6F44"/>
    <w:rsid w:val="00EA716E"/>
    <w:rsid w:val="00EA7613"/>
    <w:rsid w:val="00EA793B"/>
    <w:rsid w:val="00EA7A7E"/>
    <w:rsid w:val="00EB05DA"/>
    <w:rsid w:val="00EB190F"/>
    <w:rsid w:val="00EB1F50"/>
    <w:rsid w:val="00EB21EE"/>
    <w:rsid w:val="00EB235B"/>
    <w:rsid w:val="00EB31A3"/>
    <w:rsid w:val="00EB325B"/>
    <w:rsid w:val="00EB3BCD"/>
    <w:rsid w:val="00EB3E22"/>
    <w:rsid w:val="00EB4AF7"/>
    <w:rsid w:val="00EB5041"/>
    <w:rsid w:val="00EB52AC"/>
    <w:rsid w:val="00EB55C7"/>
    <w:rsid w:val="00EB5C13"/>
    <w:rsid w:val="00EB5D32"/>
    <w:rsid w:val="00EB693B"/>
    <w:rsid w:val="00EB77EE"/>
    <w:rsid w:val="00EB7BA9"/>
    <w:rsid w:val="00EB7D75"/>
    <w:rsid w:val="00EB7FF7"/>
    <w:rsid w:val="00EC013D"/>
    <w:rsid w:val="00EC0B20"/>
    <w:rsid w:val="00EC0EE7"/>
    <w:rsid w:val="00EC1A5B"/>
    <w:rsid w:val="00EC1C3A"/>
    <w:rsid w:val="00EC1F51"/>
    <w:rsid w:val="00EC2B1D"/>
    <w:rsid w:val="00EC3C7E"/>
    <w:rsid w:val="00EC4233"/>
    <w:rsid w:val="00EC4544"/>
    <w:rsid w:val="00EC47D1"/>
    <w:rsid w:val="00EC4A85"/>
    <w:rsid w:val="00EC57B2"/>
    <w:rsid w:val="00EC58F4"/>
    <w:rsid w:val="00EC5EB5"/>
    <w:rsid w:val="00EC624D"/>
    <w:rsid w:val="00EC650B"/>
    <w:rsid w:val="00EC66F8"/>
    <w:rsid w:val="00EC7465"/>
    <w:rsid w:val="00EC752B"/>
    <w:rsid w:val="00EC7808"/>
    <w:rsid w:val="00EC7BFA"/>
    <w:rsid w:val="00ED0109"/>
    <w:rsid w:val="00ED0200"/>
    <w:rsid w:val="00ED042E"/>
    <w:rsid w:val="00ED0D42"/>
    <w:rsid w:val="00ED1295"/>
    <w:rsid w:val="00ED18D5"/>
    <w:rsid w:val="00ED1F93"/>
    <w:rsid w:val="00ED2725"/>
    <w:rsid w:val="00ED2C49"/>
    <w:rsid w:val="00ED34D1"/>
    <w:rsid w:val="00ED367F"/>
    <w:rsid w:val="00ED3A83"/>
    <w:rsid w:val="00ED4206"/>
    <w:rsid w:val="00ED54FB"/>
    <w:rsid w:val="00ED58A2"/>
    <w:rsid w:val="00ED58C3"/>
    <w:rsid w:val="00ED5C71"/>
    <w:rsid w:val="00ED5EEE"/>
    <w:rsid w:val="00ED667C"/>
    <w:rsid w:val="00ED68B3"/>
    <w:rsid w:val="00ED74C2"/>
    <w:rsid w:val="00ED74DB"/>
    <w:rsid w:val="00ED76F8"/>
    <w:rsid w:val="00ED7966"/>
    <w:rsid w:val="00EE01CC"/>
    <w:rsid w:val="00EE04EE"/>
    <w:rsid w:val="00EE1020"/>
    <w:rsid w:val="00EE1760"/>
    <w:rsid w:val="00EE287D"/>
    <w:rsid w:val="00EE3086"/>
    <w:rsid w:val="00EE3B32"/>
    <w:rsid w:val="00EE3CFF"/>
    <w:rsid w:val="00EE3F39"/>
    <w:rsid w:val="00EE414C"/>
    <w:rsid w:val="00EE44FE"/>
    <w:rsid w:val="00EE4540"/>
    <w:rsid w:val="00EE4750"/>
    <w:rsid w:val="00EE5406"/>
    <w:rsid w:val="00EE59B7"/>
    <w:rsid w:val="00EE5EF8"/>
    <w:rsid w:val="00EE651B"/>
    <w:rsid w:val="00EE6964"/>
    <w:rsid w:val="00EE6A1D"/>
    <w:rsid w:val="00EE6D18"/>
    <w:rsid w:val="00EE76A7"/>
    <w:rsid w:val="00EE7E7A"/>
    <w:rsid w:val="00EF0511"/>
    <w:rsid w:val="00EF0A79"/>
    <w:rsid w:val="00EF1230"/>
    <w:rsid w:val="00EF16CC"/>
    <w:rsid w:val="00EF18EC"/>
    <w:rsid w:val="00EF192A"/>
    <w:rsid w:val="00EF223B"/>
    <w:rsid w:val="00EF29DE"/>
    <w:rsid w:val="00EF34B7"/>
    <w:rsid w:val="00EF3978"/>
    <w:rsid w:val="00EF3AAC"/>
    <w:rsid w:val="00EF479D"/>
    <w:rsid w:val="00EF4CAA"/>
    <w:rsid w:val="00EF4D42"/>
    <w:rsid w:val="00EF4F41"/>
    <w:rsid w:val="00EF4FD1"/>
    <w:rsid w:val="00EF5318"/>
    <w:rsid w:val="00EF5AF5"/>
    <w:rsid w:val="00EF6720"/>
    <w:rsid w:val="00EF708A"/>
    <w:rsid w:val="00EF72C3"/>
    <w:rsid w:val="00EF74E6"/>
    <w:rsid w:val="00EF79CE"/>
    <w:rsid w:val="00F000ED"/>
    <w:rsid w:val="00F00152"/>
    <w:rsid w:val="00F00352"/>
    <w:rsid w:val="00F008EC"/>
    <w:rsid w:val="00F00B1B"/>
    <w:rsid w:val="00F00E37"/>
    <w:rsid w:val="00F010EE"/>
    <w:rsid w:val="00F01383"/>
    <w:rsid w:val="00F0167D"/>
    <w:rsid w:val="00F0177A"/>
    <w:rsid w:val="00F01784"/>
    <w:rsid w:val="00F019D5"/>
    <w:rsid w:val="00F01A6A"/>
    <w:rsid w:val="00F02500"/>
    <w:rsid w:val="00F02BA8"/>
    <w:rsid w:val="00F032E2"/>
    <w:rsid w:val="00F037E3"/>
    <w:rsid w:val="00F03FF2"/>
    <w:rsid w:val="00F04417"/>
    <w:rsid w:val="00F04F9E"/>
    <w:rsid w:val="00F053EC"/>
    <w:rsid w:val="00F0575C"/>
    <w:rsid w:val="00F0696B"/>
    <w:rsid w:val="00F06A47"/>
    <w:rsid w:val="00F06E0B"/>
    <w:rsid w:val="00F0717F"/>
    <w:rsid w:val="00F0747A"/>
    <w:rsid w:val="00F07849"/>
    <w:rsid w:val="00F07882"/>
    <w:rsid w:val="00F07883"/>
    <w:rsid w:val="00F10177"/>
    <w:rsid w:val="00F102C5"/>
    <w:rsid w:val="00F109EA"/>
    <w:rsid w:val="00F10D83"/>
    <w:rsid w:val="00F1196B"/>
    <w:rsid w:val="00F11A6A"/>
    <w:rsid w:val="00F12191"/>
    <w:rsid w:val="00F126BD"/>
    <w:rsid w:val="00F12F36"/>
    <w:rsid w:val="00F13433"/>
    <w:rsid w:val="00F134FC"/>
    <w:rsid w:val="00F1350E"/>
    <w:rsid w:val="00F13C8C"/>
    <w:rsid w:val="00F13EC9"/>
    <w:rsid w:val="00F14419"/>
    <w:rsid w:val="00F145C7"/>
    <w:rsid w:val="00F1470E"/>
    <w:rsid w:val="00F14793"/>
    <w:rsid w:val="00F147A5"/>
    <w:rsid w:val="00F14AA7"/>
    <w:rsid w:val="00F15361"/>
    <w:rsid w:val="00F15884"/>
    <w:rsid w:val="00F15B8E"/>
    <w:rsid w:val="00F16665"/>
    <w:rsid w:val="00F16FB0"/>
    <w:rsid w:val="00F1733B"/>
    <w:rsid w:val="00F17474"/>
    <w:rsid w:val="00F17A0A"/>
    <w:rsid w:val="00F201CC"/>
    <w:rsid w:val="00F20487"/>
    <w:rsid w:val="00F2082F"/>
    <w:rsid w:val="00F20A1B"/>
    <w:rsid w:val="00F20F65"/>
    <w:rsid w:val="00F2106D"/>
    <w:rsid w:val="00F21A61"/>
    <w:rsid w:val="00F21DF3"/>
    <w:rsid w:val="00F22337"/>
    <w:rsid w:val="00F22CF9"/>
    <w:rsid w:val="00F22D65"/>
    <w:rsid w:val="00F23175"/>
    <w:rsid w:val="00F2386C"/>
    <w:rsid w:val="00F23FB0"/>
    <w:rsid w:val="00F2480A"/>
    <w:rsid w:val="00F24891"/>
    <w:rsid w:val="00F24B9F"/>
    <w:rsid w:val="00F24CA6"/>
    <w:rsid w:val="00F2503B"/>
    <w:rsid w:val="00F256AE"/>
    <w:rsid w:val="00F256B9"/>
    <w:rsid w:val="00F25773"/>
    <w:rsid w:val="00F257FA"/>
    <w:rsid w:val="00F25B18"/>
    <w:rsid w:val="00F25CEB"/>
    <w:rsid w:val="00F26004"/>
    <w:rsid w:val="00F2624D"/>
    <w:rsid w:val="00F263BB"/>
    <w:rsid w:val="00F26C78"/>
    <w:rsid w:val="00F270E8"/>
    <w:rsid w:val="00F27720"/>
    <w:rsid w:val="00F27EF5"/>
    <w:rsid w:val="00F27FDB"/>
    <w:rsid w:val="00F30251"/>
    <w:rsid w:val="00F304DF"/>
    <w:rsid w:val="00F30549"/>
    <w:rsid w:val="00F305CC"/>
    <w:rsid w:val="00F30753"/>
    <w:rsid w:val="00F308D7"/>
    <w:rsid w:val="00F310E4"/>
    <w:rsid w:val="00F3179A"/>
    <w:rsid w:val="00F31978"/>
    <w:rsid w:val="00F31D54"/>
    <w:rsid w:val="00F322E1"/>
    <w:rsid w:val="00F32357"/>
    <w:rsid w:val="00F32C70"/>
    <w:rsid w:val="00F332FC"/>
    <w:rsid w:val="00F33E2F"/>
    <w:rsid w:val="00F3496F"/>
    <w:rsid w:val="00F34E02"/>
    <w:rsid w:val="00F3549E"/>
    <w:rsid w:val="00F356E9"/>
    <w:rsid w:val="00F359BB"/>
    <w:rsid w:val="00F359D9"/>
    <w:rsid w:val="00F364D2"/>
    <w:rsid w:val="00F365A7"/>
    <w:rsid w:val="00F3681C"/>
    <w:rsid w:val="00F3769D"/>
    <w:rsid w:val="00F404F4"/>
    <w:rsid w:val="00F40A26"/>
    <w:rsid w:val="00F40CC2"/>
    <w:rsid w:val="00F41169"/>
    <w:rsid w:val="00F4143E"/>
    <w:rsid w:val="00F41CC5"/>
    <w:rsid w:val="00F41D25"/>
    <w:rsid w:val="00F423C2"/>
    <w:rsid w:val="00F42700"/>
    <w:rsid w:val="00F429A5"/>
    <w:rsid w:val="00F433F8"/>
    <w:rsid w:val="00F433FE"/>
    <w:rsid w:val="00F43627"/>
    <w:rsid w:val="00F43781"/>
    <w:rsid w:val="00F4463C"/>
    <w:rsid w:val="00F4476F"/>
    <w:rsid w:val="00F45626"/>
    <w:rsid w:val="00F46378"/>
    <w:rsid w:val="00F46D84"/>
    <w:rsid w:val="00F473A5"/>
    <w:rsid w:val="00F473F3"/>
    <w:rsid w:val="00F474B8"/>
    <w:rsid w:val="00F47742"/>
    <w:rsid w:val="00F478CA"/>
    <w:rsid w:val="00F47CE2"/>
    <w:rsid w:val="00F47D71"/>
    <w:rsid w:val="00F501F3"/>
    <w:rsid w:val="00F50378"/>
    <w:rsid w:val="00F50A98"/>
    <w:rsid w:val="00F50E5F"/>
    <w:rsid w:val="00F51460"/>
    <w:rsid w:val="00F51667"/>
    <w:rsid w:val="00F51E08"/>
    <w:rsid w:val="00F520C5"/>
    <w:rsid w:val="00F521DC"/>
    <w:rsid w:val="00F53199"/>
    <w:rsid w:val="00F541A1"/>
    <w:rsid w:val="00F541F7"/>
    <w:rsid w:val="00F54A3D"/>
    <w:rsid w:val="00F54B09"/>
    <w:rsid w:val="00F54BEA"/>
    <w:rsid w:val="00F54E8A"/>
    <w:rsid w:val="00F55841"/>
    <w:rsid w:val="00F559A8"/>
    <w:rsid w:val="00F55C21"/>
    <w:rsid w:val="00F55E5F"/>
    <w:rsid w:val="00F55F6D"/>
    <w:rsid w:val="00F5655C"/>
    <w:rsid w:val="00F565D5"/>
    <w:rsid w:val="00F56B0A"/>
    <w:rsid w:val="00F56F4F"/>
    <w:rsid w:val="00F56F87"/>
    <w:rsid w:val="00F57324"/>
    <w:rsid w:val="00F5736B"/>
    <w:rsid w:val="00F57880"/>
    <w:rsid w:val="00F608AB"/>
    <w:rsid w:val="00F60BE7"/>
    <w:rsid w:val="00F614FE"/>
    <w:rsid w:val="00F6159C"/>
    <w:rsid w:val="00F61714"/>
    <w:rsid w:val="00F6238F"/>
    <w:rsid w:val="00F631D2"/>
    <w:rsid w:val="00F63E59"/>
    <w:rsid w:val="00F64833"/>
    <w:rsid w:val="00F6489F"/>
    <w:rsid w:val="00F64BE0"/>
    <w:rsid w:val="00F6505B"/>
    <w:rsid w:val="00F65301"/>
    <w:rsid w:val="00F6598F"/>
    <w:rsid w:val="00F65B68"/>
    <w:rsid w:val="00F6613D"/>
    <w:rsid w:val="00F67846"/>
    <w:rsid w:val="00F67B42"/>
    <w:rsid w:val="00F67FD3"/>
    <w:rsid w:val="00F7019F"/>
    <w:rsid w:val="00F708FC"/>
    <w:rsid w:val="00F70B72"/>
    <w:rsid w:val="00F70BEC"/>
    <w:rsid w:val="00F70DEF"/>
    <w:rsid w:val="00F70EA3"/>
    <w:rsid w:val="00F71398"/>
    <w:rsid w:val="00F71C27"/>
    <w:rsid w:val="00F7294C"/>
    <w:rsid w:val="00F72C5F"/>
    <w:rsid w:val="00F73549"/>
    <w:rsid w:val="00F73F79"/>
    <w:rsid w:val="00F7405B"/>
    <w:rsid w:val="00F74876"/>
    <w:rsid w:val="00F75782"/>
    <w:rsid w:val="00F75842"/>
    <w:rsid w:val="00F77125"/>
    <w:rsid w:val="00F776E2"/>
    <w:rsid w:val="00F77809"/>
    <w:rsid w:val="00F801AB"/>
    <w:rsid w:val="00F80341"/>
    <w:rsid w:val="00F80C1D"/>
    <w:rsid w:val="00F81130"/>
    <w:rsid w:val="00F818F7"/>
    <w:rsid w:val="00F82789"/>
    <w:rsid w:val="00F8325D"/>
    <w:rsid w:val="00F832A9"/>
    <w:rsid w:val="00F832B0"/>
    <w:rsid w:val="00F83307"/>
    <w:rsid w:val="00F833A5"/>
    <w:rsid w:val="00F8360A"/>
    <w:rsid w:val="00F839D9"/>
    <w:rsid w:val="00F83AE7"/>
    <w:rsid w:val="00F83B74"/>
    <w:rsid w:val="00F841E1"/>
    <w:rsid w:val="00F84321"/>
    <w:rsid w:val="00F844D3"/>
    <w:rsid w:val="00F84629"/>
    <w:rsid w:val="00F84938"/>
    <w:rsid w:val="00F84A73"/>
    <w:rsid w:val="00F84B71"/>
    <w:rsid w:val="00F84F0E"/>
    <w:rsid w:val="00F8519E"/>
    <w:rsid w:val="00F85FF5"/>
    <w:rsid w:val="00F86164"/>
    <w:rsid w:val="00F86A91"/>
    <w:rsid w:val="00F86BB4"/>
    <w:rsid w:val="00F870F5"/>
    <w:rsid w:val="00F902D2"/>
    <w:rsid w:val="00F90796"/>
    <w:rsid w:val="00F90B12"/>
    <w:rsid w:val="00F90CBD"/>
    <w:rsid w:val="00F9109E"/>
    <w:rsid w:val="00F9177E"/>
    <w:rsid w:val="00F91991"/>
    <w:rsid w:val="00F91E4F"/>
    <w:rsid w:val="00F91FDF"/>
    <w:rsid w:val="00F92369"/>
    <w:rsid w:val="00F924E1"/>
    <w:rsid w:val="00F92AA1"/>
    <w:rsid w:val="00F92C68"/>
    <w:rsid w:val="00F92FDC"/>
    <w:rsid w:val="00F931D2"/>
    <w:rsid w:val="00F93431"/>
    <w:rsid w:val="00F93A4A"/>
    <w:rsid w:val="00F93D27"/>
    <w:rsid w:val="00F93EDF"/>
    <w:rsid w:val="00F95282"/>
    <w:rsid w:val="00F956D6"/>
    <w:rsid w:val="00F95BC0"/>
    <w:rsid w:val="00F95DD6"/>
    <w:rsid w:val="00F962FA"/>
    <w:rsid w:val="00F96370"/>
    <w:rsid w:val="00F96735"/>
    <w:rsid w:val="00F97397"/>
    <w:rsid w:val="00F975F2"/>
    <w:rsid w:val="00F977E6"/>
    <w:rsid w:val="00F97940"/>
    <w:rsid w:val="00F9796C"/>
    <w:rsid w:val="00F97988"/>
    <w:rsid w:val="00F97B5B"/>
    <w:rsid w:val="00F97BA3"/>
    <w:rsid w:val="00F97EA2"/>
    <w:rsid w:val="00F97F0D"/>
    <w:rsid w:val="00FA0910"/>
    <w:rsid w:val="00FA0B0A"/>
    <w:rsid w:val="00FA0C77"/>
    <w:rsid w:val="00FA0DAA"/>
    <w:rsid w:val="00FA121C"/>
    <w:rsid w:val="00FA1407"/>
    <w:rsid w:val="00FA152D"/>
    <w:rsid w:val="00FA1A68"/>
    <w:rsid w:val="00FA1B1A"/>
    <w:rsid w:val="00FA22F3"/>
    <w:rsid w:val="00FA2747"/>
    <w:rsid w:val="00FA2A33"/>
    <w:rsid w:val="00FA2B6C"/>
    <w:rsid w:val="00FA2C8F"/>
    <w:rsid w:val="00FA2CF7"/>
    <w:rsid w:val="00FA3410"/>
    <w:rsid w:val="00FA360B"/>
    <w:rsid w:val="00FA3860"/>
    <w:rsid w:val="00FA3A50"/>
    <w:rsid w:val="00FA3B45"/>
    <w:rsid w:val="00FA439B"/>
    <w:rsid w:val="00FA4763"/>
    <w:rsid w:val="00FA4830"/>
    <w:rsid w:val="00FA5032"/>
    <w:rsid w:val="00FA5BC2"/>
    <w:rsid w:val="00FA5C21"/>
    <w:rsid w:val="00FA6980"/>
    <w:rsid w:val="00FA6C42"/>
    <w:rsid w:val="00FA6CDF"/>
    <w:rsid w:val="00FA6D32"/>
    <w:rsid w:val="00FA6FB6"/>
    <w:rsid w:val="00FA7BB5"/>
    <w:rsid w:val="00FA7C85"/>
    <w:rsid w:val="00FB0A0B"/>
    <w:rsid w:val="00FB11DC"/>
    <w:rsid w:val="00FB12D8"/>
    <w:rsid w:val="00FB14AC"/>
    <w:rsid w:val="00FB1642"/>
    <w:rsid w:val="00FB176A"/>
    <w:rsid w:val="00FB18FE"/>
    <w:rsid w:val="00FB1970"/>
    <w:rsid w:val="00FB1CDC"/>
    <w:rsid w:val="00FB238A"/>
    <w:rsid w:val="00FB2446"/>
    <w:rsid w:val="00FB2C81"/>
    <w:rsid w:val="00FB2E84"/>
    <w:rsid w:val="00FB395B"/>
    <w:rsid w:val="00FB3BC4"/>
    <w:rsid w:val="00FB3D6B"/>
    <w:rsid w:val="00FB3F9C"/>
    <w:rsid w:val="00FB3FDE"/>
    <w:rsid w:val="00FB4080"/>
    <w:rsid w:val="00FB4676"/>
    <w:rsid w:val="00FB48AC"/>
    <w:rsid w:val="00FB48DA"/>
    <w:rsid w:val="00FB5552"/>
    <w:rsid w:val="00FB5789"/>
    <w:rsid w:val="00FB57B6"/>
    <w:rsid w:val="00FB5AE8"/>
    <w:rsid w:val="00FB5F3A"/>
    <w:rsid w:val="00FB6300"/>
    <w:rsid w:val="00FB6A17"/>
    <w:rsid w:val="00FB6AA9"/>
    <w:rsid w:val="00FB6AD4"/>
    <w:rsid w:val="00FB72A2"/>
    <w:rsid w:val="00FB748B"/>
    <w:rsid w:val="00FB7F22"/>
    <w:rsid w:val="00FC00F3"/>
    <w:rsid w:val="00FC04C0"/>
    <w:rsid w:val="00FC071C"/>
    <w:rsid w:val="00FC0A33"/>
    <w:rsid w:val="00FC0AE1"/>
    <w:rsid w:val="00FC1416"/>
    <w:rsid w:val="00FC14B2"/>
    <w:rsid w:val="00FC15E2"/>
    <w:rsid w:val="00FC1823"/>
    <w:rsid w:val="00FC1E23"/>
    <w:rsid w:val="00FC20A3"/>
    <w:rsid w:val="00FC2198"/>
    <w:rsid w:val="00FC26A4"/>
    <w:rsid w:val="00FC26D1"/>
    <w:rsid w:val="00FC2C93"/>
    <w:rsid w:val="00FC325A"/>
    <w:rsid w:val="00FC33ED"/>
    <w:rsid w:val="00FC34C5"/>
    <w:rsid w:val="00FC43AD"/>
    <w:rsid w:val="00FC4D28"/>
    <w:rsid w:val="00FC4EE6"/>
    <w:rsid w:val="00FC561F"/>
    <w:rsid w:val="00FC5876"/>
    <w:rsid w:val="00FC62F5"/>
    <w:rsid w:val="00FC6B13"/>
    <w:rsid w:val="00FC6F62"/>
    <w:rsid w:val="00FC7245"/>
    <w:rsid w:val="00FC731E"/>
    <w:rsid w:val="00FD010E"/>
    <w:rsid w:val="00FD028B"/>
    <w:rsid w:val="00FD035A"/>
    <w:rsid w:val="00FD0CCA"/>
    <w:rsid w:val="00FD19F1"/>
    <w:rsid w:val="00FD1A7E"/>
    <w:rsid w:val="00FD1FDF"/>
    <w:rsid w:val="00FD2076"/>
    <w:rsid w:val="00FD2CC3"/>
    <w:rsid w:val="00FD31BF"/>
    <w:rsid w:val="00FD350D"/>
    <w:rsid w:val="00FD37EF"/>
    <w:rsid w:val="00FD3A0C"/>
    <w:rsid w:val="00FD3CC7"/>
    <w:rsid w:val="00FD4148"/>
    <w:rsid w:val="00FD4D5B"/>
    <w:rsid w:val="00FD51C8"/>
    <w:rsid w:val="00FD5214"/>
    <w:rsid w:val="00FD56AD"/>
    <w:rsid w:val="00FD5848"/>
    <w:rsid w:val="00FD5862"/>
    <w:rsid w:val="00FD6271"/>
    <w:rsid w:val="00FD6453"/>
    <w:rsid w:val="00FD67FD"/>
    <w:rsid w:val="00FD6857"/>
    <w:rsid w:val="00FD6DA6"/>
    <w:rsid w:val="00FD7CB2"/>
    <w:rsid w:val="00FD7D46"/>
    <w:rsid w:val="00FD7D8B"/>
    <w:rsid w:val="00FE09B7"/>
    <w:rsid w:val="00FE0AF2"/>
    <w:rsid w:val="00FE14CF"/>
    <w:rsid w:val="00FE1531"/>
    <w:rsid w:val="00FE1C47"/>
    <w:rsid w:val="00FE1FB5"/>
    <w:rsid w:val="00FE22DD"/>
    <w:rsid w:val="00FE255B"/>
    <w:rsid w:val="00FE2BAF"/>
    <w:rsid w:val="00FE2CFB"/>
    <w:rsid w:val="00FE35B6"/>
    <w:rsid w:val="00FE3743"/>
    <w:rsid w:val="00FE41F9"/>
    <w:rsid w:val="00FE4471"/>
    <w:rsid w:val="00FE4A60"/>
    <w:rsid w:val="00FE54E0"/>
    <w:rsid w:val="00FE55F0"/>
    <w:rsid w:val="00FE62D1"/>
    <w:rsid w:val="00FE6331"/>
    <w:rsid w:val="00FE685B"/>
    <w:rsid w:val="00FE6C12"/>
    <w:rsid w:val="00FE7894"/>
    <w:rsid w:val="00FF01FA"/>
    <w:rsid w:val="00FF0D23"/>
    <w:rsid w:val="00FF21B5"/>
    <w:rsid w:val="00FF21C3"/>
    <w:rsid w:val="00FF26FB"/>
    <w:rsid w:val="00FF284D"/>
    <w:rsid w:val="00FF2A11"/>
    <w:rsid w:val="00FF2AA0"/>
    <w:rsid w:val="00FF3647"/>
    <w:rsid w:val="00FF3B9A"/>
    <w:rsid w:val="00FF3F6A"/>
    <w:rsid w:val="00FF3F6C"/>
    <w:rsid w:val="00FF455D"/>
    <w:rsid w:val="00FF4603"/>
    <w:rsid w:val="00FF4B07"/>
    <w:rsid w:val="00FF4BFC"/>
    <w:rsid w:val="00FF4C11"/>
    <w:rsid w:val="00FF4E34"/>
    <w:rsid w:val="00FF4EE3"/>
    <w:rsid w:val="00FF56B9"/>
    <w:rsid w:val="00FF57E8"/>
    <w:rsid w:val="00FF58C0"/>
    <w:rsid w:val="00FF5948"/>
    <w:rsid w:val="00FF6605"/>
    <w:rsid w:val="00FF691F"/>
    <w:rsid w:val="00FF6B71"/>
    <w:rsid w:val="00FF6E1E"/>
    <w:rsid w:val="00FF6EDF"/>
    <w:rsid w:val="00FF6EEA"/>
    <w:rsid w:val="00FF7546"/>
    <w:rsid w:val="00FF754B"/>
    <w:rsid w:val="00FF77DF"/>
    <w:rsid w:val="00FF7ABB"/>
    <w:rsid w:val="00FF7B99"/>
    <w:rsid w:val="00FF7C61"/>
    <w:rsid w:val="01110ED7"/>
    <w:rsid w:val="027CE2C0"/>
    <w:rsid w:val="03BDC9F7"/>
    <w:rsid w:val="05A5880C"/>
    <w:rsid w:val="079A7142"/>
    <w:rsid w:val="08519965"/>
    <w:rsid w:val="08D1B275"/>
    <w:rsid w:val="0913218C"/>
    <w:rsid w:val="0913F281"/>
    <w:rsid w:val="09952A3D"/>
    <w:rsid w:val="0A187F9E"/>
    <w:rsid w:val="0A692320"/>
    <w:rsid w:val="0B87976D"/>
    <w:rsid w:val="0C292685"/>
    <w:rsid w:val="0DB096DC"/>
    <w:rsid w:val="0DFE1E54"/>
    <w:rsid w:val="0E6B04DF"/>
    <w:rsid w:val="0EF2E7BE"/>
    <w:rsid w:val="0F76F8F6"/>
    <w:rsid w:val="109431FC"/>
    <w:rsid w:val="121E03E7"/>
    <w:rsid w:val="12611115"/>
    <w:rsid w:val="12681AD8"/>
    <w:rsid w:val="13B04F8E"/>
    <w:rsid w:val="13C27567"/>
    <w:rsid w:val="141EA25B"/>
    <w:rsid w:val="14612DAE"/>
    <w:rsid w:val="150A911D"/>
    <w:rsid w:val="15215DA7"/>
    <w:rsid w:val="15E50B8A"/>
    <w:rsid w:val="16CDAFE9"/>
    <w:rsid w:val="18C80477"/>
    <w:rsid w:val="19A83D49"/>
    <w:rsid w:val="1A3A1E55"/>
    <w:rsid w:val="1B25B141"/>
    <w:rsid w:val="1CDD4A74"/>
    <w:rsid w:val="1CF24370"/>
    <w:rsid w:val="1E7A76C8"/>
    <w:rsid w:val="1E7B1BAD"/>
    <w:rsid w:val="1F6C18AA"/>
    <w:rsid w:val="1FA09E10"/>
    <w:rsid w:val="1FE292B0"/>
    <w:rsid w:val="204259BD"/>
    <w:rsid w:val="20E3FD06"/>
    <w:rsid w:val="20FF8248"/>
    <w:rsid w:val="21D4C22A"/>
    <w:rsid w:val="22051F1B"/>
    <w:rsid w:val="220AD4F3"/>
    <w:rsid w:val="23DA0EF3"/>
    <w:rsid w:val="2443578B"/>
    <w:rsid w:val="25AC25A0"/>
    <w:rsid w:val="260B7AC7"/>
    <w:rsid w:val="261218CA"/>
    <w:rsid w:val="26172ADD"/>
    <w:rsid w:val="26241FB1"/>
    <w:rsid w:val="26B7E82C"/>
    <w:rsid w:val="27A8BE09"/>
    <w:rsid w:val="28644908"/>
    <w:rsid w:val="2880DB80"/>
    <w:rsid w:val="28FE065F"/>
    <w:rsid w:val="29DC4C4B"/>
    <w:rsid w:val="2A7E836A"/>
    <w:rsid w:val="2A80BBCB"/>
    <w:rsid w:val="2B29651C"/>
    <w:rsid w:val="2B3ACB89"/>
    <w:rsid w:val="2BE56A39"/>
    <w:rsid w:val="2C10060F"/>
    <w:rsid w:val="2C18CAA1"/>
    <w:rsid w:val="2C3F676A"/>
    <w:rsid w:val="2C5AC2B0"/>
    <w:rsid w:val="2CA290D0"/>
    <w:rsid w:val="2D35F7E2"/>
    <w:rsid w:val="2D755C07"/>
    <w:rsid w:val="2F0F7A04"/>
    <w:rsid w:val="3064BE29"/>
    <w:rsid w:val="30C332AE"/>
    <w:rsid w:val="311EEE59"/>
    <w:rsid w:val="315E189F"/>
    <w:rsid w:val="318B63A5"/>
    <w:rsid w:val="32C4824A"/>
    <w:rsid w:val="32CD7749"/>
    <w:rsid w:val="34B6A3EE"/>
    <w:rsid w:val="34E8C754"/>
    <w:rsid w:val="35815580"/>
    <w:rsid w:val="35BD9F8E"/>
    <w:rsid w:val="3639D883"/>
    <w:rsid w:val="3672C1F8"/>
    <w:rsid w:val="36E3BCD8"/>
    <w:rsid w:val="36F6D4EE"/>
    <w:rsid w:val="37BCB9A9"/>
    <w:rsid w:val="38023539"/>
    <w:rsid w:val="381BAD1E"/>
    <w:rsid w:val="38AFA86E"/>
    <w:rsid w:val="39E3057B"/>
    <w:rsid w:val="3BEC9FFC"/>
    <w:rsid w:val="3F4E33B8"/>
    <w:rsid w:val="3F6858CE"/>
    <w:rsid w:val="3FC56C75"/>
    <w:rsid w:val="401EA992"/>
    <w:rsid w:val="414E4C5D"/>
    <w:rsid w:val="41D81B30"/>
    <w:rsid w:val="41EC83C9"/>
    <w:rsid w:val="424B09DF"/>
    <w:rsid w:val="425BA1D7"/>
    <w:rsid w:val="42D36310"/>
    <w:rsid w:val="433C947C"/>
    <w:rsid w:val="4357D62E"/>
    <w:rsid w:val="4458E67C"/>
    <w:rsid w:val="4502DEA5"/>
    <w:rsid w:val="4543769F"/>
    <w:rsid w:val="45749361"/>
    <w:rsid w:val="46BAEBBC"/>
    <w:rsid w:val="46F26356"/>
    <w:rsid w:val="46FBFC2E"/>
    <w:rsid w:val="472FA2B4"/>
    <w:rsid w:val="47AC9CC5"/>
    <w:rsid w:val="4819B2B4"/>
    <w:rsid w:val="4822B69C"/>
    <w:rsid w:val="491E4E27"/>
    <w:rsid w:val="4988CD6A"/>
    <w:rsid w:val="4999D500"/>
    <w:rsid w:val="49D0413F"/>
    <w:rsid w:val="4AA8AE90"/>
    <w:rsid w:val="4AA96D1A"/>
    <w:rsid w:val="4B768887"/>
    <w:rsid w:val="4B7A3DB2"/>
    <w:rsid w:val="4B8EB85E"/>
    <w:rsid w:val="4C447EF1"/>
    <w:rsid w:val="4CBABAC9"/>
    <w:rsid w:val="4D06A120"/>
    <w:rsid w:val="4D0C7B9C"/>
    <w:rsid w:val="4D0C95D5"/>
    <w:rsid w:val="4DD35DAD"/>
    <w:rsid w:val="4E43BCBC"/>
    <w:rsid w:val="4E5CB8AA"/>
    <w:rsid w:val="4E885873"/>
    <w:rsid w:val="4F32C82F"/>
    <w:rsid w:val="4F85AA6D"/>
    <w:rsid w:val="50F97C6A"/>
    <w:rsid w:val="5198E715"/>
    <w:rsid w:val="51D130FF"/>
    <w:rsid w:val="52DAD99B"/>
    <w:rsid w:val="5304F587"/>
    <w:rsid w:val="53547D33"/>
    <w:rsid w:val="538A0EEB"/>
    <w:rsid w:val="53D5EACD"/>
    <w:rsid w:val="54157DE1"/>
    <w:rsid w:val="553C38B7"/>
    <w:rsid w:val="55644A76"/>
    <w:rsid w:val="562B3FF1"/>
    <w:rsid w:val="5720EC71"/>
    <w:rsid w:val="57F9EB8F"/>
    <w:rsid w:val="584729BC"/>
    <w:rsid w:val="5941CD97"/>
    <w:rsid w:val="59A72D60"/>
    <w:rsid w:val="59C19E9C"/>
    <w:rsid w:val="5A1DB2B6"/>
    <w:rsid w:val="5B3C8107"/>
    <w:rsid w:val="5B668A78"/>
    <w:rsid w:val="5B697A16"/>
    <w:rsid w:val="5C38269B"/>
    <w:rsid w:val="5D09E7FC"/>
    <w:rsid w:val="5F13AC5F"/>
    <w:rsid w:val="5F7C2CE7"/>
    <w:rsid w:val="60E4E053"/>
    <w:rsid w:val="6136C6D5"/>
    <w:rsid w:val="627FAF69"/>
    <w:rsid w:val="63608826"/>
    <w:rsid w:val="63A212E8"/>
    <w:rsid w:val="641BF68F"/>
    <w:rsid w:val="64537FC2"/>
    <w:rsid w:val="6471E3A6"/>
    <w:rsid w:val="64758A92"/>
    <w:rsid w:val="64C34271"/>
    <w:rsid w:val="6529EA77"/>
    <w:rsid w:val="654B8D47"/>
    <w:rsid w:val="65BDFD19"/>
    <w:rsid w:val="679806E6"/>
    <w:rsid w:val="6A801DCA"/>
    <w:rsid w:val="6ABA73F1"/>
    <w:rsid w:val="6B469CD7"/>
    <w:rsid w:val="6CC8BA94"/>
    <w:rsid w:val="6CDFCE0A"/>
    <w:rsid w:val="6D032291"/>
    <w:rsid w:val="6D404FBF"/>
    <w:rsid w:val="6E743ECF"/>
    <w:rsid w:val="6E7E886A"/>
    <w:rsid w:val="70311164"/>
    <w:rsid w:val="705151E9"/>
    <w:rsid w:val="708E5D3A"/>
    <w:rsid w:val="70D74375"/>
    <w:rsid w:val="71F1134E"/>
    <w:rsid w:val="739E6599"/>
    <w:rsid w:val="73E0BFA8"/>
    <w:rsid w:val="73F1B33A"/>
    <w:rsid w:val="74026F00"/>
    <w:rsid w:val="74CEAA79"/>
    <w:rsid w:val="75B8E917"/>
    <w:rsid w:val="760D827A"/>
    <w:rsid w:val="76489A13"/>
    <w:rsid w:val="7648D0BB"/>
    <w:rsid w:val="769BB0B2"/>
    <w:rsid w:val="76CBB5F5"/>
    <w:rsid w:val="77395B7D"/>
    <w:rsid w:val="77829EC9"/>
    <w:rsid w:val="78136314"/>
    <w:rsid w:val="79FA9BED"/>
    <w:rsid w:val="7A85D441"/>
    <w:rsid w:val="7ACDF64C"/>
    <w:rsid w:val="7BA60920"/>
    <w:rsid w:val="7BCE49A6"/>
    <w:rsid w:val="7BEA8C7F"/>
    <w:rsid w:val="7C493A48"/>
    <w:rsid w:val="7D00D5E3"/>
    <w:rsid w:val="7D3874BB"/>
    <w:rsid w:val="7DD3C12D"/>
    <w:rsid w:val="7E28B447"/>
    <w:rsid w:val="7E374234"/>
    <w:rsid w:val="7E8DEF1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BC3A"/>
  <w14:defaultImageDpi w14:val="330"/>
  <w15:docId w15:val="{AA7775E2-5B7B-4AE2-B836-1817FA86A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AAE"/>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770A6"/>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23E7F"/>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0A6"/>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23E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031AAE"/>
    <w:rPr>
      <w:rFonts w:ascii="Calibri" w:eastAsiaTheme="minorEastAsia" w:hAnsi="Calibri"/>
      <w:sz w:val="20"/>
      <w:lang w:eastAsia="en-NZ"/>
    </w:rPr>
  </w:style>
  <w:style w:type="paragraph" w:customStyle="1" w:styleId="Bullet">
    <w:name w:val="Bullet"/>
    <w:basedOn w:val="Normal"/>
    <w:link w:val="BulletChar"/>
    <w:qFormat/>
    <w:rsid w:val="00323E7F"/>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B61FDF"/>
    <w:pPr>
      <w:numPr>
        <w:numId w:val="3"/>
      </w:numPr>
      <w:tabs>
        <w:tab w:val="clear" w:pos="397"/>
        <w:tab w:val="left" w:pos="794"/>
      </w:tabs>
      <w:spacing w:before="0"/>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semiHidden/>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semiHidden/>
    <w:rsid w:val="00031AAE"/>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13512F"/>
    <w:pPr>
      <w:tabs>
        <w:tab w:val="right" w:pos="8505"/>
      </w:tabs>
      <w:spacing w:before="28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E051B0"/>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323E7F"/>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pPr>
  </w:style>
  <w:style w:type="character" w:styleId="UnresolvedMention">
    <w:name w:val="Unresolved Mention"/>
    <w:basedOn w:val="DefaultParagraphFont"/>
    <w:uiPriority w:val="99"/>
    <w:semiHidden/>
    <w:rsid w:val="00B72338"/>
    <w:rPr>
      <w:color w:val="605E5C"/>
      <w:shd w:val="clear" w:color="auto" w:fill="E1DFDD"/>
    </w:rPr>
  </w:style>
  <w:style w:type="character" w:customStyle="1" w:styleId="SectionTitle">
    <w:name w:val="Section Title"/>
    <w:semiHidden/>
    <w:rsid w:val="00621B41"/>
    <w:rPr>
      <w:rFonts w:ascii="Calibri" w:hAnsi="Calibri" w:cs="Calibri"/>
      <w:b/>
      <w:bCs/>
      <w:color w:val="FFFFFF" w:themeColor="background1"/>
      <w:sz w:val="24"/>
      <w:szCs w:val="10"/>
      <w:lang w:val="en-NZ"/>
    </w:rPr>
  </w:style>
  <w:style w:type="paragraph" w:customStyle="1" w:styleId="SupportTextLeft">
    <w:name w:val="SupportTextLeft"/>
    <w:link w:val="SupportTextLeftCharChar"/>
    <w:semiHidden/>
    <w:rsid w:val="00621B41"/>
    <w:pPr>
      <w:spacing w:before="60" w:after="60" w:line="240" w:lineRule="auto"/>
    </w:pPr>
    <w:rPr>
      <w:rFonts w:ascii="Calibri" w:eastAsia="Times New Roman" w:hAnsi="Calibri" w:cs="Arial"/>
      <w:i/>
      <w:iCs/>
      <w:color w:val="595959" w:themeColor="text1" w:themeTint="A6"/>
      <w:sz w:val="18"/>
      <w:szCs w:val="20"/>
      <w:lang w:val="en-AU"/>
    </w:rPr>
  </w:style>
  <w:style w:type="character" w:customStyle="1" w:styleId="SupportTextLeftCharChar">
    <w:name w:val="SupportTextLeft Char Char"/>
    <w:link w:val="SupportTextLeft"/>
    <w:semiHidden/>
    <w:rsid w:val="00621B41"/>
    <w:rPr>
      <w:rFonts w:ascii="Calibri" w:eastAsia="Times New Roman" w:hAnsi="Calibri" w:cs="Arial"/>
      <w:i/>
      <w:iCs/>
      <w:color w:val="595959" w:themeColor="text1" w:themeTint="A6"/>
      <w:sz w:val="18"/>
      <w:szCs w:val="20"/>
      <w:lang w:val="en-AU"/>
    </w:rPr>
  </w:style>
  <w:style w:type="paragraph" w:customStyle="1" w:styleId="Numberedheading">
    <w:name w:val="Numbered heading"/>
    <w:basedOn w:val="BodyText"/>
    <w:qFormat/>
    <w:rsid w:val="00820D70"/>
    <w:rPr>
      <w:b/>
      <w:bCs/>
      <w:color w:val="FFFFFF" w:themeColor="background1"/>
      <w:sz w:val="24"/>
      <w:szCs w:val="18"/>
    </w:rPr>
  </w:style>
  <w:style w:type="paragraph" w:styleId="CommentText">
    <w:name w:val="annotation text"/>
    <w:basedOn w:val="Normal"/>
    <w:link w:val="CommentTextChar"/>
    <w:uiPriority w:val="99"/>
    <w:semiHidden/>
    <w:rsid w:val="00957618"/>
    <w:pPr>
      <w:spacing w:before="32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031AAE"/>
    <w:rPr>
      <w:sz w:val="20"/>
      <w:szCs w:val="20"/>
    </w:rPr>
  </w:style>
  <w:style w:type="paragraph" w:styleId="ListBullet">
    <w:name w:val="List Bullet"/>
    <w:basedOn w:val="BodyText"/>
    <w:semiHidden/>
    <w:qFormat/>
    <w:rsid w:val="00AE22D7"/>
    <w:pPr>
      <w:numPr>
        <w:numId w:val="27"/>
      </w:numPr>
      <w:spacing w:line="240" w:lineRule="auto"/>
    </w:pPr>
    <w:rPr>
      <w:rFonts w:eastAsia="Times New Roman" w:cs="Times New Roman"/>
      <w:lang w:eastAsia="en-AU"/>
    </w:rPr>
  </w:style>
  <w:style w:type="paragraph" w:styleId="ListBullet2">
    <w:name w:val="List Bullet 2"/>
    <w:basedOn w:val="ListBullet"/>
    <w:uiPriority w:val="1"/>
    <w:semiHidden/>
    <w:rsid w:val="00AE22D7"/>
    <w:pPr>
      <w:numPr>
        <w:ilvl w:val="1"/>
      </w:numPr>
    </w:pPr>
  </w:style>
  <w:style w:type="paragraph" w:styleId="ListBullet4">
    <w:name w:val="List Bullet 4"/>
    <w:basedOn w:val="ListBullet"/>
    <w:uiPriority w:val="1"/>
    <w:semiHidden/>
    <w:rsid w:val="00AE22D7"/>
    <w:pPr>
      <w:numPr>
        <w:ilvl w:val="3"/>
      </w:numPr>
    </w:pPr>
  </w:style>
  <w:style w:type="paragraph" w:styleId="ListBullet5">
    <w:name w:val="List Bullet 5"/>
    <w:basedOn w:val="ListBullet4"/>
    <w:uiPriority w:val="1"/>
    <w:semiHidden/>
    <w:rsid w:val="00AE22D7"/>
    <w:pPr>
      <w:numPr>
        <w:ilvl w:val="4"/>
      </w:numPr>
    </w:pPr>
  </w:style>
  <w:style w:type="character" w:styleId="Mention">
    <w:name w:val="Mention"/>
    <w:basedOn w:val="DefaultParagraphFont"/>
    <w:uiPriority w:val="99"/>
    <w:unhideWhenUsed/>
    <w:rsid w:val="00F121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9603">
      <w:bodyDiv w:val="1"/>
      <w:marLeft w:val="0"/>
      <w:marRight w:val="0"/>
      <w:marTop w:val="0"/>
      <w:marBottom w:val="0"/>
      <w:divBdr>
        <w:top w:val="none" w:sz="0" w:space="0" w:color="auto"/>
        <w:left w:val="none" w:sz="0" w:space="0" w:color="auto"/>
        <w:bottom w:val="none" w:sz="0" w:space="0" w:color="auto"/>
        <w:right w:val="none" w:sz="0" w:space="0" w:color="auto"/>
      </w:divBdr>
    </w:div>
    <w:div w:id="92867441">
      <w:bodyDiv w:val="1"/>
      <w:marLeft w:val="0"/>
      <w:marRight w:val="0"/>
      <w:marTop w:val="0"/>
      <w:marBottom w:val="0"/>
      <w:divBdr>
        <w:top w:val="none" w:sz="0" w:space="0" w:color="auto"/>
        <w:left w:val="none" w:sz="0" w:space="0" w:color="auto"/>
        <w:bottom w:val="none" w:sz="0" w:space="0" w:color="auto"/>
        <w:right w:val="none" w:sz="0" w:space="0" w:color="auto"/>
      </w:divBdr>
      <w:divsChild>
        <w:div w:id="611283831">
          <w:marLeft w:val="0"/>
          <w:marRight w:val="0"/>
          <w:marTop w:val="83"/>
          <w:marBottom w:val="0"/>
          <w:divBdr>
            <w:top w:val="none" w:sz="0" w:space="0" w:color="auto"/>
            <w:left w:val="none" w:sz="0" w:space="0" w:color="auto"/>
            <w:bottom w:val="none" w:sz="0" w:space="0" w:color="auto"/>
            <w:right w:val="none" w:sz="0" w:space="0" w:color="auto"/>
          </w:divBdr>
        </w:div>
        <w:div w:id="977609837">
          <w:marLeft w:val="0"/>
          <w:marRight w:val="0"/>
          <w:marTop w:val="83"/>
          <w:marBottom w:val="0"/>
          <w:divBdr>
            <w:top w:val="none" w:sz="0" w:space="0" w:color="auto"/>
            <w:left w:val="none" w:sz="0" w:space="0" w:color="auto"/>
            <w:bottom w:val="none" w:sz="0" w:space="0" w:color="auto"/>
            <w:right w:val="none" w:sz="0" w:space="0" w:color="auto"/>
          </w:divBdr>
        </w:div>
        <w:div w:id="1183475390">
          <w:marLeft w:val="0"/>
          <w:marRight w:val="0"/>
          <w:marTop w:val="83"/>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68254861">
      <w:bodyDiv w:val="1"/>
      <w:marLeft w:val="0"/>
      <w:marRight w:val="0"/>
      <w:marTop w:val="0"/>
      <w:marBottom w:val="0"/>
      <w:divBdr>
        <w:top w:val="none" w:sz="0" w:space="0" w:color="auto"/>
        <w:left w:val="none" w:sz="0" w:space="0" w:color="auto"/>
        <w:bottom w:val="none" w:sz="0" w:space="0" w:color="auto"/>
        <w:right w:val="none" w:sz="0" w:space="0" w:color="auto"/>
      </w:divBdr>
    </w:div>
    <w:div w:id="470754994">
      <w:bodyDiv w:val="1"/>
      <w:marLeft w:val="0"/>
      <w:marRight w:val="0"/>
      <w:marTop w:val="0"/>
      <w:marBottom w:val="0"/>
      <w:divBdr>
        <w:top w:val="none" w:sz="0" w:space="0" w:color="auto"/>
        <w:left w:val="none" w:sz="0" w:space="0" w:color="auto"/>
        <w:bottom w:val="none" w:sz="0" w:space="0" w:color="auto"/>
        <w:right w:val="none" w:sz="0" w:space="0" w:color="auto"/>
      </w:divBdr>
    </w:div>
    <w:div w:id="731849646">
      <w:bodyDiv w:val="1"/>
      <w:marLeft w:val="0"/>
      <w:marRight w:val="0"/>
      <w:marTop w:val="0"/>
      <w:marBottom w:val="0"/>
      <w:divBdr>
        <w:top w:val="none" w:sz="0" w:space="0" w:color="auto"/>
        <w:left w:val="none" w:sz="0" w:space="0" w:color="auto"/>
        <w:bottom w:val="none" w:sz="0" w:space="0" w:color="auto"/>
        <w:right w:val="none" w:sz="0" w:space="0" w:color="auto"/>
      </w:divBdr>
    </w:div>
    <w:div w:id="1081413359">
      <w:bodyDiv w:val="1"/>
      <w:marLeft w:val="0"/>
      <w:marRight w:val="0"/>
      <w:marTop w:val="0"/>
      <w:marBottom w:val="0"/>
      <w:divBdr>
        <w:top w:val="none" w:sz="0" w:space="0" w:color="auto"/>
        <w:left w:val="none" w:sz="0" w:space="0" w:color="auto"/>
        <w:bottom w:val="none" w:sz="0" w:space="0" w:color="auto"/>
        <w:right w:val="none" w:sz="0" w:space="0" w:color="auto"/>
      </w:divBdr>
    </w:div>
    <w:div w:id="1158814007">
      <w:bodyDiv w:val="1"/>
      <w:marLeft w:val="0"/>
      <w:marRight w:val="0"/>
      <w:marTop w:val="0"/>
      <w:marBottom w:val="0"/>
      <w:divBdr>
        <w:top w:val="none" w:sz="0" w:space="0" w:color="auto"/>
        <w:left w:val="none" w:sz="0" w:space="0" w:color="auto"/>
        <w:bottom w:val="none" w:sz="0" w:space="0" w:color="auto"/>
        <w:right w:val="none" w:sz="0" w:space="0" w:color="auto"/>
      </w:divBdr>
    </w:div>
    <w:div w:id="1213692164">
      <w:bodyDiv w:val="1"/>
      <w:marLeft w:val="0"/>
      <w:marRight w:val="0"/>
      <w:marTop w:val="0"/>
      <w:marBottom w:val="0"/>
      <w:divBdr>
        <w:top w:val="none" w:sz="0" w:space="0" w:color="auto"/>
        <w:left w:val="none" w:sz="0" w:space="0" w:color="auto"/>
        <w:bottom w:val="none" w:sz="0" w:space="0" w:color="auto"/>
        <w:right w:val="none" w:sz="0" w:space="0" w:color="auto"/>
      </w:divBdr>
    </w:div>
    <w:div w:id="122606371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zette.govt.nz/notice/id/2020-go4533" TargetMode="External"/><Relationship Id="rId21" Type="http://schemas.openxmlformats.org/officeDocument/2006/relationships/header" Target="header5.xml"/><Relationship Id="rId42" Type="http://schemas.openxmlformats.org/officeDocument/2006/relationships/hyperlink" Target="mailto:psaccreditation@mfe.govt.nz" TargetMode="External"/><Relationship Id="rId47" Type="http://schemas.openxmlformats.org/officeDocument/2006/relationships/hyperlink" Target="http://www.business.govt.nz/business-performance/governance/what-governance-is" TargetMode="External"/><Relationship Id="rId63" Type="http://schemas.openxmlformats.org/officeDocument/2006/relationships/hyperlink" Target="https://www.treaties.mfat.govt.nz/" TargetMode="External"/><Relationship Id="rId68" Type="http://schemas.openxmlformats.org/officeDocument/2006/relationships/footer" Target="footer7.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psaccreditation@mfe.govt.nz"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mailto:psaccreditation@mfe.govt.nz" TargetMode="External"/><Relationship Id="rId37" Type="http://schemas.openxmlformats.org/officeDocument/2006/relationships/hyperlink" Target="mailto:psaccreditation@mfe.govt.nz" TargetMode="External"/><Relationship Id="rId40" Type="http://schemas.openxmlformats.org/officeDocument/2006/relationships/hyperlink" Target="https://environment.govt.nz/publications/product-stewardship-accreditation-application-form-voluntary-products" TargetMode="External"/><Relationship Id="rId45" Type="http://schemas.openxmlformats.org/officeDocument/2006/relationships/hyperlink" Target="https://companies-register.companiesoffice.govt.nz/" TargetMode="External"/><Relationship Id="rId53" Type="http://schemas.openxmlformats.org/officeDocument/2006/relationships/hyperlink" Target="https://www.business.govt.nz/" TargetMode="External"/><Relationship Id="rId58" Type="http://schemas.openxmlformats.org/officeDocument/2006/relationships/hyperlink" Target="http://www.ldac.org.nz/guidelines/legislation-guidelines-2021-edition/" TargetMode="External"/><Relationship Id="rId66"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https://www.mfat.govt.nz/en/about-us/who-we-are/treaties/" TargetMode="Externa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environment.govt.nz/what-government-is-doing/areas-of-work/waste/product-stewardship/about-product-stewardship-in-new-zealand/" TargetMode="External"/><Relationship Id="rId30" Type="http://schemas.openxmlformats.org/officeDocument/2006/relationships/hyperlink" Target="https://environment.govt.nz/publications/product-stewardship-accreditation-guide-for-applicants-priority-products" TargetMode="External"/><Relationship Id="rId35" Type="http://schemas.openxmlformats.org/officeDocument/2006/relationships/hyperlink" Target="https://gazette.govt.nz/notice/id/2020-go4533" TargetMode="External"/><Relationship Id="rId43" Type="http://schemas.openxmlformats.org/officeDocument/2006/relationships/hyperlink" Target="https://www.nzbn.govt.nz/get-an-nzbn/" TargetMode="External"/><Relationship Id="rId48" Type="http://schemas.openxmlformats.org/officeDocument/2006/relationships/hyperlink" Target="https://www.business.govt.nz/business-performance/strategic-finance/financial-models-step-by-step-guide/" TargetMode="External"/><Relationship Id="rId56" Type="http://schemas.openxmlformats.org/officeDocument/2006/relationships/hyperlink" Target="https://www.stats.govt.nz/" TargetMode="External"/><Relationship Id="rId64" Type="http://schemas.openxmlformats.org/officeDocument/2006/relationships/hyperlink" Target="https://www.worksafe.govt.nz/laws-and-regulations/" TargetMode="External"/><Relationship Id="rId69"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hyperlink" Target="https://environment.govt.nz/what-government-is-doing/international-action/"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gazette.govt.nz/notice/id/2020-go3342" TargetMode="External"/><Relationship Id="rId33" Type="http://schemas.openxmlformats.org/officeDocument/2006/relationships/hyperlink" Target="mailto:psaccreditation@mfe.govt.nz" TargetMode="External"/><Relationship Id="rId38" Type="http://schemas.openxmlformats.org/officeDocument/2006/relationships/hyperlink" Target="https://environment.govt.nz/publications/product-stewardship-accreditation-application-form-voluntary-products" TargetMode="External"/><Relationship Id="rId46" Type="http://schemas.openxmlformats.org/officeDocument/2006/relationships/hyperlink" Target="https://dpmc.govt.nz/our-business-units/cabinet-office/supporting-work-cabinet/cabinet-manual/7-executive-legislation-7" TargetMode="External"/><Relationship Id="rId59" Type="http://schemas.openxmlformats.org/officeDocument/2006/relationships/hyperlink" Target="https://epa.govt.nz/industry-areas/hazardous-substances/hazardous-waste/" TargetMode="External"/><Relationship Id="rId67" Type="http://schemas.openxmlformats.org/officeDocument/2006/relationships/footer" Target="footer6.xml"/><Relationship Id="rId20" Type="http://schemas.openxmlformats.org/officeDocument/2006/relationships/header" Target="header4.xml"/><Relationship Id="rId41" Type="http://schemas.openxmlformats.org/officeDocument/2006/relationships/hyperlink" Target="https://environment.govt.nz/publications/product-stewardship-accreditation-application-form-priority-products" TargetMode="External"/><Relationship Id="rId54" Type="http://schemas.openxmlformats.org/officeDocument/2006/relationships/hyperlink" Target="https://www.business.govt.nz/getting-started/business-planning-tools-and-tips/how-to-write-a-business-plan/" TargetMode="External"/><Relationship Id="rId62" Type="http://schemas.openxmlformats.org/officeDocument/2006/relationships/hyperlink" Target="https://www.treaties.mfat.govt.nz/"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product-stewardship-accreditation-application-form-priority-products" TargetMode="External"/><Relationship Id="rId36" Type="http://schemas.openxmlformats.org/officeDocument/2006/relationships/hyperlink" Target="https://gazette.govt.nz/notice/id/2020-go3342" TargetMode="External"/><Relationship Id="rId49" Type="http://schemas.openxmlformats.org/officeDocument/2006/relationships/hyperlink" Target="https://www.procurement.govt.nz/procurement/guide-to-procurement/source-your-suppliers/conducting-due-diligence-checks/" TargetMode="External"/><Relationship Id="rId57" Type="http://schemas.openxmlformats.org/officeDocument/2006/relationships/hyperlink" Target="https://comcom.govt.nz/" TargetMode="External"/><Relationship Id="rId10" Type="http://schemas.openxmlformats.org/officeDocument/2006/relationships/footnotes" Target="footnotes.xml"/><Relationship Id="rId31" Type="http://schemas.openxmlformats.org/officeDocument/2006/relationships/hyperlink" Target="https://environment.govt.nz/publications/product-stewardship-accreditation-application-form-voluntary-products" TargetMode="External"/><Relationship Id="rId44" Type="http://schemas.openxmlformats.org/officeDocument/2006/relationships/hyperlink" Target="https://www.charities.govt.nz/" TargetMode="External"/><Relationship Id="rId52" Type="http://schemas.openxmlformats.org/officeDocument/2006/relationships/hyperlink" Target="https://www.legislation.govt.nz/act/public/2015/0070/latest/DLM5976660.html" TargetMode="External"/><Relationship Id="rId60" Type="http://schemas.openxmlformats.org/officeDocument/2006/relationships/hyperlink" Target="https://www.mpi.govt.nz/animals/animal-welfare/"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vironment.govt.nz/publications/product-stewardship-accreditation-application-form-priority-products" TargetMode="External"/><Relationship Id="rId34" Type="http://schemas.openxmlformats.org/officeDocument/2006/relationships/hyperlink" Target="https://www.legislation.govt.nz/act/public/2008/0089/40.0/DLM999802.html" TargetMode="External"/><Relationship Id="rId50" Type="http://schemas.openxmlformats.org/officeDocument/2006/relationships/hyperlink" Target="https://environment.govt.nz/what-you-can-do/funding/" TargetMode="External"/><Relationship Id="rId55" Type="http://schemas.openxmlformats.org/officeDocument/2006/relationships/hyperlink" Target="https://www.business.govt.nz/business-performance/strategic-finance/financial-models-step-by-step-gui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azette.govt.nz/notice/id/2020-go3342" TargetMode="External"/><Relationship Id="rId1" Type="http://schemas.openxmlformats.org/officeDocument/2006/relationships/hyperlink" Target="https://gazette.govt.nz/notice/id/2020-go45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Nov%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ECM-1122293896-80220</_dlc_DocId>
    <_dlc_DocIdUrl xmlns="58a6f171-52cb-4404-b47d-af1c8daf8fd1">
      <Url>https://ministryforenvironment.sharepoint.com/sites/ECM-ER-Comms/_layouts/15/DocIdRedir.aspx?ID=ECM-1122293896-80220</Url>
      <Description>ECM-1122293896-80220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84121-2544-4C97-8CEC-1842134C4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E8F82-11BE-468F-AF0F-CF0DA51C3F83}">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CBA2A68D-38CF-4EA4-8394-E8B88261F0C7}">
  <ds:schemaRefs>
    <ds:schemaRef ds:uri="http://schemas.microsoft.com/sharepoint/events"/>
  </ds:schemaRefs>
</ds:datastoreItem>
</file>

<file path=customXml/itemProps4.xml><?xml version="1.0" encoding="utf-8"?>
<ds:datastoreItem xmlns:ds="http://schemas.openxmlformats.org/officeDocument/2006/customXml" ds:itemID="{262E679D-55BF-4691-AF51-6FA5E5D561D8}">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MfE%20report%20template%20Nov%202021.dotx</Template>
  <TotalTime>172</TotalTime>
  <Pages>1</Pages>
  <Words>9874</Words>
  <Characters>56284</Characters>
  <Application>Microsoft Office Word</Application>
  <DocSecurity>4</DocSecurity>
  <Lines>469</Lines>
  <Paragraphs>132</Paragraphs>
  <ScaleCrop>false</ScaleCrop>
  <Company/>
  <LinksUpToDate>false</LinksUpToDate>
  <CharactersWithSpaces>66026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Jade Gribben</cp:lastModifiedBy>
  <cp:revision>47</cp:revision>
  <cp:lastPrinted>2022-08-17T19:30:00Z</cp:lastPrinted>
  <dcterms:created xsi:type="dcterms:W3CDTF">2022-08-05T20:39:00Z</dcterms:created>
  <dcterms:modified xsi:type="dcterms:W3CDTF">2022-08-17T19:30:00Z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2021-12-14T22:08:51Z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e512eefa-66bd-4ef7-8cf1-6921c1d317b5</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18ed99cc-fadf-4a52-bdc8-46421dbcbeea</vt:lpwstr>
  </property>
  <property fmtid="{D5CDD505-2E9C-101B-9397-08002B2CF9AE}" pid="11" name="MediaServiceImageTags">
    <vt:lpwstr/>
  </property>
</Properties>
</file>