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2E25E" w14:textId="6139C33D" w:rsidR="00613007" w:rsidRPr="002F737C" w:rsidRDefault="00762AE6" w:rsidP="00BE3993">
      <w:pPr>
        <w:sectPr w:rsidR="00613007" w:rsidRPr="002F737C" w:rsidSect="00BE3993">
          <w:footerReference w:type="even" r:id="rId12"/>
          <w:footerReference w:type="default" r:id="rId13"/>
          <w:pgSz w:w="11907" w:h="16840" w:code="9"/>
          <w:pgMar w:top="1134" w:right="1701" w:bottom="1134" w:left="1701" w:header="567" w:footer="567" w:gutter="0"/>
          <w:cols w:space="720"/>
          <w:docGrid w:linePitch="299"/>
        </w:sectPr>
      </w:pPr>
      <w:r>
        <w:rPr>
          <w:noProof/>
        </w:rPr>
        <w:drawing>
          <wp:anchor distT="0" distB="0" distL="114300" distR="114300" simplePos="0" relativeHeight="251658240" behindDoc="0" locked="0" layoutInCell="1" allowOverlap="1" wp14:anchorId="0003F778" wp14:editId="378A5C9A">
            <wp:simplePos x="0" y="0"/>
            <wp:positionH relativeFrom="column">
              <wp:posOffset>-1108075</wp:posOffset>
            </wp:positionH>
            <wp:positionV relativeFrom="paragraph">
              <wp:posOffset>-715976</wp:posOffset>
            </wp:positionV>
            <wp:extent cx="7598072" cy="10747182"/>
            <wp:effectExtent l="0" t="0" r="3175" b="0"/>
            <wp:wrapNone/>
            <wp:docPr id="2093622406" name="Picture 1" descr="A wooden dock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22406" name="Picture 1" descr="A wooden dock over water&#10;&#10;Description automatically generated"/>
                    <pic:cNvPicPr/>
                  </pic:nvPicPr>
                  <pic:blipFill>
                    <a:blip r:embed="rId14"/>
                    <a:stretch>
                      <a:fillRect/>
                    </a:stretch>
                  </pic:blipFill>
                  <pic:spPr>
                    <a:xfrm>
                      <a:off x="0" y="0"/>
                      <a:ext cx="7598072" cy="10747182"/>
                    </a:xfrm>
                    <a:prstGeom prst="rect">
                      <a:avLst/>
                    </a:prstGeom>
                  </pic:spPr>
                </pic:pic>
              </a:graphicData>
            </a:graphic>
            <wp14:sizeRelH relativeFrom="margin">
              <wp14:pctWidth>0</wp14:pctWidth>
            </wp14:sizeRelH>
            <wp14:sizeRelV relativeFrom="margin">
              <wp14:pctHeight>0</wp14:pctHeight>
            </wp14:sizeRelV>
          </wp:anchor>
        </w:drawing>
      </w:r>
    </w:p>
    <w:p w14:paraId="7316EFD8" w14:textId="77777777" w:rsidR="00613007" w:rsidRPr="002F737C" w:rsidRDefault="00613007" w:rsidP="00613007">
      <w:pPr>
        <w:pStyle w:val="Imprint"/>
        <w:spacing w:before="0" w:after="0"/>
        <w:rPr>
          <w:b/>
        </w:rPr>
      </w:pPr>
      <w:r w:rsidRPr="002F737C">
        <w:rPr>
          <w:b/>
        </w:rPr>
        <w:lastRenderedPageBreak/>
        <w:t>Disclaimer</w:t>
      </w:r>
    </w:p>
    <w:p w14:paraId="5121BB37" w14:textId="77777777" w:rsidR="00613007" w:rsidRPr="002F737C" w:rsidRDefault="00613007" w:rsidP="00613007">
      <w:pPr>
        <w:pStyle w:val="BodyText"/>
      </w:pPr>
      <w:r w:rsidRPr="002F737C">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6181762" w14:textId="77777777" w:rsidR="00613007" w:rsidRPr="002F737C" w:rsidRDefault="00613007" w:rsidP="00613007">
      <w:pPr>
        <w:pStyle w:val="Bullet"/>
      </w:pPr>
      <w:r w:rsidRPr="002F737C">
        <w:t xml:space="preserve">the information does not alter the laws of New Zealand, other official guidelines, or requirements </w:t>
      </w:r>
    </w:p>
    <w:p w14:paraId="3545BB62" w14:textId="747550FA" w:rsidR="00613007" w:rsidRPr="002F737C" w:rsidRDefault="00613007" w:rsidP="00613007">
      <w:pPr>
        <w:pStyle w:val="Bullet"/>
      </w:pPr>
      <w:r w:rsidRPr="002F737C">
        <w:t>it does not constitute legal advice, and users should take specific advice from qualified professionals before taking any action based on information in this publication</w:t>
      </w:r>
    </w:p>
    <w:p w14:paraId="4F325B98" w14:textId="645D904A" w:rsidR="00613007" w:rsidRPr="002F737C" w:rsidRDefault="00613007" w:rsidP="00613007">
      <w:pPr>
        <w:pStyle w:val="Bullet"/>
      </w:pPr>
      <w:r w:rsidRPr="002F737C">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59F0AA83" w14:textId="77777777" w:rsidR="00613007" w:rsidRPr="002F737C" w:rsidRDefault="00613007" w:rsidP="00613007">
      <w:pPr>
        <w:pStyle w:val="Bullet"/>
      </w:pPr>
      <w:r w:rsidRPr="002F737C">
        <w:t>all references to websites, organisations or people not within the Ministry are for convenience only and should not be taken as endorsement of those websites or information contained in those websites nor of organisations or people referred to.</w:t>
      </w:r>
    </w:p>
    <w:p w14:paraId="00CA4AB2" w14:textId="77777777" w:rsidR="00613007" w:rsidRPr="002F737C" w:rsidRDefault="00613007" w:rsidP="00613007">
      <w:pPr>
        <w:pStyle w:val="Imprint"/>
        <w:spacing w:before="240" w:after="0"/>
        <w:rPr>
          <w:b/>
        </w:rPr>
      </w:pPr>
      <w:r w:rsidRPr="002F737C">
        <w:rPr>
          <w:b/>
        </w:rPr>
        <w:t>Acknowledgements</w:t>
      </w:r>
    </w:p>
    <w:p w14:paraId="75D7807A" w14:textId="77777777" w:rsidR="00DA3181" w:rsidRDefault="00DA3181" w:rsidP="00DA3181">
      <w:pPr>
        <w:pStyle w:val="Imprint"/>
      </w:pPr>
      <w:r>
        <w:t>We would like to express our sincere gratitude to the Sustainable Seas National Science Challenge for their invaluable partnership in this project. Their support, guidance, and commitment to ecosystem-based management has been instrumental to this case study.</w:t>
      </w:r>
    </w:p>
    <w:p w14:paraId="6768B5A3" w14:textId="391B1B11" w:rsidR="00DA3181" w:rsidRDefault="00DA3181" w:rsidP="00DA3181">
      <w:pPr>
        <w:pStyle w:val="Imprint"/>
      </w:pPr>
      <w:r>
        <w:t>We also extend our deepest appreciation to Ngati Mauhiri Settlement Trust and local community mem</w:t>
      </w:r>
      <w:r w:rsidR="00C80FCE">
        <w:t>bers</w:t>
      </w:r>
      <w:r>
        <w:t xml:space="preserve"> whose participation and insights have enriched this report. Their knowledge, perspectives, and active involvement have been crucial in shaping our work, and we are truly grateful for the opportunity to collaborate with them.</w:t>
      </w:r>
    </w:p>
    <w:p w14:paraId="7DBA34E3" w14:textId="77777777" w:rsidR="00613007" w:rsidRDefault="00613007" w:rsidP="00613007">
      <w:pPr>
        <w:pStyle w:val="Imprint"/>
      </w:pPr>
    </w:p>
    <w:p w14:paraId="6841C57F" w14:textId="77777777" w:rsidR="00626C2F" w:rsidRDefault="00626C2F" w:rsidP="00613007">
      <w:pPr>
        <w:pStyle w:val="Imprint"/>
      </w:pPr>
    </w:p>
    <w:p w14:paraId="2BC07708" w14:textId="77777777" w:rsidR="00762AE6" w:rsidRPr="002F737C" w:rsidRDefault="00762AE6" w:rsidP="00613007">
      <w:pPr>
        <w:pStyle w:val="Imprint"/>
      </w:pPr>
    </w:p>
    <w:p w14:paraId="50568D57" w14:textId="615878E7" w:rsidR="00762AE6" w:rsidRPr="002F737C" w:rsidRDefault="00613007" w:rsidP="00613007">
      <w:pPr>
        <w:pStyle w:val="Imprint"/>
      </w:pPr>
      <w:r w:rsidRPr="002F737C">
        <w:t xml:space="preserve">This document may be cited as: Ministry for the Environment. 2024. </w:t>
      </w:r>
      <w:r w:rsidR="00BC045E" w:rsidRPr="002F737C">
        <w:rPr>
          <w:i/>
        </w:rPr>
        <w:t>Whangateau</w:t>
      </w:r>
      <w:r w:rsidR="009115E6" w:rsidRPr="002F737C">
        <w:rPr>
          <w:i/>
        </w:rPr>
        <w:t xml:space="preserve"> </w:t>
      </w:r>
      <w:r w:rsidR="00762AE6" w:rsidRPr="00DF5CD4">
        <w:rPr>
          <w:i/>
        </w:rPr>
        <w:t xml:space="preserve">– </w:t>
      </w:r>
      <w:r w:rsidR="00762AE6">
        <w:rPr>
          <w:i/>
        </w:rPr>
        <w:t>E</w:t>
      </w:r>
      <w:r w:rsidR="00762AE6" w:rsidRPr="00DF5CD4">
        <w:rPr>
          <w:i/>
        </w:rPr>
        <w:t xml:space="preserve">stuary case study </w:t>
      </w:r>
      <w:r w:rsidR="00762AE6">
        <w:rPr>
          <w:i/>
        </w:rPr>
        <w:t>|</w:t>
      </w:r>
      <w:r w:rsidR="0064792A">
        <w:rPr>
          <w:i/>
        </w:rPr>
        <w:t xml:space="preserve"> </w:t>
      </w:r>
      <w:r w:rsidR="00762AE6" w:rsidRPr="00DF5CD4">
        <w:rPr>
          <w:i/>
        </w:rPr>
        <w:t>Rangahau whakap</w:t>
      </w:r>
      <w:r w:rsidR="00762AE6" w:rsidRPr="00DF5CD4">
        <w:rPr>
          <w:rFonts w:cs="Calibri"/>
          <w:i/>
        </w:rPr>
        <w:t>ū</w:t>
      </w:r>
      <w:r w:rsidR="00762AE6" w:rsidRPr="00DF5CD4">
        <w:rPr>
          <w:i/>
        </w:rPr>
        <w:t>aho wahap</w:t>
      </w:r>
      <w:r w:rsidR="00762AE6" w:rsidRPr="00DF5CD4">
        <w:rPr>
          <w:rFonts w:cs="Calibri"/>
          <w:i/>
        </w:rPr>
        <w:t>ū</w:t>
      </w:r>
      <w:r w:rsidRPr="002F737C">
        <w:rPr>
          <w:i/>
        </w:rPr>
        <w:t xml:space="preserve">. </w:t>
      </w:r>
      <w:r w:rsidRPr="002F737C">
        <w:t>Wellington: Ministry for the Environment.</w:t>
      </w:r>
    </w:p>
    <w:p w14:paraId="7CA9E19B" w14:textId="77777777" w:rsidR="00613007" w:rsidRPr="002F737C" w:rsidRDefault="00613007" w:rsidP="00613007">
      <w:pPr>
        <w:pStyle w:val="Imprint"/>
      </w:pPr>
    </w:p>
    <w:p w14:paraId="1C40E9E0" w14:textId="77777777" w:rsidR="00613007" w:rsidRPr="002F737C" w:rsidRDefault="00613007" w:rsidP="00613007">
      <w:pPr>
        <w:pStyle w:val="Imprint"/>
      </w:pPr>
    </w:p>
    <w:p w14:paraId="015905E1" w14:textId="083DC22A" w:rsidR="00613007" w:rsidRPr="002F737C" w:rsidRDefault="00613007" w:rsidP="009E6DA0">
      <w:pPr>
        <w:pStyle w:val="Imprint"/>
      </w:pPr>
      <w:r w:rsidRPr="002F737C">
        <w:t xml:space="preserve">Published in </w:t>
      </w:r>
      <w:r w:rsidR="00822AA7">
        <w:t>December</w:t>
      </w:r>
      <w:r w:rsidRPr="002F737C">
        <w:t xml:space="preserve"> 2024 by the</w:t>
      </w:r>
      <w:r w:rsidRPr="002F737C">
        <w:br/>
        <w:t xml:space="preserve">Ministry for the Environment </w:t>
      </w:r>
      <w:r w:rsidRPr="002F737C">
        <w:br/>
        <w:t>Manatū mō te Taiao</w:t>
      </w:r>
      <w:r w:rsidRPr="002F737C">
        <w:br/>
        <w:t>PO Box 10362, Wellington 6143, New Zealand</w:t>
      </w:r>
      <w:r w:rsidRPr="002F737C">
        <w:br/>
      </w:r>
      <w:hyperlink r:id="rId15" w:history="1">
        <w:r w:rsidRPr="002F737C">
          <w:rPr>
            <w:rStyle w:val="Hyperlink"/>
          </w:rPr>
          <w:t>environment.govt.nz</w:t>
        </w:r>
      </w:hyperlink>
    </w:p>
    <w:p w14:paraId="5FCECE25" w14:textId="23250839" w:rsidR="00613007" w:rsidRPr="002F737C" w:rsidRDefault="00613007" w:rsidP="00762AE6">
      <w:pPr>
        <w:pStyle w:val="Imprint"/>
      </w:pPr>
      <w:r w:rsidRPr="002F737C">
        <w:t xml:space="preserve">ISBN: </w:t>
      </w:r>
      <w:r w:rsidR="00B907F0" w:rsidRPr="00B907F0">
        <w:t>978-1-991140-61-6</w:t>
      </w:r>
      <w:r w:rsidR="00762AE6">
        <w:br/>
      </w:r>
      <w:r w:rsidRPr="002F737C">
        <w:t xml:space="preserve">Publication number: </w:t>
      </w:r>
      <w:r w:rsidRPr="005D1A29">
        <w:t xml:space="preserve">ME </w:t>
      </w:r>
      <w:r w:rsidR="005D1A29" w:rsidRPr="005D1A29">
        <w:t>1</w:t>
      </w:r>
      <w:r w:rsidR="005D1A29">
        <w:t>870</w:t>
      </w:r>
    </w:p>
    <w:p w14:paraId="1BC75429" w14:textId="77777777" w:rsidR="00613007" w:rsidRPr="002F737C" w:rsidRDefault="00613007" w:rsidP="00613007">
      <w:pPr>
        <w:pStyle w:val="Imprint"/>
        <w:spacing w:after="80"/>
      </w:pPr>
      <w:r w:rsidRPr="002F737C">
        <w:t xml:space="preserve">© Crown copyright New Zealand 2024 </w:t>
      </w:r>
    </w:p>
    <w:p w14:paraId="7E778E34" w14:textId="77777777" w:rsidR="00613007" w:rsidRPr="002F737C" w:rsidRDefault="00613007" w:rsidP="00BE3993">
      <w:pPr>
        <w:sectPr w:rsidR="00613007" w:rsidRPr="002F737C" w:rsidSect="00BE3993">
          <w:footerReference w:type="even" r:id="rId16"/>
          <w:pgSz w:w="11907" w:h="16840" w:code="9"/>
          <w:pgMar w:top="1134" w:right="1701" w:bottom="1134" w:left="1701" w:header="567" w:footer="567" w:gutter="0"/>
          <w:cols w:space="720"/>
          <w:docGrid w:linePitch="299"/>
        </w:sectPr>
      </w:pPr>
    </w:p>
    <w:p w14:paraId="775FB119" w14:textId="77777777" w:rsidR="00FD5B3F" w:rsidRPr="002F737C" w:rsidRDefault="00FD5B3F" w:rsidP="00FD5B3F">
      <w:pPr>
        <w:pStyle w:val="Heading"/>
      </w:pPr>
      <w:r w:rsidRPr="002F737C">
        <w:lastRenderedPageBreak/>
        <w:t>Contents</w:t>
      </w:r>
    </w:p>
    <w:p w14:paraId="19AA1899" w14:textId="6CB40100" w:rsidR="004071CB" w:rsidRPr="002F737C" w:rsidRDefault="00FD5B3F">
      <w:pPr>
        <w:pStyle w:val="TOC1"/>
        <w:rPr>
          <w:rFonts w:asciiTheme="minorHAnsi" w:hAnsiTheme="minorHAnsi"/>
          <w:noProof/>
          <w:kern w:val="2"/>
          <w:sz w:val="24"/>
          <w:szCs w:val="24"/>
          <w14:ligatures w14:val="standardContextual"/>
        </w:rPr>
      </w:pPr>
      <w:r w:rsidRPr="002F737C">
        <w:rPr>
          <w:color w:val="0092CF"/>
        </w:rPr>
        <w:fldChar w:fldCharType="begin"/>
      </w:r>
      <w:r w:rsidRPr="002F737C">
        <w:rPr>
          <w:color w:val="0092CF"/>
        </w:rPr>
        <w:instrText xml:space="preserve"> TOC \h \z \t "Heading 1,1,Heading 2,2" </w:instrText>
      </w:r>
      <w:r w:rsidRPr="002F737C">
        <w:rPr>
          <w:color w:val="0092CF"/>
        </w:rPr>
        <w:fldChar w:fldCharType="separate"/>
      </w:r>
      <w:hyperlink w:anchor="_Toc184816173" w:history="1">
        <w:r w:rsidR="004071CB" w:rsidRPr="002F737C">
          <w:rPr>
            <w:rStyle w:val="Hyperlink"/>
            <w:noProof/>
          </w:rPr>
          <w:t>Overview</w:t>
        </w:r>
        <w:r w:rsidR="004071CB" w:rsidRPr="002F737C">
          <w:rPr>
            <w:noProof/>
            <w:webHidden/>
          </w:rPr>
          <w:tab/>
        </w:r>
        <w:r w:rsidR="004071CB" w:rsidRPr="002F737C">
          <w:rPr>
            <w:noProof/>
            <w:webHidden/>
          </w:rPr>
          <w:fldChar w:fldCharType="begin"/>
        </w:r>
        <w:r w:rsidR="004071CB" w:rsidRPr="002F737C">
          <w:rPr>
            <w:noProof/>
            <w:webHidden/>
          </w:rPr>
          <w:instrText xml:space="preserve"> PAGEREF _Toc184816173 \h </w:instrText>
        </w:r>
        <w:r w:rsidR="004071CB" w:rsidRPr="002F737C">
          <w:rPr>
            <w:noProof/>
            <w:webHidden/>
          </w:rPr>
        </w:r>
        <w:r w:rsidR="004071CB" w:rsidRPr="002F737C">
          <w:rPr>
            <w:noProof/>
            <w:webHidden/>
          </w:rPr>
          <w:fldChar w:fldCharType="separate"/>
        </w:r>
        <w:r w:rsidR="00724594">
          <w:rPr>
            <w:noProof/>
            <w:webHidden/>
          </w:rPr>
          <w:t>4</w:t>
        </w:r>
        <w:r w:rsidR="004071CB" w:rsidRPr="002F737C">
          <w:rPr>
            <w:noProof/>
            <w:webHidden/>
          </w:rPr>
          <w:fldChar w:fldCharType="end"/>
        </w:r>
      </w:hyperlink>
    </w:p>
    <w:p w14:paraId="2D7E6D71" w14:textId="703A56C6" w:rsidR="004071CB" w:rsidRPr="002F737C" w:rsidRDefault="004071CB">
      <w:pPr>
        <w:pStyle w:val="TOC2"/>
        <w:rPr>
          <w:rFonts w:asciiTheme="minorHAnsi" w:hAnsiTheme="minorHAnsi"/>
          <w:noProof/>
          <w:kern w:val="2"/>
          <w:sz w:val="24"/>
          <w:szCs w:val="24"/>
          <w14:ligatures w14:val="standardContextual"/>
        </w:rPr>
      </w:pPr>
      <w:hyperlink w:anchor="_Toc184816174" w:history="1">
        <w:r w:rsidRPr="002F737C">
          <w:rPr>
            <w:rStyle w:val="Hyperlink"/>
            <w:noProof/>
          </w:rPr>
          <w:t>Estuaries</w:t>
        </w:r>
        <w:r w:rsidRPr="002F737C">
          <w:rPr>
            <w:noProof/>
            <w:webHidden/>
          </w:rPr>
          <w:tab/>
        </w:r>
        <w:r w:rsidRPr="002F737C">
          <w:rPr>
            <w:noProof/>
            <w:webHidden/>
          </w:rPr>
          <w:fldChar w:fldCharType="begin"/>
        </w:r>
        <w:r w:rsidRPr="002F737C">
          <w:rPr>
            <w:noProof/>
            <w:webHidden/>
          </w:rPr>
          <w:instrText xml:space="preserve"> PAGEREF _Toc184816174 \h </w:instrText>
        </w:r>
        <w:r w:rsidRPr="002F737C">
          <w:rPr>
            <w:noProof/>
            <w:webHidden/>
          </w:rPr>
        </w:r>
        <w:r w:rsidRPr="002F737C">
          <w:rPr>
            <w:noProof/>
            <w:webHidden/>
          </w:rPr>
          <w:fldChar w:fldCharType="separate"/>
        </w:r>
        <w:r w:rsidR="00724594">
          <w:rPr>
            <w:noProof/>
            <w:webHidden/>
          </w:rPr>
          <w:t>4</w:t>
        </w:r>
        <w:r w:rsidRPr="002F737C">
          <w:rPr>
            <w:noProof/>
            <w:webHidden/>
          </w:rPr>
          <w:fldChar w:fldCharType="end"/>
        </w:r>
      </w:hyperlink>
    </w:p>
    <w:p w14:paraId="663942F1" w14:textId="27DBF24F" w:rsidR="004071CB" w:rsidRPr="002F737C" w:rsidRDefault="004071CB">
      <w:pPr>
        <w:pStyle w:val="TOC2"/>
        <w:rPr>
          <w:rFonts w:asciiTheme="minorHAnsi" w:hAnsiTheme="minorHAnsi"/>
          <w:noProof/>
          <w:kern w:val="2"/>
          <w:sz w:val="24"/>
          <w:szCs w:val="24"/>
          <w14:ligatures w14:val="standardContextual"/>
        </w:rPr>
      </w:pPr>
      <w:hyperlink w:anchor="_Toc184816175" w:history="1">
        <w:r w:rsidRPr="002F737C">
          <w:rPr>
            <w:rStyle w:val="Hyperlink"/>
            <w:noProof/>
          </w:rPr>
          <w:t>The project</w:t>
        </w:r>
        <w:r w:rsidRPr="002F737C">
          <w:rPr>
            <w:noProof/>
            <w:webHidden/>
          </w:rPr>
          <w:tab/>
        </w:r>
        <w:r w:rsidRPr="002F737C">
          <w:rPr>
            <w:noProof/>
            <w:webHidden/>
          </w:rPr>
          <w:fldChar w:fldCharType="begin"/>
        </w:r>
        <w:r w:rsidRPr="002F737C">
          <w:rPr>
            <w:noProof/>
            <w:webHidden/>
          </w:rPr>
          <w:instrText xml:space="preserve"> PAGEREF _Toc184816175 \h </w:instrText>
        </w:r>
        <w:r w:rsidRPr="002F737C">
          <w:rPr>
            <w:noProof/>
            <w:webHidden/>
          </w:rPr>
        </w:r>
        <w:r w:rsidRPr="002F737C">
          <w:rPr>
            <w:noProof/>
            <w:webHidden/>
          </w:rPr>
          <w:fldChar w:fldCharType="separate"/>
        </w:r>
        <w:r w:rsidR="00724594">
          <w:rPr>
            <w:noProof/>
            <w:webHidden/>
          </w:rPr>
          <w:t>4</w:t>
        </w:r>
        <w:r w:rsidRPr="002F737C">
          <w:rPr>
            <w:noProof/>
            <w:webHidden/>
          </w:rPr>
          <w:fldChar w:fldCharType="end"/>
        </w:r>
      </w:hyperlink>
    </w:p>
    <w:p w14:paraId="3DCA0EE9" w14:textId="54B4BE6C" w:rsidR="004071CB" w:rsidRPr="002F737C" w:rsidRDefault="004071CB">
      <w:pPr>
        <w:pStyle w:val="TOC1"/>
        <w:rPr>
          <w:rFonts w:asciiTheme="minorHAnsi" w:hAnsiTheme="minorHAnsi"/>
          <w:noProof/>
          <w:kern w:val="2"/>
          <w:sz w:val="24"/>
          <w:szCs w:val="24"/>
          <w14:ligatures w14:val="standardContextual"/>
        </w:rPr>
      </w:pPr>
      <w:hyperlink w:anchor="_Toc184816176" w:history="1">
        <w:r w:rsidRPr="002F737C">
          <w:rPr>
            <w:rStyle w:val="Hyperlink"/>
            <w:noProof/>
          </w:rPr>
          <w:t>Whangateau Estuary</w:t>
        </w:r>
        <w:r w:rsidRPr="002F737C">
          <w:rPr>
            <w:noProof/>
            <w:webHidden/>
          </w:rPr>
          <w:tab/>
        </w:r>
        <w:r w:rsidRPr="002F737C">
          <w:rPr>
            <w:noProof/>
            <w:webHidden/>
          </w:rPr>
          <w:fldChar w:fldCharType="begin"/>
        </w:r>
        <w:r w:rsidRPr="002F737C">
          <w:rPr>
            <w:noProof/>
            <w:webHidden/>
          </w:rPr>
          <w:instrText xml:space="preserve"> PAGEREF _Toc184816176 \h </w:instrText>
        </w:r>
        <w:r w:rsidRPr="002F737C">
          <w:rPr>
            <w:noProof/>
            <w:webHidden/>
          </w:rPr>
        </w:r>
        <w:r w:rsidRPr="002F737C">
          <w:rPr>
            <w:noProof/>
            <w:webHidden/>
          </w:rPr>
          <w:fldChar w:fldCharType="separate"/>
        </w:r>
        <w:r w:rsidR="00724594">
          <w:rPr>
            <w:noProof/>
            <w:webHidden/>
          </w:rPr>
          <w:t>5</w:t>
        </w:r>
        <w:r w:rsidRPr="002F737C">
          <w:rPr>
            <w:noProof/>
            <w:webHidden/>
          </w:rPr>
          <w:fldChar w:fldCharType="end"/>
        </w:r>
      </w:hyperlink>
    </w:p>
    <w:p w14:paraId="0BAAE80D" w14:textId="7868FA57" w:rsidR="004071CB" w:rsidRPr="002F737C" w:rsidRDefault="004071CB">
      <w:pPr>
        <w:pStyle w:val="TOC1"/>
        <w:rPr>
          <w:rFonts w:asciiTheme="minorHAnsi" w:hAnsiTheme="minorHAnsi"/>
          <w:noProof/>
          <w:kern w:val="2"/>
          <w:sz w:val="24"/>
          <w:szCs w:val="24"/>
          <w14:ligatures w14:val="standardContextual"/>
        </w:rPr>
      </w:pPr>
      <w:hyperlink w:anchor="_Toc184816177" w:history="1">
        <w:r w:rsidRPr="002F737C">
          <w:rPr>
            <w:rStyle w:val="Hyperlink"/>
            <w:noProof/>
          </w:rPr>
          <w:t>What we heard during engagement</w:t>
        </w:r>
        <w:r w:rsidRPr="002F737C">
          <w:rPr>
            <w:noProof/>
            <w:webHidden/>
          </w:rPr>
          <w:tab/>
        </w:r>
        <w:r w:rsidRPr="002F737C">
          <w:rPr>
            <w:noProof/>
            <w:webHidden/>
          </w:rPr>
          <w:fldChar w:fldCharType="begin"/>
        </w:r>
        <w:r w:rsidRPr="002F737C">
          <w:rPr>
            <w:noProof/>
            <w:webHidden/>
          </w:rPr>
          <w:instrText xml:space="preserve"> PAGEREF _Toc184816177 \h </w:instrText>
        </w:r>
        <w:r w:rsidRPr="002F737C">
          <w:rPr>
            <w:noProof/>
            <w:webHidden/>
          </w:rPr>
        </w:r>
        <w:r w:rsidRPr="002F737C">
          <w:rPr>
            <w:noProof/>
            <w:webHidden/>
          </w:rPr>
          <w:fldChar w:fldCharType="separate"/>
        </w:r>
        <w:r w:rsidR="00724594">
          <w:rPr>
            <w:noProof/>
            <w:webHidden/>
          </w:rPr>
          <w:t>6</w:t>
        </w:r>
        <w:r w:rsidRPr="002F737C">
          <w:rPr>
            <w:noProof/>
            <w:webHidden/>
          </w:rPr>
          <w:fldChar w:fldCharType="end"/>
        </w:r>
      </w:hyperlink>
    </w:p>
    <w:p w14:paraId="3694E150" w14:textId="5DF33430" w:rsidR="004071CB" w:rsidRPr="002F737C" w:rsidRDefault="004071CB">
      <w:pPr>
        <w:pStyle w:val="TOC2"/>
        <w:rPr>
          <w:rFonts w:asciiTheme="minorHAnsi" w:hAnsiTheme="minorHAnsi"/>
          <w:noProof/>
          <w:kern w:val="2"/>
          <w:sz w:val="24"/>
          <w:szCs w:val="24"/>
          <w14:ligatures w14:val="standardContextual"/>
        </w:rPr>
      </w:pPr>
      <w:hyperlink w:anchor="_Toc184816178" w:history="1">
        <w:r w:rsidRPr="002F737C">
          <w:rPr>
            <w:rStyle w:val="Hyperlink"/>
            <w:noProof/>
          </w:rPr>
          <w:t>How the estuary is currently used</w:t>
        </w:r>
        <w:r w:rsidRPr="002F737C">
          <w:rPr>
            <w:noProof/>
            <w:webHidden/>
          </w:rPr>
          <w:tab/>
        </w:r>
        <w:r w:rsidRPr="002F737C">
          <w:rPr>
            <w:noProof/>
            <w:webHidden/>
          </w:rPr>
          <w:fldChar w:fldCharType="begin"/>
        </w:r>
        <w:r w:rsidRPr="002F737C">
          <w:rPr>
            <w:noProof/>
            <w:webHidden/>
          </w:rPr>
          <w:instrText xml:space="preserve"> PAGEREF _Toc184816178 \h </w:instrText>
        </w:r>
        <w:r w:rsidRPr="002F737C">
          <w:rPr>
            <w:noProof/>
            <w:webHidden/>
          </w:rPr>
        </w:r>
        <w:r w:rsidRPr="002F737C">
          <w:rPr>
            <w:noProof/>
            <w:webHidden/>
          </w:rPr>
          <w:fldChar w:fldCharType="separate"/>
        </w:r>
        <w:r w:rsidR="00724594">
          <w:rPr>
            <w:noProof/>
            <w:webHidden/>
          </w:rPr>
          <w:t>7</w:t>
        </w:r>
        <w:r w:rsidRPr="002F737C">
          <w:rPr>
            <w:noProof/>
            <w:webHidden/>
          </w:rPr>
          <w:fldChar w:fldCharType="end"/>
        </w:r>
      </w:hyperlink>
    </w:p>
    <w:p w14:paraId="08948272" w14:textId="0C6419E9" w:rsidR="004071CB" w:rsidRPr="002F737C" w:rsidRDefault="004071CB">
      <w:pPr>
        <w:pStyle w:val="TOC2"/>
        <w:rPr>
          <w:rFonts w:asciiTheme="minorHAnsi" w:hAnsiTheme="minorHAnsi"/>
          <w:noProof/>
          <w:kern w:val="2"/>
          <w:sz w:val="24"/>
          <w:szCs w:val="24"/>
          <w14:ligatures w14:val="standardContextual"/>
        </w:rPr>
      </w:pPr>
      <w:hyperlink w:anchor="_Toc184816179" w:history="1">
        <w:r w:rsidRPr="002F737C">
          <w:rPr>
            <w:rStyle w:val="Hyperlink"/>
            <w:noProof/>
          </w:rPr>
          <w:t>Pressures on the estuary</w:t>
        </w:r>
        <w:r w:rsidRPr="002F737C">
          <w:rPr>
            <w:noProof/>
            <w:webHidden/>
          </w:rPr>
          <w:tab/>
        </w:r>
        <w:r w:rsidRPr="002F737C">
          <w:rPr>
            <w:noProof/>
            <w:webHidden/>
          </w:rPr>
          <w:fldChar w:fldCharType="begin"/>
        </w:r>
        <w:r w:rsidRPr="002F737C">
          <w:rPr>
            <w:noProof/>
            <w:webHidden/>
          </w:rPr>
          <w:instrText xml:space="preserve"> PAGEREF _Toc184816179 \h </w:instrText>
        </w:r>
        <w:r w:rsidRPr="002F737C">
          <w:rPr>
            <w:noProof/>
            <w:webHidden/>
          </w:rPr>
        </w:r>
        <w:r w:rsidRPr="002F737C">
          <w:rPr>
            <w:noProof/>
            <w:webHidden/>
          </w:rPr>
          <w:fldChar w:fldCharType="separate"/>
        </w:r>
        <w:r w:rsidR="00724594">
          <w:rPr>
            <w:noProof/>
            <w:webHidden/>
          </w:rPr>
          <w:t>7</w:t>
        </w:r>
        <w:r w:rsidRPr="002F737C">
          <w:rPr>
            <w:noProof/>
            <w:webHidden/>
          </w:rPr>
          <w:fldChar w:fldCharType="end"/>
        </w:r>
      </w:hyperlink>
    </w:p>
    <w:p w14:paraId="445D14B9" w14:textId="56B028FB" w:rsidR="004071CB" w:rsidRPr="002F737C" w:rsidRDefault="004071CB">
      <w:pPr>
        <w:pStyle w:val="TOC2"/>
        <w:rPr>
          <w:rFonts w:asciiTheme="minorHAnsi" w:hAnsiTheme="minorHAnsi"/>
          <w:noProof/>
          <w:kern w:val="2"/>
          <w:sz w:val="24"/>
          <w:szCs w:val="24"/>
          <w14:ligatures w14:val="standardContextual"/>
        </w:rPr>
      </w:pPr>
      <w:hyperlink w:anchor="_Toc184816180" w:history="1">
        <w:r w:rsidRPr="002F737C">
          <w:rPr>
            <w:rStyle w:val="Hyperlink"/>
            <w:noProof/>
          </w:rPr>
          <w:t>Insights specific to Ngāti Manuhiri</w:t>
        </w:r>
        <w:r w:rsidRPr="002F737C">
          <w:rPr>
            <w:noProof/>
            <w:webHidden/>
          </w:rPr>
          <w:tab/>
        </w:r>
        <w:r w:rsidRPr="002F737C">
          <w:rPr>
            <w:noProof/>
            <w:webHidden/>
          </w:rPr>
          <w:fldChar w:fldCharType="begin"/>
        </w:r>
        <w:r w:rsidRPr="002F737C">
          <w:rPr>
            <w:noProof/>
            <w:webHidden/>
          </w:rPr>
          <w:instrText xml:space="preserve"> PAGEREF _Toc184816180 \h </w:instrText>
        </w:r>
        <w:r w:rsidRPr="002F737C">
          <w:rPr>
            <w:noProof/>
            <w:webHidden/>
          </w:rPr>
        </w:r>
        <w:r w:rsidRPr="002F737C">
          <w:rPr>
            <w:noProof/>
            <w:webHidden/>
          </w:rPr>
          <w:fldChar w:fldCharType="separate"/>
        </w:r>
        <w:r w:rsidR="00724594">
          <w:rPr>
            <w:noProof/>
            <w:webHidden/>
          </w:rPr>
          <w:t>8</w:t>
        </w:r>
        <w:r w:rsidRPr="002F737C">
          <w:rPr>
            <w:noProof/>
            <w:webHidden/>
          </w:rPr>
          <w:fldChar w:fldCharType="end"/>
        </w:r>
      </w:hyperlink>
    </w:p>
    <w:p w14:paraId="41F0D7B8" w14:textId="7342B40D" w:rsidR="004071CB" w:rsidRPr="002F737C" w:rsidRDefault="004071CB">
      <w:pPr>
        <w:pStyle w:val="TOC1"/>
        <w:rPr>
          <w:rFonts w:asciiTheme="minorHAnsi" w:hAnsiTheme="minorHAnsi"/>
          <w:noProof/>
          <w:kern w:val="2"/>
          <w:sz w:val="24"/>
          <w:szCs w:val="24"/>
          <w14:ligatures w14:val="standardContextual"/>
        </w:rPr>
      </w:pPr>
      <w:hyperlink w:anchor="_Toc184816181" w:history="1">
        <w:r w:rsidRPr="002F737C">
          <w:rPr>
            <w:rStyle w:val="Hyperlink"/>
            <w:noProof/>
          </w:rPr>
          <w:t>The toolbox</w:t>
        </w:r>
        <w:r w:rsidRPr="002F737C">
          <w:rPr>
            <w:noProof/>
            <w:webHidden/>
          </w:rPr>
          <w:tab/>
        </w:r>
        <w:r w:rsidRPr="002F737C">
          <w:rPr>
            <w:noProof/>
            <w:webHidden/>
          </w:rPr>
          <w:fldChar w:fldCharType="begin"/>
        </w:r>
        <w:r w:rsidRPr="002F737C">
          <w:rPr>
            <w:noProof/>
            <w:webHidden/>
          </w:rPr>
          <w:instrText xml:space="preserve"> PAGEREF _Toc184816181 \h </w:instrText>
        </w:r>
        <w:r w:rsidRPr="002F737C">
          <w:rPr>
            <w:noProof/>
            <w:webHidden/>
          </w:rPr>
        </w:r>
        <w:r w:rsidRPr="002F737C">
          <w:rPr>
            <w:noProof/>
            <w:webHidden/>
          </w:rPr>
          <w:fldChar w:fldCharType="separate"/>
        </w:r>
        <w:r w:rsidR="00724594">
          <w:rPr>
            <w:noProof/>
            <w:webHidden/>
          </w:rPr>
          <w:t>9</w:t>
        </w:r>
        <w:r w:rsidRPr="002F737C">
          <w:rPr>
            <w:noProof/>
            <w:webHidden/>
          </w:rPr>
          <w:fldChar w:fldCharType="end"/>
        </w:r>
      </w:hyperlink>
    </w:p>
    <w:p w14:paraId="4F9097DE" w14:textId="306EE3A0" w:rsidR="004071CB" w:rsidRPr="002F737C" w:rsidRDefault="004071CB">
      <w:pPr>
        <w:pStyle w:val="TOC2"/>
        <w:rPr>
          <w:rFonts w:asciiTheme="minorHAnsi" w:hAnsiTheme="minorHAnsi"/>
          <w:noProof/>
          <w:kern w:val="2"/>
          <w:sz w:val="24"/>
          <w:szCs w:val="24"/>
          <w14:ligatures w14:val="standardContextual"/>
        </w:rPr>
      </w:pPr>
      <w:hyperlink w:anchor="_Toc184816182" w:history="1">
        <w:r w:rsidRPr="002F737C">
          <w:rPr>
            <w:rStyle w:val="Hyperlink"/>
            <w:noProof/>
          </w:rPr>
          <w:t>Participatory processes</w:t>
        </w:r>
        <w:r w:rsidRPr="002F737C">
          <w:rPr>
            <w:noProof/>
            <w:webHidden/>
          </w:rPr>
          <w:tab/>
        </w:r>
        <w:r w:rsidRPr="002F737C">
          <w:rPr>
            <w:noProof/>
            <w:webHidden/>
          </w:rPr>
          <w:fldChar w:fldCharType="begin"/>
        </w:r>
        <w:r w:rsidRPr="002F737C">
          <w:rPr>
            <w:noProof/>
            <w:webHidden/>
          </w:rPr>
          <w:instrText xml:space="preserve"> PAGEREF _Toc184816182 \h </w:instrText>
        </w:r>
        <w:r w:rsidRPr="002F737C">
          <w:rPr>
            <w:noProof/>
            <w:webHidden/>
          </w:rPr>
        </w:r>
        <w:r w:rsidRPr="002F737C">
          <w:rPr>
            <w:noProof/>
            <w:webHidden/>
          </w:rPr>
          <w:fldChar w:fldCharType="separate"/>
        </w:r>
        <w:r w:rsidR="00724594">
          <w:rPr>
            <w:noProof/>
            <w:webHidden/>
          </w:rPr>
          <w:t>9</w:t>
        </w:r>
        <w:r w:rsidRPr="002F737C">
          <w:rPr>
            <w:noProof/>
            <w:webHidden/>
          </w:rPr>
          <w:fldChar w:fldCharType="end"/>
        </w:r>
      </w:hyperlink>
    </w:p>
    <w:p w14:paraId="791EFA4F" w14:textId="2C614762" w:rsidR="004071CB" w:rsidRPr="002F737C" w:rsidRDefault="004071CB">
      <w:pPr>
        <w:pStyle w:val="TOC2"/>
        <w:rPr>
          <w:rFonts w:asciiTheme="minorHAnsi" w:hAnsiTheme="minorHAnsi"/>
          <w:noProof/>
          <w:kern w:val="2"/>
          <w:sz w:val="24"/>
          <w:szCs w:val="24"/>
          <w14:ligatures w14:val="standardContextual"/>
        </w:rPr>
      </w:pPr>
      <w:hyperlink w:anchor="_Toc184816183" w:history="1">
        <w:r w:rsidRPr="002F737C">
          <w:rPr>
            <w:rStyle w:val="Hyperlink"/>
            <w:noProof/>
          </w:rPr>
          <w:t>Monitoring and data</w:t>
        </w:r>
        <w:r w:rsidRPr="002F737C">
          <w:rPr>
            <w:noProof/>
            <w:webHidden/>
          </w:rPr>
          <w:tab/>
        </w:r>
        <w:r w:rsidRPr="002F737C">
          <w:rPr>
            <w:noProof/>
            <w:webHidden/>
          </w:rPr>
          <w:fldChar w:fldCharType="begin"/>
        </w:r>
        <w:r w:rsidRPr="002F737C">
          <w:rPr>
            <w:noProof/>
            <w:webHidden/>
          </w:rPr>
          <w:instrText xml:space="preserve"> PAGEREF _Toc184816183 \h </w:instrText>
        </w:r>
        <w:r w:rsidRPr="002F737C">
          <w:rPr>
            <w:noProof/>
            <w:webHidden/>
          </w:rPr>
        </w:r>
        <w:r w:rsidRPr="002F737C">
          <w:rPr>
            <w:noProof/>
            <w:webHidden/>
          </w:rPr>
          <w:fldChar w:fldCharType="separate"/>
        </w:r>
        <w:r w:rsidR="00724594">
          <w:rPr>
            <w:noProof/>
            <w:webHidden/>
          </w:rPr>
          <w:t>10</w:t>
        </w:r>
        <w:r w:rsidRPr="002F737C">
          <w:rPr>
            <w:noProof/>
            <w:webHidden/>
          </w:rPr>
          <w:fldChar w:fldCharType="end"/>
        </w:r>
      </w:hyperlink>
    </w:p>
    <w:p w14:paraId="3475A0A9" w14:textId="2C576F33" w:rsidR="004071CB" w:rsidRPr="002F737C" w:rsidRDefault="004071CB">
      <w:pPr>
        <w:pStyle w:val="TOC2"/>
        <w:rPr>
          <w:rFonts w:asciiTheme="minorHAnsi" w:hAnsiTheme="minorHAnsi"/>
          <w:noProof/>
          <w:kern w:val="2"/>
          <w:sz w:val="24"/>
          <w:szCs w:val="24"/>
          <w14:ligatures w14:val="standardContextual"/>
        </w:rPr>
      </w:pPr>
      <w:hyperlink w:anchor="_Toc184816184" w:history="1">
        <w:r w:rsidRPr="002F737C">
          <w:rPr>
            <w:rStyle w:val="Hyperlink"/>
            <w:noProof/>
          </w:rPr>
          <w:t>Management and restoration</w:t>
        </w:r>
        <w:r w:rsidRPr="002F737C">
          <w:rPr>
            <w:noProof/>
            <w:webHidden/>
          </w:rPr>
          <w:tab/>
        </w:r>
        <w:r w:rsidRPr="002F737C">
          <w:rPr>
            <w:noProof/>
            <w:webHidden/>
          </w:rPr>
          <w:fldChar w:fldCharType="begin"/>
        </w:r>
        <w:r w:rsidRPr="002F737C">
          <w:rPr>
            <w:noProof/>
            <w:webHidden/>
          </w:rPr>
          <w:instrText xml:space="preserve"> PAGEREF _Toc184816184 \h </w:instrText>
        </w:r>
        <w:r w:rsidRPr="002F737C">
          <w:rPr>
            <w:noProof/>
            <w:webHidden/>
          </w:rPr>
        </w:r>
        <w:r w:rsidRPr="002F737C">
          <w:rPr>
            <w:noProof/>
            <w:webHidden/>
          </w:rPr>
          <w:fldChar w:fldCharType="separate"/>
        </w:r>
        <w:r w:rsidR="00724594">
          <w:rPr>
            <w:noProof/>
            <w:webHidden/>
          </w:rPr>
          <w:t>10</w:t>
        </w:r>
        <w:r w:rsidRPr="002F737C">
          <w:rPr>
            <w:noProof/>
            <w:webHidden/>
          </w:rPr>
          <w:fldChar w:fldCharType="end"/>
        </w:r>
      </w:hyperlink>
    </w:p>
    <w:p w14:paraId="1FA145E5" w14:textId="2910C963" w:rsidR="004071CB" w:rsidRPr="002F737C" w:rsidRDefault="004071CB">
      <w:pPr>
        <w:pStyle w:val="TOC2"/>
        <w:rPr>
          <w:rFonts w:asciiTheme="minorHAnsi" w:hAnsiTheme="minorHAnsi"/>
          <w:noProof/>
          <w:kern w:val="2"/>
          <w:sz w:val="24"/>
          <w:szCs w:val="24"/>
          <w14:ligatures w14:val="standardContextual"/>
        </w:rPr>
      </w:pPr>
      <w:hyperlink w:anchor="_Toc184816185" w:history="1">
        <w:r w:rsidRPr="002F737C">
          <w:rPr>
            <w:rStyle w:val="Hyperlink"/>
            <w:noProof/>
          </w:rPr>
          <w:t>Mapping and modelling</w:t>
        </w:r>
        <w:r w:rsidRPr="002F737C">
          <w:rPr>
            <w:noProof/>
            <w:webHidden/>
          </w:rPr>
          <w:tab/>
        </w:r>
        <w:r w:rsidRPr="002F737C">
          <w:rPr>
            <w:noProof/>
            <w:webHidden/>
          </w:rPr>
          <w:fldChar w:fldCharType="begin"/>
        </w:r>
        <w:r w:rsidRPr="002F737C">
          <w:rPr>
            <w:noProof/>
            <w:webHidden/>
          </w:rPr>
          <w:instrText xml:space="preserve"> PAGEREF _Toc184816185 \h </w:instrText>
        </w:r>
        <w:r w:rsidRPr="002F737C">
          <w:rPr>
            <w:noProof/>
            <w:webHidden/>
          </w:rPr>
        </w:r>
        <w:r w:rsidRPr="002F737C">
          <w:rPr>
            <w:noProof/>
            <w:webHidden/>
          </w:rPr>
          <w:fldChar w:fldCharType="separate"/>
        </w:r>
        <w:r w:rsidR="00724594">
          <w:rPr>
            <w:noProof/>
            <w:webHidden/>
          </w:rPr>
          <w:t>11</w:t>
        </w:r>
        <w:r w:rsidRPr="002F737C">
          <w:rPr>
            <w:noProof/>
            <w:webHidden/>
          </w:rPr>
          <w:fldChar w:fldCharType="end"/>
        </w:r>
      </w:hyperlink>
    </w:p>
    <w:p w14:paraId="09031525" w14:textId="246BF233" w:rsidR="004071CB" w:rsidRPr="002F737C" w:rsidRDefault="004071CB">
      <w:pPr>
        <w:pStyle w:val="TOC1"/>
        <w:rPr>
          <w:rFonts w:asciiTheme="minorHAnsi" w:hAnsiTheme="minorHAnsi"/>
          <w:noProof/>
          <w:kern w:val="2"/>
          <w:sz w:val="24"/>
          <w:szCs w:val="24"/>
          <w14:ligatures w14:val="standardContextual"/>
        </w:rPr>
      </w:pPr>
      <w:hyperlink w:anchor="_Toc184816186" w:history="1">
        <w:r w:rsidRPr="002F737C">
          <w:rPr>
            <w:rStyle w:val="Hyperlink"/>
            <w:noProof/>
          </w:rPr>
          <w:t>Appendix 1: The tools</w:t>
        </w:r>
        <w:r w:rsidRPr="002F737C">
          <w:rPr>
            <w:noProof/>
            <w:webHidden/>
          </w:rPr>
          <w:tab/>
        </w:r>
        <w:r w:rsidRPr="002F737C">
          <w:rPr>
            <w:noProof/>
            <w:webHidden/>
          </w:rPr>
          <w:fldChar w:fldCharType="begin"/>
        </w:r>
        <w:r w:rsidRPr="002F737C">
          <w:rPr>
            <w:noProof/>
            <w:webHidden/>
          </w:rPr>
          <w:instrText xml:space="preserve"> PAGEREF _Toc184816186 \h </w:instrText>
        </w:r>
        <w:r w:rsidRPr="002F737C">
          <w:rPr>
            <w:noProof/>
            <w:webHidden/>
          </w:rPr>
        </w:r>
        <w:r w:rsidRPr="002F737C">
          <w:rPr>
            <w:noProof/>
            <w:webHidden/>
          </w:rPr>
          <w:fldChar w:fldCharType="separate"/>
        </w:r>
        <w:r w:rsidR="00724594">
          <w:rPr>
            <w:noProof/>
            <w:webHidden/>
          </w:rPr>
          <w:t>13</w:t>
        </w:r>
        <w:r w:rsidRPr="002F737C">
          <w:rPr>
            <w:noProof/>
            <w:webHidden/>
          </w:rPr>
          <w:fldChar w:fldCharType="end"/>
        </w:r>
      </w:hyperlink>
    </w:p>
    <w:p w14:paraId="564EF3B2" w14:textId="503C42E7" w:rsidR="004071CB" w:rsidRPr="002F737C" w:rsidRDefault="004071CB">
      <w:pPr>
        <w:pStyle w:val="TOC1"/>
        <w:rPr>
          <w:rFonts w:asciiTheme="minorHAnsi" w:hAnsiTheme="minorHAnsi"/>
          <w:noProof/>
          <w:kern w:val="2"/>
          <w:sz w:val="24"/>
          <w:szCs w:val="24"/>
          <w14:ligatures w14:val="standardContextual"/>
        </w:rPr>
      </w:pPr>
      <w:hyperlink w:anchor="_Toc184816187" w:history="1">
        <w:r w:rsidRPr="002F737C">
          <w:rPr>
            <w:rStyle w:val="Hyperlink"/>
            <w:noProof/>
          </w:rPr>
          <w:t>Appendix 2: Practical examples from Sustainable Seas projects</w:t>
        </w:r>
        <w:r w:rsidRPr="002F737C">
          <w:rPr>
            <w:noProof/>
            <w:webHidden/>
          </w:rPr>
          <w:tab/>
        </w:r>
        <w:r w:rsidRPr="002F737C">
          <w:rPr>
            <w:noProof/>
            <w:webHidden/>
          </w:rPr>
          <w:fldChar w:fldCharType="begin"/>
        </w:r>
        <w:r w:rsidRPr="002F737C">
          <w:rPr>
            <w:noProof/>
            <w:webHidden/>
          </w:rPr>
          <w:instrText xml:space="preserve"> PAGEREF _Toc184816187 \h </w:instrText>
        </w:r>
        <w:r w:rsidRPr="002F737C">
          <w:rPr>
            <w:noProof/>
            <w:webHidden/>
          </w:rPr>
        </w:r>
        <w:r w:rsidRPr="002F737C">
          <w:rPr>
            <w:noProof/>
            <w:webHidden/>
          </w:rPr>
          <w:fldChar w:fldCharType="separate"/>
        </w:r>
        <w:r w:rsidR="00724594">
          <w:rPr>
            <w:noProof/>
            <w:webHidden/>
          </w:rPr>
          <w:t>16</w:t>
        </w:r>
        <w:r w:rsidRPr="002F737C">
          <w:rPr>
            <w:noProof/>
            <w:webHidden/>
          </w:rPr>
          <w:fldChar w:fldCharType="end"/>
        </w:r>
      </w:hyperlink>
    </w:p>
    <w:p w14:paraId="668F9259" w14:textId="2DE7E9E7" w:rsidR="00FD5B3F" w:rsidRPr="002F737C" w:rsidRDefault="00FD5B3F" w:rsidP="00FD5B3F">
      <w:pPr>
        <w:pStyle w:val="Glossary"/>
      </w:pPr>
      <w:r w:rsidRPr="002F737C">
        <w:rPr>
          <w:color w:val="0092CF"/>
        </w:rPr>
        <w:fldChar w:fldCharType="end"/>
      </w:r>
    </w:p>
    <w:p w14:paraId="30B6F4AC" w14:textId="77777777" w:rsidR="005D1250" w:rsidRPr="002F737C" w:rsidRDefault="005D1250" w:rsidP="005D1250">
      <w:pPr>
        <w:pStyle w:val="BodyText"/>
      </w:pPr>
      <w:r w:rsidRPr="002F737C">
        <w:br w:type="page"/>
      </w:r>
    </w:p>
    <w:p w14:paraId="5FE02C26" w14:textId="475C084B" w:rsidR="00BE3993" w:rsidRPr="002F737C" w:rsidRDefault="00BE3993" w:rsidP="0001603B">
      <w:pPr>
        <w:pStyle w:val="Heading1"/>
      </w:pPr>
      <w:bookmarkStart w:id="0" w:name="_Toc184816173"/>
      <w:r w:rsidRPr="002F737C">
        <w:lastRenderedPageBreak/>
        <w:t>Overview</w:t>
      </w:r>
      <w:bookmarkEnd w:id="0"/>
    </w:p>
    <w:p w14:paraId="360A8A44" w14:textId="2A1E45E0" w:rsidR="00BE3993" w:rsidRPr="002F737C" w:rsidRDefault="00BE3993" w:rsidP="0001603B">
      <w:pPr>
        <w:pStyle w:val="Heading2"/>
        <w:spacing w:before="240"/>
      </w:pPr>
      <w:bookmarkStart w:id="1" w:name="_Toc184816174"/>
      <w:r w:rsidRPr="002F737C">
        <w:t>Estuaries</w:t>
      </w:r>
      <w:bookmarkEnd w:id="1"/>
    </w:p>
    <w:p w14:paraId="4D673216" w14:textId="4AC14D46" w:rsidR="00BE3993" w:rsidRPr="002F737C" w:rsidRDefault="00BE3993" w:rsidP="001A2F38">
      <w:pPr>
        <w:pStyle w:val="BodyText"/>
        <w:spacing w:before="100" w:after="100"/>
      </w:pPr>
      <w:r w:rsidRPr="002F737C">
        <w:t>Estuaries are complex and dynamic ecosystems of ecological, recreational, cultural, economic and spiritual value to New Zealanders. As the interface of fresh and salt water, estuary health is influenced by the quality of fresh</w:t>
      </w:r>
      <w:r w:rsidR="00AD12E3" w:rsidRPr="002F737C">
        <w:t xml:space="preserve"> </w:t>
      </w:r>
      <w:r w:rsidRPr="002F737C">
        <w:t>water that flows into them, the activities that occur within or around them and coastal processes. Land use activities in the catchment</w:t>
      </w:r>
      <w:r w:rsidR="00EC48D8" w:rsidRPr="002F737C">
        <w:t>,</w:t>
      </w:r>
      <w:r w:rsidR="00BC54A8" w:rsidRPr="002F737C">
        <w:rPr>
          <w:rStyle w:val="FootnoteReference"/>
          <w:rFonts w:cs="Calibri"/>
        </w:rPr>
        <w:footnoteReference w:id="2"/>
      </w:r>
      <w:r w:rsidRPr="002F737C">
        <w:t xml:space="preserve"> such as forestry, agriculture and horticulture, urban development and waste management can lead to the input of sediment, toxicants and nutrients into an estuary. The resilience of an estuary to stressors is dependent on the estuary type, freshwater flow, tidal influence, geographical location and catchment land use.</w:t>
      </w:r>
    </w:p>
    <w:p w14:paraId="1AC8C0EC" w14:textId="5ED4B352" w:rsidR="00BE3993" w:rsidRPr="002F737C" w:rsidRDefault="00BE3993" w:rsidP="001A2F38">
      <w:pPr>
        <w:pStyle w:val="BodyText"/>
        <w:spacing w:before="100" w:after="100"/>
      </w:pPr>
      <w:r w:rsidRPr="002F737C">
        <w:t xml:space="preserve">Every estuary may have </w:t>
      </w:r>
      <w:r w:rsidR="00B43687" w:rsidRPr="002F737C">
        <w:t xml:space="preserve">its </w:t>
      </w:r>
      <w:r w:rsidRPr="002F737C">
        <w:t xml:space="preserve">own tipping points </w:t>
      </w:r>
      <w:r w:rsidR="00B43687" w:rsidRPr="002F737C">
        <w:t>(where</w:t>
      </w:r>
      <w:r w:rsidRPr="002F737C">
        <w:t xml:space="preserve"> the cumulative </w:t>
      </w:r>
      <w:r w:rsidR="008479AF" w:rsidRPr="002F737C">
        <w:t xml:space="preserve">effect </w:t>
      </w:r>
      <w:r w:rsidRPr="002F737C">
        <w:t>of stressors will</w:t>
      </w:r>
      <w:r w:rsidR="0001603B" w:rsidRPr="002F737C">
        <w:t> </w:t>
      </w:r>
      <w:r w:rsidRPr="002F737C">
        <w:t>negatively affect the health of an estuary), making it difficult to set national standards and</w:t>
      </w:r>
      <w:r w:rsidR="0001603B" w:rsidRPr="002F737C">
        <w:t> </w:t>
      </w:r>
      <w:r w:rsidRPr="002F737C">
        <w:t>regulations for estuarine health. Estuaries tend to fall through the cracks in</w:t>
      </w:r>
      <w:r w:rsidR="00E719D1" w:rsidRPr="002F737C">
        <w:t xml:space="preserve"> Aotearoa</w:t>
      </w:r>
      <w:r w:rsidRPr="002F737C">
        <w:t xml:space="preserve"> New</w:t>
      </w:r>
      <w:r w:rsidR="0001603B" w:rsidRPr="002F737C">
        <w:t> </w:t>
      </w:r>
      <w:r w:rsidRPr="002F737C">
        <w:t>Zealand’s environmental legislation due to a lack of integration between freshwater and</w:t>
      </w:r>
      <w:r w:rsidR="0001603B" w:rsidRPr="002F737C">
        <w:t> </w:t>
      </w:r>
      <w:r w:rsidRPr="002F737C">
        <w:t>coastal policies. This can leave councils, iwi and communities</w:t>
      </w:r>
      <w:r w:rsidR="00E719D1" w:rsidRPr="002F737C">
        <w:t xml:space="preserve"> with</w:t>
      </w:r>
      <w:r w:rsidRPr="002F737C">
        <w:t xml:space="preserve"> having to develop their</w:t>
      </w:r>
      <w:r w:rsidR="0001603B" w:rsidRPr="002F737C">
        <w:t> </w:t>
      </w:r>
      <w:r w:rsidRPr="002F737C">
        <w:t>own frameworks.</w:t>
      </w:r>
    </w:p>
    <w:p w14:paraId="229DE152" w14:textId="0724EF1E" w:rsidR="00BE3993" w:rsidRPr="002F737C" w:rsidRDefault="00BE3993" w:rsidP="00FE68C0">
      <w:pPr>
        <w:pStyle w:val="Heading2"/>
      </w:pPr>
      <w:bookmarkStart w:id="2" w:name="_Toc184816175"/>
      <w:r w:rsidRPr="002F737C">
        <w:t xml:space="preserve">The </w:t>
      </w:r>
      <w:r w:rsidR="00FE68C0" w:rsidRPr="002F737C">
        <w:t>p</w:t>
      </w:r>
      <w:r w:rsidRPr="002F737C">
        <w:t>roject</w:t>
      </w:r>
      <w:bookmarkEnd w:id="2"/>
    </w:p>
    <w:p w14:paraId="499F9CC4" w14:textId="46B51ABC" w:rsidR="00BE3993" w:rsidRPr="002F737C" w:rsidRDefault="00BE3993" w:rsidP="001A2F38">
      <w:pPr>
        <w:pStyle w:val="BodyText"/>
        <w:spacing w:after="100"/>
      </w:pPr>
      <w:r w:rsidRPr="002F737C">
        <w:t xml:space="preserve">In 2022, the Ministry for the Environment joined forces with the Sustainable Seas National Science Challenge (Sustainable Seas) to explore how </w:t>
      </w:r>
      <w:r w:rsidR="006F6721" w:rsidRPr="002F737C">
        <w:t xml:space="preserve">it might </w:t>
      </w:r>
      <w:r w:rsidRPr="002F737C">
        <w:t xml:space="preserve">manage </w:t>
      </w:r>
      <w:r w:rsidR="006F6721" w:rsidRPr="002F737C">
        <w:t>Aotearoa New</w:t>
      </w:r>
      <w:r w:rsidR="0001603B" w:rsidRPr="002F737C">
        <w:t> </w:t>
      </w:r>
      <w:r w:rsidR="006F6721" w:rsidRPr="002F737C">
        <w:t xml:space="preserve">Zealand </w:t>
      </w:r>
      <w:r w:rsidRPr="002F737C">
        <w:t>estuaries in a more nuanced way.</w:t>
      </w:r>
      <w:r w:rsidR="007C6B19" w:rsidRPr="002F737C">
        <w:t xml:space="preserve"> </w:t>
      </w:r>
      <w:r w:rsidRPr="002F737C">
        <w:t>An objective of Sustainable Seas was to develop tools and guidance for ecosystem-based management (EBM</w:t>
      </w:r>
      <w:r w:rsidR="00174760" w:rsidRPr="002F737C">
        <w:t xml:space="preserve">). The aim </w:t>
      </w:r>
      <w:r w:rsidR="005E776A" w:rsidRPr="002F737C">
        <w:t>of EBM is</w:t>
      </w:r>
      <w:r w:rsidRPr="002F737C">
        <w:t xml:space="preserve"> to manage the marine environment in a holistic and inclusive way </w:t>
      </w:r>
      <w:r w:rsidR="00174760" w:rsidRPr="002F737C">
        <w:t xml:space="preserve">that </w:t>
      </w:r>
      <w:r w:rsidRPr="002F737C">
        <w:t>balances use and protection to better inform coastal monitoring and management across Aotearoa.</w:t>
      </w:r>
    </w:p>
    <w:p w14:paraId="0B4DDD41" w14:textId="74BE61A6" w:rsidR="00BE3993" w:rsidRPr="002F737C" w:rsidRDefault="00BE3993" w:rsidP="001A2F38">
      <w:pPr>
        <w:pStyle w:val="BodyText"/>
        <w:spacing w:after="100"/>
      </w:pPr>
      <w:r w:rsidRPr="002F737C">
        <w:t>Officials corresponded with regional authorities and selected three case study estuaries</w:t>
      </w:r>
      <w:r w:rsidR="00AB6A85" w:rsidRPr="002F737C">
        <w:t>. These case studies were</w:t>
      </w:r>
      <w:r w:rsidRPr="002F737C">
        <w:t xml:space="preserve"> based on data availability, community interest and ecological features</w:t>
      </w:r>
      <w:r w:rsidR="005E776A" w:rsidRPr="002F737C">
        <w:t>,</w:t>
      </w:r>
      <w:r w:rsidRPr="002F737C" w:rsidDel="005E776A">
        <w:t xml:space="preserve"> </w:t>
      </w:r>
      <w:r w:rsidRPr="002F737C">
        <w:t>to test the outputs of Sustainable Seas in a real-world setting. The three estuaries selected were:</w:t>
      </w:r>
    </w:p>
    <w:p w14:paraId="452DB61E" w14:textId="26977FCE" w:rsidR="00BE3993" w:rsidRPr="002F737C" w:rsidRDefault="00BE3993" w:rsidP="001A2F38">
      <w:pPr>
        <w:pStyle w:val="Bullet"/>
        <w:spacing w:after="100"/>
      </w:pPr>
      <w:r w:rsidRPr="002F737C">
        <w:t>Whangateau Estuary (Auckland)</w:t>
      </w:r>
    </w:p>
    <w:p w14:paraId="05B07CE3" w14:textId="3488E298" w:rsidR="00BE3993" w:rsidRPr="002F737C" w:rsidRDefault="00BE3993" w:rsidP="001A2F38">
      <w:pPr>
        <w:pStyle w:val="Bullet"/>
        <w:spacing w:after="100"/>
      </w:pPr>
      <w:r w:rsidRPr="002F737C">
        <w:t>Kakanui Estuary (Otago)</w:t>
      </w:r>
    </w:p>
    <w:p w14:paraId="2F9C3B4E" w14:textId="0AC6CC50" w:rsidR="00BE3993" w:rsidRPr="002F737C" w:rsidRDefault="00BE3993" w:rsidP="001A2F38">
      <w:pPr>
        <w:pStyle w:val="Bullet"/>
        <w:spacing w:after="100"/>
      </w:pPr>
      <w:r w:rsidRPr="002F737C">
        <w:t>Te Whanganui-a-Orotū/Ahuriri Estuary (Hawke’s Bay)</w:t>
      </w:r>
      <w:r w:rsidR="001E4656" w:rsidRPr="002F737C">
        <w:t>.</w:t>
      </w:r>
    </w:p>
    <w:p w14:paraId="179BE5EC" w14:textId="047C840D" w:rsidR="00BE3993" w:rsidRPr="002F737C" w:rsidRDefault="00BE3993" w:rsidP="001A2F38">
      <w:pPr>
        <w:pStyle w:val="BodyText"/>
        <w:spacing w:after="100"/>
      </w:pPr>
      <w:r w:rsidRPr="002F737C">
        <w:t xml:space="preserve">The intention of the project was to encourage and support estuarine management at place by providing a tailored </w:t>
      </w:r>
      <w:r w:rsidR="00612045" w:rsidRPr="002F737C">
        <w:t>‘</w:t>
      </w:r>
      <w:r w:rsidRPr="002F737C">
        <w:t>toolbox</w:t>
      </w:r>
      <w:r w:rsidR="00612045" w:rsidRPr="002F737C">
        <w:t>’</w:t>
      </w:r>
      <w:r w:rsidRPr="002F737C">
        <w:t xml:space="preserve"> to </w:t>
      </w:r>
      <w:r w:rsidR="003E503F" w:rsidRPr="002F737C">
        <w:t xml:space="preserve">help </w:t>
      </w:r>
      <w:r w:rsidRPr="002F737C">
        <w:t>iwi</w:t>
      </w:r>
      <w:r w:rsidR="003E503F" w:rsidRPr="002F737C">
        <w:t xml:space="preserve"> and</w:t>
      </w:r>
      <w:r w:rsidR="00901552" w:rsidRPr="002F737C">
        <w:t xml:space="preserve"> </w:t>
      </w:r>
      <w:r w:rsidRPr="002F737C">
        <w:t>hap</w:t>
      </w:r>
      <w:r w:rsidR="009F6185" w:rsidRPr="002F737C">
        <w:rPr>
          <w:rFonts w:cs="Calibri"/>
        </w:rPr>
        <w:t>ū</w:t>
      </w:r>
      <w:r w:rsidRPr="002F737C">
        <w:t>, councils and communities. In 2023</w:t>
      </w:r>
      <w:r w:rsidR="006B5D16" w:rsidRPr="002F737C">
        <w:t xml:space="preserve"> and </w:t>
      </w:r>
      <w:r w:rsidRPr="002F737C">
        <w:t>2024</w:t>
      </w:r>
      <w:r w:rsidR="00D1148A" w:rsidRPr="002F737C">
        <w:t>,</w:t>
      </w:r>
      <w:r w:rsidR="00C743E0" w:rsidRPr="002F737C">
        <w:t xml:space="preserve"> </w:t>
      </w:r>
      <w:r w:rsidRPr="002F737C">
        <w:t>we held virtual hui with iwi</w:t>
      </w:r>
      <w:r w:rsidR="0049111B" w:rsidRPr="002F737C">
        <w:t xml:space="preserve"> and </w:t>
      </w:r>
      <w:r w:rsidRPr="002F737C">
        <w:t>hap</w:t>
      </w:r>
      <w:r w:rsidR="00D1148A" w:rsidRPr="002F737C">
        <w:rPr>
          <w:rFonts w:cs="Calibri"/>
        </w:rPr>
        <w:t>ū</w:t>
      </w:r>
      <w:r w:rsidRPr="002F737C">
        <w:t xml:space="preserve">, regional authorities and community members to discuss their values and aspirations for their estuary. </w:t>
      </w:r>
      <w:r w:rsidR="00BE3BEC" w:rsidRPr="002F737C">
        <w:t xml:space="preserve">The Ministry </w:t>
      </w:r>
      <w:r w:rsidRPr="002F737C">
        <w:t>then generated a high-level summary of the values and aspirations raised</w:t>
      </w:r>
      <w:r w:rsidR="004A1158" w:rsidRPr="002F737C">
        <w:t>.</w:t>
      </w:r>
      <w:r w:rsidRPr="002F737C">
        <w:t xml:space="preserve"> Sustainable Seas drew on </w:t>
      </w:r>
      <w:r w:rsidRPr="002F737C">
        <w:rPr>
          <w:spacing w:val="-2"/>
        </w:rPr>
        <w:t xml:space="preserve">the guidance and methodologies for EBM developed over the </w:t>
      </w:r>
      <w:r w:rsidR="004A1158" w:rsidRPr="002F737C">
        <w:rPr>
          <w:spacing w:val="-2"/>
        </w:rPr>
        <w:t>p</w:t>
      </w:r>
      <w:r w:rsidRPr="002F737C">
        <w:rPr>
          <w:spacing w:val="-2"/>
        </w:rPr>
        <w:t xml:space="preserve">ast 8 years to assemble a toolbox for each estuary. Officials presented the draft toolboxes at place and discussed </w:t>
      </w:r>
      <w:r w:rsidR="001F4429" w:rsidRPr="002F737C">
        <w:rPr>
          <w:spacing w:val="-2"/>
        </w:rPr>
        <w:t xml:space="preserve">with </w:t>
      </w:r>
      <w:r w:rsidRPr="002F737C">
        <w:rPr>
          <w:spacing w:val="-2"/>
        </w:rPr>
        <w:t xml:space="preserve">attendees </w:t>
      </w:r>
      <w:r w:rsidR="001F4429" w:rsidRPr="002F737C">
        <w:rPr>
          <w:spacing w:val="-2"/>
        </w:rPr>
        <w:t xml:space="preserve">their </w:t>
      </w:r>
      <w:r w:rsidRPr="002F737C">
        <w:rPr>
          <w:spacing w:val="-2"/>
        </w:rPr>
        <w:t>concerns around implementation and barriers to the management of their estuaries</w:t>
      </w:r>
      <w:r w:rsidRPr="002F737C">
        <w:t>.</w:t>
      </w:r>
    </w:p>
    <w:p w14:paraId="1B241C4F" w14:textId="37E286DE" w:rsidR="00BE3993" w:rsidRPr="002F737C" w:rsidRDefault="00BE3993" w:rsidP="00E704BF">
      <w:pPr>
        <w:pStyle w:val="Heading1"/>
      </w:pPr>
      <w:bookmarkStart w:id="3" w:name="_Toc184816176"/>
      <w:r w:rsidRPr="002F737C">
        <w:lastRenderedPageBreak/>
        <w:t xml:space="preserve">Whangateau </w:t>
      </w:r>
      <w:r w:rsidR="00993ADD" w:rsidRPr="002F737C">
        <w:t>E</w:t>
      </w:r>
      <w:r w:rsidRPr="002F737C">
        <w:t>stuary</w:t>
      </w:r>
      <w:bookmarkEnd w:id="3"/>
    </w:p>
    <w:p w14:paraId="535EBD5E" w14:textId="4DFCBC5B" w:rsidR="00BE3993" w:rsidRPr="002F737C" w:rsidRDefault="00BE3993" w:rsidP="00E31840">
      <w:pPr>
        <w:pStyle w:val="BodyText"/>
      </w:pPr>
      <w:r w:rsidRPr="002F737C">
        <w:t xml:space="preserve">The Whangateau </w:t>
      </w:r>
      <w:r w:rsidR="00993ADD" w:rsidRPr="002F737C">
        <w:t>E</w:t>
      </w:r>
      <w:r w:rsidRPr="002F737C">
        <w:t xml:space="preserve">stuary is a permanently open tidal lagoon on the northeast coast of the Auckland </w:t>
      </w:r>
      <w:r w:rsidR="002127AD" w:rsidRPr="002F737C">
        <w:t>r</w:t>
      </w:r>
      <w:r w:rsidRPr="002F737C">
        <w:t xml:space="preserve">egion. The Omaha River forms the western arm of Whangateau </w:t>
      </w:r>
      <w:r w:rsidR="00993ADD" w:rsidRPr="002F737C">
        <w:t>E</w:t>
      </w:r>
      <w:r w:rsidR="004E7E76" w:rsidRPr="002F737C">
        <w:t xml:space="preserve">stuary </w:t>
      </w:r>
      <w:r w:rsidRPr="002F737C">
        <w:t>and the outer estuary is partially enclosed by a 4</w:t>
      </w:r>
      <w:r w:rsidR="006F6739" w:rsidRPr="002F737C">
        <w:t xml:space="preserve"> kilometre </w:t>
      </w:r>
      <w:r w:rsidRPr="002F737C">
        <w:t>sand spit that opens north of the Hauraki Gulf. The harbour itself is 7.5</w:t>
      </w:r>
      <w:r w:rsidR="006F6739" w:rsidRPr="002F737C">
        <w:t xml:space="preserve"> kilometres-squared; it is </w:t>
      </w:r>
      <w:r w:rsidRPr="002F737C">
        <w:t xml:space="preserve">one of the largest estuaries in the district and </w:t>
      </w:r>
      <w:r w:rsidR="00B74C9D" w:rsidRPr="002F737C">
        <w:t xml:space="preserve">was once </w:t>
      </w:r>
      <w:r w:rsidRPr="002F737C">
        <w:t>used as a port. Features of the estuary include a permanently exposed sandbar (Horseshoe Island), seagrass, mangroves, saltmarsh and coastal kahikatea swamp forest (</w:t>
      </w:r>
      <w:r w:rsidR="00196FE5" w:rsidRPr="002F737C">
        <w:t xml:space="preserve">the </w:t>
      </w:r>
      <w:r w:rsidRPr="002F737C">
        <w:t>Omaha Taniko Wetlands Scientific Reserve), and an ecologically intact sandstone reef. Freshwater inputs to the estuary are low and over 90</w:t>
      </w:r>
      <w:r w:rsidR="007868C2" w:rsidRPr="002F737C">
        <w:t xml:space="preserve"> per cent </w:t>
      </w:r>
      <w:r w:rsidRPr="002F737C">
        <w:t>of the estuary’s volume is flushed during each outgoing tide. The northern end of the catchment is steep hillside covered in native vegetation (</w:t>
      </w:r>
      <w:r w:rsidR="007868C2" w:rsidRPr="002F737C">
        <w:t>Mount</w:t>
      </w:r>
      <w:r w:rsidRPr="002F737C">
        <w:t xml:space="preserve"> Ta</w:t>
      </w:r>
      <w:r w:rsidR="007868C2" w:rsidRPr="002F737C">
        <w:t>m</w:t>
      </w:r>
      <w:r w:rsidRPr="002F737C">
        <w:t>ahunga), while the rest of the catchment is gently graded and used for either horticulture, agriculture or urban development. The estuary is highly valuable for wildlife, providing rich feeding grounds for many shore birds</w:t>
      </w:r>
      <w:r w:rsidR="007868C2" w:rsidRPr="002F737C">
        <w:t xml:space="preserve">. It </w:t>
      </w:r>
      <w:r w:rsidRPr="002F737C">
        <w:t>was historically a mahinga kai site for Ng</w:t>
      </w:r>
      <w:r w:rsidR="006923D9" w:rsidRPr="002F737C">
        <w:t>ā</w:t>
      </w:r>
      <w:r w:rsidRPr="002F737C">
        <w:t xml:space="preserve">ti Manuhiri and is now a popular holiday destination. Figure 1 summarises why </w:t>
      </w:r>
      <w:r w:rsidR="007868C2" w:rsidRPr="002F737C">
        <w:t xml:space="preserve">Whangateau </w:t>
      </w:r>
      <w:r w:rsidR="0034337F" w:rsidRPr="002F737C">
        <w:t>E</w:t>
      </w:r>
      <w:r w:rsidR="007868C2" w:rsidRPr="002F737C">
        <w:t xml:space="preserve">stuary </w:t>
      </w:r>
      <w:r w:rsidRPr="002F737C">
        <w:t>was selected</w:t>
      </w:r>
      <w:r w:rsidR="007868C2" w:rsidRPr="002F737C">
        <w:t xml:space="preserve"> and </w:t>
      </w:r>
      <w:r w:rsidR="0034337F" w:rsidRPr="002F737C">
        <w:t>f</w:t>
      </w:r>
      <w:r w:rsidRPr="002F737C">
        <w:t>igure 2 shows a view of mangroves in the estuary.</w:t>
      </w:r>
    </w:p>
    <w:p w14:paraId="7493A19A" w14:textId="75900110" w:rsidR="00BE3993" w:rsidRPr="002F737C" w:rsidRDefault="00BE3993" w:rsidP="00B84843">
      <w:pPr>
        <w:pStyle w:val="Figureheading"/>
      </w:pPr>
      <w:r w:rsidRPr="002F737C">
        <w:t>Figure 1:</w:t>
      </w:r>
      <w:r w:rsidR="00EC6278" w:rsidRPr="002F737C">
        <w:tab/>
      </w:r>
      <w:r w:rsidR="009E4132" w:rsidRPr="002F737C">
        <w:t>Reasons we selected</w:t>
      </w:r>
      <w:r w:rsidRPr="002F737C">
        <w:t xml:space="preserve"> Whangateau </w:t>
      </w:r>
      <w:r w:rsidR="0034337F" w:rsidRPr="002F737C">
        <w:t>E</w:t>
      </w:r>
      <w:r w:rsidR="009E4132" w:rsidRPr="002F737C">
        <w:t>stuary</w:t>
      </w:r>
    </w:p>
    <w:p w14:paraId="3E250D7C" w14:textId="3D1D88DA" w:rsidR="00E31840" w:rsidRPr="002F737C" w:rsidRDefault="002725A4" w:rsidP="008252C1">
      <w:pPr>
        <w:pStyle w:val="BodyText"/>
        <w:jc w:val="center"/>
      </w:pPr>
      <w:r>
        <w:rPr>
          <w:noProof/>
        </w:rPr>
        <w:drawing>
          <wp:inline distT="0" distB="0" distL="0" distR="0" wp14:anchorId="441FB2E4" wp14:editId="001AA292">
            <wp:extent cx="5359180" cy="1613836"/>
            <wp:effectExtent l="0" t="0" r="0" b="5715"/>
            <wp:docPr id="121155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4352" cy="1618405"/>
                    </a:xfrm>
                    <a:prstGeom prst="rect">
                      <a:avLst/>
                    </a:prstGeom>
                    <a:noFill/>
                  </pic:spPr>
                </pic:pic>
              </a:graphicData>
            </a:graphic>
          </wp:inline>
        </w:drawing>
      </w:r>
    </w:p>
    <w:p w14:paraId="5EAB84B5" w14:textId="20FDF9BC" w:rsidR="00BE3993" w:rsidRPr="002F737C" w:rsidRDefault="00BE3993" w:rsidP="0001603B">
      <w:pPr>
        <w:pStyle w:val="Figureheading"/>
        <w:spacing w:before="240"/>
      </w:pPr>
      <w:r w:rsidRPr="002F737C">
        <w:t xml:space="preserve">Figure 2: </w:t>
      </w:r>
      <w:r w:rsidR="00EC6278" w:rsidRPr="002F737C">
        <w:tab/>
      </w:r>
      <w:r w:rsidRPr="002F737C">
        <w:t xml:space="preserve">Mangroves growing in Whangateau </w:t>
      </w:r>
      <w:r w:rsidR="0034337F" w:rsidRPr="002F737C">
        <w:t>E</w:t>
      </w:r>
      <w:r w:rsidRPr="002F737C">
        <w:t xml:space="preserve">stuary </w:t>
      </w:r>
    </w:p>
    <w:p w14:paraId="299032A1" w14:textId="1BF30742" w:rsidR="009E4CB7" w:rsidRPr="002F737C" w:rsidRDefault="009E4CB7" w:rsidP="0001603B">
      <w:pPr>
        <w:pStyle w:val="BodyText"/>
      </w:pPr>
      <w:r w:rsidRPr="002F737C">
        <w:rPr>
          <w:noProof/>
        </w:rPr>
        <w:drawing>
          <wp:inline distT="0" distB="0" distL="0" distR="0" wp14:anchorId="556A2E5D" wp14:editId="5D630515">
            <wp:extent cx="5400000" cy="3037501"/>
            <wp:effectExtent l="0" t="0" r="0" b="0"/>
            <wp:docPr id="415304418" name="Picture 3" descr="A body of water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04418" name="Picture 3" descr="A body of water with trees and blue sky&#10;&#10;Description automatically generated"/>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00000" cy="3037501"/>
                    </a:xfrm>
                    <a:prstGeom prst="rect">
                      <a:avLst/>
                    </a:prstGeom>
                  </pic:spPr>
                </pic:pic>
              </a:graphicData>
            </a:graphic>
          </wp:inline>
        </w:drawing>
      </w:r>
    </w:p>
    <w:p w14:paraId="750F0604" w14:textId="77777777" w:rsidR="00BE3993" w:rsidRPr="002F737C" w:rsidRDefault="00BE3993" w:rsidP="009E4CB7">
      <w:pPr>
        <w:pStyle w:val="Heading1"/>
        <w:rPr>
          <w:sz w:val="47"/>
          <w:szCs w:val="47"/>
        </w:rPr>
      </w:pPr>
      <w:bookmarkStart w:id="4" w:name="_Toc184816177"/>
      <w:r w:rsidRPr="002F737C">
        <w:rPr>
          <w:sz w:val="47"/>
          <w:szCs w:val="47"/>
        </w:rPr>
        <w:lastRenderedPageBreak/>
        <w:t>What we heard during engagement</w:t>
      </w:r>
      <w:bookmarkEnd w:id="4"/>
    </w:p>
    <w:p w14:paraId="5DA6A1E8" w14:textId="2DBE446E" w:rsidR="00752171" w:rsidRPr="002F737C" w:rsidRDefault="00BE3993" w:rsidP="0001603B">
      <w:pPr>
        <w:pStyle w:val="BodyText"/>
      </w:pPr>
      <w:r w:rsidRPr="002F737C">
        <w:t>In 2023</w:t>
      </w:r>
      <w:r w:rsidR="00B84843" w:rsidRPr="002F737C">
        <w:t xml:space="preserve"> and</w:t>
      </w:r>
      <w:r w:rsidR="00D071BC" w:rsidRPr="002F737C">
        <w:t xml:space="preserve"> </w:t>
      </w:r>
      <w:r w:rsidRPr="002F737C">
        <w:t>2024</w:t>
      </w:r>
      <w:r w:rsidR="006D77D5" w:rsidRPr="002F737C">
        <w:t>,</w:t>
      </w:r>
      <w:r w:rsidRPr="002F737C">
        <w:t xml:space="preserve"> officials held online hui with </w:t>
      </w:r>
      <w:r w:rsidR="006923D9" w:rsidRPr="002F737C">
        <w:t xml:space="preserve">Ngāti </w:t>
      </w:r>
      <w:r w:rsidRPr="002F737C">
        <w:t xml:space="preserve">Manuhiri, community groups, industry and local authorities to discuss their values and aspirations for their estuary. Through these high-level discussions, we were able to identify common values and aspirations across stakeholders. It became clear there is a shared desire to work as a community to improve the water quality and restore the ecological health of the estuary for </w:t>
      </w:r>
      <w:r w:rsidR="00B2141A" w:rsidRPr="002F737C">
        <w:t xml:space="preserve">present </w:t>
      </w:r>
      <w:r w:rsidRPr="002F737C">
        <w:t xml:space="preserve">and future generations. Figure 3 summarises the </w:t>
      </w:r>
      <w:r w:rsidR="00783526" w:rsidRPr="002F737C">
        <w:t xml:space="preserve">main </w:t>
      </w:r>
      <w:r w:rsidRPr="002F737C">
        <w:t>values and aspirations raised in engagement.</w:t>
      </w:r>
    </w:p>
    <w:p w14:paraId="7876DDBE" w14:textId="5821E921" w:rsidR="003D78C9" w:rsidRPr="002F737C" w:rsidRDefault="003D78C9" w:rsidP="003D78C9">
      <w:pPr>
        <w:pStyle w:val="Figureheading"/>
      </w:pPr>
      <w:r w:rsidRPr="002F737C">
        <w:t xml:space="preserve">Figure 3: </w:t>
      </w:r>
      <w:r w:rsidR="00EC6278" w:rsidRPr="002F737C">
        <w:tab/>
      </w:r>
      <w:r w:rsidRPr="002F737C">
        <w:t>Summary of values (headings) and aspirations (bullet points) heard during engagement with Whangateau stakeholders</w:t>
      </w:r>
    </w:p>
    <w:p w14:paraId="6572D40A" w14:textId="49895F23" w:rsidR="003D78C9" w:rsidRPr="002F737C" w:rsidRDefault="00FE517C" w:rsidP="00376B4C">
      <w:pPr>
        <w:pStyle w:val="BodyText"/>
        <w:jc w:val="center"/>
      </w:pPr>
      <w:r>
        <w:rPr>
          <w:noProof/>
        </w:rPr>
        <w:drawing>
          <wp:inline distT="0" distB="0" distL="0" distR="0" wp14:anchorId="2DD926A5" wp14:editId="778D1BB3">
            <wp:extent cx="5558808" cy="5865662"/>
            <wp:effectExtent l="0" t="0" r="0" b="1905"/>
            <wp:docPr id="1146375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3640" cy="5870761"/>
                    </a:xfrm>
                    <a:prstGeom prst="rect">
                      <a:avLst/>
                    </a:prstGeom>
                    <a:noFill/>
                  </pic:spPr>
                </pic:pic>
              </a:graphicData>
            </a:graphic>
          </wp:inline>
        </w:drawing>
      </w:r>
    </w:p>
    <w:p w14:paraId="6E092992" w14:textId="77777777" w:rsidR="00BE3993" w:rsidRPr="002F737C" w:rsidRDefault="00BE3993" w:rsidP="009E4CB7">
      <w:pPr>
        <w:pStyle w:val="Heading2"/>
      </w:pPr>
      <w:bookmarkStart w:id="5" w:name="_Toc184816178"/>
      <w:r w:rsidRPr="002F737C">
        <w:lastRenderedPageBreak/>
        <w:t>How the estuary is currently used</w:t>
      </w:r>
      <w:bookmarkEnd w:id="5"/>
    </w:p>
    <w:p w14:paraId="708CC1AB" w14:textId="1956CD1E" w:rsidR="00BE3993" w:rsidRPr="002F737C" w:rsidRDefault="00BE3993" w:rsidP="00971FEA">
      <w:pPr>
        <w:pStyle w:val="BodyText"/>
      </w:pPr>
      <w:r w:rsidRPr="002F737C">
        <w:t>The Whangateau Harbour is a popular holiday destination for locals and tourists alike. The sandstone reef is a popular spot for snorkelling, and groups such as Mountains to Sea run educational programmes there. Many people also enjoy snorkelling around the mangroves</w:t>
      </w:r>
      <w:r w:rsidR="008321B9" w:rsidRPr="002F737C">
        <w:t xml:space="preserve"> </w:t>
      </w:r>
      <w:r w:rsidRPr="002F737C">
        <w:t>or</w:t>
      </w:r>
      <w:r w:rsidR="00081401" w:rsidRPr="002F737C">
        <w:t> </w:t>
      </w:r>
      <w:r w:rsidRPr="002F737C">
        <w:t>swimming in the shallows. Paddle boards, kayaks, jet skis</w:t>
      </w:r>
      <w:r w:rsidR="008321B9" w:rsidRPr="002F737C">
        <w:t xml:space="preserve"> </w:t>
      </w:r>
      <w:r w:rsidRPr="002F737C">
        <w:t>and boats are also commonly enjoyed in the harbour. Many people walk around the area or relax on the beach.</w:t>
      </w:r>
    </w:p>
    <w:p w14:paraId="62EEB23B" w14:textId="6471040F" w:rsidR="00BE3993" w:rsidRPr="002F737C" w:rsidRDefault="00BE3993" w:rsidP="00971FEA">
      <w:pPr>
        <w:pStyle w:val="BodyText"/>
      </w:pPr>
      <w:r w:rsidRPr="002F737C">
        <w:t>The estuary is home to many animals, including flounder, snapper and eagle rays</w:t>
      </w:r>
      <w:r w:rsidR="00346758" w:rsidRPr="002F737C">
        <w:t>,</w:t>
      </w:r>
      <w:r w:rsidRPr="002F737C">
        <w:t xml:space="preserve"> as well as endangered birds such as the New Zealand fairy tern, banded dotterels and Australasian bitterns. Dolphins also visit the harbour occasionally. </w:t>
      </w:r>
    </w:p>
    <w:p w14:paraId="7A387E09" w14:textId="77777777" w:rsidR="00BE3993" w:rsidRPr="002F737C" w:rsidRDefault="00BE3993" w:rsidP="000F0540">
      <w:pPr>
        <w:pStyle w:val="Heading2"/>
      </w:pPr>
      <w:bookmarkStart w:id="6" w:name="_Toc184816179"/>
      <w:r w:rsidRPr="002F737C">
        <w:t>Pressures on the estuary</w:t>
      </w:r>
      <w:bookmarkEnd w:id="6"/>
    </w:p>
    <w:p w14:paraId="64482218" w14:textId="3FA88DA1" w:rsidR="00BE3993" w:rsidRPr="002F737C" w:rsidRDefault="00BE3993" w:rsidP="00762F6D">
      <w:pPr>
        <w:pStyle w:val="Heading3"/>
        <w:spacing w:before="240"/>
      </w:pPr>
      <w:r w:rsidRPr="002F737C">
        <w:t xml:space="preserve">Water </w:t>
      </w:r>
      <w:r w:rsidR="00346758" w:rsidRPr="002F737C">
        <w:t>quality</w:t>
      </w:r>
    </w:p>
    <w:p w14:paraId="3E50D241" w14:textId="4A29375F" w:rsidR="00BE3993" w:rsidRPr="002F737C" w:rsidRDefault="00BE3993" w:rsidP="00E34F22">
      <w:pPr>
        <w:pStyle w:val="BodyText"/>
      </w:pPr>
      <w:r w:rsidRPr="002F737C">
        <w:t xml:space="preserve">Sedimentation, attributed to poor practices by forestry and </w:t>
      </w:r>
      <w:r w:rsidR="00192F11" w:rsidRPr="002F737C">
        <w:t>urban-</w:t>
      </w:r>
      <w:r w:rsidRPr="002F737C">
        <w:t>development businesses, has increased in recent years. Residents have had some success in alerting the Auckland Council compliance team when developers are</w:t>
      </w:r>
      <w:r w:rsidR="00E432CC" w:rsidRPr="002F737C">
        <w:t xml:space="preserve"> </w:t>
      </w:r>
      <w:r w:rsidRPr="002F737C">
        <w:t>n</w:t>
      </w:r>
      <w:r w:rsidR="00E432CC" w:rsidRPr="002F737C">
        <w:t>o</w:t>
      </w:r>
      <w:r w:rsidRPr="002F737C">
        <w:t>t taking sediment control measures (required as part of resource consents), but this relies on activities being photographable. In 2023, residents reported that the ‘ankle depth, gluggy mud’ was occurring in more areas of the harbour. This was likely exacerbated by severe weather events of that year. Sedimentation has contributed to mangrove expansion in the harbour</w:t>
      </w:r>
      <w:r w:rsidR="00DB527E" w:rsidRPr="002F737C">
        <w:t>;</w:t>
      </w:r>
      <w:r w:rsidRPr="002F737C">
        <w:t xml:space="preserve"> mangroves naturally grow in the estuary, but they now grow in areas where they did</w:t>
      </w:r>
      <w:r w:rsidR="00DB527E" w:rsidRPr="002F737C">
        <w:t xml:space="preserve"> </w:t>
      </w:r>
      <w:r w:rsidRPr="002F737C">
        <w:t>n</w:t>
      </w:r>
      <w:r w:rsidR="00DB527E" w:rsidRPr="002F737C">
        <w:t>o</w:t>
      </w:r>
      <w:r w:rsidRPr="002F737C">
        <w:t>t previously. Mangroves are a great habitat for animals and are an important part of the ecosystem but can be a contentious issue when they spread to new areas.</w:t>
      </w:r>
    </w:p>
    <w:p w14:paraId="3D9ED1CB" w14:textId="00092B65" w:rsidR="00BE3993" w:rsidRPr="002F737C" w:rsidRDefault="00BE3993" w:rsidP="00E34F22">
      <w:pPr>
        <w:pStyle w:val="BodyText"/>
      </w:pPr>
      <w:r w:rsidRPr="002F737C">
        <w:t>Sewage inputs, attributed to leaky septic tanks (either damaged or poorly maintained) within the catchment, are another stressor in the harbour. While a health risk at a beach popular with</w:t>
      </w:r>
      <w:r w:rsidR="00081401" w:rsidRPr="002F737C">
        <w:t> </w:t>
      </w:r>
      <w:r w:rsidRPr="002F737C">
        <w:t xml:space="preserve">young families, sewage inputs also contribute nutrients and other pollutants that can negatively </w:t>
      </w:r>
      <w:r w:rsidR="003B6487" w:rsidRPr="002F737C">
        <w:t xml:space="preserve">affect </w:t>
      </w:r>
      <w:r w:rsidRPr="002F737C">
        <w:t xml:space="preserve">the estuary ecosystem. There are concerns that sewage pipes could be vulnerable to damage under combined </w:t>
      </w:r>
      <w:r w:rsidR="00934D03" w:rsidRPr="002F737C">
        <w:t>sea</w:t>
      </w:r>
      <w:r w:rsidR="002A3A22" w:rsidRPr="002F737C">
        <w:t xml:space="preserve"> </w:t>
      </w:r>
      <w:r w:rsidRPr="002F737C">
        <w:t xml:space="preserve">level rise and higher frequency of severe storms. Residents also reported that partially treated sewerage is discharged to Omaha River due to ‘lack of facility’. </w:t>
      </w:r>
    </w:p>
    <w:p w14:paraId="187A4DF6" w14:textId="173F8BAB" w:rsidR="008B7DB6" w:rsidRPr="002F737C" w:rsidRDefault="008B7DB6" w:rsidP="00E34F22">
      <w:pPr>
        <w:pStyle w:val="BodyText"/>
      </w:pPr>
      <w:r w:rsidRPr="002F737C">
        <w:t>Another point of concern</w:t>
      </w:r>
      <w:r w:rsidR="00394EFC" w:rsidRPr="002F737C">
        <w:t xml:space="preserve"> </w:t>
      </w:r>
      <w:r w:rsidR="008E394E" w:rsidRPr="002F737C">
        <w:t xml:space="preserve">is </w:t>
      </w:r>
      <w:r w:rsidRPr="002F737C">
        <w:t xml:space="preserve">the closed landfills at the </w:t>
      </w:r>
      <w:r w:rsidR="002E2B9D" w:rsidRPr="002F737C">
        <w:t>northwestern</w:t>
      </w:r>
      <w:r w:rsidRPr="002F737C">
        <w:t xml:space="preserve"> end of the harbour</w:t>
      </w:r>
      <w:r w:rsidR="002601F2" w:rsidRPr="002F737C">
        <w:t xml:space="preserve"> (in particular Whangateau Landfill on Leigh Road)</w:t>
      </w:r>
      <w:r w:rsidRPr="002F737C">
        <w:t xml:space="preserve">. Three landfills were referred to as being active here during the 1970s and early 1980s taking rubbish from Leigh and Warkworth. People remember years when 10 gallon tins of printers ink from the Rodney Times were dumped here. </w:t>
      </w:r>
      <w:r w:rsidR="00900024" w:rsidRPr="002F737C">
        <w:t>While Auckland Council has undertaken some work to seal</w:t>
      </w:r>
      <w:r w:rsidR="00BA260B" w:rsidRPr="002F737C">
        <w:t xml:space="preserve"> closed</w:t>
      </w:r>
      <w:r w:rsidR="00900024" w:rsidRPr="002F737C">
        <w:t xml:space="preserve"> landfills in this area, </w:t>
      </w:r>
      <w:r w:rsidR="008F2E9F" w:rsidRPr="002F737C">
        <w:t>Ng</w:t>
      </w:r>
      <w:r w:rsidR="009A2214" w:rsidRPr="002F737C">
        <w:t>ā</w:t>
      </w:r>
      <w:r w:rsidR="008F2E9F" w:rsidRPr="002F737C">
        <w:t>ti Manuhuri and the wider community are</w:t>
      </w:r>
      <w:r w:rsidR="00900024" w:rsidRPr="002F737C">
        <w:t xml:space="preserve"> concerned that </w:t>
      </w:r>
      <w:r w:rsidR="002601F2" w:rsidRPr="002F737C">
        <w:t>leachate is entering the harbour from these si</w:t>
      </w:r>
      <w:r w:rsidR="00900024" w:rsidRPr="002F737C">
        <w:t>tes</w:t>
      </w:r>
      <w:r w:rsidR="00D46F12" w:rsidRPr="002F737C">
        <w:t xml:space="preserve"> and has gone unmonitored.</w:t>
      </w:r>
      <w:r w:rsidR="007C6B19" w:rsidRPr="002F737C">
        <w:t xml:space="preserve"> </w:t>
      </w:r>
    </w:p>
    <w:p w14:paraId="10E32BD8" w14:textId="5317418C" w:rsidR="00BE3993" w:rsidRPr="002F737C" w:rsidRDefault="00BE3993" w:rsidP="00762F6D">
      <w:pPr>
        <w:pStyle w:val="Heading3"/>
        <w:spacing w:before="240"/>
      </w:pPr>
      <w:r w:rsidRPr="002F737C">
        <w:t>Shellfish decline</w:t>
      </w:r>
    </w:p>
    <w:p w14:paraId="7615C1CD" w14:textId="49F98FE3" w:rsidR="00BE3993" w:rsidRPr="002F737C" w:rsidRDefault="00BE3993" w:rsidP="00E34F22">
      <w:pPr>
        <w:pStyle w:val="BodyText"/>
      </w:pPr>
      <w:r w:rsidRPr="002F737C">
        <w:t>Collection of cockles and pipis has been banned</w:t>
      </w:r>
      <w:r w:rsidR="00934D03" w:rsidRPr="002F737C">
        <w:t xml:space="preserve"> in </w:t>
      </w:r>
      <w:r w:rsidR="007165F5" w:rsidRPr="002F737C">
        <w:t xml:space="preserve">Whangateau </w:t>
      </w:r>
      <w:r w:rsidR="00FB4157" w:rsidRPr="002F737C">
        <w:t>E</w:t>
      </w:r>
      <w:r w:rsidR="007165F5" w:rsidRPr="002F737C">
        <w:t>stuary</w:t>
      </w:r>
      <w:r w:rsidRPr="002F737C">
        <w:t xml:space="preserve"> since 2010</w:t>
      </w:r>
      <w:r w:rsidR="003055B3" w:rsidRPr="002F737C">
        <w:t>. This is because a wasting disease associated with poor water quality caused a</w:t>
      </w:r>
      <w:r w:rsidRPr="002F737C">
        <w:t xml:space="preserve"> large population decline. A rāhui </w:t>
      </w:r>
      <w:r w:rsidR="00BB49B7">
        <w:t xml:space="preserve">(fishery closure) </w:t>
      </w:r>
      <w:r w:rsidR="00B967E5" w:rsidRPr="002F737C">
        <w:t xml:space="preserve">to protect </w:t>
      </w:r>
      <w:r w:rsidRPr="002F737C">
        <w:t>both species has been in place since March 2013. Though cockle densities have increased since 2010, large individuals are still uncommon and the reasons for this are unclear. There are also concerns that fishing activities – both within the harbour and in the Hauraki Gulf</w:t>
      </w:r>
      <w:r w:rsidR="00381505" w:rsidRPr="002F737C">
        <w:t>/T</w:t>
      </w:r>
      <w:r w:rsidR="0007077B" w:rsidRPr="002F737C">
        <w:t xml:space="preserve">īkapa Moana </w:t>
      </w:r>
      <w:r w:rsidRPr="002F737C">
        <w:t>– are placing too much pressure on fish stocks.</w:t>
      </w:r>
      <w:r w:rsidR="007C6B19" w:rsidRPr="002F737C">
        <w:t xml:space="preserve"> </w:t>
      </w:r>
    </w:p>
    <w:p w14:paraId="3BB8C87D" w14:textId="77777777" w:rsidR="00BE3993" w:rsidRPr="002F737C" w:rsidRDefault="00BE3993" w:rsidP="00426CAF">
      <w:pPr>
        <w:pStyle w:val="Heading3"/>
      </w:pPr>
      <w:r w:rsidRPr="002F737C">
        <w:lastRenderedPageBreak/>
        <w:t>Human interaction</w:t>
      </w:r>
    </w:p>
    <w:p w14:paraId="3AF0365B" w14:textId="758D6A5B" w:rsidR="00BE3993" w:rsidRPr="002F737C" w:rsidRDefault="00BE3993" w:rsidP="00E34F22">
      <w:pPr>
        <w:pStyle w:val="BodyText"/>
      </w:pPr>
      <w:r w:rsidRPr="002F737C">
        <w:t>The popularity of the beach was also discussed as a pressure, especially during peak visitor periods. One person described the impact as ‘death by one hundred cuts’</w:t>
      </w:r>
      <w:r w:rsidR="00A45BB4" w:rsidRPr="002F737C">
        <w:t>.</w:t>
      </w:r>
      <w:r w:rsidRPr="002F737C">
        <w:t xml:space="preserve"> </w:t>
      </w:r>
      <w:r w:rsidR="00A45BB4" w:rsidRPr="002F737C">
        <w:t>S</w:t>
      </w:r>
      <w:r w:rsidRPr="002F737C">
        <w:t>mall acts</w:t>
      </w:r>
      <w:r w:rsidR="00A45BB4" w:rsidRPr="002F737C">
        <w:t>,</w:t>
      </w:r>
      <w:r w:rsidRPr="002F737C">
        <w:t xml:space="preserve"> </w:t>
      </w:r>
      <w:r w:rsidR="0007077B" w:rsidRPr="002F737C">
        <w:t xml:space="preserve">like </w:t>
      </w:r>
      <w:r w:rsidRPr="002F737C">
        <w:t xml:space="preserve">taking shortcuts down to the beach through sand dunes, littering or disturbing birds, all add up to a large impact on the environment. </w:t>
      </w:r>
    </w:p>
    <w:p w14:paraId="2C621DD2" w14:textId="75694590" w:rsidR="00BE3993" w:rsidRPr="002F737C" w:rsidRDefault="00BE3993" w:rsidP="00E34F22">
      <w:pPr>
        <w:pStyle w:val="BodyText"/>
      </w:pPr>
      <w:r w:rsidRPr="002F737C">
        <w:rPr>
          <w:spacing w:val="-2"/>
        </w:rPr>
        <w:t>A related concern was water vehicles being driven close to shore at speeds greater than 5 knots</w:t>
      </w:r>
      <w:r w:rsidRPr="002F737C">
        <w:t>, posing a risk to people, wildlife</w:t>
      </w:r>
      <w:r w:rsidR="002C2D29" w:rsidRPr="002F737C">
        <w:t xml:space="preserve"> </w:t>
      </w:r>
      <w:r w:rsidRPr="002F737C">
        <w:t>and bank stability. This was raised by almost every group engaged with. This behaviour is mostly attributed to visitors who are</w:t>
      </w:r>
      <w:r w:rsidR="00D00AB1" w:rsidRPr="002F737C">
        <w:t xml:space="preserve"> </w:t>
      </w:r>
      <w:r w:rsidRPr="002F737C">
        <w:t>n</w:t>
      </w:r>
      <w:r w:rsidR="00D00AB1" w:rsidRPr="002F737C">
        <w:t>o</w:t>
      </w:r>
      <w:r w:rsidRPr="002F737C">
        <w:t xml:space="preserve">t aware of the rules, </w:t>
      </w:r>
      <w:r w:rsidR="00D00AB1" w:rsidRPr="002F737C">
        <w:t xml:space="preserve">and </w:t>
      </w:r>
      <w:r w:rsidRPr="002F737C">
        <w:t>most groups want to see better enforcement and signage.</w:t>
      </w:r>
    </w:p>
    <w:p w14:paraId="4B1ED62F" w14:textId="629EAB22" w:rsidR="00BE3993" w:rsidRPr="002F737C" w:rsidRDefault="00BE3993" w:rsidP="00E34F22">
      <w:pPr>
        <w:pStyle w:val="BodyText"/>
      </w:pPr>
      <w:r w:rsidRPr="002F737C">
        <w:t xml:space="preserve">While evidence </w:t>
      </w:r>
      <w:r w:rsidR="00D00AB1" w:rsidRPr="002F737C">
        <w:t xml:space="preserve">exists </w:t>
      </w:r>
      <w:r w:rsidRPr="002F737C">
        <w:t xml:space="preserve">of recent degradation, Whangateau Harbour is considered a relatively pristine estuary. The </w:t>
      </w:r>
      <w:r w:rsidR="00066B1E" w:rsidRPr="002F737C">
        <w:t>c</w:t>
      </w:r>
      <w:r w:rsidRPr="002F737C">
        <w:t>ommunity is engaged in the wellbeing of the estuary</w:t>
      </w:r>
      <w:r w:rsidR="006923D9" w:rsidRPr="002F737C">
        <w:t>,</w:t>
      </w:r>
      <w:r w:rsidRPr="002F737C">
        <w:t xml:space="preserve"> and recent pest-trapping has led to more birdlife and release of kiwi nearby. </w:t>
      </w:r>
    </w:p>
    <w:p w14:paraId="790B9B31" w14:textId="77777777" w:rsidR="00BE3993" w:rsidRPr="002F737C" w:rsidRDefault="00BE3993" w:rsidP="0072795A">
      <w:pPr>
        <w:pStyle w:val="Heading2"/>
      </w:pPr>
      <w:bookmarkStart w:id="7" w:name="_Toc184816180"/>
      <w:r w:rsidRPr="002F737C">
        <w:t>Insights specific to Ngāti Manuhiri</w:t>
      </w:r>
      <w:bookmarkEnd w:id="7"/>
    </w:p>
    <w:p w14:paraId="4D4DAA00" w14:textId="253F5DBD" w:rsidR="00BE3993" w:rsidRPr="002F737C" w:rsidRDefault="00BE3993" w:rsidP="00971FEA">
      <w:pPr>
        <w:pStyle w:val="BodyText"/>
      </w:pPr>
      <w:r w:rsidRPr="002F737C">
        <w:t xml:space="preserve">Staff had </w:t>
      </w:r>
      <w:r w:rsidR="005262DA" w:rsidRPr="002F737C">
        <w:t xml:space="preserve">the </w:t>
      </w:r>
      <w:r w:rsidRPr="002F737C">
        <w:t>opportunity to meet with and participate in a cultural induction with Ngāti Manuhiri at place (along with Auckland Council and Whangateau HarbourCare Group). Through our initial hui with Ngāti Manuhiri</w:t>
      </w:r>
      <w:r w:rsidR="00FF54BA" w:rsidRPr="002F737C">
        <w:t xml:space="preserve"> staff</w:t>
      </w:r>
      <w:r w:rsidRPr="002F737C">
        <w:t xml:space="preserve"> and </w:t>
      </w:r>
      <w:r w:rsidR="00501766" w:rsidRPr="002F737C">
        <w:t xml:space="preserve">in-person </w:t>
      </w:r>
      <w:r w:rsidRPr="002F737C">
        <w:t>discussion</w:t>
      </w:r>
      <w:r w:rsidR="00FF54BA" w:rsidRPr="002F737C">
        <w:t>s,</w:t>
      </w:r>
      <w:r w:rsidRPr="002F737C">
        <w:t xml:space="preserve"> we </w:t>
      </w:r>
      <w:r w:rsidR="00501766" w:rsidRPr="002F737C">
        <w:t>learned about the</w:t>
      </w:r>
      <w:r w:rsidRPr="002F737C">
        <w:t xml:space="preserve"> deep connection of mana whenua to the Whangateau Estuary and the concern that </w:t>
      </w:r>
      <w:r w:rsidR="00F5548E" w:rsidRPr="002F737C">
        <w:t xml:space="preserve">this </w:t>
      </w:r>
      <w:r w:rsidRPr="002F737C">
        <w:t xml:space="preserve">connection will be lost if action is not taken. The shores of the estuary are historical sites of </w:t>
      </w:r>
      <w:r w:rsidR="006923D9" w:rsidRPr="002F737C">
        <w:t xml:space="preserve">Ngāti </w:t>
      </w:r>
      <w:r w:rsidRPr="002F737C">
        <w:t>Manuhiri settlements and urupa</w:t>
      </w:r>
      <w:r w:rsidR="00E31534">
        <w:t xml:space="preserve"> (burial grounds)</w:t>
      </w:r>
      <w:r w:rsidRPr="002F737C">
        <w:t xml:space="preserve">, </w:t>
      </w:r>
      <w:r w:rsidR="001D2570" w:rsidRPr="002F737C">
        <w:t xml:space="preserve">while </w:t>
      </w:r>
      <w:r w:rsidRPr="002F737C">
        <w:t xml:space="preserve">the waters and vegetation </w:t>
      </w:r>
      <w:r w:rsidR="001D2570" w:rsidRPr="002F737C">
        <w:t xml:space="preserve">are </w:t>
      </w:r>
      <w:r w:rsidRPr="002F737C">
        <w:t>a</w:t>
      </w:r>
      <w:r w:rsidR="00550A49" w:rsidRPr="002F737C">
        <w:t>n important</w:t>
      </w:r>
      <w:r w:rsidRPr="002F737C">
        <w:t xml:space="preserve"> source of mahinga kai and other cultural materials.</w:t>
      </w:r>
    </w:p>
    <w:p w14:paraId="377F9DF0" w14:textId="0AFBEC70" w:rsidR="00BE3993" w:rsidRPr="002F737C" w:rsidRDefault="00CC68FE" w:rsidP="0072795A">
      <w:pPr>
        <w:pStyle w:val="BodyText"/>
      </w:pPr>
      <w:r w:rsidRPr="002F737C">
        <w:t>C</w:t>
      </w:r>
      <w:r w:rsidR="00BE3993" w:rsidRPr="002F737C">
        <w:t>oncern</w:t>
      </w:r>
      <w:r w:rsidRPr="002F737C">
        <w:t>s were expressed</w:t>
      </w:r>
      <w:r w:rsidR="00BE3993" w:rsidRPr="002F737C">
        <w:t xml:space="preserve"> that </w:t>
      </w:r>
      <w:r w:rsidR="001D2570" w:rsidRPr="002F737C">
        <w:t xml:space="preserve">the </w:t>
      </w:r>
      <w:r w:rsidR="00BE3993" w:rsidRPr="002F737C">
        <w:t xml:space="preserve">connection </w:t>
      </w:r>
      <w:r w:rsidR="001D2570" w:rsidRPr="002F737C">
        <w:t xml:space="preserve">to the estuary </w:t>
      </w:r>
      <w:r w:rsidR="00BE3993" w:rsidRPr="002F737C">
        <w:t xml:space="preserve">will continue to deteriorate </w:t>
      </w:r>
      <w:r w:rsidR="00550A49" w:rsidRPr="002F737C">
        <w:t>because</w:t>
      </w:r>
      <w:r w:rsidR="001D2570" w:rsidRPr="002F737C">
        <w:t>:</w:t>
      </w:r>
    </w:p>
    <w:p w14:paraId="35DAD528" w14:textId="051FC19C" w:rsidR="00BE3993" w:rsidRPr="002F737C" w:rsidRDefault="00BE3993" w:rsidP="00081401">
      <w:pPr>
        <w:pStyle w:val="Bullet"/>
      </w:pPr>
      <w:r w:rsidRPr="002F737C">
        <w:t>recognition or protection of heritage sites</w:t>
      </w:r>
      <w:r w:rsidR="00550A49" w:rsidRPr="002F737C">
        <w:t xml:space="preserve"> </w:t>
      </w:r>
      <w:r w:rsidR="00CC68FE" w:rsidRPr="002F737C">
        <w:t>are</w:t>
      </w:r>
      <w:r w:rsidR="00550A49" w:rsidRPr="002F737C">
        <w:t xml:space="preserve"> limited</w:t>
      </w:r>
    </w:p>
    <w:p w14:paraId="2730389F" w14:textId="45C8708D" w:rsidR="00BE3993" w:rsidRPr="002F737C" w:rsidRDefault="00550A49" w:rsidP="0072795A">
      <w:pPr>
        <w:pStyle w:val="Bullet"/>
      </w:pPr>
      <w:r w:rsidRPr="002F737C">
        <w:t>m</w:t>
      </w:r>
      <w:r w:rsidR="00BE3993" w:rsidRPr="002F737C">
        <w:t>ana whenua are forced to live away from the area</w:t>
      </w:r>
      <w:r w:rsidR="00271FC6" w:rsidRPr="002F737C">
        <w:t>,</w:t>
      </w:r>
      <w:r w:rsidR="00BE3993" w:rsidRPr="002F737C">
        <w:t xml:space="preserve"> with costs of living increasing and housing availability limited</w:t>
      </w:r>
    </w:p>
    <w:p w14:paraId="7FF90479" w14:textId="54972F0E" w:rsidR="00BE3993" w:rsidRPr="002F737C" w:rsidRDefault="00CC68FE" w:rsidP="0072795A">
      <w:pPr>
        <w:pStyle w:val="Bullet"/>
      </w:pPr>
      <w:r w:rsidRPr="002F737C">
        <w:t>t</w:t>
      </w:r>
      <w:r w:rsidR="00BE3993" w:rsidRPr="002F737C">
        <w:t>he human pressure during peak season will overwhelm the estuary’s ability to cope with stressors</w:t>
      </w:r>
    </w:p>
    <w:p w14:paraId="0F2D988F" w14:textId="46F51536" w:rsidR="00BE3993" w:rsidRPr="002F737C" w:rsidRDefault="00BE3993" w:rsidP="0072795A">
      <w:pPr>
        <w:pStyle w:val="Bullet"/>
      </w:pPr>
      <w:r w:rsidRPr="002F737C">
        <w:t>Ngāti Manuhiri are not able to engage in cultural practices</w:t>
      </w:r>
      <w:r w:rsidR="00FD54BF" w:rsidRPr="002F737C">
        <w:t>,</w:t>
      </w:r>
      <w:r w:rsidRPr="002F737C">
        <w:t xml:space="preserve"> </w:t>
      </w:r>
      <w:r w:rsidR="000D6F72" w:rsidRPr="002F737C">
        <w:t>like</w:t>
      </w:r>
      <w:r w:rsidRPr="002F737C">
        <w:t xml:space="preserve"> the harvesting of shellfish</w:t>
      </w:r>
      <w:r w:rsidR="000D6F72" w:rsidRPr="002F737C">
        <w:t>,</w:t>
      </w:r>
      <w:r w:rsidRPr="002F737C">
        <w:t xml:space="preserve"> due to declining stocks.</w:t>
      </w:r>
    </w:p>
    <w:p w14:paraId="06E2D471" w14:textId="433B8C63" w:rsidR="00BE3993" w:rsidRPr="002F737C" w:rsidRDefault="00BE3993" w:rsidP="0072795A">
      <w:pPr>
        <w:pStyle w:val="BodyText"/>
      </w:pPr>
      <w:r w:rsidRPr="002F737C">
        <w:t xml:space="preserve">Ngāti Manuhiri voiced their desire to work collaboratively with community groups and councils to achieve better outcomes for the estuary and </w:t>
      </w:r>
      <w:r w:rsidR="00C37009" w:rsidRPr="002F737C">
        <w:t xml:space="preserve">to revitalise </w:t>
      </w:r>
      <w:r w:rsidRPr="002F737C">
        <w:t xml:space="preserve">their connection to the catchment as a whole. </w:t>
      </w:r>
    </w:p>
    <w:p w14:paraId="46284E30" w14:textId="77777777" w:rsidR="0072795A" w:rsidRPr="002F737C" w:rsidRDefault="0072795A">
      <w:pPr>
        <w:spacing w:before="0" w:after="200" w:line="276" w:lineRule="auto"/>
        <w:jc w:val="left"/>
      </w:pPr>
      <w:r w:rsidRPr="002F737C">
        <w:br w:type="page"/>
      </w:r>
    </w:p>
    <w:p w14:paraId="64FDA12E" w14:textId="07504B71" w:rsidR="00BE3993" w:rsidRPr="002F737C" w:rsidRDefault="00BE3993" w:rsidP="0072795A">
      <w:pPr>
        <w:pStyle w:val="Heading1"/>
      </w:pPr>
      <w:bookmarkStart w:id="8" w:name="_Toc184816181"/>
      <w:r w:rsidRPr="002F737C">
        <w:lastRenderedPageBreak/>
        <w:t xml:space="preserve">The </w:t>
      </w:r>
      <w:r w:rsidR="00BF7C6A" w:rsidRPr="002F737C">
        <w:t>t</w:t>
      </w:r>
      <w:r w:rsidRPr="002F737C">
        <w:t>oolbox</w:t>
      </w:r>
      <w:bookmarkEnd w:id="8"/>
    </w:p>
    <w:p w14:paraId="711D4956" w14:textId="6BD4A88C" w:rsidR="00BE3993" w:rsidRPr="002F737C" w:rsidRDefault="00BE3993" w:rsidP="00971FEA">
      <w:pPr>
        <w:pStyle w:val="BodyText"/>
      </w:pPr>
      <w:r w:rsidRPr="002F737C">
        <w:t xml:space="preserve">Based on the values and aspirations raised through engagement and an assessment of the </w:t>
      </w:r>
      <w:r w:rsidR="00B351DB" w:rsidRPr="002F737C">
        <w:t xml:space="preserve">main </w:t>
      </w:r>
      <w:r w:rsidRPr="002F737C">
        <w:t xml:space="preserve">pressures on the Whangateau </w:t>
      </w:r>
      <w:r w:rsidR="00B351DB" w:rsidRPr="002F737C">
        <w:t>E</w:t>
      </w:r>
      <w:r w:rsidRPr="002F737C">
        <w:t xml:space="preserve">stuary, Sustainable Seas </w:t>
      </w:r>
      <w:r w:rsidR="00B351DB" w:rsidRPr="002F737C">
        <w:t>created</w:t>
      </w:r>
      <w:r w:rsidRPr="002F737C">
        <w:t xml:space="preserve"> a subset of tools and guidance to help achieve the shared aspirations and overall mauri</w:t>
      </w:r>
      <w:r w:rsidR="00E31534">
        <w:t xml:space="preserve"> (life force)</w:t>
      </w:r>
      <w:r w:rsidRPr="002F737C">
        <w:t xml:space="preserve"> of the estuary. The tools and guidance have been categorised into broad topics </w:t>
      </w:r>
      <w:r w:rsidR="00F907A8" w:rsidRPr="002F737C">
        <w:t xml:space="preserve">that </w:t>
      </w:r>
      <w:r w:rsidRPr="002F737C">
        <w:t>can be mixed and matched</w:t>
      </w:r>
      <w:r w:rsidR="00F907A8" w:rsidRPr="002F737C">
        <w:t>,</w:t>
      </w:r>
      <w:r w:rsidRPr="002F737C">
        <w:t xml:space="preserve"> depending on a group’s goals</w:t>
      </w:r>
      <w:r w:rsidR="00F907A8" w:rsidRPr="002F737C">
        <w:t xml:space="preserve"> (see</w:t>
      </w:r>
      <w:r w:rsidR="00290CBA" w:rsidRPr="002F737C">
        <w:t xml:space="preserve"> summary in f</w:t>
      </w:r>
      <w:r w:rsidRPr="002F737C">
        <w:t>igure 4</w:t>
      </w:r>
      <w:r w:rsidR="00290CBA" w:rsidRPr="002F737C">
        <w:t>)</w:t>
      </w:r>
      <w:r w:rsidRPr="002F737C">
        <w:t>. A high-level description of the toolkit is set out below</w:t>
      </w:r>
      <w:r w:rsidR="00290CBA" w:rsidRPr="002F737C">
        <w:t xml:space="preserve">. </w:t>
      </w:r>
      <w:hyperlink w:anchor="_Appendix_1:_The" w:history="1">
        <w:r w:rsidRPr="002F737C">
          <w:rPr>
            <w:rStyle w:val="Hyperlink"/>
          </w:rPr>
          <w:t>Appendix 1</w:t>
        </w:r>
      </w:hyperlink>
      <w:r w:rsidRPr="002F737C">
        <w:t xml:space="preserve"> details the purpose and target audience of each tool. </w:t>
      </w:r>
      <w:hyperlink w:anchor="_Appendix_2:_Practical" w:history="1">
        <w:r w:rsidRPr="002F737C">
          <w:rPr>
            <w:rStyle w:val="Hyperlink"/>
          </w:rPr>
          <w:t>Appendix 2</w:t>
        </w:r>
      </w:hyperlink>
      <w:r w:rsidRPr="002F737C">
        <w:t xml:space="preserve"> provides practical examples of other projects that have managed estuaries and catchments for recovery and restoration.</w:t>
      </w:r>
    </w:p>
    <w:p w14:paraId="0469F197" w14:textId="333B4BE7" w:rsidR="001A59F5" w:rsidRPr="002F737C" w:rsidRDefault="001A59F5" w:rsidP="00467F34">
      <w:pPr>
        <w:pStyle w:val="Figureheading"/>
      </w:pPr>
      <w:r w:rsidRPr="002F737C">
        <w:t xml:space="preserve">Figure 4: </w:t>
      </w:r>
      <w:r w:rsidR="001E35F3" w:rsidRPr="002F737C">
        <w:tab/>
      </w:r>
      <w:r w:rsidRPr="002F737C">
        <w:t xml:space="preserve">Toolbox for Whangateau </w:t>
      </w:r>
      <w:r w:rsidR="00A26F33" w:rsidRPr="002F737C">
        <w:t>E</w:t>
      </w:r>
      <w:r w:rsidR="001E35F3" w:rsidRPr="002F737C">
        <w:t>stuary</w:t>
      </w:r>
    </w:p>
    <w:p w14:paraId="7584D846" w14:textId="4B02CCEA" w:rsidR="001A59F5" w:rsidRPr="002F737C" w:rsidRDefault="00A52404" w:rsidP="00081401">
      <w:pPr>
        <w:jc w:val="left"/>
      </w:pPr>
      <w:r w:rsidRPr="002F737C">
        <w:rPr>
          <w:noProof/>
        </w:rPr>
        <w:drawing>
          <wp:inline distT="0" distB="0" distL="0" distR="0" wp14:anchorId="457C0C18" wp14:editId="3C43A53D">
            <wp:extent cx="5452735" cy="2941503"/>
            <wp:effectExtent l="0" t="0" r="0" b="0"/>
            <wp:docPr id="180291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18937" name="Picture 1"/>
                    <pic:cNvPicPr/>
                  </pic:nvPicPr>
                  <pic:blipFill rotWithShape="1">
                    <a:blip r:embed="rId21"/>
                    <a:srcRect t="2684" b="1767"/>
                    <a:stretch/>
                  </pic:blipFill>
                  <pic:spPr bwMode="auto">
                    <a:xfrm>
                      <a:off x="0" y="0"/>
                      <a:ext cx="5454490" cy="2942449"/>
                    </a:xfrm>
                    <a:prstGeom prst="rect">
                      <a:avLst/>
                    </a:prstGeom>
                    <a:ln>
                      <a:noFill/>
                    </a:ln>
                    <a:extLst>
                      <a:ext uri="{53640926-AAD7-44D8-BBD7-CCE9431645EC}">
                        <a14:shadowObscured xmlns:a14="http://schemas.microsoft.com/office/drawing/2010/main"/>
                      </a:ext>
                    </a:extLst>
                  </pic:spPr>
                </pic:pic>
              </a:graphicData>
            </a:graphic>
          </wp:inline>
        </w:drawing>
      </w:r>
    </w:p>
    <w:p w14:paraId="0B934A1A" w14:textId="77777777" w:rsidR="00BE3993" w:rsidRPr="002F737C" w:rsidRDefault="00BE3993" w:rsidP="00D761E9">
      <w:pPr>
        <w:pStyle w:val="Heading2"/>
        <w:spacing w:before="240"/>
      </w:pPr>
      <w:bookmarkStart w:id="9" w:name="_Toc184816182"/>
      <w:r w:rsidRPr="002F737C">
        <w:t>Participatory processes</w:t>
      </w:r>
      <w:bookmarkEnd w:id="9"/>
    </w:p>
    <w:p w14:paraId="2C8E839D" w14:textId="31E149D7" w:rsidR="00BE3993" w:rsidRPr="002F737C" w:rsidRDefault="00BE3993" w:rsidP="00971FEA">
      <w:pPr>
        <w:pStyle w:val="BodyText"/>
      </w:pPr>
      <w:r w:rsidRPr="002F737C">
        <w:t xml:space="preserve">For local communities, businesses and iwi, the first step is often getting around the table, understanding where various groups are coming from and what they want for (and from) the estuary. The various participatory process tools enable constructive conversation and improve the collective understanding of </w:t>
      </w:r>
      <w:r w:rsidR="002D1895" w:rsidRPr="002F737C">
        <w:t xml:space="preserve">each other’s </w:t>
      </w:r>
      <w:r w:rsidRPr="002F737C">
        <w:t xml:space="preserve">world views. The tools selected guide users on how to navigate change through discussions that consider social, cultural, political and environmental processes and contexts. </w:t>
      </w:r>
    </w:p>
    <w:p w14:paraId="725BF267" w14:textId="6B4940AF" w:rsidR="00BE3993" w:rsidRPr="002F737C" w:rsidRDefault="00BE3993" w:rsidP="00971FEA">
      <w:pPr>
        <w:pStyle w:val="BodyText"/>
      </w:pPr>
      <w:r w:rsidRPr="002F737C">
        <w:t xml:space="preserve">The </w:t>
      </w:r>
      <w:hyperlink w:anchor="IngredientsTool" w:history="1">
        <w:r w:rsidRPr="00394A60">
          <w:rPr>
            <w:rStyle w:val="Hyperlink"/>
          </w:rPr>
          <w:t>Ingredients Tool</w:t>
        </w:r>
      </w:hyperlink>
      <w:r w:rsidRPr="00394A60">
        <w:t xml:space="preserve"> </w:t>
      </w:r>
      <w:r w:rsidRPr="002F737C">
        <w:t>presents a set of critical questions to guide people involved in a collective process</w:t>
      </w:r>
      <w:r w:rsidR="00E26127" w:rsidRPr="002F737C">
        <w:t>,</w:t>
      </w:r>
      <w:r w:rsidRPr="002F737C">
        <w:t xml:space="preserve"> from getting people in the room to considering your own and other’s world views. This is supported by a series of five </w:t>
      </w:r>
      <w:hyperlink w:anchor="QuickGuidesAroundRiskandUncertainty" w:history="1">
        <w:r w:rsidR="006E2FE3" w:rsidRPr="00394A60">
          <w:rPr>
            <w:rStyle w:val="Hyperlink"/>
          </w:rPr>
          <w:t xml:space="preserve">Quick Guides </w:t>
        </w:r>
        <w:r w:rsidR="00A22960" w:rsidRPr="00394A60">
          <w:rPr>
            <w:rStyle w:val="Hyperlink"/>
          </w:rPr>
          <w:t xml:space="preserve">around </w:t>
        </w:r>
        <w:r w:rsidR="006E2FE3" w:rsidRPr="00394A60">
          <w:rPr>
            <w:rStyle w:val="Hyperlink"/>
          </w:rPr>
          <w:t xml:space="preserve">Risk </w:t>
        </w:r>
        <w:r w:rsidRPr="00394A60">
          <w:rPr>
            <w:rStyle w:val="Hyperlink"/>
          </w:rPr>
          <w:t xml:space="preserve">and </w:t>
        </w:r>
        <w:r w:rsidR="006E2FE3" w:rsidRPr="00394A60">
          <w:rPr>
            <w:rStyle w:val="Hyperlink"/>
          </w:rPr>
          <w:t>Uncertainty</w:t>
        </w:r>
      </w:hyperlink>
      <w:r w:rsidR="006E2FE3" w:rsidRPr="002F737C">
        <w:t xml:space="preserve">, </w:t>
      </w:r>
      <w:r w:rsidRPr="002F737C">
        <w:t xml:space="preserve">which help users explore why </w:t>
      </w:r>
      <w:r w:rsidR="006F37A1" w:rsidRPr="002F737C">
        <w:t xml:space="preserve">people </w:t>
      </w:r>
      <w:r w:rsidRPr="002F737C">
        <w:t>argu</w:t>
      </w:r>
      <w:r w:rsidR="006F37A1" w:rsidRPr="002F737C">
        <w:t>e</w:t>
      </w:r>
      <w:r w:rsidRPr="002F737C">
        <w:t xml:space="preserve"> about risk and uncertainty, and how to incorporate risk and uncertainty into EBM. </w:t>
      </w:r>
    </w:p>
    <w:p w14:paraId="4C6F477D" w14:textId="67CE41B9" w:rsidR="00BE3993" w:rsidRPr="002F737C" w:rsidRDefault="00BE3993" w:rsidP="00971FEA">
      <w:pPr>
        <w:pStyle w:val="BodyText"/>
      </w:pPr>
      <w:hyperlink w:anchor="TeKeteKaitiakitanga" w:history="1">
        <w:r w:rsidRPr="00394A60">
          <w:rPr>
            <w:rStyle w:val="Hyperlink"/>
          </w:rPr>
          <w:t>Te Kete Kaitiakitanga</w:t>
        </w:r>
      </w:hyperlink>
      <w:r w:rsidRPr="00394A60">
        <w:t xml:space="preserve"> </w:t>
      </w:r>
      <w:r w:rsidRPr="002F737C">
        <w:t>is a simple toolkit to guide councils and communities to provide for critical elements required for Mana Moana engagement. These tools focus on relationship building, transparency and accountability</w:t>
      </w:r>
      <w:r w:rsidR="004F1584" w:rsidRPr="002F737C">
        <w:t xml:space="preserve">, </w:t>
      </w:r>
      <w:r w:rsidRPr="002F737C">
        <w:t>to better incorporate te ao Māori principles such as rangatiratanga (leadership), mātauranga (knowledge)</w:t>
      </w:r>
      <w:r w:rsidR="004F1584" w:rsidRPr="002F737C">
        <w:t xml:space="preserve"> </w:t>
      </w:r>
      <w:r w:rsidRPr="002F737C">
        <w:t xml:space="preserve">and tikanga (best practices) into marine </w:t>
      </w:r>
      <w:r w:rsidRPr="002F737C">
        <w:lastRenderedPageBreak/>
        <w:t>management. Through a framework that integrates holistic, place-based methods shaped by iwi and hapū, Te Kete Kaitiakitanga strives to enable both kaitiakitanga and EBM for transformative change.</w:t>
      </w:r>
    </w:p>
    <w:p w14:paraId="641659CE" w14:textId="133F88F3" w:rsidR="00BE3993" w:rsidRPr="002F737C" w:rsidRDefault="00BE3993" w:rsidP="00971FEA">
      <w:pPr>
        <w:pStyle w:val="BodyText"/>
      </w:pPr>
      <w:r w:rsidRPr="002F737C">
        <w:t xml:space="preserve">A </w:t>
      </w:r>
      <w:hyperlink w:anchor="RestorativeMarineEconomy" w:history="1">
        <w:r w:rsidR="004F1584" w:rsidRPr="00394A60">
          <w:rPr>
            <w:rStyle w:val="Hyperlink"/>
          </w:rPr>
          <w:t>Restorative Marine Economy</w:t>
        </w:r>
      </w:hyperlink>
      <w:r w:rsidR="004F1584" w:rsidRPr="002F737C">
        <w:t xml:space="preserve"> </w:t>
      </w:r>
      <w:r w:rsidRPr="002F737C">
        <w:t xml:space="preserve">is one that combines business activities with environmentally sustainable and restorative practices that respond to community needs and iwi aspirations. </w:t>
      </w:r>
      <w:r w:rsidRPr="002F737C">
        <w:rPr>
          <w:spacing w:val="-2"/>
        </w:rPr>
        <w:t>This may evolve slowly over time, starting with minimising ongoing harm (</w:t>
      </w:r>
      <w:r w:rsidR="00AC761E" w:rsidRPr="002F737C">
        <w:rPr>
          <w:spacing w:val="-2"/>
        </w:rPr>
        <w:t>ie,</w:t>
      </w:r>
      <w:r w:rsidRPr="002F737C">
        <w:rPr>
          <w:spacing w:val="-2"/>
        </w:rPr>
        <w:t xml:space="preserve"> weak sustainability)</w:t>
      </w:r>
      <w:r w:rsidRPr="002F737C">
        <w:t xml:space="preserve"> to doing no </w:t>
      </w:r>
      <w:r w:rsidRPr="002F737C">
        <w:rPr>
          <w:i/>
          <w:iCs/>
        </w:rPr>
        <w:t>new</w:t>
      </w:r>
      <w:r w:rsidRPr="002F737C">
        <w:t xml:space="preserve"> harm to redressing harm (restorative economy). Finance and investment are vital to enable the shifts toward a restorative economy, requiring new frameworks that are still being developed in </w:t>
      </w:r>
      <w:r w:rsidR="00886AC8" w:rsidRPr="002F737C">
        <w:t>Aotearoa</w:t>
      </w:r>
      <w:r w:rsidR="007A7792" w:rsidRPr="002F737C">
        <w:t xml:space="preserve"> New Zealand</w:t>
      </w:r>
      <w:r w:rsidRPr="002F737C">
        <w:t xml:space="preserve">. </w:t>
      </w:r>
    </w:p>
    <w:p w14:paraId="4880140B" w14:textId="53AA58F8" w:rsidR="00BE3993" w:rsidRPr="002F737C" w:rsidRDefault="00BE3993" w:rsidP="00D761E9">
      <w:pPr>
        <w:pStyle w:val="Heading2"/>
        <w:spacing w:before="240"/>
      </w:pPr>
      <w:bookmarkStart w:id="10" w:name="_Monitoring_and_data"/>
      <w:bookmarkStart w:id="11" w:name="_Toc184816183"/>
      <w:bookmarkEnd w:id="10"/>
      <w:r w:rsidRPr="002F737C">
        <w:t xml:space="preserve">Monitoring and </w:t>
      </w:r>
      <w:r w:rsidR="00886AC8" w:rsidRPr="002F737C">
        <w:t>data</w:t>
      </w:r>
      <w:bookmarkEnd w:id="11"/>
    </w:p>
    <w:p w14:paraId="748DCC86" w14:textId="0428D5A3" w:rsidR="00BE3993" w:rsidRPr="002F737C" w:rsidRDefault="00BE3993" w:rsidP="00971FEA">
      <w:pPr>
        <w:pStyle w:val="BodyText"/>
      </w:pPr>
      <w:r w:rsidRPr="002F737C">
        <w:t>Estuaries are one of the more complicated environmental domains</w:t>
      </w:r>
      <w:r w:rsidR="002E3F7E" w:rsidRPr="002F737C">
        <w:t xml:space="preserve">. They are </w:t>
      </w:r>
      <w:r w:rsidRPr="002F737C">
        <w:t>affected by the land around them, the freshwater flowing into them and the ocean. Even for an estuary as well studied as Whangateau, collecting environmental data can help to build a big picture of the estuary, its health and the stressors affecting it. This</w:t>
      </w:r>
      <w:r w:rsidR="008D21B8" w:rsidRPr="002F737C">
        <w:t>,</w:t>
      </w:r>
      <w:r w:rsidRPr="002F737C">
        <w:t xml:space="preserve"> in turn</w:t>
      </w:r>
      <w:r w:rsidR="008D21B8" w:rsidRPr="002F737C">
        <w:t>,</w:t>
      </w:r>
      <w:r w:rsidRPr="002F737C">
        <w:t xml:space="preserve"> can help inform actions to recover estuary health or to support using the estuary as an educational resource.</w:t>
      </w:r>
    </w:p>
    <w:p w14:paraId="7EEC2B69" w14:textId="4F334BD9" w:rsidR="00BE3993" w:rsidRPr="002F737C" w:rsidRDefault="00BE3993" w:rsidP="00971FEA">
      <w:pPr>
        <w:pStyle w:val="BodyText"/>
      </w:pPr>
      <w:r w:rsidRPr="002F737C">
        <w:t>Auckland Council regularly monitor</w:t>
      </w:r>
      <w:r w:rsidR="001D0399" w:rsidRPr="002F737C">
        <w:t>s</w:t>
      </w:r>
      <w:r w:rsidRPr="002F737C">
        <w:t xml:space="preserve"> the estuary (see </w:t>
      </w:r>
      <w:hyperlink r:id="rId22" w:history="1">
        <w:r w:rsidR="00FB6278" w:rsidRPr="002F737C">
          <w:rPr>
            <w:rStyle w:val="Hyperlink"/>
          </w:rPr>
          <w:t>LAWA</w:t>
        </w:r>
      </w:hyperlink>
      <w:r w:rsidR="00FB6278" w:rsidRPr="002F737C">
        <w:t xml:space="preserve"> </w:t>
      </w:r>
      <w:r w:rsidRPr="002F737C">
        <w:t xml:space="preserve">website), but other organisations and individuals can also provide useful information. For example, consistent changes in animal or plant species over time may indicate a shift in ecological health. The </w:t>
      </w:r>
      <w:hyperlink w:anchor="AssessingPresentHealth" w:history="1">
        <w:r w:rsidRPr="00394A60">
          <w:rPr>
            <w:rStyle w:val="Hyperlink"/>
          </w:rPr>
          <w:t xml:space="preserve">Assessing </w:t>
        </w:r>
        <w:r w:rsidR="00CD0629" w:rsidRPr="00394A60">
          <w:rPr>
            <w:rStyle w:val="Hyperlink"/>
          </w:rPr>
          <w:t>Present</w:t>
        </w:r>
        <w:r w:rsidRPr="00394A60">
          <w:rPr>
            <w:rStyle w:val="Hyperlink"/>
          </w:rPr>
          <w:t xml:space="preserve"> Health</w:t>
        </w:r>
      </w:hyperlink>
      <w:r w:rsidRPr="002F737C">
        <w:t xml:space="preserve"> tool lists both simple and more technical measures and provides information on other indicators that are already being used around Aotearoa </w:t>
      </w:r>
      <w:r w:rsidR="00556D6B" w:rsidRPr="002F737C">
        <w:t xml:space="preserve">New Zealand </w:t>
      </w:r>
      <w:r w:rsidRPr="002F737C">
        <w:t xml:space="preserve">(including those presently used in </w:t>
      </w:r>
      <w:r w:rsidRPr="002F737C">
        <w:rPr>
          <w:spacing w:val="-2"/>
        </w:rPr>
        <w:t>monitoring Whangateau by Auckland Council). This information can be usefully supplemented b</w:t>
      </w:r>
      <w:r w:rsidRPr="002F737C">
        <w:t>y the guides on implementing recovery (</w:t>
      </w:r>
      <w:r w:rsidR="00AB3E11" w:rsidRPr="002F737C">
        <w:t xml:space="preserve">see </w:t>
      </w:r>
      <w:r w:rsidR="003C6589" w:rsidRPr="002F737C">
        <w:t>‘</w:t>
      </w:r>
      <w:r w:rsidRPr="002F737C">
        <w:t>Implementing Recovery for Councils</w:t>
      </w:r>
      <w:r w:rsidR="003C6589" w:rsidRPr="002F737C">
        <w:t>’</w:t>
      </w:r>
      <w:r w:rsidRPr="002F737C">
        <w:t xml:space="preserve"> and </w:t>
      </w:r>
      <w:r w:rsidR="003C6589" w:rsidRPr="002F737C">
        <w:t>‘</w:t>
      </w:r>
      <w:r w:rsidRPr="002F737C">
        <w:t>Implementing Recovery for Community Groups</w:t>
      </w:r>
      <w:r w:rsidR="003C6589" w:rsidRPr="002F737C">
        <w:t>’</w:t>
      </w:r>
      <w:r w:rsidR="00AB3E11" w:rsidRPr="002F737C">
        <w:t xml:space="preserve"> in </w:t>
      </w:r>
      <w:hyperlink w:anchor="_Appendix_1:_The" w:history="1">
        <w:r w:rsidR="00556D6B" w:rsidRPr="002F737C">
          <w:rPr>
            <w:rStyle w:val="Hyperlink"/>
          </w:rPr>
          <w:t>a</w:t>
        </w:r>
        <w:r w:rsidRPr="002F737C">
          <w:rPr>
            <w:rStyle w:val="Hyperlink"/>
          </w:rPr>
          <w:t>ppendix 1</w:t>
        </w:r>
      </w:hyperlink>
      <w:r w:rsidRPr="002F737C">
        <w:t>).</w:t>
      </w:r>
    </w:p>
    <w:p w14:paraId="454A495D" w14:textId="5542D635" w:rsidR="00BE3993" w:rsidRPr="002F737C" w:rsidRDefault="00BE3993" w:rsidP="00971FEA">
      <w:pPr>
        <w:pStyle w:val="BodyText"/>
      </w:pPr>
      <w:r w:rsidRPr="002F737C">
        <w:t xml:space="preserve">Knowing likely impacts of stressors can help when considering what to include in monitoring programmes. The </w:t>
      </w:r>
      <w:hyperlink w:anchor="ActivityStressorTable" w:history="1">
        <w:r w:rsidR="00AB3E11" w:rsidRPr="00394A60">
          <w:rPr>
            <w:rStyle w:val="Hyperlink"/>
          </w:rPr>
          <w:t>A</w:t>
        </w:r>
        <w:r w:rsidRPr="00394A60">
          <w:rPr>
            <w:rStyle w:val="Hyperlink"/>
          </w:rPr>
          <w:t xml:space="preserve">ctivity </w:t>
        </w:r>
        <w:r w:rsidR="00AB3E11" w:rsidRPr="00394A60">
          <w:rPr>
            <w:rStyle w:val="Hyperlink"/>
          </w:rPr>
          <w:t>Stressor Table</w:t>
        </w:r>
      </w:hyperlink>
      <w:r w:rsidR="00AB3E11" w:rsidRPr="002F737C">
        <w:t xml:space="preserve"> </w:t>
      </w:r>
      <w:r w:rsidRPr="002F737C">
        <w:t xml:space="preserve">lists activities (terrestrial and marine) that create stressors on the marine environment, which includes estuaries. Used in conjunction with the </w:t>
      </w:r>
      <w:hyperlink w:anchor="ClimateChangeStressorsTable" w:history="1">
        <w:r w:rsidRPr="00394A60">
          <w:rPr>
            <w:rStyle w:val="Hyperlink"/>
          </w:rPr>
          <w:t xml:space="preserve">Climate Change Stressors </w:t>
        </w:r>
        <w:r w:rsidR="001857B5" w:rsidRPr="00394A60">
          <w:rPr>
            <w:rStyle w:val="Hyperlink"/>
          </w:rPr>
          <w:t>T</w:t>
        </w:r>
        <w:r w:rsidRPr="00394A60">
          <w:rPr>
            <w:rStyle w:val="Hyperlink"/>
          </w:rPr>
          <w:t>able</w:t>
        </w:r>
      </w:hyperlink>
      <w:r w:rsidRPr="002F737C">
        <w:t>, it can help build a picture of the relative effects of the activities in and around the estuary.</w:t>
      </w:r>
    </w:p>
    <w:p w14:paraId="612BC1E1" w14:textId="23BEDDF1" w:rsidR="00BE5212" w:rsidRPr="002F737C" w:rsidRDefault="00BE3993" w:rsidP="00BE5212">
      <w:pPr>
        <w:pStyle w:val="BodyText"/>
        <w:rPr>
          <w:color w:val="000000" w:themeColor="text1"/>
        </w:rPr>
      </w:pPr>
      <w:r w:rsidRPr="002F737C">
        <w:t>For data storage</w:t>
      </w:r>
      <w:r w:rsidR="004D7D33" w:rsidRPr="002F737C">
        <w:t>,</w:t>
      </w:r>
      <w:r w:rsidRPr="002F737C">
        <w:t xml:space="preserve"> there is </w:t>
      </w:r>
      <w:hyperlink w:anchor="PātakaKōrero" w:history="1">
        <w:r w:rsidRPr="00394A60">
          <w:rPr>
            <w:rStyle w:val="Hyperlink"/>
          </w:rPr>
          <w:t>Pātaka Kōrero</w:t>
        </w:r>
      </w:hyperlink>
      <w:r w:rsidRPr="002F737C">
        <w:t>, a digital tool designed for storing and organising scientific and mātauranga</w:t>
      </w:r>
      <w:r w:rsidR="00DC132E" w:rsidRPr="002F737C">
        <w:t>-</w:t>
      </w:r>
      <w:r w:rsidRPr="002F737C">
        <w:t>derived information and data</w:t>
      </w:r>
      <w:r w:rsidR="00DC132E" w:rsidRPr="002F737C">
        <w:t xml:space="preserve"> that is </w:t>
      </w:r>
      <w:r w:rsidRPr="002F737C">
        <w:t>usable in marine ecosystem management. The pātaka supports a vast range of content formats</w:t>
      </w:r>
      <w:r w:rsidR="00DC132E" w:rsidRPr="002F737C">
        <w:t>,</w:t>
      </w:r>
      <w:r w:rsidRPr="002F737C">
        <w:t xml:space="preserve"> including documents, audiovisuals and web-hosted links. The </w:t>
      </w:r>
      <w:hyperlink r:id="rId23" w:history="1">
        <w:r w:rsidR="00814B8E" w:rsidRPr="002F737C">
          <w:rPr>
            <w:rStyle w:val="Hyperlink"/>
          </w:rPr>
          <w:t>Pātaka Kōrero guidance</w:t>
        </w:r>
      </w:hyperlink>
      <w:r w:rsidR="00814B8E" w:rsidRPr="002F737C">
        <w:rPr>
          <w:rStyle w:val="Hyperlink"/>
        </w:rPr>
        <w:t xml:space="preserve"> </w:t>
      </w:r>
      <w:r w:rsidRPr="002F737C">
        <w:t>describes the tool, how it can</w:t>
      </w:r>
      <w:r w:rsidR="00C77934" w:rsidRPr="002F737C">
        <w:t> </w:t>
      </w:r>
      <w:r w:rsidRPr="002F737C">
        <w:t xml:space="preserve">be used and its unique features. It provides an insight </w:t>
      </w:r>
      <w:r w:rsidR="002F30AC" w:rsidRPr="002F737C">
        <w:t>in</w:t>
      </w:r>
      <w:r w:rsidRPr="002F737C">
        <w:t xml:space="preserve">to the design process and </w:t>
      </w:r>
      <w:r w:rsidR="00BE5212" w:rsidRPr="002F737C">
        <w:rPr>
          <w:color w:val="000000" w:themeColor="text1"/>
        </w:rPr>
        <w:t>can help others who want to create a similar resource.</w:t>
      </w:r>
    </w:p>
    <w:p w14:paraId="250D94DE" w14:textId="69AA5E02" w:rsidR="00BE3993" w:rsidRPr="002F737C" w:rsidRDefault="00BE3993" w:rsidP="00D761E9">
      <w:pPr>
        <w:pStyle w:val="Heading2"/>
        <w:spacing w:before="240"/>
      </w:pPr>
      <w:bookmarkStart w:id="12" w:name="_Toc184816184"/>
      <w:r w:rsidRPr="002F737C">
        <w:t xml:space="preserve">Management and </w:t>
      </w:r>
      <w:r w:rsidR="00BE5212" w:rsidRPr="002F737C">
        <w:t>restoration</w:t>
      </w:r>
      <w:bookmarkEnd w:id="12"/>
    </w:p>
    <w:p w14:paraId="1514C591" w14:textId="3F4BCC25" w:rsidR="00BE3993" w:rsidRPr="002F737C" w:rsidRDefault="00BE3993" w:rsidP="00971FEA">
      <w:pPr>
        <w:pStyle w:val="BodyText"/>
      </w:pPr>
      <w:r w:rsidRPr="002F737C">
        <w:t xml:space="preserve">Several documents from the </w:t>
      </w:r>
      <w:r w:rsidR="00853AD8" w:rsidRPr="002F737C">
        <w:t>‘</w:t>
      </w:r>
      <w:r w:rsidRPr="002F737C">
        <w:t>Roadmaps to EBM</w:t>
      </w:r>
      <w:r w:rsidR="00853AD8" w:rsidRPr="002F737C">
        <w:t>’</w:t>
      </w:r>
      <w:r w:rsidRPr="002F737C">
        <w:t xml:space="preserve"> series provide guidance to support the other tools in this toolkit</w:t>
      </w:r>
      <w:r w:rsidR="007C14D2" w:rsidRPr="002F737C">
        <w:t xml:space="preserve"> (see </w:t>
      </w:r>
      <w:hyperlink w:anchor="_Appendix_1:_The" w:history="1">
        <w:r w:rsidR="00AD78B1" w:rsidRPr="002F737C">
          <w:rPr>
            <w:rStyle w:val="Hyperlink"/>
          </w:rPr>
          <w:t>a</w:t>
        </w:r>
        <w:r w:rsidR="007C14D2" w:rsidRPr="002F737C">
          <w:rPr>
            <w:rStyle w:val="Hyperlink"/>
          </w:rPr>
          <w:t>ppendix 1</w:t>
        </w:r>
      </w:hyperlink>
      <w:r w:rsidR="007C14D2" w:rsidRPr="002F737C">
        <w:t>)</w:t>
      </w:r>
      <w:r w:rsidRPr="002F737C">
        <w:t>. Topics include how to consider what your local council can or can</w:t>
      </w:r>
      <w:r w:rsidR="00AD78B1" w:rsidRPr="002F737C">
        <w:t>no</w:t>
      </w:r>
      <w:r w:rsidRPr="002F737C">
        <w:t>t do</w:t>
      </w:r>
      <w:r w:rsidR="005A2A82">
        <w:t xml:space="preserve"> (</w:t>
      </w:r>
      <w:hyperlink w:anchor="Consideringlawandpolicy" w:history="1">
        <w:r w:rsidR="005A2A82" w:rsidRPr="005A2A82">
          <w:rPr>
            <w:rStyle w:val="Hyperlink"/>
          </w:rPr>
          <w:t>Considering Law and Policy</w:t>
        </w:r>
      </w:hyperlink>
      <w:r w:rsidR="005A2A82">
        <w:t>),</w:t>
      </w:r>
      <w:r w:rsidRPr="002F737C">
        <w:t xml:space="preserve"> co-producing robust coastal marine targets (</w:t>
      </w:r>
      <w:hyperlink w:anchor="CoastalMarineAreaTargets" w:history="1">
        <w:r w:rsidR="00221BF5" w:rsidRPr="00394A60">
          <w:rPr>
            <w:rStyle w:val="Hyperlink"/>
          </w:rPr>
          <w:t xml:space="preserve">Coastal Marine Area </w:t>
        </w:r>
        <w:r w:rsidR="00582396">
          <w:rPr>
            <w:rStyle w:val="Hyperlink"/>
          </w:rPr>
          <w:t>T</w:t>
        </w:r>
        <w:r w:rsidRPr="00394A60">
          <w:rPr>
            <w:rStyle w:val="Hyperlink"/>
          </w:rPr>
          <w:t>argets</w:t>
        </w:r>
      </w:hyperlink>
      <w:r w:rsidRPr="002F737C">
        <w:t xml:space="preserve">), considering the effects of </w:t>
      </w:r>
      <w:hyperlink w:anchor="FreshwaterStressors" w:history="1">
        <w:r w:rsidR="001A0CAD" w:rsidRPr="00394A60">
          <w:rPr>
            <w:rStyle w:val="Hyperlink"/>
          </w:rPr>
          <w:t>Freshwater Stressors</w:t>
        </w:r>
      </w:hyperlink>
      <w:r w:rsidRPr="002F737C">
        <w:t xml:space="preserve">, and </w:t>
      </w:r>
      <w:hyperlink w:anchor="ImplementingRecoveryforCouncils" w:history="1">
        <w:r w:rsidR="001A0CAD" w:rsidRPr="00754C96">
          <w:rPr>
            <w:rStyle w:val="Hyperlink"/>
          </w:rPr>
          <w:t>Guides on</w:t>
        </w:r>
        <w:r w:rsidR="00C77934" w:rsidRPr="00754C96">
          <w:rPr>
            <w:rStyle w:val="Hyperlink"/>
          </w:rPr>
          <w:t> </w:t>
        </w:r>
        <w:r w:rsidR="001A0CAD" w:rsidRPr="00754C96">
          <w:rPr>
            <w:rStyle w:val="Hyperlink"/>
          </w:rPr>
          <w:t xml:space="preserve">Implementing Recovery </w:t>
        </w:r>
        <w:r w:rsidRPr="00754C96">
          <w:rPr>
            <w:rStyle w:val="Hyperlink"/>
          </w:rPr>
          <w:t>of an estuary</w:t>
        </w:r>
        <w:r w:rsidR="00F0003C" w:rsidRPr="00754C96">
          <w:rPr>
            <w:rStyle w:val="Hyperlink"/>
          </w:rPr>
          <w:t xml:space="preserve"> for councils</w:t>
        </w:r>
      </w:hyperlink>
      <w:r w:rsidR="00F0003C">
        <w:t xml:space="preserve"> and </w:t>
      </w:r>
      <w:hyperlink w:anchor="ImplementingRecoveryforCommunityGroups" w:history="1">
        <w:r w:rsidR="00F0003C" w:rsidRPr="00754C96">
          <w:rPr>
            <w:rStyle w:val="Hyperlink"/>
          </w:rPr>
          <w:t>community groups</w:t>
        </w:r>
      </w:hyperlink>
      <w:r w:rsidRPr="002F737C">
        <w:t>. Figuring out what actions to take requires finding the right tools and expertise to support the restoration goals. The best of intentions can be undermined because actions are</w:t>
      </w:r>
      <w:r w:rsidR="003C1333" w:rsidRPr="002F737C">
        <w:t xml:space="preserve"> </w:t>
      </w:r>
      <w:r w:rsidRPr="002F737C">
        <w:t>n</w:t>
      </w:r>
      <w:r w:rsidR="003C1333" w:rsidRPr="002F737C">
        <w:t>o</w:t>
      </w:r>
      <w:r w:rsidRPr="002F737C">
        <w:t>t possible</w:t>
      </w:r>
      <w:r w:rsidR="003C1333" w:rsidRPr="002F737C">
        <w:t>,</w:t>
      </w:r>
      <w:r w:rsidRPr="002F737C">
        <w:t xml:space="preserve"> whether </w:t>
      </w:r>
      <w:r w:rsidR="000E68AA" w:rsidRPr="002F737C">
        <w:t xml:space="preserve">it is </w:t>
      </w:r>
      <w:r w:rsidRPr="002F737C">
        <w:t>because they are</w:t>
      </w:r>
      <w:r w:rsidR="000E68AA" w:rsidRPr="002F737C">
        <w:t xml:space="preserve"> </w:t>
      </w:r>
      <w:r w:rsidRPr="002F737C">
        <w:t>n</w:t>
      </w:r>
      <w:r w:rsidR="000E68AA" w:rsidRPr="002F737C">
        <w:t>o</w:t>
      </w:r>
      <w:r w:rsidRPr="002F737C">
        <w:t>t supported by legal or policy frameworks, or because the restoration is happening at the wrong place or time.</w:t>
      </w:r>
    </w:p>
    <w:p w14:paraId="58EC1900" w14:textId="46E1B765" w:rsidR="00BE3993" w:rsidRPr="002F737C" w:rsidRDefault="00BE3993" w:rsidP="00971FEA">
      <w:pPr>
        <w:pStyle w:val="Heading2"/>
      </w:pPr>
      <w:bookmarkStart w:id="13" w:name="_Toc184816185"/>
      <w:r w:rsidRPr="002F737C">
        <w:lastRenderedPageBreak/>
        <w:t xml:space="preserve">Mapping and </w:t>
      </w:r>
      <w:r w:rsidR="008B6090" w:rsidRPr="002F737C">
        <w:t>modelling</w:t>
      </w:r>
      <w:bookmarkEnd w:id="13"/>
    </w:p>
    <w:p w14:paraId="74880038" w14:textId="515F5742" w:rsidR="00BE3993" w:rsidRPr="002F737C" w:rsidRDefault="00BE3993" w:rsidP="00971FEA">
      <w:pPr>
        <w:pStyle w:val="BodyText"/>
      </w:pPr>
      <w:r w:rsidRPr="002F737C">
        <w:t>Sustainable Seas ha</w:t>
      </w:r>
      <w:r w:rsidR="000E68AA" w:rsidRPr="002F737C">
        <w:t>s</w:t>
      </w:r>
      <w:r w:rsidRPr="002F737C">
        <w:t xml:space="preserve"> developed multiple mapping tools </w:t>
      </w:r>
      <w:r w:rsidR="008B6090" w:rsidRPr="002F737C">
        <w:t xml:space="preserve">that </w:t>
      </w:r>
      <w:r w:rsidRPr="002F737C">
        <w:t xml:space="preserve">groups may find useful, but three were highlighted for the Whangateau </w:t>
      </w:r>
      <w:r w:rsidR="000E68AA" w:rsidRPr="002F737C">
        <w:t>E</w:t>
      </w:r>
      <w:r w:rsidRPr="002F737C">
        <w:t xml:space="preserve">stuary. </w:t>
      </w:r>
      <w:hyperlink w:anchor="PātakaKōrero" w:history="1">
        <w:r w:rsidRPr="00AB3872">
          <w:rPr>
            <w:rStyle w:val="Hyperlink"/>
          </w:rPr>
          <w:t>Pātaka Kōrero</w:t>
        </w:r>
      </w:hyperlink>
      <w:r w:rsidR="00846657" w:rsidRPr="002F737C">
        <w:t>,</w:t>
      </w:r>
      <w:r w:rsidRPr="002F737C">
        <w:t xml:space="preserve"> mentioned in the</w:t>
      </w:r>
      <w:r w:rsidR="00846657" w:rsidRPr="002F737C">
        <w:t xml:space="preserve"> </w:t>
      </w:r>
      <w:hyperlink w:anchor="_Monitoring_and_data" w:history="1">
        <w:r w:rsidR="00846657" w:rsidRPr="002F737C">
          <w:rPr>
            <w:rStyle w:val="Hyperlink"/>
          </w:rPr>
          <w:t>Monitoring and</w:t>
        </w:r>
        <w:r w:rsidRPr="002F737C">
          <w:rPr>
            <w:rStyle w:val="Hyperlink"/>
          </w:rPr>
          <w:t xml:space="preserve"> data</w:t>
        </w:r>
      </w:hyperlink>
      <w:r w:rsidRPr="002F737C">
        <w:t xml:space="preserve"> section, also has the ability to generate maps using publicly available GIS</w:t>
      </w:r>
      <w:r w:rsidR="00C77934" w:rsidRPr="002F737C">
        <w:t> </w:t>
      </w:r>
      <w:r w:rsidRPr="002F737C">
        <w:t>layers</w:t>
      </w:r>
      <w:r w:rsidR="00BA1E36" w:rsidRPr="002F737C">
        <w:t>. This is</w:t>
      </w:r>
      <w:r w:rsidRPr="002F737C">
        <w:t xml:space="preserve"> in addition to custom layers generated by users with their unique data sets, </w:t>
      </w:r>
      <w:r w:rsidR="00BA1E36" w:rsidRPr="002F737C">
        <w:t xml:space="preserve">which allow </w:t>
      </w:r>
      <w:r w:rsidRPr="002F737C">
        <w:t xml:space="preserve">community groups </w:t>
      </w:r>
      <w:r w:rsidR="00BA1E36" w:rsidRPr="002F737C">
        <w:t xml:space="preserve">to </w:t>
      </w:r>
      <w:r w:rsidRPr="002F737C">
        <w:t xml:space="preserve">map their own monitoring and management efforts. </w:t>
      </w:r>
    </w:p>
    <w:p w14:paraId="207D61C7" w14:textId="4CA8BBA6" w:rsidR="00BE3993" w:rsidRPr="002F737C" w:rsidRDefault="00BE3993" w:rsidP="00971FEA">
      <w:pPr>
        <w:pStyle w:val="BodyText"/>
      </w:pPr>
      <w:r w:rsidRPr="002F737C">
        <w:t xml:space="preserve">Marine ecosystems provide many services that are less obvious and may go unnoticed, yet the value and importance of these are poorly understood and difficult to measure. </w:t>
      </w:r>
      <w:hyperlink w:anchor="EcosystemServiceMapping" w:history="1">
        <w:r w:rsidR="00BA1E36" w:rsidRPr="00AB3872">
          <w:rPr>
            <w:rStyle w:val="Hyperlink"/>
          </w:rPr>
          <w:t>Ecosystem Service Mapping</w:t>
        </w:r>
      </w:hyperlink>
      <w:r w:rsidR="00BA1E36" w:rsidRPr="00AB3872">
        <w:t xml:space="preserve"> </w:t>
      </w:r>
      <w:r w:rsidRPr="002F737C">
        <w:t>can help us understand and identify the multiple uses of marine ecosystems, where they happen, and why they are important to preserve beyond monetary value.</w:t>
      </w:r>
      <w:r w:rsidR="007C6B19" w:rsidRPr="002F737C">
        <w:t xml:space="preserve"> </w:t>
      </w:r>
    </w:p>
    <w:p w14:paraId="051CC578" w14:textId="2FF52DD4" w:rsidR="00BE3993" w:rsidRPr="002F737C" w:rsidRDefault="00BE3993" w:rsidP="00971FEA">
      <w:pPr>
        <w:pStyle w:val="BodyText"/>
      </w:pPr>
      <w:r w:rsidRPr="002F737C">
        <w:t xml:space="preserve">All the information generated from this, and the sections above, can be organised through a </w:t>
      </w:r>
      <w:hyperlink w:anchor="Conceptualmapping" w:history="1">
        <w:r w:rsidR="00250D39" w:rsidRPr="00AB3872">
          <w:rPr>
            <w:rStyle w:val="Hyperlink"/>
          </w:rPr>
          <w:t>C</w:t>
        </w:r>
        <w:r w:rsidRPr="00AB3872">
          <w:rPr>
            <w:rStyle w:val="Hyperlink"/>
          </w:rPr>
          <w:t xml:space="preserve">onceptual </w:t>
        </w:r>
        <w:r w:rsidR="00250D39" w:rsidRPr="00AB3872">
          <w:rPr>
            <w:rStyle w:val="Hyperlink"/>
          </w:rPr>
          <w:t>M</w:t>
        </w:r>
        <w:r w:rsidRPr="00AB3872">
          <w:rPr>
            <w:rStyle w:val="Hyperlink"/>
          </w:rPr>
          <w:t>apping</w:t>
        </w:r>
      </w:hyperlink>
      <w:r w:rsidRPr="002F737C">
        <w:t xml:space="preserve"> exercise. This involves sitting around a table as a group and drawing connections between different components in the estuary that different people in the group think of as important. It is vital all opinions are captured, whether commonly held or not. </w:t>
      </w:r>
      <w:r w:rsidR="00667D64" w:rsidRPr="002F737C">
        <w:t>V</w:t>
      </w:r>
      <w:r w:rsidRPr="002F737C">
        <w:t xml:space="preserve">arious ways </w:t>
      </w:r>
      <w:r w:rsidR="00667D64" w:rsidRPr="002F737C">
        <w:t xml:space="preserve">can be used to </w:t>
      </w:r>
      <w:r w:rsidRPr="002F737C">
        <w:t>achiev</w:t>
      </w:r>
      <w:r w:rsidR="00667D64" w:rsidRPr="002F737C">
        <w:t>e</w:t>
      </w:r>
      <w:r w:rsidRPr="002F737C">
        <w:t xml:space="preserve"> this and</w:t>
      </w:r>
      <w:r w:rsidR="00667D64" w:rsidRPr="002F737C">
        <w:t>,</w:t>
      </w:r>
      <w:r w:rsidRPr="002F737C">
        <w:t xml:space="preserve"> for Whangateau</w:t>
      </w:r>
      <w:r w:rsidR="002A57BB" w:rsidRPr="002F737C">
        <w:t>,</w:t>
      </w:r>
      <w:r w:rsidRPr="002F737C">
        <w:t xml:space="preserve"> we recommend working with the Estuaries </w:t>
      </w:r>
      <w:hyperlink w:anchor="BayesianNetworkModels" w:history="1">
        <w:r w:rsidRPr="00AB3872">
          <w:rPr>
            <w:rStyle w:val="Hyperlink"/>
          </w:rPr>
          <w:t xml:space="preserve">Bayesian Network </w:t>
        </w:r>
        <w:r w:rsidR="00FF2DFC" w:rsidRPr="00AB3872">
          <w:rPr>
            <w:rStyle w:val="Hyperlink"/>
          </w:rPr>
          <w:t>Model</w:t>
        </w:r>
      </w:hyperlink>
      <w:r w:rsidR="00FF2DFC" w:rsidRPr="002F737C">
        <w:t xml:space="preserve"> </w:t>
      </w:r>
      <w:r w:rsidRPr="002F737C">
        <w:t>(developed using expert ecological knowledge) as</w:t>
      </w:r>
      <w:r w:rsidR="00C77934" w:rsidRPr="002F737C">
        <w:t> </w:t>
      </w:r>
      <w:r w:rsidRPr="002F737C">
        <w:t>the central map.</w:t>
      </w:r>
    </w:p>
    <w:p w14:paraId="3BD04C95" w14:textId="7D119ED9" w:rsidR="00BE3993" w:rsidRPr="00830174" w:rsidRDefault="00BE3993" w:rsidP="00971FEA">
      <w:pPr>
        <w:pStyle w:val="BodyText"/>
        <w:rPr>
          <w:spacing w:val="-2"/>
        </w:rPr>
      </w:pPr>
      <w:r w:rsidRPr="00830174">
        <w:rPr>
          <w:spacing w:val="-2"/>
        </w:rPr>
        <w:t xml:space="preserve">A </w:t>
      </w:r>
      <w:r w:rsidR="00C44E1F" w:rsidRPr="00830174">
        <w:rPr>
          <w:spacing w:val="-2"/>
        </w:rPr>
        <w:t>Bayesian Network</w:t>
      </w:r>
      <w:r w:rsidRPr="00830174">
        <w:rPr>
          <w:spacing w:val="-2"/>
        </w:rPr>
        <w:t xml:space="preserve"> </w:t>
      </w:r>
      <w:r w:rsidR="00C44E1F" w:rsidRPr="00830174">
        <w:rPr>
          <w:spacing w:val="-2"/>
        </w:rPr>
        <w:t>M</w:t>
      </w:r>
      <w:r w:rsidRPr="00830174">
        <w:rPr>
          <w:spacing w:val="-2"/>
        </w:rPr>
        <w:t>odel can represent how a marine ecosystem is likely to respond to various management interventions. It links components by the likely outcomes of changes to one component o</w:t>
      </w:r>
      <w:r w:rsidR="002F4C84">
        <w:rPr>
          <w:spacing w:val="-2"/>
        </w:rPr>
        <w:t>r</w:t>
      </w:r>
      <w:r w:rsidRPr="00830174">
        <w:rPr>
          <w:spacing w:val="-2"/>
        </w:rPr>
        <w:t xml:space="preserve"> another. The Estuaries </w:t>
      </w:r>
      <w:r w:rsidR="00C44E1F" w:rsidRPr="00830174">
        <w:rPr>
          <w:spacing w:val="-2"/>
        </w:rPr>
        <w:t>Bayesian Network</w:t>
      </w:r>
      <w:r w:rsidRPr="00830174">
        <w:rPr>
          <w:spacing w:val="-2"/>
        </w:rPr>
        <w:t xml:space="preserve"> </w:t>
      </w:r>
      <w:r w:rsidR="00535BE0" w:rsidRPr="00830174">
        <w:rPr>
          <w:spacing w:val="-2"/>
        </w:rPr>
        <w:t>M</w:t>
      </w:r>
      <w:r w:rsidRPr="00830174">
        <w:rPr>
          <w:spacing w:val="-2"/>
        </w:rPr>
        <w:t>odel was originally developed under funding from the Parliamentary Commission</w:t>
      </w:r>
      <w:r w:rsidR="00BE56C0" w:rsidRPr="00830174">
        <w:rPr>
          <w:spacing w:val="-2"/>
        </w:rPr>
        <w:t>er</w:t>
      </w:r>
      <w:r w:rsidRPr="00830174">
        <w:rPr>
          <w:spacing w:val="-2"/>
        </w:rPr>
        <w:t xml:space="preserve"> for the Environment. The model has been adapted for this case study project (</w:t>
      </w:r>
      <w:r w:rsidR="00A2071B" w:rsidRPr="00830174">
        <w:rPr>
          <w:spacing w:val="-2"/>
        </w:rPr>
        <w:t xml:space="preserve">figure </w:t>
      </w:r>
      <w:r w:rsidRPr="00830174">
        <w:rPr>
          <w:spacing w:val="-2"/>
        </w:rPr>
        <w:t xml:space="preserve">5), and guidance explaining how the model was constructed and could be further developed can be found here: </w:t>
      </w:r>
      <w:hyperlink r:id="rId24" w:history="1">
        <w:r w:rsidR="009819F0" w:rsidRPr="00830174">
          <w:rPr>
            <w:rStyle w:val="Hyperlink"/>
            <w:spacing w:val="-2"/>
          </w:rPr>
          <w:t xml:space="preserve">Management for estuary values and aspirations </w:t>
        </w:r>
        <w:r w:rsidR="00BE56C0" w:rsidRPr="00830174">
          <w:rPr>
            <w:rStyle w:val="Hyperlink"/>
            <w:spacing w:val="-2"/>
          </w:rPr>
          <w:t>–</w:t>
        </w:r>
        <w:r w:rsidR="009819F0" w:rsidRPr="00830174">
          <w:rPr>
            <w:rStyle w:val="Hyperlink"/>
            <w:spacing w:val="-2"/>
          </w:rPr>
          <w:t xml:space="preserve"> Sustainable Seas National Science Challenge (sustainableseaschallenge.co.nz)</w:t>
        </w:r>
      </w:hyperlink>
      <w:r w:rsidR="00BE56C0" w:rsidRPr="00830174">
        <w:rPr>
          <w:spacing w:val="-2"/>
        </w:rPr>
        <w:t>.</w:t>
      </w:r>
    </w:p>
    <w:p w14:paraId="4116CE9D" w14:textId="0A50AB78" w:rsidR="00BE3993" w:rsidRPr="002F737C" w:rsidRDefault="00BE3993" w:rsidP="00971FEA">
      <w:pPr>
        <w:pStyle w:val="BodyText"/>
      </w:pPr>
      <w:r w:rsidRPr="002F737C">
        <w:t>Groups can run various scenarios with custom input components to predict the likelihood of desired outcomes (e</w:t>
      </w:r>
      <w:r w:rsidR="009819F0" w:rsidRPr="002F737C">
        <w:t>g,</w:t>
      </w:r>
      <w:r w:rsidRPr="002F737C">
        <w:t xml:space="preserve"> how water</w:t>
      </w:r>
      <w:r w:rsidR="003C4742" w:rsidRPr="002F737C">
        <w:t xml:space="preserve"> </w:t>
      </w:r>
      <w:r w:rsidRPr="002F737C">
        <w:t>clarity might change under more or less frequent marine heat waves). You can add ‘intermediate’ components that you think occur between the environmental drivers (e</w:t>
      </w:r>
      <w:r w:rsidR="00D775C1" w:rsidRPr="002F737C">
        <w:t>g,</w:t>
      </w:r>
      <w:r w:rsidRPr="002F737C">
        <w:t xml:space="preserve"> heat waves) and the outcomes (e</w:t>
      </w:r>
      <w:r w:rsidR="00D775C1" w:rsidRPr="002F737C">
        <w:t>g,</w:t>
      </w:r>
      <w:r w:rsidRPr="002F737C">
        <w:t xml:space="preserve"> water clarity) you want. These may include cockles (which filter sediment out of the water) and bird roosting and fish nursery areas (</w:t>
      </w:r>
      <w:r w:rsidR="003C4742" w:rsidRPr="002F737C">
        <w:t>because</w:t>
      </w:r>
      <w:r w:rsidRPr="002F737C">
        <w:t xml:space="preserve"> birds and fish feed on cockles), for example.</w:t>
      </w:r>
    </w:p>
    <w:p w14:paraId="4CA492C3" w14:textId="77777777" w:rsidR="00D761E9" w:rsidRDefault="00D761E9">
      <w:pPr>
        <w:spacing w:before="0" w:after="200" w:line="276" w:lineRule="auto"/>
        <w:jc w:val="left"/>
        <w:rPr>
          <w:b/>
          <w:sz w:val="20"/>
        </w:rPr>
      </w:pPr>
      <w:r>
        <w:br w:type="page"/>
      </w:r>
    </w:p>
    <w:p w14:paraId="230138C0" w14:textId="3FCA3D75" w:rsidR="00BE3993" w:rsidRPr="002F737C" w:rsidRDefault="00BE3993" w:rsidP="00971FEA">
      <w:pPr>
        <w:pStyle w:val="Figureheading"/>
      </w:pPr>
      <w:r w:rsidRPr="002F737C">
        <w:lastRenderedPageBreak/>
        <w:t xml:space="preserve">Figure 5: Estuaries </w:t>
      </w:r>
      <w:r w:rsidR="00BE56C0" w:rsidRPr="002F737C">
        <w:t>Bayesian Network</w:t>
      </w:r>
      <w:r w:rsidR="00D63A3B" w:rsidRPr="002F737C">
        <w:t xml:space="preserve"> model</w:t>
      </w:r>
      <w:r w:rsidRPr="002F737C">
        <w:t xml:space="preserve"> diagram for Whangateau Estuary </w:t>
      </w:r>
    </w:p>
    <w:p w14:paraId="461C18F6" w14:textId="67D0D759" w:rsidR="00B0139C" w:rsidRPr="002F737C" w:rsidRDefault="00B0139C" w:rsidP="00D627FA">
      <w:pPr>
        <w:spacing w:after="0"/>
      </w:pPr>
      <w:r w:rsidRPr="002F737C">
        <w:rPr>
          <w:noProof/>
        </w:rPr>
        <w:drawing>
          <wp:inline distT="0" distB="0" distL="0" distR="0" wp14:anchorId="58DE3B99" wp14:editId="02317E63">
            <wp:extent cx="5408575" cy="2361538"/>
            <wp:effectExtent l="0" t="0" r="1905" b="1270"/>
            <wp:docPr id="603238055" name="Picture 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8055" name="Picture 1" descr="A diagram of different colored squares&#10;&#10;Description automatically generated"/>
                    <pic:cNvPicPr/>
                  </pic:nvPicPr>
                  <pic:blipFill rotWithShape="1">
                    <a:blip r:embed="rId25">
                      <a:extLst>
                        <a:ext uri="{28A0092B-C50C-407E-A947-70E740481C1C}">
                          <a14:useLocalDpi xmlns:a14="http://schemas.microsoft.com/office/drawing/2010/main" val="0"/>
                        </a:ext>
                      </a:extLst>
                    </a:blip>
                    <a:srcRect t="13070" b="22874"/>
                    <a:stretch/>
                  </pic:blipFill>
                  <pic:spPr bwMode="auto">
                    <a:xfrm>
                      <a:off x="0" y="0"/>
                      <a:ext cx="5439417" cy="2375004"/>
                    </a:xfrm>
                    <a:prstGeom prst="rect">
                      <a:avLst/>
                    </a:prstGeom>
                    <a:ln>
                      <a:noFill/>
                    </a:ln>
                    <a:extLst>
                      <a:ext uri="{53640926-AAD7-44D8-BBD7-CCE9431645EC}">
                        <a14:shadowObscured xmlns:a14="http://schemas.microsoft.com/office/drawing/2010/main"/>
                      </a:ext>
                    </a:extLst>
                  </pic:spPr>
                </pic:pic>
              </a:graphicData>
            </a:graphic>
          </wp:inline>
        </w:drawing>
      </w:r>
    </w:p>
    <w:p w14:paraId="56A13513" w14:textId="77777777" w:rsidR="00C77934" w:rsidRDefault="00C77934" w:rsidP="00C77934">
      <w:pPr>
        <w:spacing w:before="0" w:after="0"/>
        <w:rPr>
          <w:noProof/>
        </w:rPr>
      </w:pPr>
    </w:p>
    <w:p w14:paraId="7F9B8101" w14:textId="60BCB4D3" w:rsidR="007975A4" w:rsidRDefault="007975A4" w:rsidP="00CD0629">
      <w:pPr>
        <w:pStyle w:val="Source"/>
        <w:spacing w:line="220" w:lineRule="atLeast"/>
      </w:pPr>
      <w:r w:rsidRPr="00FE6B5C">
        <w:t xml:space="preserve">Source: Adapted from </w:t>
      </w:r>
      <w:hyperlink r:id="rId26" w:history="1">
        <w:r w:rsidRPr="00FE6B5C">
          <w:rPr>
            <w:rStyle w:val="Hyperlink"/>
          </w:rPr>
          <w:t>Management for estuary values and aspirations – Sustainable Seas National Science Challenge</w:t>
        </w:r>
      </w:hyperlink>
      <w:r w:rsidRPr="00FE6B5C">
        <w:t xml:space="preserve"> </w:t>
      </w:r>
      <w:r w:rsidRPr="00E32C17">
        <w:rPr>
          <w:rStyle w:val="Hyperlink"/>
        </w:rPr>
        <w:t>(</w:t>
      </w:r>
      <w:hyperlink r:id="rId27" w:history="1">
        <w:r w:rsidRPr="00FE6B5C">
          <w:rPr>
            <w:rStyle w:val="Hyperlink"/>
          </w:rPr>
          <w:t>sustainableseaschallenge.co.nz</w:t>
        </w:r>
      </w:hyperlink>
      <w:r w:rsidRPr="00E32C17">
        <w:rPr>
          <w:rStyle w:val="Hyperlink"/>
        </w:rPr>
        <w:t>)</w:t>
      </w:r>
      <w:r w:rsidRPr="00FE6B5C">
        <w:t xml:space="preserve"> </w:t>
      </w:r>
    </w:p>
    <w:p w14:paraId="3AC440DC" w14:textId="77777777" w:rsidR="007975A4" w:rsidRDefault="007975A4" w:rsidP="007975A4">
      <w:pPr>
        <w:rPr>
          <w:noProof/>
        </w:rPr>
      </w:pPr>
    </w:p>
    <w:p w14:paraId="5499EF69" w14:textId="025430C6" w:rsidR="007975A4" w:rsidRPr="007975A4" w:rsidRDefault="007975A4" w:rsidP="007975A4">
      <w:pPr>
        <w:sectPr w:rsidR="007975A4" w:rsidRPr="007975A4" w:rsidSect="00BE3993">
          <w:footerReference w:type="even" r:id="rId28"/>
          <w:footerReference w:type="default" r:id="rId29"/>
          <w:pgSz w:w="11907" w:h="16840" w:code="9"/>
          <w:pgMar w:top="1134" w:right="1701" w:bottom="1134" w:left="1701" w:header="567" w:footer="567" w:gutter="0"/>
          <w:cols w:space="720"/>
          <w:docGrid w:linePitch="299"/>
        </w:sectPr>
      </w:pPr>
    </w:p>
    <w:p w14:paraId="0526230D" w14:textId="77777777" w:rsidR="00BE3993" w:rsidRPr="002F737C" w:rsidRDefault="00BE3993" w:rsidP="00B0139C">
      <w:pPr>
        <w:pStyle w:val="Heading1"/>
      </w:pPr>
      <w:bookmarkStart w:id="14" w:name="_Appendix_1:_The"/>
      <w:bookmarkStart w:id="15" w:name="_Toc184816186"/>
      <w:bookmarkEnd w:id="14"/>
      <w:r w:rsidRPr="002F737C">
        <w:lastRenderedPageBreak/>
        <w:t>Appendix 1: The tools</w:t>
      </w:r>
      <w:bookmarkEnd w:id="15"/>
    </w:p>
    <w:p w14:paraId="231B4F44" w14:textId="64B0D9A6" w:rsidR="00BE3993" w:rsidRPr="002F737C" w:rsidRDefault="00BE3993" w:rsidP="00B0139C">
      <w:pPr>
        <w:pStyle w:val="Tableheading"/>
      </w:pPr>
      <w:r w:rsidRPr="002F737C">
        <w:t xml:space="preserve">Table 1: </w:t>
      </w:r>
      <w:r w:rsidR="006476C3" w:rsidRPr="002F737C">
        <w:tab/>
      </w:r>
      <w:r w:rsidRPr="002F737C">
        <w:t>Tools in the Whangateau Estuary toolbox</w:t>
      </w:r>
    </w:p>
    <w:tbl>
      <w:tblPr>
        <w:tblStyle w:val="TableGrid"/>
        <w:tblW w:w="1451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2410"/>
        <w:gridCol w:w="3827"/>
        <w:gridCol w:w="8278"/>
      </w:tblGrid>
      <w:tr w:rsidR="00C77934" w:rsidRPr="002F737C" w14:paraId="0E30FB04" w14:textId="77777777" w:rsidTr="00D627FA">
        <w:trPr>
          <w:cantSplit/>
          <w:tblHeader/>
        </w:trPr>
        <w:tc>
          <w:tcPr>
            <w:tcW w:w="2410" w:type="dxa"/>
            <w:shd w:val="clear" w:color="auto" w:fill="1B556B" w:themeFill="text2"/>
          </w:tcPr>
          <w:p w14:paraId="518B36E2" w14:textId="487DC56B" w:rsidR="00AD0C2B" w:rsidRPr="002F737C" w:rsidRDefault="00AD0C2B" w:rsidP="0068557F">
            <w:pPr>
              <w:pStyle w:val="TableTextbold"/>
              <w:spacing w:before="40" w:after="40" w:line="232" w:lineRule="atLeast"/>
              <w:rPr>
                <w:color w:val="FFFFFF" w:themeColor="background1"/>
              </w:rPr>
            </w:pPr>
            <w:r w:rsidRPr="002F737C">
              <w:rPr>
                <w:color w:val="FFFFFF" w:themeColor="background1"/>
              </w:rPr>
              <w:t xml:space="preserve">Tool and </w:t>
            </w:r>
            <w:r w:rsidR="00A5779E" w:rsidRPr="002F737C">
              <w:rPr>
                <w:color w:val="FFFFFF" w:themeColor="background1"/>
              </w:rPr>
              <w:t>link</w:t>
            </w:r>
          </w:p>
        </w:tc>
        <w:tc>
          <w:tcPr>
            <w:tcW w:w="3827" w:type="dxa"/>
            <w:shd w:val="clear" w:color="auto" w:fill="1B556B" w:themeFill="text2"/>
          </w:tcPr>
          <w:p w14:paraId="64C569DF" w14:textId="7DCA85A4" w:rsidR="00AD0C2B" w:rsidRPr="002F737C" w:rsidRDefault="00AD0C2B" w:rsidP="0068557F">
            <w:pPr>
              <w:pStyle w:val="TableTextbold"/>
              <w:spacing w:before="40" w:after="40" w:line="232" w:lineRule="atLeast"/>
              <w:rPr>
                <w:color w:val="FFFFFF" w:themeColor="background1"/>
              </w:rPr>
            </w:pPr>
            <w:r w:rsidRPr="002F737C">
              <w:rPr>
                <w:color w:val="FFFFFF" w:themeColor="background1"/>
              </w:rPr>
              <w:t xml:space="preserve">Target </w:t>
            </w:r>
            <w:r w:rsidR="00A5779E" w:rsidRPr="002F737C">
              <w:rPr>
                <w:color w:val="FFFFFF" w:themeColor="background1"/>
              </w:rPr>
              <w:t xml:space="preserve">audience </w:t>
            </w:r>
            <w:r w:rsidRPr="002F737C">
              <w:rPr>
                <w:color w:val="FFFFFF" w:themeColor="background1"/>
              </w:rPr>
              <w:t xml:space="preserve">of </w:t>
            </w:r>
            <w:r w:rsidR="00A5779E" w:rsidRPr="002F737C">
              <w:rPr>
                <w:color w:val="FFFFFF" w:themeColor="background1"/>
              </w:rPr>
              <w:t>guidance</w:t>
            </w:r>
            <w:r w:rsidRPr="002F737C">
              <w:rPr>
                <w:rStyle w:val="FootnoteReference"/>
                <w:rFonts w:cstheme="minorHAnsi"/>
                <w:bCs/>
                <w:color w:val="FFFFFF" w:themeColor="background1"/>
                <w:sz w:val="18"/>
                <w:szCs w:val="18"/>
              </w:rPr>
              <w:footnoteReference w:id="3"/>
            </w:r>
          </w:p>
        </w:tc>
        <w:tc>
          <w:tcPr>
            <w:tcW w:w="8278" w:type="dxa"/>
            <w:shd w:val="clear" w:color="auto" w:fill="1B556B" w:themeFill="text2"/>
          </w:tcPr>
          <w:p w14:paraId="047B6DD3" w14:textId="5D75D891" w:rsidR="00AD0C2B" w:rsidRPr="002F737C" w:rsidRDefault="00AD0C2B" w:rsidP="0068557F">
            <w:pPr>
              <w:pStyle w:val="TableTextbold"/>
              <w:spacing w:before="40" w:after="40" w:line="232" w:lineRule="atLeast"/>
              <w:rPr>
                <w:color w:val="FFFFFF" w:themeColor="background1"/>
              </w:rPr>
            </w:pPr>
            <w:r w:rsidRPr="002F737C">
              <w:rPr>
                <w:color w:val="FFFFFF" w:themeColor="background1"/>
              </w:rPr>
              <w:t xml:space="preserve">Purpose of the </w:t>
            </w:r>
            <w:r w:rsidR="00A5779E" w:rsidRPr="002F737C">
              <w:rPr>
                <w:color w:val="FFFFFF" w:themeColor="background1"/>
              </w:rPr>
              <w:t>tool</w:t>
            </w:r>
          </w:p>
        </w:tc>
      </w:tr>
      <w:bookmarkStart w:id="16" w:name="AssessingPresentHealth"/>
      <w:tr w:rsidR="006A14A4" w:rsidRPr="002F737C" w14:paraId="6EB0E5DD" w14:textId="77777777" w:rsidTr="00D627FA">
        <w:trPr>
          <w:cantSplit/>
        </w:trPr>
        <w:tc>
          <w:tcPr>
            <w:tcW w:w="2410" w:type="dxa"/>
          </w:tcPr>
          <w:p w14:paraId="081A873F" w14:textId="77777777" w:rsidR="00AD0C2B" w:rsidRPr="002F737C" w:rsidRDefault="00AD0C2B" w:rsidP="0068557F">
            <w:pPr>
              <w:pStyle w:val="TableText"/>
              <w:spacing w:before="40" w:line="232" w:lineRule="atLeast"/>
              <w:rPr>
                <w:rStyle w:val="Hyperlink"/>
              </w:rPr>
            </w:pPr>
            <w:r>
              <w:fldChar w:fldCharType="begin"/>
            </w:r>
            <w:r>
              <w:instrText>HYPERLINK "https://www.sustainableseaschallenge.co.nz/tools-and-resources/assessing-present-health/"</w:instrText>
            </w:r>
            <w:r>
              <w:fldChar w:fldCharType="separate"/>
            </w:r>
            <w:r w:rsidRPr="002F737C">
              <w:rPr>
                <w:rStyle w:val="Hyperlink"/>
                <w:rFonts w:cstheme="minorBidi"/>
                <w:szCs w:val="22"/>
              </w:rPr>
              <w:t>Assessing Present Health</w:t>
            </w:r>
            <w:r>
              <w:rPr>
                <w:rStyle w:val="Hyperlink"/>
              </w:rPr>
              <w:fldChar w:fldCharType="end"/>
            </w:r>
            <w:bookmarkEnd w:id="16"/>
          </w:p>
        </w:tc>
        <w:tc>
          <w:tcPr>
            <w:tcW w:w="3827" w:type="dxa"/>
          </w:tcPr>
          <w:p w14:paraId="7CC3379A" w14:textId="42707B6E" w:rsidR="00AD0C2B" w:rsidRPr="002F737C" w:rsidRDefault="00AD0C2B" w:rsidP="0068557F">
            <w:pPr>
              <w:pStyle w:val="TableBullet"/>
              <w:spacing w:before="40" w:line="232" w:lineRule="atLeast"/>
            </w:pPr>
            <w:r w:rsidRPr="002F737C">
              <w:t xml:space="preserve">Anyone </w:t>
            </w:r>
            <w:r w:rsidR="006334E6" w:rsidRPr="002F737C">
              <w:t>can use the tool</w:t>
            </w:r>
          </w:p>
        </w:tc>
        <w:tc>
          <w:tcPr>
            <w:tcW w:w="8278" w:type="dxa"/>
          </w:tcPr>
          <w:p w14:paraId="6839063B" w14:textId="26DAE05E" w:rsidR="00AD0C2B" w:rsidRPr="002F737C" w:rsidRDefault="00AD0C2B" w:rsidP="0068557F">
            <w:pPr>
              <w:pStyle w:val="TableText"/>
              <w:spacing w:before="40" w:after="40" w:line="232" w:lineRule="atLeast"/>
            </w:pPr>
            <w:r w:rsidRPr="002F737C">
              <w:rPr>
                <w:szCs w:val="22"/>
              </w:rPr>
              <w:t>Consistent changes in fauna, flora</w:t>
            </w:r>
            <w:r w:rsidR="00B55AAA" w:rsidRPr="002F737C">
              <w:t xml:space="preserve"> </w:t>
            </w:r>
            <w:r w:rsidRPr="002F737C">
              <w:rPr>
                <w:szCs w:val="22"/>
              </w:rPr>
              <w:t xml:space="preserve">or other indicators over time may indicate a shift in ecological health. These changes may be measured through </w:t>
            </w:r>
            <w:r w:rsidR="0057091A" w:rsidRPr="002F737C">
              <w:rPr>
                <w:szCs w:val="22"/>
              </w:rPr>
              <w:t>c</w:t>
            </w:r>
            <w:r w:rsidRPr="002F737C">
              <w:rPr>
                <w:szCs w:val="22"/>
              </w:rPr>
              <w:t>ouncil monitoring programmes over time or local observations</w:t>
            </w:r>
            <w:r w:rsidR="00AC3AD7" w:rsidRPr="002F737C">
              <w:rPr>
                <w:szCs w:val="22"/>
              </w:rPr>
              <w:t>,</w:t>
            </w:r>
            <w:r w:rsidRPr="002F737C">
              <w:rPr>
                <w:szCs w:val="22"/>
              </w:rPr>
              <w:t xml:space="preserve"> </w:t>
            </w:r>
            <w:r w:rsidR="00AC3AD7" w:rsidRPr="002F737C">
              <w:t>for example</w:t>
            </w:r>
            <w:r w:rsidR="00B55AAA" w:rsidRPr="002F737C">
              <w:t>,</w:t>
            </w:r>
            <w:r w:rsidRPr="002F737C">
              <w:rPr>
                <w:szCs w:val="22"/>
              </w:rPr>
              <w:t xml:space="preserve"> fewer birds nesting, more muddy areas in the estuary. This document presents two methods</w:t>
            </w:r>
            <w:r w:rsidR="006816B3" w:rsidRPr="002F737C">
              <w:rPr>
                <w:szCs w:val="22"/>
              </w:rPr>
              <w:t>:</w:t>
            </w:r>
            <w:r w:rsidRPr="002F737C">
              <w:rPr>
                <w:szCs w:val="22"/>
              </w:rPr>
              <w:t xml:space="preserve"> one for technical practitioners (e</w:t>
            </w:r>
            <w:r w:rsidR="001844C4" w:rsidRPr="002F737C">
              <w:t xml:space="preserve">g, </w:t>
            </w:r>
            <w:r w:rsidRPr="002F737C">
              <w:rPr>
                <w:szCs w:val="22"/>
              </w:rPr>
              <w:t>council scientists) another for non-technical groups (e</w:t>
            </w:r>
            <w:r w:rsidR="001844C4" w:rsidRPr="002F737C">
              <w:t>g,</w:t>
            </w:r>
            <w:r w:rsidRPr="002F737C">
              <w:rPr>
                <w:szCs w:val="22"/>
              </w:rPr>
              <w:t xml:space="preserve"> community groups or iwi) to assess present estuary health.</w:t>
            </w:r>
          </w:p>
        </w:tc>
      </w:tr>
      <w:bookmarkStart w:id="17" w:name="ActivityStressorTable"/>
      <w:tr w:rsidR="006A14A4" w:rsidRPr="002F737C" w14:paraId="68269D19" w14:textId="77777777" w:rsidTr="00D627FA">
        <w:trPr>
          <w:cantSplit/>
        </w:trPr>
        <w:tc>
          <w:tcPr>
            <w:tcW w:w="2410" w:type="dxa"/>
          </w:tcPr>
          <w:p w14:paraId="136F46B9" w14:textId="77777777" w:rsidR="00AD0C2B" w:rsidRPr="002F737C" w:rsidRDefault="00AD0C2B" w:rsidP="0068557F">
            <w:pPr>
              <w:pStyle w:val="TableText"/>
              <w:spacing w:before="40" w:line="232" w:lineRule="atLeast"/>
              <w:rPr>
                <w:rStyle w:val="Hyperlink"/>
              </w:rPr>
            </w:pPr>
            <w:r>
              <w:fldChar w:fldCharType="begin"/>
            </w:r>
            <w:r>
              <w:instrText>HYPERLINK "https://www.sustainableseaschallenge.co.nz/tools-and-resources/activity-stressor-table/"</w:instrText>
            </w:r>
            <w:r>
              <w:fldChar w:fldCharType="separate"/>
            </w:r>
            <w:r w:rsidRPr="002F737C">
              <w:rPr>
                <w:rStyle w:val="Hyperlink"/>
                <w:rFonts w:cstheme="minorBidi"/>
                <w:szCs w:val="22"/>
              </w:rPr>
              <w:t>Activity Stressor Table</w:t>
            </w:r>
            <w:r>
              <w:rPr>
                <w:rStyle w:val="Hyperlink"/>
              </w:rPr>
              <w:fldChar w:fldCharType="end"/>
            </w:r>
            <w:bookmarkEnd w:id="17"/>
          </w:p>
        </w:tc>
        <w:tc>
          <w:tcPr>
            <w:tcW w:w="3827" w:type="dxa"/>
          </w:tcPr>
          <w:p w14:paraId="2EF8EF5D" w14:textId="35DE426D" w:rsidR="00AD0C2B" w:rsidRPr="002F737C" w:rsidRDefault="00AD0C2B" w:rsidP="0068557F">
            <w:pPr>
              <w:pStyle w:val="TableBullet"/>
              <w:spacing w:before="40" w:line="232" w:lineRule="atLeast"/>
            </w:pPr>
            <w:r w:rsidRPr="002F737C">
              <w:t>Anyone can use this tool</w:t>
            </w:r>
          </w:p>
        </w:tc>
        <w:tc>
          <w:tcPr>
            <w:tcW w:w="8278" w:type="dxa"/>
          </w:tcPr>
          <w:p w14:paraId="1F03998E" w14:textId="2AA725FE" w:rsidR="00AD0C2B" w:rsidRPr="002F737C" w:rsidRDefault="00AD0C2B" w:rsidP="0068557F">
            <w:pPr>
              <w:pStyle w:val="TableText"/>
              <w:spacing w:before="40" w:after="40" w:line="232" w:lineRule="atLeast"/>
            </w:pPr>
            <w:r w:rsidRPr="002F737C">
              <w:rPr>
                <w:szCs w:val="22"/>
              </w:rPr>
              <w:t>A single human activity can produce more than one stressor, which can produce more than one direct effect, resulting in indirect effects. For example, a direct effect of mid-water fishing is the removal of species, but indirect effects include plastic pollution (through broken fishing line</w:t>
            </w:r>
            <w:r w:rsidR="00385CB6" w:rsidRPr="002F737C">
              <w:rPr>
                <w:szCs w:val="22"/>
              </w:rPr>
              <w:t>s</w:t>
            </w:r>
            <w:r w:rsidRPr="002F737C">
              <w:rPr>
                <w:szCs w:val="22"/>
              </w:rPr>
              <w:t>) and altered behaviour of other animals (e</w:t>
            </w:r>
            <w:r w:rsidR="00F8763F" w:rsidRPr="002F737C">
              <w:t>g,</w:t>
            </w:r>
            <w:r w:rsidRPr="002F737C">
              <w:rPr>
                <w:szCs w:val="22"/>
              </w:rPr>
              <w:t xml:space="preserve"> sharks, birds, dolphins). This table helps the user to think through the direct and indirect effects that may occur due to one activity, and how these add up as more activities are considered. This can be used alongside the </w:t>
            </w:r>
            <w:r w:rsidR="00F8763F" w:rsidRPr="002F737C">
              <w:t>C</w:t>
            </w:r>
            <w:r w:rsidRPr="002F737C">
              <w:rPr>
                <w:szCs w:val="22"/>
              </w:rPr>
              <w:t xml:space="preserve">limate </w:t>
            </w:r>
            <w:r w:rsidR="00F8763F" w:rsidRPr="002F737C">
              <w:t>C</w:t>
            </w:r>
            <w:r w:rsidRPr="002F737C">
              <w:rPr>
                <w:szCs w:val="22"/>
              </w:rPr>
              <w:t xml:space="preserve">hange </w:t>
            </w:r>
            <w:r w:rsidR="00F8763F" w:rsidRPr="002F737C">
              <w:t>St</w:t>
            </w:r>
            <w:r w:rsidR="00F8763F" w:rsidRPr="002F737C">
              <w:rPr>
                <w:szCs w:val="22"/>
              </w:rPr>
              <w:t>ressor</w:t>
            </w:r>
            <w:r w:rsidR="00F8763F" w:rsidRPr="002F737C">
              <w:t>s</w:t>
            </w:r>
            <w:r w:rsidR="00F8763F" w:rsidRPr="002F737C">
              <w:rPr>
                <w:szCs w:val="22"/>
              </w:rPr>
              <w:t xml:space="preserve"> </w:t>
            </w:r>
            <w:r w:rsidR="00F8763F" w:rsidRPr="002F737C">
              <w:t>T</w:t>
            </w:r>
            <w:r w:rsidR="00F8763F" w:rsidRPr="002F737C">
              <w:rPr>
                <w:szCs w:val="22"/>
              </w:rPr>
              <w:t xml:space="preserve">able </w:t>
            </w:r>
            <w:r w:rsidRPr="002F737C">
              <w:rPr>
                <w:szCs w:val="22"/>
              </w:rPr>
              <w:t>(described below).</w:t>
            </w:r>
          </w:p>
        </w:tc>
      </w:tr>
      <w:bookmarkStart w:id="18" w:name="BayesianNetworkModels"/>
      <w:tr w:rsidR="006A14A4" w:rsidRPr="002F737C" w14:paraId="6D0EB4AE" w14:textId="77777777" w:rsidTr="00D627FA">
        <w:trPr>
          <w:cantSplit/>
        </w:trPr>
        <w:tc>
          <w:tcPr>
            <w:tcW w:w="2410" w:type="dxa"/>
          </w:tcPr>
          <w:p w14:paraId="54437269" w14:textId="49E29073" w:rsidR="00AD0C2B" w:rsidRPr="002F737C" w:rsidRDefault="006C403D" w:rsidP="0068557F">
            <w:pPr>
              <w:pStyle w:val="TableText"/>
              <w:spacing w:before="40" w:line="232" w:lineRule="atLeast"/>
            </w:pPr>
            <w:r>
              <w:fldChar w:fldCharType="begin"/>
            </w:r>
            <w:r>
              <w:instrText>HYPERLINK "https://www.sustainableseaschallenge.co.nz/tools-and-resources/estuaries-bayesian-network/"</w:instrText>
            </w:r>
            <w:r>
              <w:fldChar w:fldCharType="separate"/>
            </w:r>
            <w:r w:rsidR="00AD0C2B" w:rsidRPr="006C403D">
              <w:rPr>
                <w:rStyle w:val="Hyperlink"/>
                <w:rFonts w:cstheme="minorBidi"/>
                <w:szCs w:val="22"/>
              </w:rPr>
              <w:t>Bayesian Network Models</w:t>
            </w:r>
            <w:r>
              <w:rPr>
                <w:rStyle w:val="Hyperlink"/>
              </w:rPr>
              <w:fldChar w:fldCharType="end"/>
            </w:r>
          </w:p>
          <w:bookmarkEnd w:id="18"/>
          <w:p w14:paraId="3A890F32" w14:textId="6969454E" w:rsidR="00AD0C2B" w:rsidRPr="002F737C" w:rsidRDefault="00AD0C2B" w:rsidP="0068557F">
            <w:pPr>
              <w:pStyle w:val="TableText"/>
              <w:spacing w:before="40" w:after="0" w:line="232" w:lineRule="atLeast"/>
            </w:pPr>
          </w:p>
        </w:tc>
        <w:tc>
          <w:tcPr>
            <w:tcW w:w="3827" w:type="dxa"/>
          </w:tcPr>
          <w:p w14:paraId="3718BDF7" w14:textId="0694BED8" w:rsidR="00AD0C2B" w:rsidRPr="002F737C" w:rsidRDefault="00AD0C2B" w:rsidP="0068557F">
            <w:pPr>
              <w:pStyle w:val="TableBullet"/>
              <w:spacing w:before="40" w:line="232" w:lineRule="atLeast"/>
            </w:pPr>
            <w:r w:rsidRPr="002F737C">
              <w:t>Anyone can use the Whangateau model designed by Sustainable Seas</w:t>
            </w:r>
            <w:r w:rsidR="00B55AAA" w:rsidRPr="002F737C">
              <w:t xml:space="preserve">, </w:t>
            </w:r>
            <w:r w:rsidRPr="002F737C">
              <w:t>although specific software is required</w:t>
            </w:r>
          </w:p>
        </w:tc>
        <w:tc>
          <w:tcPr>
            <w:tcW w:w="8278" w:type="dxa"/>
          </w:tcPr>
          <w:p w14:paraId="4B3C8D8A" w14:textId="1A9F1122" w:rsidR="00AD0C2B" w:rsidRPr="002F737C" w:rsidRDefault="00AD0C2B" w:rsidP="0068557F">
            <w:pPr>
              <w:pStyle w:val="TableText"/>
              <w:spacing w:before="40" w:after="40" w:line="232" w:lineRule="atLeast"/>
            </w:pPr>
            <w:r w:rsidRPr="002F737C">
              <w:rPr>
                <w:szCs w:val="22"/>
              </w:rPr>
              <w:t>Bayesian Network Models can bridge data gaps</w:t>
            </w:r>
            <w:r w:rsidR="00693314" w:rsidRPr="002F737C">
              <w:rPr>
                <w:szCs w:val="22"/>
              </w:rPr>
              <w:t>,</w:t>
            </w:r>
            <w:r w:rsidRPr="002F737C">
              <w:rPr>
                <w:szCs w:val="22"/>
              </w:rPr>
              <w:t xml:space="preserve"> where information from Western science is lacking</w:t>
            </w:r>
            <w:r w:rsidR="00693314" w:rsidRPr="002F737C">
              <w:rPr>
                <w:szCs w:val="22"/>
              </w:rPr>
              <w:t xml:space="preserve">, </w:t>
            </w:r>
            <w:r w:rsidRPr="002F737C">
              <w:rPr>
                <w:szCs w:val="22"/>
              </w:rPr>
              <w:t xml:space="preserve">with expert knowledge, </w:t>
            </w:r>
            <w:r w:rsidR="004236AD" w:rsidRPr="002F737C">
              <w:rPr>
                <w:szCs w:val="22"/>
              </w:rPr>
              <w:t>m</w:t>
            </w:r>
            <w:r w:rsidRPr="002F737C">
              <w:rPr>
                <w:szCs w:val="22"/>
              </w:rPr>
              <w:t>ātauranga Māori and other local knowledge (</w:t>
            </w:r>
            <w:r w:rsidR="00D85427" w:rsidRPr="002F737C">
              <w:t>eg,</w:t>
            </w:r>
            <w:r w:rsidRPr="002F737C">
              <w:rPr>
                <w:szCs w:val="22"/>
              </w:rPr>
              <w:t xml:space="preserve"> residents noticing a decline in nesting birds). Sustainable Seas developed a Bayesian Network Model for </w:t>
            </w:r>
            <w:r w:rsidR="005F3850" w:rsidRPr="002F737C">
              <w:rPr>
                <w:szCs w:val="22"/>
              </w:rPr>
              <w:t>Aotearoa</w:t>
            </w:r>
            <w:r w:rsidR="00985F6A" w:rsidRPr="002F737C">
              <w:rPr>
                <w:szCs w:val="22"/>
              </w:rPr>
              <w:t xml:space="preserve"> New Zealand</w:t>
            </w:r>
            <w:r w:rsidRPr="002F737C">
              <w:rPr>
                <w:szCs w:val="22"/>
              </w:rPr>
              <w:t xml:space="preserve"> estuaries for the Parliamentary Commissioner for the Environment. This model has been adapted for the Whangateau </w:t>
            </w:r>
            <w:r w:rsidR="002D037A" w:rsidRPr="002F737C">
              <w:rPr>
                <w:szCs w:val="22"/>
              </w:rPr>
              <w:t>E</w:t>
            </w:r>
            <w:r w:rsidRPr="002F737C">
              <w:rPr>
                <w:szCs w:val="22"/>
              </w:rPr>
              <w:t>stuary as part of the M</w:t>
            </w:r>
            <w:r w:rsidR="002D037A" w:rsidRPr="002F737C">
              <w:rPr>
                <w:szCs w:val="22"/>
              </w:rPr>
              <w:t xml:space="preserve">inistry </w:t>
            </w:r>
            <w:r w:rsidRPr="002F737C">
              <w:rPr>
                <w:szCs w:val="22"/>
              </w:rPr>
              <w:t>f</w:t>
            </w:r>
            <w:r w:rsidR="002D037A" w:rsidRPr="002F737C">
              <w:rPr>
                <w:szCs w:val="22"/>
              </w:rPr>
              <w:t xml:space="preserve">or the </w:t>
            </w:r>
            <w:r w:rsidRPr="002F737C">
              <w:rPr>
                <w:szCs w:val="22"/>
              </w:rPr>
              <w:t>E</w:t>
            </w:r>
            <w:r w:rsidR="002D037A" w:rsidRPr="002F737C">
              <w:rPr>
                <w:szCs w:val="22"/>
              </w:rPr>
              <w:t>nvironment</w:t>
            </w:r>
            <w:r w:rsidR="00C83D58" w:rsidRPr="002F737C">
              <w:rPr>
                <w:szCs w:val="22"/>
              </w:rPr>
              <w:t xml:space="preserve"> and </w:t>
            </w:r>
            <w:r w:rsidRPr="002F737C">
              <w:rPr>
                <w:szCs w:val="22"/>
              </w:rPr>
              <w:t>Sustainable Seas case study estuary project. You can find more information here</w:t>
            </w:r>
            <w:r w:rsidR="00E42F2F" w:rsidRPr="002F737C">
              <w:rPr>
                <w:szCs w:val="22"/>
              </w:rPr>
              <w:t xml:space="preserve"> </w:t>
            </w:r>
            <w:hyperlink r:id="rId30" w:history="1">
              <w:r w:rsidR="00E42F2F" w:rsidRPr="002F737C">
                <w:rPr>
                  <w:rStyle w:val="Hyperlink"/>
                </w:rPr>
                <w:t>Management for estuary values and aspirations – Sustainable Seas National Science Challenge (sustainableseaschallenge.co.nz)</w:t>
              </w:r>
            </w:hyperlink>
            <w:r w:rsidRPr="002F737C">
              <w:rPr>
                <w:szCs w:val="22"/>
              </w:rPr>
              <w:t>.</w:t>
            </w:r>
          </w:p>
        </w:tc>
      </w:tr>
      <w:bookmarkStart w:id="19" w:name="ClimateChangeStressorsTable"/>
      <w:tr w:rsidR="006A14A4" w:rsidRPr="002F737C" w14:paraId="310F3B46" w14:textId="77777777" w:rsidTr="00D627FA">
        <w:trPr>
          <w:cantSplit/>
        </w:trPr>
        <w:tc>
          <w:tcPr>
            <w:tcW w:w="2410" w:type="dxa"/>
          </w:tcPr>
          <w:p w14:paraId="68367756" w14:textId="4193C4B1" w:rsidR="00AD0C2B" w:rsidRPr="00394A60" w:rsidRDefault="00AD0C2B" w:rsidP="0068557F">
            <w:pPr>
              <w:pStyle w:val="TableText"/>
              <w:spacing w:before="40" w:line="232" w:lineRule="atLeast"/>
              <w:rPr>
                <w:szCs w:val="18"/>
              </w:rPr>
            </w:pPr>
            <w:r w:rsidRPr="00394A60">
              <w:rPr>
                <w:rFonts w:cstheme="minorBidi"/>
                <w:szCs w:val="22"/>
              </w:rPr>
              <w:lastRenderedPageBreak/>
              <w:fldChar w:fldCharType="begin"/>
            </w:r>
            <w:r w:rsidRPr="00394A60">
              <w:rPr>
                <w:szCs w:val="18"/>
              </w:rPr>
              <w:instrText>HYPERLINK "https://www.sustainableseaschallenge.co.nz/tools-and-resources/climate-change-stressors/"</w:instrText>
            </w:r>
            <w:r w:rsidRPr="00394A60">
              <w:rPr>
                <w:rFonts w:cstheme="minorBidi"/>
                <w:szCs w:val="22"/>
              </w:rPr>
              <w:fldChar w:fldCharType="separate"/>
            </w:r>
            <w:r w:rsidRPr="00394A60">
              <w:rPr>
                <w:rStyle w:val="Hyperlink"/>
                <w:rFonts w:cstheme="minorHAnsi"/>
                <w:szCs w:val="18"/>
              </w:rPr>
              <w:t>Climate Change Stressor</w:t>
            </w:r>
            <w:r w:rsidR="00D95D5B" w:rsidRPr="00394A60">
              <w:rPr>
                <w:rStyle w:val="Hyperlink"/>
                <w:rFonts w:cstheme="minorHAnsi"/>
                <w:szCs w:val="18"/>
              </w:rPr>
              <w:t>s</w:t>
            </w:r>
            <w:r w:rsidRPr="00394A60">
              <w:rPr>
                <w:rStyle w:val="Hyperlink"/>
                <w:rFonts w:cstheme="minorHAnsi"/>
                <w:szCs w:val="18"/>
              </w:rPr>
              <w:t xml:space="preserve"> Table</w:t>
            </w:r>
            <w:r w:rsidRPr="00394A60">
              <w:rPr>
                <w:rStyle w:val="Hyperlink"/>
                <w:rFonts w:cstheme="minorHAnsi"/>
                <w:szCs w:val="18"/>
              </w:rPr>
              <w:fldChar w:fldCharType="end"/>
            </w:r>
            <w:bookmarkEnd w:id="19"/>
          </w:p>
        </w:tc>
        <w:tc>
          <w:tcPr>
            <w:tcW w:w="3827" w:type="dxa"/>
          </w:tcPr>
          <w:p w14:paraId="0C8D0F76" w14:textId="77777777" w:rsidR="00AD0C2B" w:rsidRPr="002F737C" w:rsidRDefault="00AD0C2B" w:rsidP="0068557F">
            <w:pPr>
              <w:pStyle w:val="TableBullet"/>
              <w:spacing w:before="40" w:after="40" w:line="232" w:lineRule="atLeast"/>
            </w:pPr>
            <w:r w:rsidRPr="002F737C">
              <w:t>Community groups and individuals</w:t>
            </w:r>
          </w:p>
          <w:p w14:paraId="1A96E6F4" w14:textId="77777777" w:rsidR="00AD0C2B" w:rsidRPr="002F737C" w:rsidRDefault="00AD0C2B" w:rsidP="0068557F">
            <w:pPr>
              <w:pStyle w:val="TableBullet"/>
              <w:spacing w:line="232" w:lineRule="atLeast"/>
            </w:pPr>
            <w:r w:rsidRPr="002F737C">
              <w:t>Councils working with community groups and individuals</w:t>
            </w:r>
          </w:p>
        </w:tc>
        <w:tc>
          <w:tcPr>
            <w:tcW w:w="8278" w:type="dxa"/>
          </w:tcPr>
          <w:p w14:paraId="2A26E440" w14:textId="300AFAE0" w:rsidR="00AD0C2B" w:rsidRPr="002F737C" w:rsidRDefault="00AD0C2B" w:rsidP="0068557F">
            <w:pPr>
              <w:pStyle w:val="TableText"/>
              <w:spacing w:before="40" w:after="40" w:line="232" w:lineRule="atLeast"/>
              <w:rPr>
                <w:rFonts w:eastAsia="Calibri"/>
              </w:rPr>
            </w:pPr>
            <w:r w:rsidRPr="002F737C">
              <w:rPr>
                <w:rFonts w:eastAsia="Calibri"/>
              </w:rPr>
              <w:t xml:space="preserve">Similarly to the </w:t>
            </w:r>
            <w:r w:rsidR="005F3850" w:rsidRPr="002F737C">
              <w:rPr>
                <w:rFonts w:eastAsia="Calibri"/>
              </w:rPr>
              <w:t>Activity S</w:t>
            </w:r>
            <w:r w:rsidRPr="002F737C">
              <w:rPr>
                <w:rFonts w:eastAsia="Calibri"/>
              </w:rPr>
              <w:t xml:space="preserve">tressor </w:t>
            </w:r>
            <w:r w:rsidR="005F3850" w:rsidRPr="002F737C">
              <w:rPr>
                <w:rFonts w:eastAsia="Calibri"/>
              </w:rPr>
              <w:t>T</w:t>
            </w:r>
            <w:r w:rsidRPr="002F737C">
              <w:rPr>
                <w:rFonts w:eastAsia="Calibri"/>
              </w:rPr>
              <w:t xml:space="preserve">able (described above), this table helps the user to think through the likely direct and indirect effects of climate change on estuarine systems. This should be used alongside the </w:t>
            </w:r>
            <w:r w:rsidR="005F3850" w:rsidRPr="002F737C">
              <w:rPr>
                <w:rFonts w:eastAsia="Calibri"/>
              </w:rPr>
              <w:t>Activity Stressor Table</w:t>
            </w:r>
            <w:r w:rsidRPr="002F737C">
              <w:rPr>
                <w:rFonts w:eastAsia="Calibri"/>
              </w:rPr>
              <w:t xml:space="preserve"> to consider how the impacts of climate change are likely to exacerbate the direct and indirect effects of existing activities. The table also demonstrates how these effects are likely to stack up due to climate change alone</w:t>
            </w:r>
            <w:r w:rsidR="005F3850" w:rsidRPr="002F737C">
              <w:rPr>
                <w:rFonts w:eastAsia="Calibri"/>
              </w:rPr>
              <w:t>,</w:t>
            </w:r>
            <w:r w:rsidRPr="002F737C">
              <w:rPr>
                <w:rFonts w:eastAsia="Calibri"/>
              </w:rPr>
              <w:t xml:space="preserve"> </w:t>
            </w:r>
            <w:r w:rsidR="00BF21DA" w:rsidRPr="002F737C">
              <w:rPr>
                <w:rFonts w:eastAsia="Calibri"/>
              </w:rPr>
              <w:t>for example</w:t>
            </w:r>
            <w:r w:rsidR="005F3850" w:rsidRPr="002F737C">
              <w:rPr>
                <w:rFonts w:eastAsia="Calibri"/>
              </w:rPr>
              <w:t>,</w:t>
            </w:r>
            <w:r w:rsidR="007C6B19" w:rsidRPr="002F737C">
              <w:rPr>
                <w:rFonts w:eastAsia="Calibri"/>
              </w:rPr>
              <w:t xml:space="preserve"> </w:t>
            </w:r>
            <w:r w:rsidRPr="002F737C">
              <w:rPr>
                <w:rFonts w:eastAsia="Calibri"/>
              </w:rPr>
              <w:t xml:space="preserve">more frequent rainfall has many direct and indirect effects, but the </w:t>
            </w:r>
            <w:r w:rsidR="00B85FD6" w:rsidRPr="002F737C">
              <w:rPr>
                <w:rFonts w:eastAsia="Calibri"/>
              </w:rPr>
              <w:t xml:space="preserve">effects </w:t>
            </w:r>
            <w:r w:rsidRPr="002F737C">
              <w:rPr>
                <w:rFonts w:eastAsia="Calibri"/>
              </w:rPr>
              <w:t>of warmer air and water temperatures</w:t>
            </w:r>
            <w:r w:rsidR="002A3A22" w:rsidRPr="002F737C">
              <w:rPr>
                <w:rFonts w:eastAsia="Calibri"/>
              </w:rPr>
              <w:t xml:space="preserve"> and</w:t>
            </w:r>
            <w:r w:rsidRPr="002F737C">
              <w:rPr>
                <w:rFonts w:eastAsia="Calibri"/>
              </w:rPr>
              <w:t xml:space="preserve"> sea</w:t>
            </w:r>
            <w:r w:rsidR="002A3A22" w:rsidRPr="002F737C">
              <w:rPr>
                <w:rFonts w:eastAsia="Calibri"/>
              </w:rPr>
              <w:t xml:space="preserve"> </w:t>
            </w:r>
            <w:r w:rsidRPr="002F737C">
              <w:rPr>
                <w:rFonts w:eastAsia="Calibri"/>
              </w:rPr>
              <w:t>level rise</w:t>
            </w:r>
            <w:r w:rsidR="005F3850" w:rsidRPr="002F737C">
              <w:rPr>
                <w:rFonts w:eastAsia="Calibri"/>
              </w:rPr>
              <w:t xml:space="preserve"> </w:t>
            </w:r>
            <w:r w:rsidRPr="002F737C">
              <w:rPr>
                <w:rFonts w:eastAsia="Calibri"/>
              </w:rPr>
              <w:t xml:space="preserve">will almost certainly occur at the same time. </w:t>
            </w:r>
          </w:p>
        </w:tc>
      </w:tr>
      <w:tr w:rsidR="006A14A4" w:rsidRPr="002F737C" w14:paraId="3F89928E" w14:textId="77777777" w:rsidTr="00D627FA">
        <w:trPr>
          <w:cantSplit/>
        </w:trPr>
        <w:tc>
          <w:tcPr>
            <w:tcW w:w="2410" w:type="dxa"/>
          </w:tcPr>
          <w:p w14:paraId="3061C5F8" w14:textId="3047369F" w:rsidR="00AD0C2B" w:rsidRPr="00394A60" w:rsidRDefault="00AD0C2B" w:rsidP="0068557F">
            <w:pPr>
              <w:pStyle w:val="TableText"/>
              <w:spacing w:before="40" w:line="232" w:lineRule="atLeast"/>
              <w:rPr>
                <w:szCs w:val="18"/>
              </w:rPr>
            </w:pPr>
            <w:hyperlink r:id="rId31" w:history="1">
              <w:bookmarkStart w:id="20" w:name="CoastalMarineAreaTargets"/>
              <w:r w:rsidRPr="00394A60">
                <w:rPr>
                  <w:rStyle w:val="Hyperlink"/>
                  <w:rFonts w:cstheme="minorHAnsi"/>
                  <w:szCs w:val="18"/>
                </w:rPr>
                <w:t>C</w:t>
              </w:r>
              <w:r w:rsidR="0041633C" w:rsidRPr="00394A60">
                <w:rPr>
                  <w:rStyle w:val="Hyperlink"/>
                  <w:rFonts w:cstheme="minorHAnsi"/>
                  <w:szCs w:val="18"/>
                </w:rPr>
                <w:t xml:space="preserve">oastal Marine Area </w:t>
              </w:r>
              <w:r w:rsidRPr="00394A60">
                <w:rPr>
                  <w:rStyle w:val="Hyperlink"/>
                  <w:rFonts w:cstheme="minorHAnsi"/>
                  <w:szCs w:val="18"/>
                </w:rPr>
                <w:t>Targets</w:t>
              </w:r>
              <w:bookmarkEnd w:id="20"/>
              <w:r w:rsidRPr="00394A60">
                <w:rPr>
                  <w:rStyle w:val="Hyperlink"/>
                  <w:rFonts w:cstheme="minorHAnsi"/>
                  <w:szCs w:val="18"/>
                </w:rPr>
                <w:t xml:space="preserve"> (Roadmap</w:t>
              </w:r>
              <w:r w:rsidR="00CE1A80" w:rsidRPr="00394A60">
                <w:rPr>
                  <w:rStyle w:val="Hyperlink"/>
                  <w:rFonts w:cstheme="minorHAnsi"/>
                  <w:szCs w:val="18"/>
                </w:rPr>
                <w:t>s</w:t>
              </w:r>
              <w:r w:rsidRPr="00394A60">
                <w:rPr>
                  <w:rStyle w:val="Hyperlink"/>
                  <w:rFonts w:cstheme="minorHAnsi"/>
                  <w:szCs w:val="18"/>
                </w:rPr>
                <w:t xml:space="preserve"> to EBM)</w:t>
              </w:r>
            </w:hyperlink>
          </w:p>
        </w:tc>
        <w:tc>
          <w:tcPr>
            <w:tcW w:w="3827" w:type="dxa"/>
          </w:tcPr>
          <w:p w14:paraId="31F49742" w14:textId="37074409" w:rsidR="00AD0C2B" w:rsidRPr="002F737C" w:rsidRDefault="00AD0C2B" w:rsidP="0068557F">
            <w:pPr>
              <w:pStyle w:val="TableBullet"/>
              <w:spacing w:before="40" w:after="40" w:line="232" w:lineRule="atLeast"/>
            </w:pPr>
            <w:r w:rsidRPr="002F737C">
              <w:t>Anyone can use this to inform goals, plans</w:t>
            </w:r>
            <w:r w:rsidR="004D0D92" w:rsidRPr="002F737C">
              <w:t xml:space="preserve"> </w:t>
            </w:r>
            <w:r w:rsidRPr="002F737C">
              <w:t>or conversations</w:t>
            </w:r>
          </w:p>
          <w:p w14:paraId="0F5B827E" w14:textId="2CC9D1AE" w:rsidR="00AD0C2B" w:rsidRPr="002F737C" w:rsidRDefault="00AD0C2B" w:rsidP="0068557F">
            <w:pPr>
              <w:pStyle w:val="TableBullet"/>
              <w:spacing w:line="232" w:lineRule="atLeast"/>
            </w:pPr>
            <w:r w:rsidRPr="002F737C">
              <w:t xml:space="preserve">Regional </w:t>
            </w:r>
            <w:r w:rsidR="00776CF6" w:rsidRPr="002F737C">
              <w:t>c</w:t>
            </w:r>
            <w:r w:rsidRPr="002F737C">
              <w:t>ouncil (implementation)</w:t>
            </w:r>
          </w:p>
        </w:tc>
        <w:tc>
          <w:tcPr>
            <w:tcW w:w="8278" w:type="dxa"/>
          </w:tcPr>
          <w:p w14:paraId="44A9C223" w14:textId="557DD3D4" w:rsidR="00AD0C2B" w:rsidRPr="002F737C" w:rsidRDefault="00AD0C2B" w:rsidP="0068557F">
            <w:pPr>
              <w:pStyle w:val="TableText"/>
              <w:spacing w:before="40" w:after="40" w:line="232" w:lineRule="atLeast"/>
              <w:rPr>
                <w:rFonts w:eastAsia="Calibri" w:cs="Calibri"/>
              </w:rPr>
            </w:pPr>
            <w:r w:rsidRPr="002F737C">
              <w:rPr>
                <w:rFonts w:eastAsia="Calibri"/>
              </w:rPr>
              <w:t>Targets for estuary health should be developed in partnership between local councils, local iwi and hapū, and the community. This document out</w:t>
            </w:r>
            <w:r w:rsidR="00776CF6" w:rsidRPr="002F737C">
              <w:rPr>
                <w:rFonts w:eastAsia="Calibri"/>
              </w:rPr>
              <w:t>lines</w:t>
            </w:r>
            <w:r w:rsidRPr="002F737C">
              <w:rPr>
                <w:rFonts w:eastAsia="Calibri"/>
              </w:rPr>
              <w:t xml:space="preserve"> recommendations on how to set robust targets for estuary health</w:t>
            </w:r>
            <w:r w:rsidR="0070517F" w:rsidRPr="002F737C">
              <w:rPr>
                <w:rFonts w:eastAsia="Calibri"/>
              </w:rPr>
              <w:t xml:space="preserve"> </w:t>
            </w:r>
            <w:r w:rsidRPr="002F737C">
              <w:rPr>
                <w:rFonts w:eastAsia="Calibri"/>
              </w:rPr>
              <w:t>and maximise the likelihood of success.</w:t>
            </w:r>
          </w:p>
        </w:tc>
      </w:tr>
      <w:tr w:rsidR="006A14A4" w:rsidRPr="002F737C" w14:paraId="425C16A1" w14:textId="77777777" w:rsidTr="00D627FA">
        <w:trPr>
          <w:cantSplit/>
        </w:trPr>
        <w:tc>
          <w:tcPr>
            <w:tcW w:w="2410" w:type="dxa"/>
          </w:tcPr>
          <w:p w14:paraId="1BC82343" w14:textId="57346121" w:rsidR="00AD0C2B" w:rsidRPr="00394A60" w:rsidRDefault="00AD0C2B" w:rsidP="0068557F">
            <w:pPr>
              <w:pStyle w:val="TableText"/>
              <w:spacing w:before="40" w:line="232" w:lineRule="atLeast"/>
              <w:rPr>
                <w:szCs w:val="18"/>
              </w:rPr>
            </w:pPr>
            <w:hyperlink r:id="rId32" w:history="1">
              <w:bookmarkStart w:id="21" w:name="Conceptualmapping"/>
              <w:r w:rsidRPr="00394A60">
                <w:rPr>
                  <w:rStyle w:val="Hyperlink"/>
                  <w:rFonts w:cstheme="minorHAnsi"/>
                  <w:szCs w:val="18"/>
                </w:rPr>
                <w:t>Conceptual mapping</w:t>
              </w:r>
              <w:bookmarkEnd w:id="21"/>
              <w:r w:rsidRPr="00394A60">
                <w:rPr>
                  <w:rStyle w:val="Hyperlink"/>
                  <w:rFonts w:cstheme="minorHAnsi"/>
                  <w:szCs w:val="18"/>
                </w:rPr>
                <w:t xml:space="preserve"> and how likely actions are to benefit others (Roadmap</w:t>
              </w:r>
              <w:r w:rsidR="00CE1A80" w:rsidRPr="00394A60">
                <w:rPr>
                  <w:rStyle w:val="Hyperlink"/>
                  <w:rFonts w:cstheme="minorHAnsi"/>
                  <w:szCs w:val="18"/>
                </w:rPr>
                <w:t>s</w:t>
              </w:r>
              <w:r w:rsidRPr="00394A60">
                <w:rPr>
                  <w:rStyle w:val="Hyperlink"/>
                  <w:rFonts w:cstheme="minorHAnsi"/>
                  <w:szCs w:val="18"/>
                </w:rPr>
                <w:t xml:space="preserve"> to EBM)</w:t>
              </w:r>
            </w:hyperlink>
            <w:r w:rsidRPr="00394A60">
              <w:rPr>
                <w:szCs w:val="18"/>
              </w:rPr>
              <w:t xml:space="preserve"> </w:t>
            </w:r>
          </w:p>
        </w:tc>
        <w:tc>
          <w:tcPr>
            <w:tcW w:w="3827" w:type="dxa"/>
          </w:tcPr>
          <w:p w14:paraId="67FD745D" w14:textId="0F7F0529" w:rsidR="00AD0C2B" w:rsidRPr="002F737C" w:rsidRDefault="00AD0C2B" w:rsidP="0068557F">
            <w:pPr>
              <w:pStyle w:val="TableBullet"/>
              <w:spacing w:before="40" w:line="232" w:lineRule="atLeast"/>
            </w:pPr>
            <w:r w:rsidRPr="002F737C">
              <w:t>Anyone can develop a conceptual map using this guidance</w:t>
            </w:r>
          </w:p>
        </w:tc>
        <w:tc>
          <w:tcPr>
            <w:tcW w:w="8278" w:type="dxa"/>
          </w:tcPr>
          <w:p w14:paraId="01660861" w14:textId="77777777" w:rsidR="00AD0C2B" w:rsidRPr="002F737C" w:rsidRDefault="00AD0C2B" w:rsidP="0068557F">
            <w:pPr>
              <w:pStyle w:val="TableText"/>
              <w:spacing w:before="40" w:after="40" w:line="232" w:lineRule="atLeast"/>
              <w:rPr>
                <w:rFonts w:eastAsia="Calibri"/>
              </w:rPr>
            </w:pPr>
            <w:r w:rsidRPr="002F737C">
              <w:rPr>
                <w:rFonts w:eastAsia="Calibri" w:cs="Calibri"/>
              </w:rPr>
              <w:t xml:space="preserve">This document summarises how a conceptual map can be used to consider how likely actions are to benefit the environment. This can help users to think through the pros and cons of decisions before committing to them. </w:t>
            </w:r>
          </w:p>
        </w:tc>
      </w:tr>
      <w:tr w:rsidR="006A14A4" w:rsidRPr="002F737C" w14:paraId="0E3AF8C4" w14:textId="77777777" w:rsidTr="00D627FA">
        <w:trPr>
          <w:cantSplit/>
        </w:trPr>
        <w:tc>
          <w:tcPr>
            <w:tcW w:w="2410" w:type="dxa"/>
          </w:tcPr>
          <w:p w14:paraId="61DCEA77" w14:textId="77AEADCD" w:rsidR="00AD0C2B" w:rsidRPr="00394A60" w:rsidRDefault="00AD0C2B" w:rsidP="0068557F">
            <w:pPr>
              <w:pStyle w:val="TableText"/>
              <w:spacing w:before="40" w:line="232" w:lineRule="atLeast"/>
              <w:rPr>
                <w:szCs w:val="18"/>
              </w:rPr>
            </w:pPr>
            <w:hyperlink r:id="rId33" w:history="1">
              <w:bookmarkStart w:id="22" w:name="Consideringlawandpolicy"/>
              <w:r w:rsidRPr="00394A60">
                <w:rPr>
                  <w:rStyle w:val="Hyperlink"/>
                  <w:rFonts w:cstheme="minorHAnsi"/>
                  <w:szCs w:val="18"/>
                </w:rPr>
                <w:t xml:space="preserve">Considering law and policy </w:t>
              </w:r>
              <w:bookmarkEnd w:id="22"/>
              <w:r w:rsidRPr="00394A60">
                <w:rPr>
                  <w:rStyle w:val="Hyperlink"/>
                  <w:rFonts w:cstheme="minorHAnsi"/>
                  <w:szCs w:val="18"/>
                </w:rPr>
                <w:t>when assessing, monitoring</w:t>
              </w:r>
              <w:r w:rsidR="00F50E6D" w:rsidRPr="00394A60">
                <w:rPr>
                  <w:rStyle w:val="Hyperlink"/>
                  <w:rFonts w:cstheme="minorHAnsi"/>
                  <w:szCs w:val="18"/>
                </w:rPr>
                <w:t xml:space="preserve"> and</w:t>
              </w:r>
              <w:r w:rsidRPr="00394A60">
                <w:rPr>
                  <w:rStyle w:val="Hyperlink"/>
                  <w:rFonts w:cstheme="minorHAnsi"/>
                  <w:szCs w:val="18"/>
                </w:rPr>
                <w:t xml:space="preserve"> restoring estuaries (Roadmap</w:t>
              </w:r>
              <w:r w:rsidR="00DA7A1A" w:rsidRPr="00394A60">
                <w:rPr>
                  <w:rStyle w:val="Hyperlink"/>
                  <w:rFonts w:cstheme="minorHAnsi"/>
                  <w:szCs w:val="18"/>
                </w:rPr>
                <w:t>s</w:t>
              </w:r>
              <w:r w:rsidRPr="00394A60">
                <w:rPr>
                  <w:rStyle w:val="Hyperlink"/>
                  <w:rFonts w:cstheme="minorHAnsi"/>
                  <w:szCs w:val="18"/>
                </w:rPr>
                <w:t xml:space="preserve"> to EBM)</w:t>
              </w:r>
            </w:hyperlink>
          </w:p>
        </w:tc>
        <w:tc>
          <w:tcPr>
            <w:tcW w:w="3827" w:type="dxa"/>
          </w:tcPr>
          <w:p w14:paraId="731BC393" w14:textId="77777777" w:rsidR="00AD0C2B" w:rsidRPr="002F737C" w:rsidRDefault="00AD0C2B" w:rsidP="0068557F">
            <w:pPr>
              <w:pStyle w:val="TableBullet"/>
              <w:spacing w:before="40" w:line="232" w:lineRule="atLeast"/>
            </w:pPr>
            <w:r w:rsidRPr="002F737C">
              <w:t>Iwi</w:t>
            </w:r>
          </w:p>
          <w:p w14:paraId="0B2AD145" w14:textId="470BC9ED" w:rsidR="00AD0C2B" w:rsidRPr="002F737C" w:rsidRDefault="00F42EA5" w:rsidP="0068557F">
            <w:pPr>
              <w:pStyle w:val="TableBullet"/>
              <w:spacing w:after="40" w:line="232" w:lineRule="atLeast"/>
            </w:pPr>
            <w:r w:rsidRPr="002F737C">
              <w:t>Communities</w:t>
            </w:r>
          </w:p>
          <w:p w14:paraId="04AB0914" w14:textId="77777777" w:rsidR="00AD0C2B" w:rsidRPr="002F737C" w:rsidRDefault="00AD0C2B" w:rsidP="0068557F">
            <w:pPr>
              <w:pStyle w:val="TableBullet"/>
              <w:spacing w:after="40" w:line="232" w:lineRule="atLeast"/>
            </w:pPr>
            <w:r w:rsidRPr="002F737C">
              <w:t>Business and industry</w:t>
            </w:r>
          </w:p>
          <w:p w14:paraId="308802E8" w14:textId="07247DD7" w:rsidR="00AD0C2B" w:rsidRPr="002F737C" w:rsidRDefault="00AD0C2B" w:rsidP="0068557F">
            <w:pPr>
              <w:pStyle w:val="TableBullet"/>
              <w:spacing w:after="40" w:line="232" w:lineRule="atLeast"/>
              <w:rPr>
                <w:szCs w:val="18"/>
              </w:rPr>
            </w:pPr>
            <w:r w:rsidRPr="002F737C">
              <w:rPr>
                <w:szCs w:val="18"/>
              </w:rPr>
              <w:t>eNGOs</w:t>
            </w:r>
            <w:r w:rsidR="000B32B7" w:rsidRPr="002F737C">
              <w:rPr>
                <w:rStyle w:val="FootnoteReference"/>
                <w:rFonts w:cstheme="minorHAnsi"/>
                <w:sz w:val="18"/>
                <w:szCs w:val="18"/>
              </w:rPr>
              <w:footnoteReference w:id="4"/>
            </w:r>
          </w:p>
        </w:tc>
        <w:tc>
          <w:tcPr>
            <w:tcW w:w="8278" w:type="dxa"/>
          </w:tcPr>
          <w:p w14:paraId="6CE4526C" w14:textId="034E96B3" w:rsidR="00AD0C2B" w:rsidRPr="002F737C" w:rsidRDefault="00AD0C2B" w:rsidP="0068557F">
            <w:pPr>
              <w:pStyle w:val="TableText"/>
              <w:spacing w:before="40" w:after="40" w:line="232" w:lineRule="atLeast"/>
              <w:rPr>
                <w:rFonts w:eastAsia="Calibri"/>
              </w:rPr>
            </w:pPr>
            <w:r w:rsidRPr="002F737C">
              <w:rPr>
                <w:rFonts w:eastAsia="Calibri"/>
              </w:rPr>
              <w:t xml:space="preserve">Targeted at iwi, communities, businesses and industry, this document summarises how law and policies may </w:t>
            </w:r>
            <w:r w:rsidR="00E8528E" w:rsidRPr="002F737C">
              <w:rPr>
                <w:rFonts w:eastAsia="Calibri"/>
              </w:rPr>
              <w:t xml:space="preserve">affect </w:t>
            </w:r>
            <w:r w:rsidRPr="002F737C">
              <w:rPr>
                <w:rFonts w:eastAsia="Calibri"/>
              </w:rPr>
              <w:t>efforts to assess, monitor or restore estuaries. For example, the council may have monitoring data you can use to inform your efforts or may already be planning a restoration activity as part of the regional plan. Alternatively, you may need to obtain a permit before conducting the activity.</w:t>
            </w:r>
          </w:p>
        </w:tc>
      </w:tr>
      <w:bookmarkStart w:id="23" w:name="EcosystemServiceMapping"/>
      <w:tr w:rsidR="006A14A4" w:rsidRPr="002F737C" w14:paraId="54EF5624" w14:textId="77777777" w:rsidTr="00D627FA">
        <w:trPr>
          <w:cantSplit/>
        </w:trPr>
        <w:tc>
          <w:tcPr>
            <w:tcW w:w="2410" w:type="dxa"/>
          </w:tcPr>
          <w:p w14:paraId="076630AD" w14:textId="77777777" w:rsidR="00AD0C2B" w:rsidRPr="002F737C" w:rsidRDefault="00AD0C2B" w:rsidP="0068557F">
            <w:pPr>
              <w:pStyle w:val="TableText"/>
              <w:spacing w:before="40" w:line="232" w:lineRule="atLeast"/>
              <w:rPr>
                <w:szCs w:val="18"/>
              </w:rPr>
            </w:pPr>
            <w:r>
              <w:rPr>
                <w:rFonts w:cstheme="minorBidi"/>
                <w:szCs w:val="22"/>
              </w:rPr>
              <w:fldChar w:fldCharType="begin"/>
            </w:r>
            <w:r w:rsidRPr="002F737C">
              <w:instrText>HYPERLINK "https://www.sustainableseaschallenge.co.nz/tools-and-resources/utilising-ecosystem-services-to-support-marine-ecosystem-management/"</w:instrText>
            </w:r>
            <w:r>
              <w:rPr>
                <w:rFonts w:cstheme="minorBidi"/>
                <w:szCs w:val="22"/>
              </w:rPr>
              <w:fldChar w:fldCharType="separate"/>
            </w:r>
            <w:r w:rsidRPr="002F737C">
              <w:rPr>
                <w:rStyle w:val="Hyperlink"/>
                <w:rFonts w:cstheme="minorHAnsi"/>
                <w:szCs w:val="18"/>
              </w:rPr>
              <w:t>Ecosystem Service Mapping</w:t>
            </w:r>
            <w:r>
              <w:rPr>
                <w:rStyle w:val="Hyperlink"/>
                <w:rFonts w:cstheme="minorHAnsi"/>
                <w:szCs w:val="18"/>
              </w:rPr>
              <w:fldChar w:fldCharType="end"/>
            </w:r>
            <w:bookmarkEnd w:id="23"/>
          </w:p>
        </w:tc>
        <w:tc>
          <w:tcPr>
            <w:tcW w:w="3827" w:type="dxa"/>
          </w:tcPr>
          <w:p w14:paraId="76661C89" w14:textId="1EF9829F" w:rsidR="00AD0C2B" w:rsidRPr="002F737C" w:rsidRDefault="00AD0C2B" w:rsidP="0068557F">
            <w:pPr>
              <w:pStyle w:val="TableBullet"/>
              <w:spacing w:before="40" w:after="40" w:line="232" w:lineRule="atLeast"/>
            </w:pPr>
            <w:r w:rsidRPr="002F737C">
              <w:t xml:space="preserve">Regional </w:t>
            </w:r>
            <w:r w:rsidR="007141DD" w:rsidRPr="002F737C">
              <w:t>council</w:t>
            </w:r>
          </w:p>
          <w:p w14:paraId="46619CBE" w14:textId="2FA2246D" w:rsidR="00AD0C2B" w:rsidRPr="002F737C" w:rsidRDefault="00AD0C2B" w:rsidP="0068557F">
            <w:pPr>
              <w:pStyle w:val="TableBullet"/>
              <w:spacing w:after="40" w:line="232" w:lineRule="atLeast"/>
            </w:pPr>
            <w:r w:rsidRPr="002F737C">
              <w:t>Anyone can use this to inform goals, plans or conversations</w:t>
            </w:r>
            <w:r w:rsidR="00E57A7C" w:rsidRPr="002F737C">
              <w:t xml:space="preserve">, </w:t>
            </w:r>
            <w:r w:rsidR="00C33A76" w:rsidRPr="002F737C">
              <w:t>for example</w:t>
            </w:r>
            <w:r w:rsidR="00E57A7C" w:rsidRPr="002F737C">
              <w:t xml:space="preserve">, </w:t>
            </w:r>
            <w:r w:rsidRPr="002F737C">
              <w:t xml:space="preserve">in collaboration with </w:t>
            </w:r>
            <w:r w:rsidR="00E57A7C" w:rsidRPr="002F737C">
              <w:t>re</w:t>
            </w:r>
            <w:r w:rsidR="007141DD" w:rsidRPr="002F737C">
              <w:t>gional council</w:t>
            </w:r>
            <w:r w:rsidR="00E57A7C" w:rsidRPr="002F737C">
              <w:t xml:space="preserve"> </w:t>
            </w:r>
            <w:r w:rsidRPr="002F737C">
              <w:t xml:space="preserve">scientists to identify </w:t>
            </w:r>
            <w:r w:rsidR="007141DD" w:rsidRPr="002F737C">
              <w:t xml:space="preserve">the </w:t>
            </w:r>
            <w:r w:rsidRPr="002F737C">
              <w:t>‘best’ site for community-led surveys</w:t>
            </w:r>
          </w:p>
        </w:tc>
        <w:tc>
          <w:tcPr>
            <w:tcW w:w="8278" w:type="dxa"/>
          </w:tcPr>
          <w:p w14:paraId="29C7114C" w14:textId="5E53C9DB" w:rsidR="00AD0C2B" w:rsidRPr="002F737C" w:rsidRDefault="00AD0C2B" w:rsidP="0068557F">
            <w:pPr>
              <w:pStyle w:val="TableText"/>
              <w:spacing w:before="40" w:after="40" w:line="232" w:lineRule="atLeast"/>
            </w:pPr>
            <w:r w:rsidRPr="002F737C">
              <w:t>This summary document discusses how ecosystem services (e</w:t>
            </w:r>
            <w:r w:rsidR="00F42EA5" w:rsidRPr="002F737C">
              <w:t xml:space="preserve">g, </w:t>
            </w:r>
            <w:r w:rsidRPr="002F737C">
              <w:t>mussels can filter suspended sediment out of the water column) can help us understand and communicate multiple uses of marine ecosystems, which can go far beyond making money and providing food. Marine ecosystems provide many services that are less obvious and may go unnoticed</w:t>
            </w:r>
            <w:r w:rsidR="00562B9B" w:rsidRPr="002F737C">
              <w:t xml:space="preserve">; </w:t>
            </w:r>
            <w:r w:rsidRPr="002F737C">
              <w:t>the value and importance of these are poorly understood and difficult to measure.</w:t>
            </w:r>
          </w:p>
        </w:tc>
      </w:tr>
      <w:tr w:rsidR="006A14A4" w:rsidRPr="002F737C" w14:paraId="16A3F59C" w14:textId="77777777" w:rsidTr="00D627FA">
        <w:trPr>
          <w:cantSplit/>
        </w:trPr>
        <w:tc>
          <w:tcPr>
            <w:tcW w:w="2410" w:type="dxa"/>
          </w:tcPr>
          <w:p w14:paraId="7CC8927E" w14:textId="7A5C2E3B" w:rsidR="00AD0C2B" w:rsidRPr="002F737C" w:rsidRDefault="00AD0C2B" w:rsidP="0068557F">
            <w:pPr>
              <w:pStyle w:val="TableText"/>
              <w:spacing w:before="40" w:after="40" w:line="232" w:lineRule="atLeast"/>
              <w:rPr>
                <w:szCs w:val="18"/>
              </w:rPr>
            </w:pPr>
            <w:hyperlink r:id="rId34" w:history="1">
              <w:bookmarkStart w:id="24" w:name="FreshwaterStressors"/>
              <w:r w:rsidRPr="002F737C">
                <w:rPr>
                  <w:rStyle w:val="Hyperlink"/>
                  <w:rFonts w:cstheme="minorHAnsi"/>
                  <w:szCs w:val="18"/>
                </w:rPr>
                <w:t>Freshwater Stressors</w:t>
              </w:r>
              <w:bookmarkEnd w:id="24"/>
              <w:r w:rsidRPr="002F737C">
                <w:rPr>
                  <w:rStyle w:val="Hyperlink"/>
                  <w:rFonts w:cstheme="minorHAnsi"/>
                  <w:szCs w:val="18"/>
                </w:rPr>
                <w:t xml:space="preserve"> (Roadmap</w:t>
              </w:r>
              <w:r w:rsidR="00C870AF" w:rsidRPr="002F737C">
                <w:rPr>
                  <w:rStyle w:val="Hyperlink"/>
                  <w:rFonts w:cstheme="minorHAnsi"/>
                  <w:szCs w:val="18"/>
                </w:rPr>
                <w:t>s</w:t>
              </w:r>
              <w:r w:rsidRPr="002F737C">
                <w:rPr>
                  <w:rStyle w:val="Hyperlink"/>
                  <w:rFonts w:cstheme="minorHAnsi"/>
                  <w:szCs w:val="18"/>
                </w:rPr>
                <w:t xml:space="preserve"> to EBM)</w:t>
              </w:r>
            </w:hyperlink>
          </w:p>
        </w:tc>
        <w:tc>
          <w:tcPr>
            <w:tcW w:w="3827" w:type="dxa"/>
          </w:tcPr>
          <w:p w14:paraId="35A8EFCC" w14:textId="1EC820D5" w:rsidR="00AD0C2B" w:rsidRPr="002F737C" w:rsidRDefault="00AD0C2B" w:rsidP="0068557F">
            <w:pPr>
              <w:pStyle w:val="TableBullet"/>
              <w:spacing w:before="40" w:after="40" w:line="232" w:lineRule="atLeast"/>
            </w:pPr>
            <w:r w:rsidRPr="002F737C">
              <w:t>Anyone can use this to inform goals, plans or conversations</w:t>
            </w:r>
          </w:p>
          <w:p w14:paraId="2D04410C" w14:textId="4F73D1AA" w:rsidR="00AD0C2B" w:rsidRPr="002F737C" w:rsidRDefault="00AD0C2B" w:rsidP="0068557F">
            <w:pPr>
              <w:pStyle w:val="TableBullet"/>
              <w:spacing w:line="232" w:lineRule="atLeast"/>
            </w:pPr>
            <w:r w:rsidRPr="002F737C">
              <w:t xml:space="preserve">Regional </w:t>
            </w:r>
            <w:r w:rsidR="007141DD" w:rsidRPr="002F737C">
              <w:t xml:space="preserve">council </w:t>
            </w:r>
            <w:r w:rsidRPr="002F737C">
              <w:t>(implementation)</w:t>
            </w:r>
          </w:p>
        </w:tc>
        <w:tc>
          <w:tcPr>
            <w:tcW w:w="8278" w:type="dxa"/>
          </w:tcPr>
          <w:p w14:paraId="17403E55" w14:textId="4CBB3C1D" w:rsidR="00AD0C2B" w:rsidRPr="002F737C" w:rsidRDefault="00AD0C2B" w:rsidP="0068557F">
            <w:pPr>
              <w:pStyle w:val="TableText"/>
              <w:spacing w:before="40" w:after="40" w:line="232" w:lineRule="atLeast"/>
            </w:pPr>
            <w:r w:rsidRPr="002F737C">
              <w:t>Estuaries sit at the bottom of a catchment, receiving inputs carried in by rivers and streams. One way to improve estuary health is to manage the stressors carried in from the catchment, such as by setting limits in fresh</w:t>
            </w:r>
            <w:r w:rsidR="00FB61AE" w:rsidRPr="002F737C">
              <w:t xml:space="preserve"> </w:t>
            </w:r>
            <w:r w:rsidRPr="002F737C">
              <w:t xml:space="preserve">water that can be </w:t>
            </w:r>
            <w:r w:rsidRPr="002F737C">
              <w:rPr>
                <w:szCs w:val="22"/>
              </w:rPr>
              <w:t>monitored</w:t>
            </w:r>
            <w:r w:rsidRPr="002F737C">
              <w:t xml:space="preserve"> and managed. If the source of the stressor is not from fresh</w:t>
            </w:r>
            <w:r w:rsidR="00FB61AE" w:rsidRPr="002F737C">
              <w:t xml:space="preserve"> </w:t>
            </w:r>
            <w:r w:rsidRPr="002F737C">
              <w:t xml:space="preserve">water, however, then setting limits </w:t>
            </w:r>
            <w:r w:rsidR="00FB61AE" w:rsidRPr="002F737C">
              <w:t>that</w:t>
            </w:r>
            <w:r w:rsidR="006513BE" w:rsidRPr="002F737C">
              <w:t xml:space="preserve"> affect</w:t>
            </w:r>
            <w:r w:rsidR="00FB61AE" w:rsidRPr="002F737C">
              <w:t xml:space="preserve"> </w:t>
            </w:r>
            <w:r w:rsidRPr="002F737C">
              <w:t>activities done on land may not have the desired effects</w:t>
            </w:r>
            <w:r w:rsidR="00E1107C" w:rsidRPr="002F737C">
              <w:t xml:space="preserve"> (</w:t>
            </w:r>
            <w:r w:rsidR="006513BE" w:rsidRPr="002F737C">
              <w:t>eg</w:t>
            </w:r>
            <w:r w:rsidRPr="002F737C">
              <w:t xml:space="preserve">, if the dominant stressors enter from storm drains or activities </w:t>
            </w:r>
            <w:r w:rsidR="006513BE" w:rsidRPr="002F737C">
              <w:t>(</w:t>
            </w:r>
            <w:r w:rsidRPr="002F737C">
              <w:t>such as boating</w:t>
            </w:r>
            <w:r w:rsidR="006513BE" w:rsidRPr="002F737C">
              <w:t>)</w:t>
            </w:r>
            <w:r w:rsidR="00367855" w:rsidRPr="002F737C">
              <w:t xml:space="preserve"> </w:t>
            </w:r>
            <w:r w:rsidRPr="002F737C">
              <w:t>occurring in the estuary</w:t>
            </w:r>
            <w:r w:rsidR="00367855" w:rsidRPr="002F737C">
              <w:t>)</w:t>
            </w:r>
            <w:r w:rsidRPr="002F737C">
              <w:t>. This document sets out a series of questions for decision</w:t>
            </w:r>
            <w:r w:rsidR="003D76A5" w:rsidRPr="002F737C">
              <w:t>-</w:t>
            </w:r>
            <w:r w:rsidRPr="002F737C">
              <w:t>makers to consider when setting limits in freshwater systems (e</w:t>
            </w:r>
            <w:r w:rsidR="00367855" w:rsidRPr="002F737C">
              <w:t>g,</w:t>
            </w:r>
            <w:r w:rsidRPr="002F737C">
              <w:t xml:space="preserve"> rivers and streams) to protect estuary health.</w:t>
            </w:r>
          </w:p>
        </w:tc>
      </w:tr>
      <w:tr w:rsidR="006A14A4" w:rsidRPr="002F737C" w14:paraId="74F2FDED" w14:textId="77777777" w:rsidTr="00D627FA">
        <w:trPr>
          <w:cantSplit/>
        </w:trPr>
        <w:tc>
          <w:tcPr>
            <w:tcW w:w="2410" w:type="dxa"/>
          </w:tcPr>
          <w:p w14:paraId="2B121406" w14:textId="45FE07BD" w:rsidR="00AD0C2B" w:rsidRPr="002F737C" w:rsidRDefault="00AD0C2B" w:rsidP="0068557F">
            <w:pPr>
              <w:pStyle w:val="TableText"/>
              <w:spacing w:before="40" w:after="40" w:line="232" w:lineRule="atLeast"/>
              <w:rPr>
                <w:szCs w:val="18"/>
              </w:rPr>
            </w:pPr>
            <w:hyperlink r:id="rId35" w:history="1">
              <w:bookmarkStart w:id="25" w:name="ImplementingRecoveryforCouncils"/>
              <w:r w:rsidRPr="002F737C">
                <w:rPr>
                  <w:rStyle w:val="Hyperlink"/>
                  <w:rFonts w:cstheme="minorHAnsi"/>
                  <w:szCs w:val="18"/>
                </w:rPr>
                <w:t>Implementing Recovery for Councils</w:t>
              </w:r>
              <w:bookmarkEnd w:id="25"/>
              <w:r w:rsidRPr="002F737C">
                <w:rPr>
                  <w:rStyle w:val="Hyperlink"/>
                  <w:rFonts w:cstheme="minorHAnsi"/>
                  <w:szCs w:val="18"/>
                </w:rPr>
                <w:t xml:space="preserve"> (Roadmap</w:t>
              </w:r>
              <w:r w:rsidR="007C4788" w:rsidRPr="002F737C">
                <w:rPr>
                  <w:rStyle w:val="Hyperlink"/>
                  <w:rFonts w:cstheme="minorHAnsi"/>
                  <w:szCs w:val="18"/>
                </w:rPr>
                <w:t>s</w:t>
              </w:r>
              <w:r w:rsidRPr="002F737C">
                <w:rPr>
                  <w:rStyle w:val="Hyperlink"/>
                  <w:rFonts w:cstheme="minorHAnsi"/>
                  <w:szCs w:val="18"/>
                </w:rPr>
                <w:t xml:space="preserve"> to EBM)</w:t>
              </w:r>
            </w:hyperlink>
          </w:p>
        </w:tc>
        <w:tc>
          <w:tcPr>
            <w:tcW w:w="3827" w:type="dxa"/>
          </w:tcPr>
          <w:p w14:paraId="6F97066A" w14:textId="387B1693" w:rsidR="00AD0C2B" w:rsidRPr="002F737C" w:rsidRDefault="00AD0C2B" w:rsidP="0068557F">
            <w:pPr>
              <w:pStyle w:val="TableBullet"/>
              <w:spacing w:before="40" w:after="40" w:line="232" w:lineRule="atLeast"/>
            </w:pPr>
            <w:r w:rsidRPr="002F737C">
              <w:t>Anyone can use this to inform goals, plans or conversations</w:t>
            </w:r>
          </w:p>
          <w:p w14:paraId="0FDE015A" w14:textId="4A0D09A1" w:rsidR="00AD0C2B" w:rsidRPr="002F737C" w:rsidRDefault="00AD0C2B" w:rsidP="0068557F">
            <w:pPr>
              <w:pStyle w:val="TableBullet"/>
              <w:spacing w:after="40" w:line="232" w:lineRule="atLeast"/>
            </w:pPr>
            <w:r w:rsidRPr="002F737C">
              <w:t xml:space="preserve">Regional </w:t>
            </w:r>
            <w:r w:rsidR="00AE192C" w:rsidRPr="002F737C">
              <w:t xml:space="preserve">council </w:t>
            </w:r>
            <w:r w:rsidRPr="002F737C">
              <w:t>(implementation)</w:t>
            </w:r>
          </w:p>
        </w:tc>
        <w:tc>
          <w:tcPr>
            <w:tcW w:w="8278" w:type="dxa"/>
          </w:tcPr>
          <w:p w14:paraId="52E6A273" w14:textId="77777777" w:rsidR="00AD0C2B" w:rsidRPr="002F737C" w:rsidRDefault="00AD0C2B" w:rsidP="0068557F">
            <w:pPr>
              <w:pStyle w:val="TableText"/>
              <w:spacing w:before="40" w:after="40" w:line="232" w:lineRule="atLeast"/>
            </w:pPr>
            <w:r w:rsidRPr="002F737C">
              <w:rPr>
                <w:szCs w:val="22"/>
              </w:rPr>
              <w:t xml:space="preserve">This document summarises a proposed process for determining recovery outcomes and developing a plan. </w:t>
            </w:r>
          </w:p>
        </w:tc>
      </w:tr>
      <w:tr w:rsidR="006A14A4" w:rsidRPr="002F737C" w14:paraId="0D380D9D" w14:textId="77777777" w:rsidTr="00D627FA">
        <w:trPr>
          <w:cantSplit/>
        </w:trPr>
        <w:tc>
          <w:tcPr>
            <w:tcW w:w="2410" w:type="dxa"/>
          </w:tcPr>
          <w:p w14:paraId="2904595F" w14:textId="651DC4B8" w:rsidR="00AD0C2B" w:rsidRPr="002F737C" w:rsidRDefault="00AD0C2B" w:rsidP="0068557F">
            <w:pPr>
              <w:pStyle w:val="TableText"/>
              <w:spacing w:before="40" w:after="40" w:line="232" w:lineRule="atLeast"/>
              <w:rPr>
                <w:szCs w:val="18"/>
              </w:rPr>
            </w:pPr>
            <w:hyperlink r:id="rId36" w:history="1">
              <w:bookmarkStart w:id="26" w:name="ImplementingRecoveryforCommunityGroups"/>
              <w:r w:rsidRPr="002F737C">
                <w:rPr>
                  <w:rStyle w:val="Hyperlink"/>
                  <w:rFonts w:cstheme="minorHAnsi"/>
                  <w:szCs w:val="18"/>
                </w:rPr>
                <w:t>Implementing Recovery for</w:t>
              </w:r>
              <w:r w:rsidR="00D627FA">
                <w:rPr>
                  <w:rStyle w:val="Hyperlink"/>
                  <w:rFonts w:cstheme="minorHAnsi"/>
                  <w:szCs w:val="18"/>
                </w:rPr>
                <w:t> </w:t>
              </w:r>
              <w:r w:rsidRPr="002F737C">
                <w:rPr>
                  <w:rStyle w:val="Hyperlink"/>
                  <w:rFonts w:cstheme="minorHAnsi"/>
                  <w:szCs w:val="18"/>
                </w:rPr>
                <w:t>Community Groups</w:t>
              </w:r>
              <w:bookmarkEnd w:id="26"/>
              <w:r w:rsidRPr="002F737C">
                <w:rPr>
                  <w:rStyle w:val="Hyperlink"/>
                  <w:rFonts w:cstheme="minorHAnsi"/>
                  <w:szCs w:val="18"/>
                </w:rPr>
                <w:t xml:space="preserve"> (Roadmap</w:t>
              </w:r>
              <w:r w:rsidR="0036554C">
                <w:rPr>
                  <w:rStyle w:val="Hyperlink"/>
                  <w:rFonts w:cstheme="minorHAnsi"/>
                  <w:szCs w:val="18"/>
                </w:rPr>
                <w:t>s</w:t>
              </w:r>
              <w:r w:rsidRPr="002F737C">
                <w:rPr>
                  <w:rStyle w:val="Hyperlink"/>
                  <w:rFonts w:cstheme="minorHAnsi"/>
                  <w:szCs w:val="18"/>
                </w:rPr>
                <w:t xml:space="preserve"> to EBM)</w:t>
              </w:r>
            </w:hyperlink>
          </w:p>
        </w:tc>
        <w:tc>
          <w:tcPr>
            <w:tcW w:w="3827" w:type="dxa"/>
          </w:tcPr>
          <w:p w14:paraId="26E5571F" w14:textId="77777777" w:rsidR="00AD0C2B" w:rsidRPr="002F737C" w:rsidRDefault="00AD0C2B" w:rsidP="007C4788">
            <w:pPr>
              <w:pStyle w:val="TableBullet"/>
              <w:spacing w:before="40" w:after="40" w:line="232" w:lineRule="atLeast"/>
            </w:pPr>
            <w:r w:rsidRPr="002F737C">
              <w:t>Community groups</w:t>
            </w:r>
          </w:p>
          <w:p w14:paraId="474C1049" w14:textId="77777777" w:rsidR="00AD0C2B" w:rsidRPr="002F737C" w:rsidRDefault="00AD0C2B" w:rsidP="0068557F">
            <w:pPr>
              <w:pStyle w:val="TableBullet"/>
              <w:spacing w:line="232" w:lineRule="atLeast"/>
            </w:pPr>
            <w:r w:rsidRPr="002F737C">
              <w:t>eNGOs</w:t>
            </w:r>
            <w:r w:rsidRPr="002F737C">
              <w:tab/>
            </w:r>
          </w:p>
        </w:tc>
        <w:tc>
          <w:tcPr>
            <w:tcW w:w="8278" w:type="dxa"/>
          </w:tcPr>
          <w:p w14:paraId="4C199A0F" w14:textId="4210A3FB" w:rsidR="00AD0C2B" w:rsidRPr="002F737C" w:rsidRDefault="00AD0C2B" w:rsidP="0068557F">
            <w:pPr>
              <w:pStyle w:val="TableText"/>
              <w:spacing w:before="40" w:after="40" w:line="232" w:lineRule="atLeast"/>
            </w:pPr>
            <w:r w:rsidRPr="002F737C">
              <w:rPr>
                <w:szCs w:val="22"/>
              </w:rPr>
              <w:t xml:space="preserve">Guidance for community groups </w:t>
            </w:r>
            <w:r w:rsidR="007C4788" w:rsidRPr="002F737C">
              <w:rPr>
                <w:szCs w:val="22"/>
              </w:rPr>
              <w:t xml:space="preserve">that </w:t>
            </w:r>
            <w:r w:rsidRPr="002F737C">
              <w:rPr>
                <w:szCs w:val="22"/>
              </w:rPr>
              <w:t>want to recover the health of their estuary.</w:t>
            </w:r>
          </w:p>
        </w:tc>
      </w:tr>
      <w:tr w:rsidR="006A14A4" w:rsidRPr="002F737C" w14:paraId="3C6D8743" w14:textId="77777777" w:rsidTr="00D627FA">
        <w:trPr>
          <w:cantSplit/>
        </w:trPr>
        <w:tc>
          <w:tcPr>
            <w:tcW w:w="2410" w:type="dxa"/>
          </w:tcPr>
          <w:p w14:paraId="3A6F038C" w14:textId="61EED50A" w:rsidR="00AD0C2B" w:rsidRPr="002F737C" w:rsidRDefault="00AD0C2B" w:rsidP="0068557F">
            <w:pPr>
              <w:pStyle w:val="TableText"/>
              <w:spacing w:before="40" w:after="40" w:line="232" w:lineRule="atLeast"/>
              <w:rPr>
                <w:szCs w:val="18"/>
              </w:rPr>
            </w:pPr>
            <w:hyperlink r:id="rId37" w:history="1">
              <w:bookmarkStart w:id="27" w:name="IngredientsTool"/>
              <w:r w:rsidRPr="002F737C">
                <w:rPr>
                  <w:rStyle w:val="Hyperlink"/>
                  <w:rFonts w:cstheme="minorHAnsi"/>
                  <w:szCs w:val="18"/>
                </w:rPr>
                <w:t>Ingredients Too</w:t>
              </w:r>
              <w:bookmarkEnd w:id="27"/>
              <w:r w:rsidRPr="002F737C">
                <w:rPr>
                  <w:rStyle w:val="Hyperlink"/>
                  <w:rFonts w:cstheme="minorHAnsi"/>
                  <w:szCs w:val="18"/>
                </w:rPr>
                <w:t>l</w:t>
              </w:r>
            </w:hyperlink>
          </w:p>
          <w:p w14:paraId="4FE7DE96" w14:textId="5A68F696" w:rsidR="00AD0C2B" w:rsidRPr="002F737C" w:rsidRDefault="00AD0C2B" w:rsidP="0068557F">
            <w:pPr>
              <w:pStyle w:val="TableText"/>
              <w:spacing w:before="40" w:after="40" w:line="232" w:lineRule="atLeast"/>
              <w:rPr>
                <w:szCs w:val="18"/>
              </w:rPr>
            </w:pPr>
            <w:r w:rsidRPr="002F737C">
              <w:rPr>
                <w:szCs w:val="18"/>
              </w:rPr>
              <w:t xml:space="preserve">(Ingredients to </w:t>
            </w:r>
            <w:r w:rsidR="00D872AA">
              <w:rPr>
                <w:szCs w:val="18"/>
              </w:rPr>
              <w:t>c</w:t>
            </w:r>
            <w:r w:rsidRPr="002F737C">
              <w:rPr>
                <w:szCs w:val="18"/>
              </w:rPr>
              <w:t xml:space="preserve">atalyse </w:t>
            </w:r>
            <w:r w:rsidR="00D872AA">
              <w:rPr>
                <w:szCs w:val="18"/>
              </w:rPr>
              <w:t>p</w:t>
            </w:r>
            <w:r w:rsidRPr="002F737C">
              <w:rPr>
                <w:szCs w:val="18"/>
              </w:rPr>
              <w:t xml:space="preserve">articipation in </w:t>
            </w:r>
            <w:r w:rsidR="00D872AA">
              <w:rPr>
                <w:szCs w:val="18"/>
              </w:rPr>
              <w:t>d</w:t>
            </w:r>
            <w:r w:rsidRPr="002F737C">
              <w:rPr>
                <w:szCs w:val="18"/>
              </w:rPr>
              <w:t>ecision</w:t>
            </w:r>
            <w:r w:rsidR="00A714C5" w:rsidRPr="002F737C">
              <w:rPr>
                <w:szCs w:val="18"/>
              </w:rPr>
              <w:t>-</w:t>
            </w:r>
            <w:r w:rsidR="00D872AA">
              <w:rPr>
                <w:szCs w:val="18"/>
              </w:rPr>
              <w:t>m</w:t>
            </w:r>
            <w:r w:rsidRPr="002F737C">
              <w:rPr>
                <w:szCs w:val="18"/>
              </w:rPr>
              <w:t>aking)</w:t>
            </w:r>
          </w:p>
        </w:tc>
        <w:tc>
          <w:tcPr>
            <w:tcW w:w="3827" w:type="dxa"/>
          </w:tcPr>
          <w:p w14:paraId="0D52FA56" w14:textId="3D2F1C77" w:rsidR="00AD0C2B" w:rsidRPr="002F737C" w:rsidRDefault="00AD0C2B" w:rsidP="0068557F">
            <w:pPr>
              <w:pStyle w:val="TableBullet"/>
              <w:spacing w:before="40" w:after="40" w:line="232" w:lineRule="atLeast"/>
            </w:pPr>
            <w:r w:rsidRPr="002F737C">
              <w:t>Decision</w:t>
            </w:r>
            <w:r w:rsidR="00A714C5" w:rsidRPr="002F737C">
              <w:t>-</w:t>
            </w:r>
            <w:r w:rsidRPr="002F737C">
              <w:t>makers (primarily)</w:t>
            </w:r>
          </w:p>
          <w:p w14:paraId="435A608D" w14:textId="5363DFF0" w:rsidR="00AD0C2B" w:rsidRPr="002F737C" w:rsidRDefault="00AD0C2B" w:rsidP="0068557F">
            <w:pPr>
              <w:pStyle w:val="TableBullet"/>
              <w:spacing w:line="232" w:lineRule="atLeast"/>
            </w:pPr>
            <w:r w:rsidRPr="002F737C">
              <w:t>Anyone can use this to inform goals, plans or conversations</w:t>
            </w:r>
          </w:p>
        </w:tc>
        <w:tc>
          <w:tcPr>
            <w:tcW w:w="8278" w:type="dxa"/>
          </w:tcPr>
          <w:p w14:paraId="7D36DA9C" w14:textId="3992EACE" w:rsidR="00AD0C2B" w:rsidRPr="002F737C" w:rsidRDefault="00AD0C2B" w:rsidP="0068557F">
            <w:pPr>
              <w:pStyle w:val="TableText"/>
              <w:spacing w:before="40" w:after="40" w:line="232" w:lineRule="atLeast"/>
            </w:pPr>
            <w:r w:rsidRPr="002F737C">
              <w:rPr>
                <w:szCs w:val="22"/>
              </w:rPr>
              <w:t>Questions grouped into themes, to help people think about their own circumstances and the actions they can take. This guidance can help when preparing to get a group of people in the room for engagement, talking about and understanding their own and other</w:t>
            </w:r>
            <w:r w:rsidR="004C0337" w:rsidRPr="002F737C">
              <w:t>'</w:t>
            </w:r>
            <w:r w:rsidRPr="002F737C">
              <w:rPr>
                <w:szCs w:val="22"/>
              </w:rPr>
              <w:t>s world views. The tool guides users on how to navigate change through participatory processes that consider social, cultural, political and environmental processes and contexts. Ingredients to catalyse participation in marine decision-making are presented as a set of critical questions to guide people involved in a collective process. Having participants consider these questions at the start of a collaboration (e</w:t>
            </w:r>
            <w:r w:rsidR="004C0337" w:rsidRPr="002F737C">
              <w:t>g</w:t>
            </w:r>
            <w:r w:rsidR="008C1DE4" w:rsidRPr="002F737C">
              <w:t>,</w:t>
            </w:r>
            <w:r w:rsidRPr="002F737C">
              <w:rPr>
                <w:szCs w:val="22"/>
              </w:rPr>
              <w:t xml:space="preserve"> stakeholder engagement on a plan) can catalyse conversations and help determine agreed goals.</w:t>
            </w:r>
          </w:p>
        </w:tc>
      </w:tr>
      <w:bookmarkStart w:id="28" w:name="PātakaKōrero"/>
      <w:tr w:rsidR="006A14A4" w:rsidRPr="002F737C" w14:paraId="24FEEBE2" w14:textId="77777777" w:rsidTr="00D627FA">
        <w:trPr>
          <w:cantSplit/>
        </w:trPr>
        <w:tc>
          <w:tcPr>
            <w:tcW w:w="2410" w:type="dxa"/>
          </w:tcPr>
          <w:p w14:paraId="50EAE117" w14:textId="77777777" w:rsidR="00AD0C2B" w:rsidRPr="002F737C" w:rsidRDefault="00AD0C2B" w:rsidP="0068557F">
            <w:pPr>
              <w:pStyle w:val="TableText"/>
              <w:spacing w:before="40" w:after="40" w:line="232" w:lineRule="atLeast"/>
              <w:rPr>
                <w:szCs w:val="18"/>
              </w:rPr>
            </w:pPr>
            <w:r>
              <w:rPr>
                <w:rFonts w:cstheme="minorBidi"/>
                <w:szCs w:val="22"/>
              </w:rPr>
              <w:fldChar w:fldCharType="begin"/>
            </w:r>
            <w:r>
              <w:instrText>HYPERLINK "https://www.sustainableseaschallenge.co.nz/assets/dms/Other-TR/Pataka-Korero/System-use-and-key-learnings/Pataka-Korero-System-Use-and-Key-Learnings.pdf"</w:instrText>
            </w:r>
            <w:r>
              <w:rPr>
                <w:rFonts w:cstheme="minorBidi"/>
                <w:szCs w:val="22"/>
              </w:rPr>
              <w:fldChar w:fldCharType="separate"/>
            </w:r>
            <w:r w:rsidRPr="002F737C">
              <w:rPr>
                <w:rStyle w:val="Hyperlink"/>
                <w:rFonts w:cstheme="minorHAnsi"/>
                <w:szCs w:val="18"/>
              </w:rPr>
              <w:t>Pātaka Kōrero</w:t>
            </w:r>
            <w:r>
              <w:rPr>
                <w:rStyle w:val="Hyperlink"/>
                <w:rFonts w:cstheme="minorHAnsi"/>
                <w:szCs w:val="18"/>
              </w:rPr>
              <w:fldChar w:fldCharType="end"/>
            </w:r>
            <w:bookmarkEnd w:id="28"/>
          </w:p>
        </w:tc>
        <w:tc>
          <w:tcPr>
            <w:tcW w:w="3827" w:type="dxa"/>
          </w:tcPr>
          <w:p w14:paraId="5DCA21B2" w14:textId="77777777" w:rsidR="00AD0C2B" w:rsidRPr="002F737C" w:rsidRDefault="00AD0C2B" w:rsidP="0068557F">
            <w:pPr>
              <w:pStyle w:val="TableBullet"/>
              <w:spacing w:before="40" w:after="40" w:line="232" w:lineRule="atLeast"/>
            </w:pPr>
            <w:r w:rsidRPr="002F737C">
              <w:t>Anyone looking to collate and share data</w:t>
            </w:r>
          </w:p>
          <w:p w14:paraId="2E7B8A8C" w14:textId="77777777" w:rsidR="00AD0C2B" w:rsidRPr="002F737C" w:rsidRDefault="00AD0C2B" w:rsidP="0068557F">
            <w:pPr>
              <w:pStyle w:val="TableBullet"/>
              <w:spacing w:line="232" w:lineRule="atLeast"/>
            </w:pPr>
            <w:r w:rsidRPr="002F737C">
              <w:t>eNGOs</w:t>
            </w:r>
          </w:p>
        </w:tc>
        <w:tc>
          <w:tcPr>
            <w:tcW w:w="8278" w:type="dxa"/>
          </w:tcPr>
          <w:p w14:paraId="547EF161" w14:textId="5446BAE6" w:rsidR="00AD0C2B" w:rsidRPr="002F737C" w:rsidRDefault="00AD0C2B" w:rsidP="0068557F">
            <w:pPr>
              <w:pStyle w:val="TableText"/>
              <w:spacing w:before="40" w:after="40" w:line="232" w:lineRule="atLeast"/>
            </w:pPr>
            <w:r w:rsidRPr="002F737C">
              <w:rPr>
                <w:szCs w:val="22"/>
              </w:rPr>
              <w:t>This is a digital tool designed specifically for a set of iwi</w:t>
            </w:r>
            <w:r w:rsidR="00274B18" w:rsidRPr="002F737C">
              <w:rPr>
                <w:szCs w:val="22"/>
              </w:rPr>
              <w:t xml:space="preserve"> and </w:t>
            </w:r>
            <w:r w:rsidRPr="002F737C">
              <w:rPr>
                <w:szCs w:val="22"/>
              </w:rPr>
              <w:t>hapū groups for storing and organising information and data. The pātaka supports a vast range of content formats</w:t>
            </w:r>
            <w:r w:rsidR="008C1DE4" w:rsidRPr="002F737C">
              <w:t>,</w:t>
            </w:r>
            <w:r w:rsidRPr="002F737C">
              <w:rPr>
                <w:szCs w:val="22"/>
              </w:rPr>
              <w:t xml:space="preserve"> including documents, audiovisuals and web-hosted links. The guidance describes the tool, how it can be used and its unique features.</w:t>
            </w:r>
          </w:p>
        </w:tc>
      </w:tr>
      <w:bookmarkStart w:id="29" w:name="QuickGuidesAroundRiskandUncertainty"/>
      <w:tr w:rsidR="006A14A4" w:rsidRPr="002F737C" w14:paraId="605F3E5C" w14:textId="77777777" w:rsidTr="00D627FA">
        <w:trPr>
          <w:cantSplit/>
        </w:trPr>
        <w:tc>
          <w:tcPr>
            <w:tcW w:w="2410" w:type="dxa"/>
          </w:tcPr>
          <w:p w14:paraId="62AC082E" w14:textId="77777777" w:rsidR="00AD0C2B" w:rsidRPr="002F737C" w:rsidRDefault="00AD0C2B" w:rsidP="0068557F">
            <w:pPr>
              <w:pStyle w:val="TableText"/>
              <w:spacing w:before="40" w:after="40" w:line="232" w:lineRule="atLeast"/>
              <w:rPr>
                <w:szCs w:val="18"/>
              </w:rPr>
            </w:pPr>
            <w:r>
              <w:rPr>
                <w:rFonts w:cstheme="minorBidi"/>
                <w:szCs w:val="22"/>
              </w:rPr>
              <w:fldChar w:fldCharType="begin"/>
            </w:r>
            <w:r>
              <w:instrText>HYPERLINK "https://www.sustainableseaschallenge.co.nz/tools-and-resources/quick-guides-risk-and-uncertainty/"</w:instrText>
            </w:r>
            <w:r>
              <w:rPr>
                <w:rFonts w:cstheme="minorBidi"/>
                <w:szCs w:val="22"/>
              </w:rPr>
              <w:fldChar w:fldCharType="separate"/>
            </w:r>
            <w:r w:rsidRPr="002F737C">
              <w:rPr>
                <w:rStyle w:val="Hyperlink"/>
                <w:rFonts w:cstheme="minorHAnsi"/>
                <w:szCs w:val="18"/>
              </w:rPr>
              <w:t>Quick Guides Around Risk and Uncertainty</w:t>
            </w:r>
            <w:r>
              <w:rPr>
                <w:rStyle w:val="Hyperlink"/>
                <w:rFonts w:cstheme="minorHAnsi"/>
                <w:szCs w:val="18"/>
              </w:rPr>
              <w:fldChar w:fldCharType="end"/>
            </w:r>
            <w:bookmarkEnd w:id="29"/>
          </w:p>
        </w:tc>
        <w:tc>
          <w:tcPr>
            <w:tcW w:w="3827" w:type="dxa"/>
          </w:tcPr>
          <w:p w14:paraId="7CC2A6B2" w14:textId="387CF022" w:rsidR="00AD0C2B" w:rsidRPr="002F737C" w:rsidRDefault="00AD0C2B" w:rsidP="0068557F">
            <w:pPr>
              <w:pStyle w:val="TableBullet"/>
              <w:spacing w:before="40" w:line="232" w:lineRule="atLeast"/>
            </w:pPr>
            <w:r w:rsidRPr="002F737C">
              <w:t>Anyone can use this to inform goals, plans or conversations</w:t>
            </w:r>
          </w:p>
        </w:tc>
        <w:tc>
          <w:tcPr>
            <w:tcW w:w="8278" w:type="dxa"/>
          </w:tcPr>
          <w:p w14:paraId="528200A3" w14:textId="4B4A4165" w:rsidR="00AD0C2B" w:rsidRPr="002F737C" w:rsidRDefault="00AD0C2B" w:rsidP="0068557F">
            <w:pPr>
              <w:pStyle w:val="TableText"/>
              <w:spacing w:before="40" w:after="40" w:line="232" w:lineRule="atLeast"/>
            </w:pPr>
            <w:r w:rsidRPr="002F737C">
              <w:rPr>
                <w:szCs w:val="22"/>
              </w:rPr>
              <w:t xml:space="preserve">Five quick guides </w:t>
            </w:r>
            <w:r w:rsidR="008C1DE4" w:rsidRPr="002F737C">
              <w:t>that</w:t>
            </w:r>
            <w:r w:rsidR="008C1DE4" w:rsidRPr="002F737C">
              <w:rPr>
                <w:szCs w:val="22"/>
              </w:rPr>
              <w:t xml:space="preserve"> </w:t>
            </w:r>
            <w:r w:rsidRPr="002F737C">
              <w:rPr>
                <w:szCs w:val="22"/>
              </w:rPr>
              <w:t xml:space="preserve">help users explore why </w:t>
            </w:r>
            <w:r w:rsidR="008C1DE4" w:rsidRPr="002F737C">
              <w:t xml:space="preserve">people </w:t>
            </w:r>
            <w:r w:rsidRPr="002F737C">
              <w:rPr>
                <w:szCs w:val="22"/>
              </w:rPr>
              <w:t>argu</w:t>
            </w:r>
            <w:r w:rsidR="008C1DE4" w:rsidRPr="002F737C">
              <w:t>e</w:t>
            </w:r>
            <w:r w:rsidRPr="002F737C">
              <w:rPr>
                <w:szCs w:val="22"/>
              </w:rPr>
              <w:t xml:space="preserve"> about risk and uncertainty. They provide guidance on navigating discussions of risk and uncertainty, including how people differ in their perception or understanding of ‘risk’ and ‘uncertainty’.</w:t>
            </w:r>
          </w:p>
        </w:tc>
      </w:tr>
      <w:bookmarkStart w:id="30" w:name="RestorativeMarineEconomy"/>
      <w:tr w:rsidR="006A14A4" w:rsidRPr="002F737C" w14:paraId="4BBB46B2" w14:textId="77777777" w:rsidTr="00D627FA">
        <w:trPr>
          <w:cantSplit/>
        </w:trPr>
        <w:tc>
          <w:tcPr>
            <w:tcW w:w="2410" w:type="dxa"/>
          </w:tcPr>
          <w:p w14:paraId="40E844C3" w14:textId="77777777" w:rsidR="00AD0C2B" w:rsidRPr="002F737C" w:rsidRDefault="00AD0C2B" w:rsidP="0068557F">
            <w:pPr>
              <w:pStyle w:val="TableText"/>
              <w:spacing w:before="40" w:after="40" w:line="232" w:lineRule="atLeast"/>
              <w:rPr>
                <w:szCs w:val="18"/>
              </w:rPr>
            </w:pPr>
            <w:r>
              <w:rPr>
                <w:rFonts w:cstheme="minorBidi"/>
                <w:szCs w:val="22"/>
              </w:rPr>
              <w:fldChar w:fldCharType="begin"/>
            </w:r>
            <w:r>
              <w:instrText>HYPERLINK "https://www.sustainableseaschallenge.co.nz/tools-and-resources/restorative-marine-economies-framework/"</w:instrText>
            </w:r>
            <w:r>
              <w:rPr>
                <w:rFonts w:cstheme="minorBidi"/>
                <w:szCs w:val="22"/>
              </w:rPr>
              <w:fldChar w:fldCharType="separate"/>
            </w:r>
            <w:r w:rsidRPr="002F737C">
              <w:rPr>
                <w:rStyle w:val="Hyperlink"/>
                <w:rFonts w:cstheme="minorHAnsi"/>
                <w:szCs w:val="18"/>
              </w:rPr>
              <w:t>Restorative Marine Economy</w:t>
            </w:r>
            <w:r>
              <w:rPr>
                <w:rStyle w:val="Hyperlink"/>
                <w:rFonts w:cstheme="minorHAnsi"/>
                <w:szCs w:val="18"/>
              </w:rPr>
              <w:fldChar w:fldCharType="end"/>
            </w:r>
            <w:bookmarkEnd w:id="30"/>
          </w:p>
        </w:tc>
        <w:tc>
          <w:tcPr>
            <w:tcW w:w="3827" w:type="dxa"/>
          </w:tcPr>
          <w:p w14:paraId="29A2B18D" w14:textId="77777777" w:rsidR="00AD0C2B" w:rsidRPr="002F737C" w:rsidRDefault="00AD0C2B" w:rsidP="0068557F">
            <w:pPr>
              <w:pStyle w:val="TableBullet"/>
              <w:spacing w:before="40" w:after="40" w:line="232" w:lineRule="atLeast"/>
            </w:pPr>
            <w:r w:rsidRPr="002F737C">
              <w:t>Investors</w:t>
            </w:r>
          </w:p>
          <w:p w14:paraId="6182375A" w14:textId="3FE1F996" w:rsidR="00AD0C2B" w:rsidRPr="002F737C" w:rsidRDefault="006E2E4F" w:rsidP="0068557F">
            <w:pPr>
              <w:pStyle w:val="TableBullet"/>
              <w:spacing w:after="40" w:line="232" w:lineRule="atLeast"/>
            </w:pPr>
            <w:r>
              <w:t>C</w:t>
            </w:r>
            <w:r w:rsidR="00CD17B7" w:rsidRPr="002F737C">
              <w:t xml:space="preserve">entral </w:t>
            </w:r>
            <w:r w:rsidR="00AD0C2B" w:rsidRPr="002F737C">
              <w:t xml:space="preserve">and </w:t>
            </w:r>
            <w:r w:rsidR="008D0E7D" w:rsidRPr="002F737C">
              <w:t>l</w:t>
            </w:r>
            <w:r w:rsidR="00AD0C2B" w:rsidRPr="002F737C">
              <w:t xml:space="preserve">ocal </w:t>
            </w:r>
            <w:r w:rsidR="00CD17B7" w:rsidRPr="002F737C">
              <w:t>government</w:t>
            </w:r>
          </w:p>
          <w:p w14:paraId="5B925C53" w14:textId="4CB55733" w:rsidR="00AD0C2B" w:rsidRPr="002F737C" w:rsidRDefault="00AD0C2B" w:rsidP="0068557F">
            <w:pPr>
              <w:pStyle w:val="TableBullet"/>
              <w:spacing w:line="232" w:lineRule="atLeast"/>
            </w:pPr>
            <w:r w:rsidRPr="002F737C">
              <w:t>eNGOs</w:t>
            </w:r>
          </w:p>
        </w:tc>
        <w:tc>
          <w:tcPr>
            <w:tcW w:w="8278" w:type="dxa"/>
          </w:tcPr>
          <w:p w14:paraId="18ECB3D2" w14:textId="5B30D70B" w:rsidR="00AD0C2B" w:rsidRPr="002F737C" w:rsidRDefault="00AD0C2B" w:rsidP="0068557F">
            <w:pPr>
              <w:pStyle w:val="TableText"/>
              <w:spacing w:before="40" w:after="40" w:line="232" w:lineRule="atLeast"/>
            </w:pPr>
            <w:r w:rsidRPr="002F737C">
              <w:rPr>
                <w:szCs w:val="22"/>
              </w:rPr>
              <w:t xml:space="preserve">This summary document explains the </w:t>
            </w:r>
            <w:r w:rsidR="008D0E7D" w:rsidRPr="002F737C">
              <w:rPr>
                <w:szCs w:val="22"/>
              </w:rPr>
              <w:t xml:space="preserve">main </w:t>
            </w:r>
            <w:r w:rsidRPr="002F737C">
              <w:rPr>
                <w:szCs w:val="22"/>
              </w:rPr>
              <w:t xml:space="preserve">concepts of restorative economies. Restorative economies combine business activities with environmentally sustainable and restorative practices that respond to community needs and iwi aspirations. </w:t>
            </w:r>
          </w:p>
        </w:tc>
      </w:tr>
      <w:bookmarkStart w:id="31" w:name="TeKeteKaitiakitanga"/>
      <w:tr w:rsidR="006A14A4" w:rsidRPr="002F737C" w14:paraId="433564DE" w14:textId="77777777" w:rsidTr="00D627FA">
        <w:trPr>
          <w:cantSplit/>
        </w:trPr>
        <w:tc>
          <w:tcPr>
            <w:tcW w:w="2410" w:type="dxa"/>
          </w:tcPr>
          <w:p w14:paraId="6A93F879" w14:textId="77777777" w:rsidR="00AD0C2B" w:rsidRPr="002F737C" w:rsidRDefault="00AD0C2B" w:rsidP="0068557F">
            <w:pPr>
              <w:pStyle w:val="TableText"/>
              <w:spacing w:before="40" w:after="40" w:line="232" w:lineRule="atLeast"/>
              <w:rPr>
                <w:szCs w:val="18"/>
              </w:rPr>
            </w:pPr>
            <w:r>
              <w:rPr>
                <w:rFonts w:cstheme="minorBidi"/>
                <w:szCs w:val="22"/>
              </w:rPr>
              <w:fldChar w:fldCharType="begin"/>
            </w:r>
            <w:r>
              <w:instrText>HYPERLINK "https://www.sustainableseaschallenge.co.nz/tools-and-resources/te-kete-kaitiakitanga/"</w:instrText>
            </w:r>
            <w:r>
              <w:rPr>
                <w:rFonts w:cstheme="minorBidi"/>
                <w:szCs w:val="22"/>
              </w:rPr>
              <w:fldChar w:fldCharType="separate"/>
            </w:r>
            <w:r w:rsidRPr="002F737C">
              <w:rPr>
                <w:rStyle w:val="Hyperlink"/>
                <w:rFonts w:cstheme="minorHAnsi"/>
                <w:szCs w:val="18"/>
              </w:rPr>
              <w:t>Te Kete Kaitiakitanga</w:t>
            </w:r>
            <w:r>
              <w:rPr>
                <w:rStyle w:val="Hyperlink"/>
                <w:rFonts w:cstheme="minorHAnsi"/>
                <w:szCs w:val="18"/>
              </w:rPr>
              <w:fldChar w:fldCharType="end"/>
            </w:r>
            <w:bookmarkEnd w:id="31"/>
          </w:p>
        </w:tc>
        <w:tc>
          <w:tcPr>
            <w:tcW w:w="3827" w:type="dxa"/>
          </w:tcPr>
          <w:p w14:paraId="49B023AE" w14:textId="77777777" w:rsidR="00AD0C2B" w:rsidRPr="002F737C" w:rsidRDefault="00AD0C2B" w:rsidP="0068557F">
            <w:pPr>
              <w:pStyle w:val="TableBullet"/>
              <w:spacing w:before="40" w:line="232" w:lineRule="atLeast"/>
            </w:pPr>
            <w:r w:rsidRPr="002F737C">
              <w:t>Non-Māori collaborating with iwi</w:t>
            </w:r>
          </w:p>
        </w:tc>
        <w:tc>
          <w:tcPr>
            <w:tcW w:w="8278" w:type="dxa"/>
          </w:tcPr>
          <w:p w14:paraId="0555AF5E" w14:textId="3E43D49E" w:rsidR="00AD0C2B" w:rsidRPr="002F737C" w:rsidRDefault="00AD0C2B" w:rsidP="0068557F">
            <w:pPr>
              <w:pStyle w:val="TableText"/>
              <w:spacing w:before="40" w:after="40" w:line="232" w:lineRule="atLeast"/>
            </w:pPr>
            <w:r w:rsidRPr="002F737C">
              <w:rPr>
                <w:szCs w:val="22"/>
              </w:rPr>
              <w:t xml:space="preserve">A simple toolkit </w:t>
            </w:r>
            <w:r w:rsidR="00DC59EC" w:rsidRPr="002F737C">
              <w:t>that</w:t>
            </w:r>
            <w:r w:rsidR="00DC59EC" w:rsidRPr="002F737C">
              <w:rPr>
                <w:szCs w:val="22"/>
              </w:rPr>
              <w:t xml:space="preserve"> </w:t>
            </w:r>
            <w:r w:rsidRPr="002F737C">
              <w:rPr>
                <w:szCs w:val="22"/>
              </w:rPr>
              <w:t xml:space="preserve">aims to provide guidance and </w:t>
            </w:r>
            <w:r w:rsidR="005660CD" w:rsidRPr="002F737C">
              <w:rPr>
                <w:szCs w:val="22"/>
              </w:rPr>
              <w:t xml:space="preserve">a </w:t>
            </w:r>
            <w:r w:rsidRPr="002F737C">
              <w:rPr>
                <w:szCs w:val="22"/>
              </w:rPr>
              <w:t xml:space="preserve">means of assessment to help ensure kaitiakitanga is appropriately provided for alongside </w:t>
            </w:r>
            <w:r w:rsidR="009A0835" w:rsidRPr="002F737C">
              <w:t>ecosystem-based</w:t>
            </w:r>
            <w:r w:rsidRPr="002F737C">
              <w:rPr>
                <w:szCs w:val="22"/>
              </w:rPr>
              <w:t xml:space="preserve"> </w:t>
            </w:r>
            <w:r w:rsidR="00DC59EC" w:rsidRPr="002F737C">
              <w:t>m</w:t>
            </w:r>
            <w:r w:rsidRPr="002F737C">
              <w:rPr>
                <w:szCs w:val="22"/>
              </w:rPr>
              <w:t>anagement</w:t>
            </w:r>
            <w:r w:rsidR="005660CD" w:rsidRPr="002F737C">
              <w:t>.</w:t>
            </w:r>
            <w:r w:rsidR="00DC59EC" w:rsidRPr="002F737C">
              <w:t xml:space="preserve"> </w:t>
            </w:r>
            <w:r w:rsidRPr="002F737C">
              <w:rPr>
                <w:szCs w:val="22"/>
              </w:rPr>
              <w:t>It has been designed in collaboration with a range of partners for the use of agencies, organisations</w:t>
            </w:r>
            <w:r w:rsidR="00B00DC3" w:rsidRPr="002F737C">
              <w:rPr>
                <w:szCs w:val="22"/>
              </w:rPr>
              <w:t>,</w:t>
            </w:r>
            <w:r w:rsidRPr="002F737C">
              <w:rPr>
                <w:szCs w:val="22"/>
              </w:rPr>
              <w:t xml:space="preserve"> iwi</w:t>
            </w:r>
            <w:r w:rsidR="00B00DC3" w:rsidRPr="002F737C">
              <w:rPr>
                <w:szCs w:val="22"/>
              </w:rPr>
              <w:t xml:space="preserve"> and </w:t>
            </w:r>
            <w:r w:rsidRPr="002F737C">
              <w:rPr>
                <w:szCs w:val="22"/>
              </w:rPr>
              <w:t>hapū wishing to improve marine governance and management outcomes.</w:t>
            </w:r>
          </w:p>
        </w:tc>
      </w:tr>
    </w:tbl>
    <w:p w14:paraId="24E52CC0" w14:textId="77777777" w:rsidR="00A16632" w:rsidRPr="002F737C" w:rsidRDefault="00A16632" w:rsidP="00BE3993">
      <w:pPr>
        <w:sectPr w:rsidR="00A16632" w:rsidRPr="002F737C" w:rsidSect="00C77934">
          <w:footerReference w:type="default" r:id="rId38"/>
          <w:pgSz w:w="16840" w:h="11907" w:orient="landscape" w:code="9"/>
          <w:pgMar w:top="1701" w:right="1134" w:bottom="1701" w:left="1134" w:header="567" w:footer="567" w:gutter="0"/>
          <w:cols w:space="720"/>
          <w:docGrid w:linePitch="299"/>
        </w:sectPr>
      </w:pPr>
    </w:p>
    <w:p w14:paraId="511A84D7" w14:textId="77777777" w:rsidR="00913EA2" w:rsidRPr="002F737C" w:rsidRDefault="00913EA2" w:rsidP="00913EA2">
      <w:pPr>
        <w:pStyle w:val="Heading1"/>
      </w:pPr>
      <w:bookmarkStart w:id="32" w:name="_Appendix_2:_Practical"/>
      <w:bookmarkStart w:id="33" w:name="_Toc184816187"/>
      <w:bookmarkEnd w:id="32"/>
      <w:r w:rsidRPr="002F737C">
        <w:lastRenderedPageBreak/>
        <w:t>Appendix 2: Practical examples from Sustainable Seas projects</w:t>
      </w:r>
      <w:bookmarkEnd w:id="33"/>
    </w:p>
    <w:p w14:paraId="01671D2D" w14:textId="4B409893" w:rsidR="00913EA2" w:rsidRPr="002F737C" w:rsidRDefault="00913EA2" w:rsidP="00913EA2">
      <w:pPr>
        <w:pStyle w:val="BodyText"/>
      </w:pPr>
      <w:r w:rsidRPr="002F737C">
        <w:t>Below are practical examples of the Sustainable Seas outputs in action. The tools behind these examples may not have made it into the ‘toolbox’ for this estuary but are useful examples of managing for recovery and restoration. Links are provided to the recently launched Tohorā search engine</w:t>
      </w:r>
      <w:r w:rsidR="0025426C" w:rsidRPr="002F737C">
        <w:t>,</w:t>
      </w:r>
      <w:r w:rsidRPr="002F737C">
        <w:t xml:space="preserve"> which summarises outputs of Sustainable Seas using artificial intelligence.</w:t>
      </w:r>
    </w:p>
    <w:p w14:paraId="6BD6FE7E" w14:textId="77777777" w:rsidR="00913EA2" w:rsidRPr="002F737C" w:rsidRDefault="00913EA2" w:rsidP="00913EA2">
      <w:pPr>
        <w:pStyle w:val="Bullet"/>
      </w:pPr>
      <w:hyperlink r:id="rId39" w:history="1">
        <w:r w:rsidRPr="002F737C">
          <w:rPr>
            <w:rStyle w:val="Hyperlink"/>
            <w:rFonts w:eastAsiaTheme="majorEastAsia"/>
          </w:rPr>
          <w:t>Ngā tohu – Te Korowai</w:t>
        </w:r>
      </w:hyperlink>
      <w:r w:rsidRPr="002F737C">
        <w:t xml:space="preserve"> examines Maramataka as a framework for managing coastal environments, emphasising restoration based on indigenous ecological knowledge and a structured research approach.</w:t>
      </w:r>
    </w:p>
    <w:p w14:paraId="31EE1BFD" w14:textId="258E5FE3" w:rsidR="00913EA2" w:rsidRPr="002F737C" w:rsidRDefault="00913EA2" w:rsidP="00913EA2">
      <w:pPr>
        <w:pStyle w:val="Bullet"/>
      </w:pPr>
      <w:hyperlink r:id="rId40" w:history="1">
        <w:r w:rsidRPr="002F737C">
          <w:rPr>
            <w:rStyle w:val="Hyperlink"/>
            <w:rFonts w:eastAsiaTheme="majorEastAsia"/>
          </w:rPr>
          <w:t>Ōhiwa Harbour case study</w:t>
        </w:r>
      </w:hyperlink>
      <w:r w:rsidRPr="002F737C">
        <w:t xml:space="preserve"> summarises the success of a mātauranga Māori-led research restoration project between iwi, hap</w:t>
      </w:r>
      <w:r w:rsidR="005C1C37">
        <w:rPr>
          <w:rFonts w:cs="Calibri"/>
        </w:rPr>
        <w:t>ū</w:t>
      </w:r>
      <w:r w:rsidRPr="002F737C">
        <w:t>, researchers, local councils and the Ōhiwa Harbour Implementation Forum. Collaboration with kaumatua was an integral part of the restoration</w:t>
      </w:r>
      <w:r w:rsidR="003F0AE9" w:rsidRPr="002F737C">
        <w:t>,</w:t>
      </w:r>
      <w:r w:rsidRPr="002F737C">
        <w:t xml:space="preserve"> which has seen 16 million ‘teenage’ kuku (mussels) now growing successfully in a traditional kuku bed in Ōhiwa Harbour. This is an example of principles from te ao Māori, </w:t>
      </w:r>
      <w:r w:rsidR="00C34593" w:rsidRPr="00FE6B5C">
        <w:t>ecosystem-based management</w:t>
      </w:r>
      <w:r w:rsidRPr="002F737C">
        <w:t xml:space="preserve"> and </w:t>
      </w:r>
      <w:r w:rsidR="00A82140" w:rsidRPr="002F737C">
        <w:t xml:space="preserve">the </w:t>
      </w:r>
      <w:r w:rsidRPr="002F737C">
        <w:t>blue economy working together.</w:t>
      </w:r>
    </w:p>
    <w:p w14:paraId="16B493CD" w14:textId="0C25A3CE" w:rsidR="00913EA2" w:rsidRPr="002F737C" w:rsidRDefault="00913EA2" w:rsidP="00913EA2">
      <w:pPr>
        <w:pStyle w:val="Bullet"/>
      </w:pPr>
      <w:hyperlink r:id="rId41" w:history="1">
        <w:r w:rsidRPr="002F737C">
          <w:rPr>
            <w:rStyle w:val="Hyperlink"/>
            <w:rFonts w:eastAsiaTheme="majorEastAsia"/>
          </w:rPr>
          <w:t>Disturbance recovery dynamics inform seafloor management for recovery</w:t>
        </w:r>
      </w:hyperlink>
      <w:r w:rsidRPr="002F737C">
        <w:rPr>
          <w:rStyle w:val="Hyperlink"/>
          <w:rFonts w:eastAsiaTheme="majorEastAsia"/>
        </w:rPr>
        <w:t xml:space="preserve"> </w:t>
      </w:r>
      <w:r w:rsidRPr="002F737C">
        <w:t>details the species dynamics and external factors that influence successful restoration. In particular, it focuses on whether recovery can happen by ‘turning off the tap’ of contaminants and how long natural recovery might take.</w:t>
      </w:r>
    </w:p>
    <w:p w14:paraId="2896DF9D" w14:textId="6201462E" w:rsidR="00913EA2" w:rsidRPr="002F737C" w:rsidRDefault="00913EA2" w:rsidP="00913EA2">
      <w:pPr>
        <w:pStyle w:val="Bullet"/>
      </w:pPr>
      <w:hyperlink r:id="rId42" w:history="1">
        <w:r w:rsidRPr="002F737C">
          <w:rPr>
            <w:rStyle w:val="Hyperlink"/>
            <w:rFonts w:eastAsiaTheme="majorEastAsia"/>
          </w:rPr>
          <w:t>Guidance and tools to help navigate marine restoration projects as part of ecosystem-based management in the top of the South Island</w:t>
        </w:r>
      </w:hyperlink>
      <w:r w:rsidRPr="002F737C">
        <w:t xml:space="preserve"> summarises guidance and tools mapped to restoration goals identified by a group of stakeholders for marine ecosystems. It is the result of a collaboration with a ‘restoration by design’ process facilitated by Nature Conservancy New Zealand with Kotahitanga mō te Taiao Alliance.</w:t>
      </w:r>
    </w:p>
    <w:p w14:paraId="3F0D5018" w14:textId="57FFD1EF" w:rsidR="00913EA2" w:rsidRPr="002F737C" w:rsidRDefault="00913EA2" w:rsidP="00913EA2">
      <w:pPr>
        <w:pStyle w:val="Bullet"/>
      </w:pPr>
      <w:hyperlink r:id="rId43" w:history="1">
        <w:r w:rsidRPr="002F737C">
          <w:rPr>
            <w:rStyle w:val="Hyperlink"/>
            <w:rFonts w:eastAsiaTheme="majorEastAsia"/>
          </w:rPr>
          <w:t>Designing long-term monitoring programmes</w:t>
        </w:r>
      </w:hyperlink>
      <w:r w:rsidRPr="002F737C">
        <w:t xml:space="preserve"> offers insights on designing marine monitoring programmes to detect environmental changes using long-term data from Aotearoa New Zealand</w:t>
      </w:r>
      <w:r w:rsidR="001F21D4" w:rsidRPr="002F737C">
        <w:t>’</w:t>
      </w:r>
      <w:r w:rsidRPr="002F737C">
        <w:t>s Manukau Harbour Ecological Monitoring Programme. It suggests ways that cost-effectiveness can be improved by monitoring multiple variables and using sites that have been monitored continuously to interpret changes at other less frequently monitored locations.</w:t>
      </w:r>
    </w:p>
    <w:p w14:paraId="7CC67C2F" w14:textId="3E5B1602" w:rsidR="00913EA2" w:rsidRPr="002F737C" w:rsidRDefault="00913EA2" w:rsidP="009731B1">
      <w:pPr>
        <w:pStyle w:val="Bullet"/>
      </w:pPr>
      <w:hyperlink r:id="rId44" w:history="1">
        <w:r w:rsidRPr="002F737C">
          <w:rPr>
            <w:rStyle w:val="Hyperlink"/>
            <w:rFonts w:eastAsiaTheme="majorEastAsia"/>
          </w:rPr>
          <w:t>Monitoring for marine tipping points</w:t>
        </w:r>
      </w:hyperlink>
      <w:r w:rsidRPr="002F737C">
        <w:rPr>
          <w:b/>
          <w:bCs/>
        </w:rPr>
        <w:t xml:space="preserve"> </w:t>
      </w:r>
      <w:r w:rsidRPr="002F737C">
        <w:t>provides strategies for monitoring marine ecosystem changes and detecting critical tipping points. It highlights the need for monitoring over at</w:t>
      </w:r>
      <w:r w:rsidR="0001163B" w:rsidRPr="002F737C">
        <w:t> </w:t>
      </w:r>
      <w:r w:rsidRPr="002F737C">
        <w:t>least 15 years to account for natural cyclic patterns like El Niño/El Niña. Furthermore, the guidance demonstrates how use of expert and local knowledge can compensate for data gaps.</w:t>
      </w:r>
    </w:p>
    <w:p w14:paraId="6597249D" w14:textId="77777777" w:rsidR="00913EA2" w:rsidRPr="002F737C" w:rsidRDefault="00913EA2" w:rsidP="007C6B19">
      <w:pPr>
        <w:pStyle w:val="BodyText"/>
      </w:pPr>
    </w:p>
    <w:sectPr w:rsidR="00913EA2" w:rsidRPr="002F737C" w:rsidSect="006A7DFF">
      <w:footerReference w:type="even" r:id="rId45"/>
      <w:footerReference w:type="default" r:id="rId4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44D9A" w14:textId="77777777" w:rsidR="002166AE" w:rsidRDefault="002166AE" w:rsidP="0080531E">
      <w:pPr>
        <w:spacing w:before="0" w:after="0" w:line="240" w:lineRule="auto"/>
      </w:pPr>
      <w:r>
        <w:separator/>
      </w:r>
    </w:p>
    <w:p w14:paraId="0C31D6AE" w14:textId="77777777" w:rsidR="002166AE" w:rsidRDefault="002166AE"/>
  </w:endnote>
  <w:endnote w:type="continuationSeparator" w:id="0">
    <w:p w14:paraId="40393733" w14:textId="77777777" w:rsidR="002166AE" w:rsidRDefault="002166AE" w:rsidP="0080531E">
      <w:pPr>
        <w:spacing w:before="0" w:after="0" w:line="240" w:lineRule="auto"/>
      </w:pPr>
      <w:r>
        <w:continuationSeparator/>
      </w:r>
    </w:p>
    <w:p w14:paraId="6E076A14" w14:textId="77777777" w:rsidR="002166AE" w:rsidRDefault="002166AE"/>
  </w:endnote>
  <w:endnote w:type="continuationNotice" w:id="1">
    <w:p w14:paraId="4152DC22" w14:textId="77777777" w:rsidR="002166AE" w:rsidRDefault="002166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F6B30" w14:textId="4E8C52AE"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8508A6" w:rsidRPr="008508A6">
      <w:t>Whangateau estuary</w:t>
    </w:r>
    <w:r w:rsidR="008508A6">
      <w:t xml:space="preserve"> case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5527" w14:textId="60BC79CF" w:rsidR="00E453AB" w:rsidRDefault="00E5210B" w:rsidP="00B80A1F">
    <w:pPr>
      <w:pStyle w:val="Footerodd"/>
      <w:jc w:val="right"/>
    </w:pPr>
    <w:r>
      <w:tab/>
    </w:r>
    <w:r w:rsidR="008508A6" w:rsidRPr="008508A6">
      <w:t>Whangateau estuary</w:t>
    </w:r>
    <w:r w:rsidR="008508A6">
      <w:t xml:space="preserve"> case study</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1D4B6" w14:textId="5A90DCE7" w:rsidR="0001603B" w:rsidRPr="0001603B" w:rsidRDefault="0001603B" w:rsidP="000160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DF314" w14:textId="79F76369" w:rsidR="0001603B" w:rsidRDefault="0001603B"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8508A6">
      <w:t xml:space="preserve">Whangateau </w:t>
    </w:r>
    <w:r w:rsidR="00762AE6">
      <w:t>– E</w:t>
    </w:r>
    <w:r w:rsidRPr="008508A6">
      <w:t>stuary</w:t>
    </w:r>
    <w:r>
      <w:t xml:space="preserve"> case study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DB3AA" w14:textId="59FBC1E4" w:rsidR="0001603B" w:rsidRDefault="0001603B" w:rsidP="00B80A1F">
    <w:pPr>
      <w:pStyle w:val="Footerodd"/>
      <w:jc w:val="right"/>
    </w:pPr>
    <w:r>
      <w:tab/>
    </w:r>
    <w:r w:rsidRPr="008508A6">
      <w:t xml:space="preserve">Whangateau </w:t>
    </w:r>
    <w:r w:rsidR="00762AE6">
      <w:t>– E</w:t>
    </w:r>
    <w:r w:rsidRPr="008508A6">
      <w:t>stuary</w:t>
    </w:r>
    <w:r>
      <w:t xml:space="preserve"> case study</w:t>
    </w:r>
    <w:r>
      <w:tab/>
    </w:r>
    <w:r>
      <w:fldChar w:fldCharType="begin"/>
    </w:r>
    <w:r>
      <w:instrText xml:space="preserve"> PAGE   \* MERGEFORMAT </w:instrText>
    </w:r>
    <w:r>
      <w:fldChar w:fldCharType="separate"/>
    </w:r>
    <w:r>
      <w:rPr>
        <w:noProof/>
      </w:rPr>
      <w:t>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D5290" w14:textId="7A1A0DDB" w:rsidR="002B653A" w:rsidRDefault="002B653A" w:rsidP="00B80A1F">
    <w:pPr>
      <w:pStyle w:val="Footerodd"/>
      <w:jc w:val="right"/>
    </w:pPr>
    <w:r>
      <w:tab/>
    </w:r>
    <w:r w:rsidRPr="008508A6">
      <w:t xml:space="preserve">Whangateau </w:t>
    </w:r>
    <w:r w:rsidR="00762AE6">
      <w:t>– E</w:t>
    </w:r>
    <w:r w:rsidRPr="008508A6">
      <w:t>stuary</w:t>
    </w:r>
    <w:r>
      <w:t xml:space="preserve"> case study</w:t>
    </w:r>
    <w:r>
      <w:tab/>
    </w:r>
    <w:r>
      <w:fldChar w:fldCharType="begin"/>
    </w:r>
    <w:r>
      <w:instrText xml:space="preserve"> PAGE   \* MERGEFORMAT </w:instrText>
    </w:r>
    <w:r>
      <w:fldChar w:fldCharType="separate"/>
    </w:r>
    <w:r>
      <w:rPr>
        <w:noProof/>
      </w:rPr>
      <w:t>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DC8FD" w14:textId="5C59F4EB" w:rsidR="0098061C" w:rsidRDefault="0098061C" w:rsidP="00F71B72">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200D01" w:rsidRPr="008508A6">
      <w:t>Whangateau estuary</w:t>
    </w:r>
    <w:r w:rsidR="00200D01">
      <w:t xml:space="preserve"> case study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F6B3C" w14:textId="135E1DF9" w:rsidR="0098061C" w:rsidRDefault="0098061C" w:rsidP="002B653A">
    <w:pPr>
      <w:pStyle w:val="Footerodd"/>
    </w:pPr>
    <w:r>
      <w:tab/>
    </w:r>
    <w:r w:rsidR="00762AE6">
      <w:t>W</w:t>
    </w:r>
    <w:r w:rsidR="00762AE6" w:rsidRPr="008508A6">
      <w:t>hangateau</w:t>
    </w:r>
    <w:r>
      <w:t xml:space="preserve"> </w:t>
    </w:r>
    <w:r w:rsidR="00762AE6">
      <w:t>– E</w:t>
    </w:r>
    <w:r>
      <w:t>stuary case study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77591" w14:textId="77777777" w:rsidR="002166AE" w:rsidRDefault="002166AE" w:rsidP="00CB5C5F">
      <w:pPr>
        <w:spacing w:before="0" w:after="80" w:line="240" w:lineRule="auto"/>
      </w:pPr>
      <w:r>
        <w:separator/>
      </w:r>
    </w:p>
  </w:footnote>
  <w:footnote w:type="continuationSeparator" w:id="0">
    <w:p w14:paraId="02120D0D" w14:textId="77777777" w:rsidR="002166AE" w:rsidRDefault="002166AE" w:rsidP="0080531E">
      <w:pPr>
        <w:spacing w:before="0" w:after="0" w:line="240" w:lineRule="auto"/>
      </w:pPr>
      <w:r>
        <w:continuationSeparator/>
      </w:r>
    </w:p>
    <w:p w14:paraId="098B540A" w14:textId="77777777" w:rsidR="002166AE" w:rsidRDefault="002166AE"/>
  </w:footnote>
  <w:footnote w:type="continuationNotice" w:id="1">
    <w:p w14:paraId="109C6834" w14:textId="77777777" w:rsidR="002166AE" w:rsidRDefault="002166AE">
      <w:pPr>
        <w:spacing w:before="0" w:after="0" w:line="240" w:lineRule="auto"/>
      </w:pPr>
    </w:p>
  </w:footnote>
  <w:footnote w:id="2">
    <w:p w14:paraId="236D5257" w14:textId="77777777" w:rsidR="00BC54A8" w:rsidRPr="000A697C" w:rsidRDefault="00BC54A8" w:rsidP="00BC54A8">
      <w:pPr>
        <w:pStyle w:val="FootnoteText"/>
      </w:pPr>
      <w:r w:rsidRPr="000B7696">
        <w:rPr>
          <w:rStyle w:val="FootnoteReference"/>
        </w:rPr>
        <w:footnoteRef/>
      </w:r>
      <w:r w:rsidRPr="000A697C">
        <w:t xml:space="preserve"> </w:t>
      </w:r>
      <w:r>
        <w:tab/>
      </w:r>
      <w:r w:rsidRPr="000A697C">
        <w:t xml:space="preserve">A </w:t>
      </w:r>
      <w:r w:rsidRPr="000B7696">
        <w:t>catchment</w:t>
      </w:r>
      <w:r w:rsidRPr="000A697C">
        <w:t>, or whaitua, is an area of land where rain flows into a common river, lake or other body of</w:t>
      </w:r>
      <w:r>
        <w:t> </w:t>
      </w:r>
      <w:r w:rsidRPr="000A697C">
        <w:t>water.</w:t>
      </w:r>
    </w:p>
  </w:footnote>
  <w:footnote w:id="3">
    <w:p w14:paraId="726B6991" w14:textId="65EE2DD2" w:rsidR="00AD0C2B" w:rsidRPr="000A697C" w:rsidRDefault="00AD0C2B" w:rsidP="006334E6">
      <w:pPr>
        <w:pStyle w:val="FootnoteText"/>
      </w:pPr>
      <w:r w:rsidRPr="000A697C">
        <w:rPr>
          <w:rStyle w:val="FootnoteReference"/>
          <w:sz w:val="18"/>
          <w:szCs w:val="18"/>
        </w:rPr>
        <w:footnoteRef/>
      </w:r>
      <w:r w:rsidRPr="000A697C">
        <w:t xml:space="preserve"> </w:t>
      </w:r>
      <w:r w:rsidR="00C77934">
        <w:tab/>
      </w:r>
      <w:r w:rsidRPr="000A697C">
        <w:t xml:space="preserve">Improving estuary health requires buy-in from many groups, likely with different </w:t>
      </w:r>
      <w:r w:rsidRPr="006A14A4">
        <w:t>world</w:t>
      </w:r>
      <w:r w:rsidRPr="000A697C">
        <w:t xml:space="preserve"> views and priorities. While each tool in </w:t>
      </w:r>
      <w:r w:rsidR="009844D1">
        <w:t>t</w:t>
      </w:r>
      <w:r w:rsidRPr="000A697C">
        <w:t xml:space="preserve">able 1 is targeted towards particular groups, other groups can encourage the use of the tool. For example, the </w:t>
      </w:r>
      <w:r w:rsidR="00905B6A">
        <w:t>‘</w:t>
      </w:r>
      <w:r w:rsidRPr="001D4CC5">
        <w:t>Restorative Marine Economy</w:t>
      </w:r>
      <w:r w:rsidR="00905B6A">
        <w:t>’</w:t>
      </w:r>
      <w:r w:rsidRPr="000A697C">
        <w:rPr>
          <w:i/>
          <w:iCs/>
        </w:rPr>
        <w:t xml:space="preserve"> </w:t>
      </w:r>
      <w:r w:rsidRPr="000A697C">
        <w:t xml:space="preserve">tool is targeted to investors and </w:t>
      </w:r>
      <w:r w:rsidRPr="006334E6">
        <w:t>central</w:t>
      </w:r>
      <w:r w:rsidRPr="000A697C">
        <w:t xml:space="preserve"> or local government, but individuals can encourage them to use the tool.</w:t>
      </w:r>
    </w:p>
  </w:footnote>
  <w:footnote w:id="4">
    <w:p w14:paraId="1DFC6092" w14:textId="72030567" w:rsidR="000B32B7" w:rsidRDefault="000B32B7" w:rsidP="000B32B7">
      <w:pPr>
        <w:pStyle w:val="FootnoteText"/>
      </w:pPr>
      <w:r w:rsidRPr="000A697C">
        <w:rPr>
          <w:rStyle w:val="FootnoteReference"/>
          <w:sz w:val="18"/>
          <w:szCs w:val="18"/>
        </w:rPr>
        <w:footnoteRef/>
      </w:r>
      <w:r w:rsidRPr="000A697C">
        <w:t xml:space="preserve"> </w:t>
      </w:r>
      <w:r w:rsidR="00C77934">
        <w:tab/>
      </w:r>
      <w:r w:rsidRPr="000A697C">
        <w:t xml:space="preserve">Environmental </w:t>
      </w:r>
      <w:r>
        <w:t>n</w:t>
      </w:r>
      <w:r w:rsidRPr="000A697C">
        <w:t>on-</w:t>
      </w:r>
      <w:r>
        <w:t>g</w:t>
      </w:r>
      <w:r w:rsidRPr="000A697C">
        <w:t>overnment</w:t>
      </w:r>
      <w:r>
        <w:t>al</w:t>
      </w:r>
      <w:r w:rsidRPr="000A697C">
        <w:t xml:space="preserve"> </w:t>
      </w:r>
      <w:r>
        <w:t>o</w:t>
      </w:r>
      <w:r w:rsidRPr="000A697C">
        <w:t>rganisation (</w:t>
      </w:r>
      <w:r>
        <w:t>eg,</w:t>
      </w:r>
      <w:r w:rsidRPr="000A697C">
        <w:t xml:space="preserve"> Forest and Bird, </w:t>
      </w:r>
      <w:r w:rsidRPr="00926569">
        <w:t>Mountains</w:t>
      </w:r>
      <w:r w:rsidRPr="000A697C">
        <w:t xml:space="preserve"> to Sea)</w:t>
      </w:r>
      <w:r w:rsidR="00E8528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289D"/>
    <w:multiLevelType w:val="hybridMultilevel"/>
    <w:tmpl w:val="FFFFFFFF"/>
    <w:lvl w:ilvl="0" w:tplc="CD7EE3C0">
      <w:start w:val="1"/>
      <w:numFmt w:val="bullet"/>
      <w:lvlText w:val=""/>
      <w:lvlJc w:val="left"/>
      <w:pPr>
        <w:ind w:left="360" w:hanging="360"/>
      </w:pPr>
      <w:rPr>
        <w:rFonts w:ascii="Wingdings" w:hAnsi="Wingdings" w:hint="default"/>
      </w:rPr>
    </w:lvl>
    <w:lvl w:ilvl="1" w:tplc="C25E19EE">
      <w:start w:val="1"/>
      <w:numFmt w:val="bullet"/>
      <w:lvlText w:val="o"/>
      <w:lvlJc w:val="left"/>
      <w:pPr>
        <w:ind w:left="1080" w:hanging="360"/>
      </w:pPr>
      <w:rPr>
        <w:rFonts w:ascii="Courier New" w:hAnsi="Courier New" w:hint="default"/>
      </w:rPr>
    </w:lvl>
    <w:lvl w:ilvl="2" w:tplc="0C9C02C6">
      <w:start w:val="1"/>
      <w:numFmt w:val="bullet"/>
      <w:lvlText w:val=""/>
      <w:lvlJc w:val="left"/>
      <w:pPr>
        <w:ind w:left="1800" w:hanging="360"/>
      </w:pPr>
      <w:rPr>
        <w:rFonts w:ascii="Wingdings" w:hAnsi="Wingdings" w:hint="default"/>
      </w:rPr>
    </w:lvl>
    <w:lvl w:ilvl="3" w:tplc="BDEA3DC2">
      <w:start w:val="1"/>
      <w:numFmt w:val="bullet"/>
      <w:lvlText w:val=""/>
      <w:lvlJc w:val="left"/>
      <w:pPr>
        <w:ind w:left="2520" w:hanging="360"/>
      </w:pPr>
      <w:rPr>
        <w:rFonts w:ascii="Symbol" w:hAnsi="Symbol" w:hint="default"/>
      </w:rPr>
    </w:lvl>
    <w:lvl w:ilvl="4" w:tplc="B2BC6E2A">
      <w:start w:val="1"/>
      <w:numFmt w:val="bullet"/>
      <w:lvlText w:val="o"/>
      <w:lvlJc w:val="left"/>
      <w:pPr>
        <w:ind w:left="3240" w:hanging="360"/>
      </w:pPr>
      <w:rPr>
        <w:rFonts w:ascii="Courier New" w:hAnsi="Courier New" w:hint="default"/>
      </w:rPr>
    </w:lvl>
    <w:lvl w:ilvl="5" w:tplc="B9881114">
      <w:start w:val="1"/>
      <w:numFmt w:val="bullet"/>
      <w:lvlText w:val=""/>
      <w:lvlJc w:val="left"/>
      <w:pPr>
        <w:ind w:left="3960" w:hanging="360"/>
      </w:pPr>
      <w:rPr>
        <w:rFonts w:ascii="Wingdings" w:hAnsi="Wingdings" w:hint="default"/>
      </w:rPr>
    </w:lvl>
    <w:lvl w:ilvl="6" w:tplc="A6A248DC">
      <w:start w:val="1"/>
      <w:numFmt w:val="bullet"/>
      <w:lvlText w:val=""/>
      <w:lvlJc w:val="left"/>
      <w:pPr>
        <w:ind w:left="4680" w:hanging="360"/>
      </w:pPr>
      <w:rPr>
        <w:rFonts w:ascii="Symbol" w:hAnsi="Symbol" w:hint="default"/>
      </w:rPr>
    </w:lvl>
    <w:lvl w:ilvl="7" w:tplc="921E31B8">
      <w:start w:val="1"/>
      <w:numFmt w:val="bullet"/>
      <w:lvlText w:val="o"/>
      <w:lvlJc w:val="left"/>
      <w:pPr>
        <w:ind w:left="5400" w:hanging="360"/>
      </w:pPr>
      <w:rPr>
        <w:rFonts w:ascii="Courier New" w:hAnsi="Courier New" w:hint="default"/>
      </w:rPr>
    </w:lvl>
    <w:lvl w:ilvl="8" w:tplc="F02C5998">
      <w:start w:val="1"/>
      <w:numFmt w:val="bullet"/>
      <w:lvlText w:val=""/>
      <w:lvlJc w:val="left"/>
      <w:pPr>
        <w:ind w:left="612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D8879F3"/>
    <w:multiLevelType w:val="hybridMultilevel"/>
    <w:tmpl w:val="FFFFFFFF"/>
    <w:lvl w:ilvl="0" w:tplc="D2C66D58">
      <w:start w:val="1"/>
      <w:numFmt w:val="bullet"/>
      <w:lvlText w:val=""/>
      <w:lvlJc w:val="left"/>
      <w:pPr>
        <w:ind w:left="360" w:hanging="360"/>
      </w:pPr>
      <w:rPr>
        <w:rFonts w:ascii="Wingdings" w:hAnsi="Wingdings" w:hint="default"/>
      </w:rPr>
    </w:lvl>
    <w:lvl w:ilvl="1" w:tplc="3C7A99DE">
      <w:start w:val="1"/>
      <w:numFmt w:val="bullet"/>
      <w:lvlText w:val="o"/>
      <w:lvlJc w:val="left"/>
      <w:pPr>
        <w:ind w:left="1080" w:hanging="360"/>
      </w:pPr>
      <w:rPr>
        <w:rFonts w:ascii="Courier New" w:hAnsi="Courier New" w:hint="default"/>
      </w:rPr>
    </w:lvl>
    <w:lvl w:ilvl="2" w:tplc="497A2D12">
      <w:start w:val="1"/>
      <w:numFmt w:val="bullet"/>
      <w:lvlText w:val=""/>
      <w:lvlJc w:val="left"/>
      <w:pPr>
        <w:ind w:left="1800" w:hanging="360"/>
      </w:pPr>
      <w:rPr>
        <w:rFonts w:ascii="Wingdings" w:hAnsi="Wingdings" w:hint="default"/>
      </w:rPr>
    </w:lvl>
    <w:lvl w:ilvl="3" w:tplc="58644C92">
      <w:start w:val="1"/>
      <w:numFmt w:val="bullet"/>
      <w:lvlText w:val=""/>
      <w:lvlJc w:val="left"/>
      <w:pPr>
        <w:ind w:left="2520" w:hanging="360"/>
      </w:pPr>
      <w:rPr>
        <w:rFonts w:ascii="Symbol" w:hAnsi="Symbol" w:hint="default"/>
      </w:rPr>
    </w:lvl>
    <w:lvl w:ilvl="4" w:tplc="D938E4F2">
      <w:start w:val="1"/>
      <w:numFmt w:val="bullet"/>
      <w:lvlText w:val="o"/>
      <w:lvlJc w:val="left"/>
      <w:pPr>
        <w:ind w:left="3240" w:hanging="360"/>
      </w:pPr>
      <w:rPr>
        <w:rFonts w:ascii="Courier New" w:hAnsi="Courier New" w:hint="default"/>
      </w:rPr>
    </w:lvl>
    <w:lvl w:ilvl="5" w:tplc="984E72A4">
      <w:start w:val="1"/>
      <w:numFmt w:val="bullet"/>
      <w:lvlText w:val=""/>
      <w:lvlJc w:val="left"/>
      <w:pPr>
        <w:ind w:left="3960" w:hanging="360"/>
      </w:pPr>
      <w:rPr>
        <w:rFonts w:ascii="Wingdings" w:hAnsi="Wingdings" w:hint="default"/>
      </w:rPr>
    </w:lvl>
    <w:lvl w:ilvl="6" w:tplc="91FE507C">
      <w:start w:val="1"/>
      <w:numFmt w:val="bullet"/>
      <w:lvlText w:val=""/>
      <w:lvlJc w:val="left"/>
      <w:pPr>
        <w:ind w:left="4680" w:hanging="360"/>
      </w:pPr>
      <w:rPr>
        <w:rFonts w:ascii="Symbol" w:hAnsi="Symbol" w:hint="default"/>
      </w:rPr>
    </w:lvl>
    <w:lvl w:ilvl="7" w:tplc="FBF6C5D6">
      <w:start w:val="1"/>
      <w:numFmt w:val="bullet"/>
      <w:lvlText w:val="o"/>
      <w:lvlJc w:val="left"/>
      <w:pPr>
        <w:ind w:left="5400" w:hanging="360"/>
      </w:pPr>
      <w:rPr>
        <w:rFonts w:ascii="Courier New" w:hAnsi="Courier New" w:hint="default"/>
      </w:rPr>
    </w:lvl>
    <w:lvl w:ilvl="8" w:tplc="409623DA">
      <w:start w:val="1"/>
      <w:numFmt w:val="bullet"/>
      <w:lvlText w:val=""/>
      <w:lvlJc w:val="left"/>
      <w:pPr>
        <w:ind w:left="612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E6F201E"/>
    <w:multiLevelType w:val="multilevel"/>
    <w:tmpl w:val="C7440BB4"/>
    <w:numStyleLink w:val="Style2"/>
  </w:abstractNum>
  <w:abstractNum w:abstractNumId="16" w15:restartNumberingAfterBreak="0">
    <w:nsid w:val="3175925E"/>
    <w:multiLevelType w:val="hybridMultilevel"/>
    <w:tmpl w:val="FFFFFFFF"/>
    <w:lvl w:ilvl="0" w:tplc="720218AC">
      <w:start w:val="1"/>
      <w:numFmt w:val="bullet"/>
      <w:lvlText w:val=""/>
      <w:lvlJc w:val="left"/>
      <w:pPr>
        <w:ind w:left="360" w:hanging="360"/>
      </w:pPr>
      <w:rPr>
        <w:rFonts w:ascii="Wingdings" w:hAnsi="Wingdings" w:hint="default"/>
      </w:rPr>
    </w:lvl>
    <w:lvl w:ilvl="1" w:tplc="CCCC3D02">
      <w:start w:val="1"/>
      <w:numFmt w:val="bullet"/>
      <w:lvlText w:val="o"/>
      <w:lvlJc w:val="left"/>
      <w:pPr>
        <w:ind w:left="1080" w:hanging="360"/>
      </w:pPr>
      <w:rPr>
        <w:rFonts w:ascii="Courier New" w:hAnsi="Courier New" w:hint="default"/>
      </w:rPr>
    </w:lvl>
    <w:lvl w:ilvl="2" w:tplc="BF722BD8">
      <w:start w:val="1"/>
      <w:numFmt w:val="bullet"/>
      <w:lvlText w:val=""/>
      <w:lvlJc w:val="left"/>
      <w:pPr>
        <w:ind w:left="1800" w:hanging="360"/>
      </w:pPr>
      <w:rPr>
        <w:rFonts w:ascii="Wingdings" w:hAnsi="Wingdings" w:hint="default"/>
      </w:rPr>
    </w:lvl>
    <w:lvl w:ilvl="3" w:tplc="8598AC5A">
      <w:start w:val="1"/>
      <w:numFmt w:val="bullet"/>
      <w:lvlText w:val=""/>
      <w:lvlJc w:val="left"/>
      <w:pPr>
        <w:ind w:left="2520" w:hanging="360"/>
      </w:pPr>
      <w:rPr>
        <w:rFonts w:ascii="Symbol" w:hAnsi="Symbol" w:hint="default"/>
      </w:rPr>
    </w:lvl>
    <w:lvl w:ilvl="4" w:tplc="906E4BDA">
      <w:start w:val="1"/>
      <w:numFmt w:val="bullet"/>
      <w:lvlText w:val="o"/>
      <w:lvlJc w:val="left"/>
      <w:pPr>
        <w:ind w:left="3240" w:hanging="360"/>
      </w:pPr>
      <w:rPr>
        <w:rFonts w:ascii="Courier New" w:hAnsi="Courier New" w:hint="default"/>
      </w:rPr>
    </w:lvl>
    <w:lvl w:ilvl="5" w:tplc="685C2E66">
      <w:start w:val="1"/>
      <w:numFmt w:val="bullet"/>
      <w:lvlText w:val=""/>
      <w:lvlJc w:val="left"/>
      <w:pPr>
        <w:ind w:left="3960" w:hanging="360"/>
      </w:pPr>
      <w:rPr>
        <w:rFonts w:ascii="Wingdings" w:hAnsi="Wingdings" w:hint="default"/>
      </w:rPr>
    </w:lvl>
    <w:lvl w:ilvl="6" w:tplc="45DEAEB2">
      <w:start w:val="1"/>
      <w:numFmt w:val="bullet"/>
      <w:lvlText w:val=""/>
      <w:lvlJc w:val="left"/>
      <w:pPr>
        <w:ind w:left="4680" w:hanging="360"/>
      </w:pPr>
      <w:rPr>
        <w:rFonts w:ascii="Symbol" w:hAnsi="Symbol" w:hint="default"/>
      </w:rPr>
    </w:lvl>
    <w:lvl w:ilvl="7" w:tplc="72BAD310">
      <w:start w:val="1"/>
      <w:numFmt w:val="bullet"/>
      <w:lvlText w:val="o"/>
      <w:lvlJc w:val="left"/>
      <w:pPr>
        <w:ind w:left="5400" w:hanging="360"/>
      </w:pPr>
      <w:rPr>
        <w:rFonts w:ascii="Courier New" w:hAnsi="Courier New" w:hint="default"/>
      </w:rPr>
    </w:lvl>
    <w:lvl w:ilvl="8" w:tplc="8804A3AA">
      <w:start w:val="1"/>
      <w:numFmt w:val="bullet"/>
      <w:lvlText w:val=""/>
      <w:lvlJc w:val="left"/>
      <w:pPr>
        <w:ind w:left="6120" w:hanging="360"/>
      </w:pPr>
      <w:rPr>
        <w:rFonts w:ascii="Wingdings" w:hAnsi="Wingdings" w:hint="default"/>
      </w:r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2F3860"/>
    <w:multiLevelType w:val="hybridMultilevel"/>
    <w:tmpl w:val="FFFFFFFF"/>
    <w:lvl w:ilvl="0" w:tplc="AB4620E4">
      <w:start w:val="1"/>
      <w:numFmt w:val="bullet"/>
      <w:lvlText w:val=""/>
      <w:lvlJc w:val="left"/>
      <w:pPr>
        <w:ind w:left="360" w:hanging="360"/>
      </w:pPr>
      <w:rPr>
        <w:rFonts w:ascii="Wingdings" w:hAnsi="Wingdings" w:hint="default"/>
      </w:rPr>
    </w:lvl>
    <w:lvl w:ilvl="1" w:tplc="2CC4B918">
      <w:start w:val="1"/>
      <w:numFmt w:val="bullet"/>
      <w:lvlText w:val="o"/>
      <w:lvlJc w:val="left"/>
      <w:pPr>
        <w:ind w:left="1080" w:hanging="360"/>
      </w:pPr>
      <w:rPr>
        <w:rFonts w:ascii="Courier New" w:hAnsi="Courier New" w:hint="default"/>
      </w:rPr>
    </w:lvl>
    <w:lvl w:ilvl="2" w:tplc="497A4A84">
      <w:start w:val="1"/>
      <w:numFmt w:val="bullet"/>
      <w:lvlText w:val=""/>
      <w:lvlJc w:val="left"/>
      <w:pPr>
        <w:ind w:left="1800" w:hanging="360"/>
      </w:pPr>
      <w:rPr>
        <w:rFonts w:ascii="Wingdings" w:hAnsi="Wingdings" w:hint="default"/>
      </w:rPr>
    </w:lvl>
    <w:lvl w:ilvl="3" w:tplc="096E0A38">
      <w:start w:val="1"/>
      <w:numFmt w:val="bullet"/>
      <w:lvlText w:val=""/>
      <w:lvlJc w:val="left"/>
      <w:pPr>
        <w:ind w:left="2520" w:hanging="360"/>
      </w:pPr>
      <w:rPr>
        <w:rFonts w:ascii="Symbol" w:hAnsi="Symbol" w:hint="default"/>
      </w:rPr>
    </w:lvl>
    <w:lvl w:ilvl="4" w:tplc="67746D18">
      <w:start w:val="1"/>
      <w:numFmt w:val="bullet"/>
      <w:lvlText w:val="o"/>
      <w:lvlJc w:val="left"/>
      <w:pPr>
        <w:ind w:left="3240" w:hanging="360"/>
      </w:pPr>
      <w:rPr>
        <w:rFonts w:ascii="Courier New" w:hAnsi="Courier New" w:hint="default"/>
      </w:rPr>
    </w:lvl>
    <w:lvl w:ilvl="5" w:tplc="97F4D32E">
      <w:start w:val="1"/>
      <w:numFmt w:val="bullet"/>
      <w:lvlText w:val=""/>
      <w:lvlJc w:val="left"/>
      <w:pPr>
        <w:ind w:left="3960" w:hanging="360"/>
      </w:pPr>
      <w:rPr>
        <w:rFonts w:ascii="Wingdings" w:hAnsi="Wingdings" w:hint="default"/>
      </w:rPr>
    </w:lvl>
    <w:lvl w:ilvl="6" w:tplc="2CB8EA1C">
      <w:start w:val="1"/>
      <w:numFmt w:val="bullet"/>
      <w:lvlText w:val=""/>
      <w:lvlJc w:val="left"/>
      <w:pPr>
        <w:ind w:left="4680" w:hanging="360"/>
      </w:pPr>
      <w:rPr>
        <w:rFonts w:ascii="Symbol" w:hAnsi="Symbol" w:hint="default"/>
      </w:rPr>
    </w:lvl>
    <w:lvl w:ilvl="7" w:tplc="F10CE764">
      <w:start w:val="1"/>
      <w:numFmt w:val="bullet"/>
      <w:lvlText w:val="o"/>
      <w:lvlJc w:val="left"/>
      <w:pPr>
        <w:ind w:left="5400" w:hanging="360"/>
      </w:pPr>
      <w:rPr>
        <w:rFonts w:ascii="Courier New" w:hAnsi="Courier New" w:hint="default"/>
      </w:rPr>
    </w:lvl>
    <w:lvl w:ilvl="8" w:tplc="A2E6EA1A">
      <w:start w:val="1"/>
      <w:numFmt w:val="bullet"/>
      <w:lvlText w:val=""/>
      <w:lvlJc w:val="left"/>
      <w:pPr>
        <w:ind w:left="612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48B13350"/>
    <w:multiLevelType w:val="hybridMultilevel"/>
    <w:tmpl w:val="FFFFFFFF"/>
    <w:lvl w:ilvl="0" w:tplc="2E0851F8">
      <w:start w:val="1"/>
      <w:numFmt w:val="bullet"/>
      <w:lvlText w:val=""/>
      <w:lvlJc w:val="left"/>
      <w:pPr>
        <w:ind w:left="360" w:hanging="360"/>
      </w:pPr>
      <w:rPr>
        <w:rFonts w:ascii="Wingdings" w:hAnsi="Wingdings" w:hint="default"/>
      </w:rPr>
    </w:lvl>
    <w:lvl w:ilvl="1" w:tplc="F8069C60">
      <w:start w:val="1"/>
      <w:numFmt w:val="bullet"/>
      <w:lvlText w:val="o"/>
      <w:lvlJc w:val="left"/>
      <w:pPr>
        <w:ind w:left="1080" w:hanging="360"/>
      </w:pPr>
      <w:rPr>
        <w:rFonts w:ascii="Courier New" w:hAnsi="Courier New" w:hint="default"/>
      </w:rPr>
    </w:lvl>
    <w:lvl w:ilvl="2" w:tplc="8752DE12">
      <w:start w:val="1"/>
      <w:numFmt w:val="bullet"/>
      <w:lvlText w:val=""/>
      <w:lvlJc w:val="left"/>
      <w:pPr>
        <w:ind w:left="1800" w:hanging="360"/>
      </w:pPr>
      <w:rPr>
        <w:rFonts w:ascii="Wingdings" w:hAnsi="Wingdings" w:hint="default"/>
      </w:rPr>
    </w:lvl>
    <w:lvl w:ilvl="3" w:tplc="08923E44">
      <w:start w:val="1"/>
      <w:numFmt w:val="bullet"/>
      <w:lvlText w:val=""/>
      <w:lvlJc w:val="left"/>
      <w:pPr>
        <w:ind w:left="2520" w:hanging="360"/>
      </w:pPr>
      <w:rPr>
        <w:rFonts w:ascii="Symbol" w:hAnsi="Symbol" w:hint="default"/>
      </w:rPr>
    </w:lvl>
    <w:lvl w:ilvl="4" w:tplc="06728C38">
      <w:start w:val="1"/>
      <w:numFmt w:val="bullet"/>
      <w:lvlText w:val="o"/>
      <w:lvlJc w:val="left"/>
      <w:pPr>
        <w:ind w:left="3240" w:hanging="360"/>
      </w:pPr>
      <w:rPr>
        <w:rFonts w:ascii="Courier New" w:hAnsi="Courier New" w:hint="default"/>
      </w:rPr>
    </w:lvl>
    <w:lvl w:ilvl="5" w:tplc="DE0ABB98">
      <w:start w:val="1"/>
      <w:numFmt w:val="bullet"/>
      <w:lvlText w:val=""/>
      <w:lvlJc w:val="left"/>
      <w:pPr>
        <w:ind w:left="3960" w:hanging="360"/>
      </w:pPr>
      <w:rPr>
        <w:rFonts w:ascii="Wingdings" w:hAnsi="Wingdings" w:hint="default"/>
      </w:rPr>
    </w:lvl>
    <w:lvl w:ilvl="6" w:tplc="5D5AA0D0">
      <w:start w:val="1"/>
      <w:numFmt w:val="bullet"/>
      <w:lvlText w:val=""/>
      <w:lvlJc w:val="left"/>
      <w:pPr>
        <w:ind w:left="4680" w:hanging="360"/>
      </w:pPr>
      <w:rPr>
        <w:rFonts w:ascii="Symbol" w:hAnsi="Symbol" w:hint="default"/>
      </w:rPr>
    </w:lvl>
    <w:lvl w:ilvl="7" w:tplc="FADC5F94">
      <w:start w:val="1"/>
      <w:numFmt w:val="bullet"/>
      <w:lvlText w:val="o"/>
      <w:lvlJc w:val="left"/>
      <w:pPr>
        <w:ind w:left="5400" w:hanging="360"/>
      </w:pPr>
      <w:rPr>
        <w:rFonts w:ascii="Courier New" w:hAnsi="Courier New" w:hint="default"/>
      </w:rPr>
    </w:lvl>
    <w:lvl w:ilvl="8" w:tplc="4E4630E2">
      <w:start w:val="1"/>
      <w:numFmt w:val="bullet"/>
      <w:lvlText w:val=""/>
      <w:lvlJc w:val="left"/>
      <w:pPr>
        <w:ind w:left="6120" w:hanging="360"/>
      </w:pPr>
      <w:rPr>
        <w:rFonts w:ascii="Wingdings" w:hAnsi="Wingdings" w:hint="default"/>
      </w:rPr>
    </w:lvl>
  </w:abstractNum>
  <w:abstractNum w:abstractNumId="28" w15:restartNumberingAfterBreak="0">
    <w:nsid w:val="4BDF60F5"/>
    <w:multiLevelType w:val="hybridMultilevel"/>
    <w:tmpl w:val="FFFFFFFF"/>
    <w:lvl w:ilvl="0" w:tplc="D4DEEAAA">
      <w:start w:val="1"/>
      <w:numFmt w:val="bullet"/>
      <w:lvlText w:val=""/>
      <w:lvlJc w:val="left"/>
      <w:pPr>
        <w:ind w:left="360" w:hanging="360"/>
      </w:pPr>
      <w:rPr>
        <w:rFonts w:ascii="Wingdings" w:hAnsi="Wingdings" w:hint="default"/>
      </w:rPr>
    </w:lvl>
    <w:lvl w:ilvl="1" w:tplc="3BEC2F9E">
      <w:start w:val="1"/>
      <w:numFmt w:val="bullet"/>
      <w:lvlText w:val="o"/>
      <w:lvlJc w:val="left"/>
      <w:pPr>
        <w:ind w:left="1080" w:hanging="360"/>
      </w:pPr>
      <w:rPr>
        <w:rFonts w:ascii="Courier New" w:hAnsi="Courier New" w:hint="default"/>
      </w:rPr>
    </w:lvl>
    <w:lvl w:ilvl="2" w:tplc="2B8637A2">
      <w:start w:val="1"/>
      <w:numFmt w:val="bullet"/>
      <w:lvlText w:val=""/>
      <w:lvlJc w:val="left"/>
      <w:pPr>
        <w:ind w:left="1800" w:hanging="360"/>
      </w:pPr>
      <w:rPr>
        <w:rFonts w:ascii="Wingdings" w:hAnsi="Wingdings" w:hint="default"/>
      </w:rPr>
    </w:lvl>
    <w:lvl w:ilvl="3" w:tplc="D0A8325A">
      <w:start w:val="1"/>
      <w:numFmt w:val="bullet"/>
      <w:lvlText w:val=""/>
      <w:lvlJc w:val="left"/>
      <w:pPr>
        <w:ind w:left="2520" w:hanging="360"/>
      </w:pPr>
      <w:rPr>
        <w:rFonts w:ascii="Symbol" w:hAnsi="Symbol" w:hint="default"/>
      </w:rPr>
    </w:lvl>
    <w:lvl w:ilvl="4" w:tplc="0BF87606">
      <w:start w:val="1"/>
      <w:numFmt w:val="bullet"/>
      <w:lvlText w:val="o"/>
      <w:lvlJc w:val="left"/>
      <w:pPr>
        <w:ind w:left="3240" w:hanging="360"/>
      </w:pPr>
      <w:rPr>
        <w:rFonts w:ascii="Courier New" w:hAnsi="Courier New" w:hint="default"/>
      </w:rPr>
    </w:lvl>
    <w:lvl w:ilvl="5" w:tplc="2D44DB3C">
      <w:start w:val="1"/>
      <w:numFmt w:val="bullet"/>
      <w:lvlText w:val=""/>
      <w:lvlJc w:val="left"/>
      <w:pPr>
        <w:ind w:left="3960" w:hanging="360"/>
      </w:pPr>
      <w:rPr>
        <w:rFonts w:ascii="Wingdings" w:hAnsi="Wingdings" w:hint="default"/>
      </w:rPr>
    </w:lvl>
    <w:lvl w:ilvl="6" w:tplc="118EEDB8">
      <w:start w:val="1"/>
      <w:numFmt w:val="bullet"/>
      <w:lvlText w:val=""/>
      <w:lvlJc w:val="left"/>
      <w:pPr>
        <w:ind w:left="4680" w:hanging="360"/>
      </w:pPr>
      <w:rPr>
        <w:rFonts w:ascii="Symbol" w:hAnsi="Symbol" w:hint="default"/>
      </w:rPr>
    </w:lvl>
    <w:lvl w:ilvl="7" w:tplc="4E160938">
      <w:start w:val="1"/>
      <w:numFmt w:val="bullet"/>
      <w:lvlText w:val="o"/>
      <w:lvlJc w:val="left"/>
      <w:pPr>
        <w:ind w:left="5400" w:hanging="360"/>
      </w:pPr>
      <w:rPr>
        <w:rFonts w:ascii="Courier New" w:hAnsi="Courier New" w:hint="default"/>
      </w:rPr>
    </w:lvl>
    <w:lvl w:ilvl="8" w:tplc="FE98D182">
      <w:start w:val="1"/>
      <w:numFmt w:val="bullet"/>
      <w:lvlText w:val=""/>
      <w:lvlJc w:val="left"/>
      <w:pPr>
        <w:ind w:left="6120" w:hanging="360"/>
      </w:pPr>
      <w:rPr>
        <w:rFonts w:ascii="Wingdings" w:hAnsi="Wingdings" w:hint="default"/>
      </w:rPr>
    </w:lvl>
  </w:abstractNum>
  <w:abstractNum w:abstractNumId="29"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BA7228"/>
    <w:multiLevelType w:val="hybridMultilevel"/>
    <w:tmpl w:val="585050F4"/>
    <w:lvl w:ilvl="0" w:tplc="F190C084">
      <w:start w:val="1"/>
      <w:numFmt w:val="decimal"/>
      <w:lvlText w:val="%1."/>
      <w:lvlJc w:val="left"/>
      <w:pPr>
        <w:ind w:left="1020" w:hanging="360"/>
      </w:pPr>
    </w:lvl>
    <w:lvl w:ilvl="1" w:tplc="338CFD64">
      <w:start w:val="1"/>
      <w:numFmt w:val="decimal"/>
      <w:lvlText w:val="%2."/>
      <w:lvlJc w:val="left"/>
      <w:pPr>
        <w:ind w:left="1020" w:hanging="360"/>
      </w:pPr>
    </w:lvl>
    <w:lvl w:ilvl="2" w:tplc="6C8CA5EE">
      <w:start w:val="1"/>
      <w:numFmt w:val="decimal"/>
      <w:lvlText w:val="%3."/>
      <w:lvlJc w:val="left"/>
      <w:pPr>
        <w:ind w:left="1020" w:hanging="360"/>
      </w:pPr>
    </w:lvl>
    <w:lvl w:ilvl="3" w:tplc="36FE275E">
      <w:start w:val="1"/>
      <w:numFmt w:val="decimal"/>
      <w:lvlText w:val="%4."/>
      <w:lvlJc w:val="left"/>
      <w:pPr>
        <w:ind w:left="1020" w:hanging="360"/>
      </w:pPr>
    </w:lvl>
    <w:lvl w:ilvl="4" w:tplc="A7DAF498">
      <w:start w:val="1"/>
      <w:numFmt w:val="decimal"/>
      <w:lvlText w:val="%5."/>
      <w:lvlJc w:val="left"/>
      <w:pPr>
        <w:ind w:left="1020" w:hanging="360"/>
      </w:pPr>
    </w:lvl>
    <w:lvl w:ilvl="5" w:tplc="25A21BE6">
      <w:start w:val="1"/>
      <w:numFmt w:val="decimal"/>
      <w:lvlText w:val="%6."/>
      <w:lvlJc w:val="left"/>
      <w:pPr>
        <w:ind w:left="1020" w:hanging="360"/>
      </w:pPr>
    </w:lvl>
    <w:lvl w:ilvl="6" w:tplc="B60C7FD6">
      <w:start w:val="1"/>
      <w:numFmt w:val="decimal"/>
      <w:lvlText w:val="%7."/>
      <w:lvlJc w:val="left"/>
      <w:pPr>
        <w:ind w:left="1020" w:hanging="360"/>
      </w:pPr>
    </w:lvl>
    <w:lvl w:ilvl="7" w:tplc="D898E406">
      <w:start w:val="1"/>
      <w:numFmt w:val="decimal"/>
      <w:lvlText w:val="%8."/>
      <w:lvlJc w:val="left"/>
      <w:pPr>
        <w:ind w:left="1020" w:hanging="360"/>
      </w:pPr>
    </w:lvl>
    <w:lvl w:ilvl="8" w:tplc="4D82037E">
      <w:start w:val="1"/>
      <w:numFmt w:val="decimal"/>
      <w:lvlText w:val="%9."/>
      <w:lvlJc w:val="left"/>
      <w:pPr>
        <w:ind w:left="1020" w:hanging="360"/>
      </w:pPr>
    </w:lvl>
  </w:abstractNum>
  <w:abstractNum w:abstractNumId="3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2"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6"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A79DB41"/>
    <w:multiLevelType w:val="hybridMultilevel"/>
    <w:tmpl w:val="FFFFFFFF"/>
    <w:lvl w:ilvl="0" w:tplc="A4B89A8C">
      <w:start w:val="1"/>
      <w:numFmt w:val="bullet"/>
      <w:lvlText w:val=""/>
      <w:lvlJc w:val="left"/>
      <w:pPr>
        <w:ind w:left="360" w:hanging="360"/>
      </w:pPr>
      <w:rPr>
        <w:rFonts w:ascii="Wingdings" w:hAnsi="Wingdings" w:hint="default"/>
      </w:rPr>
    </w:lvl>
    <w:lvl w:ilvl="1" w:tplc="6960188E">
      <w:start w:val="1"/>
      <w:numFmt w:val="bullet"/>
      <w:lvlText w:val="o"/>
      <w:lvlJc w:val="left"/>
      <w:pPr>
        <w:ind w:left="1080" w:hanging="360"/>
      </w:pPr>
      <w:rPr>
        <w:rFonts w:ascii="Courier New" w:hAnsi="Courier New" w:hint="default"/>
      </w:rPr>
    </w:lvl>
    <w:lvl w:ilvl="2" w:tplc="7CFC6144">
      <w:start w:val="1"/>
      <w:numFmt w:val="bullet"/>
      <w:lvlText w:val=""/>
      <w:lvlJc w:val="left"/>
      <w:pPr>
        <w:ind w:left="1800" w:hanging="360"/>
      </w:pPr>
      <w:rPr>
        <w:rFonts w:ascii="Wingdings" w:hAnsi="Wingdings" w:hint="default"/>
      </w:rPr>
    </w:lvl>
    <w:lvl w:ilvl="3" w:tplc="D34207E8">
      <w:start w:val="1"/>
      <w:numFmt w:val="bullet"/>
      <w:lvlText w:val=""/>
      <w:lvlJc w:val="left"/>
      <w:pPr>
        <w:ind w:left="2520" w:hanging="360"/>
      </w:pPr>
      <w:rPr>
        <w:rFonts w:ascii="Symbol" w:hAnsi="Symbol" w:hint="default"/>
      </w:rPr>
    </w:lvl>
    <w:lvl w:ilvl="4" w:tplc="B1689576">
      <w:start w:val="1"/>
      <w:numFmt w:val="bullet"/>
      <w:lvlText w:val="o"/>
      <w:lvlJc w:val="left"/>
      <w:pPr>
        <w:ind w:left="3240" w:hanging="360"/>
      </w:pPr>
      <w:rPr>
        <w:rFonts w:ascii="Courier New" w:hAnsi="Courier New" w:hint="default"/>
      </w:rPr>
    </w:lvl>
    <w:lvl w:ilvl="5" w:tplc="45649708">
      <w:start w:val="1"/>
      <w:numFmt w:val="bullet"/>
      <w:lvlText w:val=""/>
      <w:lvlJc w:val="left"/>
      <w:pPr>
        <w:ind w:left="3960" w:hanging="360"/>
      </w:pPr>
      <w:rPr>
        <w:rFonts w:ascii="Wingdings" w:hAnsi="Wingdings" w:hint="default"/>
      </w:rPr>
    </w:lvl>
    <w:lvl w:ilvl="6" w:tplc="856267E6">
      <w:start w:val="1"/>
      <w:numFmt w:val="bullet"/>
      <w:lvlText w:val=""/>
      <w:lvlJc w:val="left"/>
      <w:pPr>
        <w:ind w:left="4680" w:hanging="360"/>
      </w:pPr>
      <w:rPr>
        <w:rFonts w:ascii="Symbol" w:hAnsi="Symbol" w:hint="default"/>
      </w:rPr>
    </w:lvl>
    <w:lvl w:ilvl="7" w:tplc="5BF652E4">
      <w:start w:val="1"/>
      <w:numFmt w:val="bullet"/>
      <w:lvlText w:val="o"/>
      <w:lvlJc w:val="left"/>
      <w:pPr>
        <w:ind w:left="5400" w:hanging="360"/>
      </w:pPr>
      <w:rPr>
        <w:rFonts w:ascii="Courier New" w:hAnsi="Courier New" w:hint="default"/>
      </w:rPr>
    </w:lvl>
    <w:lvl w:ilvl="8" w:tplc="907C8D04">
      <w:start w:val="1"/>
      <w:numFmt w:val="bullet"/>
      <w:lvlText w:val=""/>
      <w:lvlJc w:val="left"/>
      <w:pPr>
        <w:ind w:left="6120" w:hanging="360"/>
      </w:pPr>
      <w:rPr>
        <w:rFonts w:ascii="Wingdings" w:hAnsi="Wingdings" w:hint="default"/>
      </w:rPr>
    </w:lvl>
  </w:abstractNum>
  <w:abstractNum w:abstractNumId="38" w15:restartNumberingAfterBreak="0">
    <w:nsid w:val="6C042717"/>
    <w:multiLevelType w:val="multilevel"/>
    <w:tmpl w:val="DCDEB9D0"/>
    <w:numStyleLink w:val="Style1"/>
  </w:abstractNum>
  <w:abstractNum w:abstractNumId="3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3F9C514"/>
    <w:multiLevelType w:val="hybridMultilevel"/>
    <w:tmpl w:val="FFFFFFFF"/>
    <w:lvl w:ilvl="0" w:tplc="9FDC6700">
      <w:start w:val="1"/>
      <w:numFmt w:val="bullet"/>
      <w:lvlText w:val=""/>
      <w:lvlJc w:val="left"/>
      <w:pPr>
        <w:ind w:left="360" w:hanging="360"/>
      </w:pPr>
      <w:rPr>
        <w:rFonts w:ascii="Wingdings" w:hAnsi="Wingdings" w:hint="default"/>
      </w:rPr>
    </w:lvl>
    <w:lvl w:ilvl="1" w:tplc="0694AAC8">
      <w:start w:val="1"/>
      <w:numFmt w:val="bullet"/>
      <w:lvlText w:val=""/>
      <w:lvlJc w:val="left"/>
      <w:pPr>
        <w:ind w:left="1080" w:hanging="360"/>
      </w:pPr>
      <w:rPr>
        <w:rFonts w:ascii="Wingdings" w:hAnsi="Wingdings" w:hint="default"/>
      </w:rPr>
    </w:lvl>
    <w:lvl w:ilvl="2" w:tplc="3B7EBF12">
      <w:start w:val="1"/>
      <w:numFmt w:val="bullet"/>
      <w:lvlText w:val=""/>
      <w:lvlJc w:val="left"/>
      <w:pPr>
        <w:ind w:left="1800" w:hanging="360"/>
      </w:pPr>
      <w:rPr>
        <w:rFonts w:ascii="Wingdings" w:hAnsi="Wingdings" w:hint="default"/>
      </w:rPr>
    </w:lvl>
    <w:lvl w:ilvl="3" w:tplc="A71C542A">
      <w:start w:val="1"/>
      <w:numFmt w:val="bullet"/>
      <w:lvlText w:val=""/>
      <w:lvlJc w:val="left"/>
      <w:pPr>
        <w:ind w:left="2520" w:hanging="360"/>
      </w:pPr>
      <w:rPr>
        <w:rFonts w:ascii="Symbol" w:hAnsi="Symbol" w:hint="default"/>
      </w:rPr>
    </w:lvl>
    <w:lvl w:ilvl="4" w:tplc="3B0EDDDA">
      <w:start w:val="1"/>
      <w:numFmt w:val="bullet"/>
      <w:lvlText w:val="o"/>
      <w:lvlJc w:val="left"/>
      <w:pPr>
        <w:ind w:left="3240" w:hanging="360"/>
      </w:pPr>
      <w:rPr>
        <w:rFonts w:ascii="Courier New" w:hAnsi="Courier New" w:hint="default"/>
      </w:rPr>
    </w:lvl>
    <w:lvl w:ilvl="5" w:tplc="94863FD0">
      <w:start w:val="1"/>
      <w:numFmt w:val="bullet"/>
      <w:lvlText w:val=""/>
      <w:lvlJc w:val="left"/>
      <w:pPr>
        <w:ind w:left="3960" w:hanging="360"/>
      </w:pPr>
      <w:rPr>
        <w:rFonts w:ascii="Wingdings" w:hAnsi="Wingdings" w:hint="default"/>
      </w:rPr>
    </w:lvl>
    <w:lvl w:ilvl="6" w:tplc="9D066102">
      <w:start w:val="1"/>
      <w:numFmt w:val="bullet"/>
      <w:lvlText w:val=""/>
      <w:lvlJc w:val="left"/>
      <w:pPr>
        <w:ind w:left="4680" w:hanging="360"/>
      </w:pPr>
      <w:rPr>
        <w:rFonts w:ascii="Symbol" w:hAnsi="Symbol" w:hint="default"/>
      </w:rPr>
    </w:lvl>
    <w:lvl w:ilvl="7" w:tplc="DD882A30">
      <w:start w:val="1"/>
      <w:numFmt w:val="bullet"/>
      <w:lvlText w:val="o"/>
      <w:lvlJc w:val="left"/>
      <w:pPr>
        <w:ind w:left="5400" w:hanging="360"/>
      </w:pPr>
      <w:rPr>
        <w:rFonts w:ascii="Courier New" w:hAnsi="Courier New" w:hint="default"/>
      </w:rPr>
    </w:lvl>
    <w:lvl w:ilvl="8" w:tplc="D74405F4">
      <w:start w:val="1"/>
      <w:numFmt w:val="bullet"/>
      <w:lvlText w:val=""/>
      <w:lvlJc w:val="left"/>
      <w:pPr>
        <w:ind w:left="6120" w:hanging="360"/>
      </w:pPr>
      <w:rPr>
        <w:rFonts w:ascii="Wingdings" w:hAnsi="Wingdings" w:hint="default"/>
      </w:rPr>
    </w:lvl>
  </w:abstractNum>
  <w:abstractNum w:abstractNumId="43" w15:restartNumberingAfterBreak="0">
    <w:nsid w:val="746D5E71"/>
    <w:multiLevelType w:val="hybridMultilevel"/>
    <w:tmpl w:val="FFFFFFFF"/>
    <w:lvl w:ilvl="0" w:tplc="F730ADE8">
      <w:start w:val="1"/>
      <w:numFmt w:val="bullet"/>
      <w:lvlText w:val=""/>
      <w:lvlJc w:val="left"/>
      <w:pPr>
        <w:ind w:left="360" w:hanging="360"/>
      </w:pPr>
      <w:rPr>
        <w:rFonts w:ascii="Wingdings" w:hAnsi="Wingdings" w:hint="default"/>
      </w:rPr>
    </w:lvl>
    <w:lvl w:ilvl="1" w:tplc="3B569B12">
      <w:start w:val="1"/>
      <w:numFmt w:val="bullet"/>
      <w:lvlText w:val="o"/>
      <w:lvlJc w:val="left"/>
      <w:pPr>
        <w:ind w:left="1080" w:hanging="360"/>
      </w:pPr>
      <w:rPr>
        <w:rFonts w:ascii="Courier New" w:hAnsi="Courier New" w:hint="default"/>
      </w:rPr>
    </w:lvl>
    <w:lvl w:ilvl="2" w:tplc="B2387F7C">
      <w:start w:val="1"/>
      <w:numFmt w:val="bullet"/>
      <w:lvlText w:val=""/>
      <w:lvlJc w:val="left"/>
      <w:pPr>
        <w:ind w:left="1800" w:hanging="360"/>
      </w:pPr>
      <w:rPr>
        <w:rFonts w:ascii="Wingdings" w:hAnsi="Wingdings" w:hint="default"/>
      </w:rPr>
    </w:lvl>
    <w:lvl w:ilvl="3" w:tplc="216814B0">
      <w:start w:val="1"/>
      <w:numFmt w:val="bullet"/>
      <w:lvlText w:val=""/>
      <w:lvlJc w:val="left"/>
      <w:pPr>
        <w:ind w:left="2520" w:hanging="360"/>
      </w:pPr>
      <w:rPr>
        <w:rFonts w:ascii="Symbol" w:hAnsi="Symbol" w:hint="default"/>
      </w:rPr>
    </w:lvl>
    <w:lvl w:ilvl="4" w:tplc="0C14CD2C">
      <w:start w:val="1"/>
      <w:numFmt w:val="bullet"/>
      <w:lvlText w:val="o"/>
      <w:lvlJc w:val="left"/>
      <w:pPr>
        <w:ind w:left="3240" w:hanging="360"/>
      </w:pPr>
      <w:rPr>
        <w:rFonts w:ascii="Courier New" w:hAnsi="Courier New" w:hint="default"/>
      </w:rPr>
    </w:lvl>
    <w:lvl w:ilvl="5" w:tplc="9524F4C6">
      <w:start w:val="1"/>
      <w:numFmt w:val="bullet"/>
      <w:lvlText w:val=""/>
      <w:lvlJc w:val="left"/>
      <w:pPr>
        <w:ind w:left="3960" w:hanging="360"/>
      </w:pPr>
      <w:rPr>
        <w:rFonts w:ascii="Wingdings" w:hAnsi="Wingdings" w:hint="default"/>
      </w:rPr>
    </w:lvl>
    <w:lvl w:ilvl="6" w:tplc="F300D758">
      <w:start w:val="1"/>
      <w:numFmt w:val="bullet"/>
      <w:lvlText w:val=""/>
      <w:lvlJc w:val="left"/>
      <w:pPr>
        <w:ind w:left="4680" w:hanging="360"/>
      </w:pPr>
      <w:rPr>
        <w:rFonts w:ascii="Symbol" w:hAnsi="Symbol" w:hint="default"/>
      </w:rPr>
    </w:lvl>
    <w:lvl w:ilvl="7" w:tplc="FFAC15FA">
      <w:start w:val="1"/>
      <w:numFmt w:val="bullet"/>
      <w:lvlText w:val="o"/>
      <w:lvlJc w:val="left"/>
      <w:pPr>
        <w:ind w:left="5400" w:hanging="360"/>
      </w:pPr>
      <w:rPr>
        <w:rFonts w:ascii="Courier New" w:hAnsi="Courier New" w:hint="default"/>
      </w:rPr>
    </w:lvl>
    <w:lvl w:ilvl="8" w:tplc="701EA70A">
      <w:start w:val="1"/>
      <w:numFmt w:val="bullet"/>
      <w:lvlText w:val=""/>
      <w:lvlJc w:val="left"/>
      <w:pPr>
        <w:ind w:left="6120" w:hanging="360"/>
      </w:pPr>
      <w:rPr>
        <w:rFonts w:ascii="Wingdings" w:hAnsi="Wingdings" w:hint="default"/>
      </w:rPr>
    </w:lvl>
  </w:abstractNum>
  <w:abstractNum w:abstractNumId="4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2A031F"/>
    <w:multiLevelType w:val="hybridMultilevel"/>
    <w:tmpl w:val="FFFFFFFF"/>
    <w:lvl w:ilvl="0" w:tplc="44D29280">
      <w:start w:val="1"/>
      <w:numFmt w:val="bullet"/>
      <w:lvlText w:val=""/>
      <w:lvlJc w:val="left"/>
      <w:pPr>
        <w:ind w:left="360" w:hanging="360"/>
      </w:pPr>
      <w:rPr>
        <w:rFonts w:ascii="Wingdings" w:hAnsi="Wingdings" w:hint="default"/>
      </w:rPr>
    </w:lvl>
    <w:lvl w:ilvl="1" w:tplc="E34C5854">
      <w:start w:val="1"/>
      <w:numFmt w:val="bullet"/>
      <w:lvlText w:val="o"/>
      <w:lvlJc w:val="left"/>
      <w:pPr>
        <w:ind w:left="1080" w:hanging="360"/>
      </w:pPr>
      <w:rPr>
        <w:rFonts w:ascii="Courier New" w:hAnsi="Courier New" w:hint="default"/>
      </w:rPr>
    </w:lvl>
    <w:lvl w:ilvl="2" w:tplc="EF8C8FD0">
      <w:start w:val="1"/>
      <w:numFmt w:val="bullet"/>
      <w:lvlText w:val=""/>
      <w:lvlJc w:val="left"/>
      <w:pPr>
        <w:ind w:left="1800" w:hanging="360"/>
      </w:pPr>
      <w:rPr>
        <w:rFonts w:ascii="Wingdings" w:hAnsi="Wingdings" w:hint="default"/>
      </w:rPr>
    </w:lvl>
    <w:lvl w:ilvl="3" w:tplc="846C890A">
      <w:start w:val="1"/>
      <w:numFmt w:val="bullet"/>
      <w:lvlText w:val=""/>
      <w:lvlJc w:val="left"/>
      <w:pPr>
        <w:ind w:left="2520" w:hanging="360"/>
      </w:pPr>
      <w:rPr>
        <w:rFonts w:ascii="Symbol" w:hAnsi="Symbol" w:hint="default"/>
      </w:rPr>
    </w:lvl>
    <w:lvl w:ilvl="4" w:tplc="F020B1CE">
      <w:start w:val="1"/>
      <w:numFmt w:val="bullet"/>
      <w:lvlText w:val="o"/>
      <w:lvlJc w:val="left"/>
      <w:pPr>
        <w:ind w:left="3240" w:hanging="360"/>
      </w:pPr>
      <w:rPr>
        <w:rFonts w:ascii="Courier New" w:hAnsi="Courier New" w:hint="default"/>
      </w:rPr>
    </w:lvl>
    <w:lvl w:ilvl="5" w:tplc="E28221E4">
      <w:start w:val="1"/>
      <w:numFmt w:val="bullet"/>
      <w:lvlText w:val=""/>
      <w:lvlJc w:val="left"/>
      <w:pPr>
        <w:ind w:left="3960" w:hanging="360"/>
      </w:pPr>
      <w:rPr>
        <w:rFonts w:ascii="Wingdings" w:hAnsi="Wingdings" w:hint="default"/>
      </w:rPr>
    </w:lvl>
    <w:lvl w:ilvl="6" w:tplc="81448A06">
      <w:start w:val="1"/>
      <w:numFmt w:val="bullet"/>
      <w:lvlText w:val=""/>
      <w:lvlJc w:val="left"/>
      <w:pPr>
        <w:ind w:left="4680" w:hanging="360"/>
      </w:pPr>
      <w:rPr>
        <w:rFonts w:ascii="Symbol" w:hAnsi="Symbol" w:hint="default"/>
      </w:rPr>
    </w:lvl>
    <w:lvl w:ilvl="7" w:tplc="A656994C">
      <w:start w:val="1"/>
      <w:numFmt w:val="bullet"/>
      <w:lvlText w:val="o"/>
      <w:lvlJc w:val="left"/>
      <w:pPr>
        <w:ind w:left="5400" w:hanging="360"/>
      </w:pPr>
      <w:rPr>
        <w:rFonts w:ascii="Courier New" w:hAnsi="Courier New" w:hint="default"/>
      </w:rPr>
    </w:lvl>
    <w:lvl w:ilvl="8" w:tplc="64FC8766">
      <w:start w:val="1"/>
      <w:numFmt w:val="bullet"/>
      <w:lvlText w:val=""/>
      <w:lvlJc w:val="left"/>
      <w:pPr>
        <w:ind w:left="6120" w:hanging="360"/>
      </w:pPr>
      <w:rPr>
        <w:rFonts w:ascii="Wingdings" w:hAnsi="Wingdings" w:hint="default"/>
      </w:rPr>
    </w:lvl>
  </w:abstractNum>
  <w:abstractNum w:abstractNumId="4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7"/>
  </w:num>
  <w:num w:numId="2" w16cid:durableId="1287734805">
    <w:abstractNumId w:val="31"/>
  </w:num>
  <w:num w:numId="3" w16cid:durableId="1538541818">
    <w:abstractNumId w:val="46"/>
  </w:num>
  <w:num w:numId="4" w16cid:durableId="550508225">
    <w:abstractNumId w:val="23"/>
  </w:num>
  <w:num w:numId="5" w16cid:durableId="745567648">
    <w:abstractNumId w:val="14"/>
  </w:num>
  <w:num w:numId="6" w16cid:durableId="2076933510">
    <w:abstractNumId w:val="9"/>
  </w:num>
  <w:num w:numId="7" w16cid:durableId="1899433097">
    <w:abstractNumId w:val="26"/>
  </w:num>
  <w:num w:numId="8" w16cid:durableId="1088233813">
    <w:abstractNumId w:val="25"/>
  </w:num>
  <w:num w:numId="9" w16cid:durableId="394550804">
    <w:abstractNumId w:val="44"/>
  </w:num>
  <w:num w:numId="10"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2"/>
  </w:num>
  <w:num w:numId="12" w16cid:durableId="1912157551">
    <w:abstractNumId w:val="35"/>
  </w:num>
  <w:num w:numId="13" w16cid:durableId="797454537">
    <w:abstractNumId w:val="13"/>
  </w:num>
  <w:num w:numId="14" w16cid:durableId="284310654">
    <w:abstractNumId w:val="38"/>
  </w:num>
  <w:num w:numId="15" w16cid:durableId="1819420646">
    <w:abstractNumId w:val="24"/>
  </w:num>
  <w:num w:numId="16" w16cid:durableId="1770615197">
    <w:abstractNumId w:val="12"/>
  </w:num>
  <w:num w:numId="17" w16cid:durableId="1658604841">
    <w:abstractNumId w:val="36"/>
  </w:num>
  <w:num w:numId="18" w16cid:durableId="905535034">
    <w:abstractNumId w:val="32"/>
  </w:num>
  <w:num w:numId="19" w16cid:durableId="1465346826">
    <w:abstractNumId w:val="39"/>
  </w:num>
  <w:num w:numId="20" w16cid:durableId="676690097">
    <w:abstractNumId w:val="15"/>
  </w:num>
  <w:num w:numId="21" w16cid:durableId="2031447556">
    <w:abstractNumId w:val="33"/>
  </w:num>
  <w:num w:numId="22" w16cid:durableId="752623358">
    <w:abstractNumId w:val="5"/>
  </w:num>
  <w:num w:numId="23" w16cid:durableId="867841801">
    <w:abstractNumId w:val="29"/>
  </w:num>
  <w:num w:numId="24" w16cid:durableId="720790089">
    <w:abstractNumId w:val="18"/>
  </w:num>
  <w:num w:numId="25" w16cid:durableId="222520331">
    <w:abstractNumId w:val="41"/>
  </w:num>
  <w:num w:numId="26" w16cid:durableId="717584311">
    <w:abstractNumId w:val="34"/>
  </w:num>
  <w:num w:numId="27" w16cid:durableId="779765061">
    <w:abstractNumId w:val="1"/>
  </w:num>
  <w:num w:numId="28" w16cid:durableId="342437984">
    <w:abstractNumId w:val="20"/>
  </w:num>
  <w:num w:numId="29" w16cid:durableId="86079989">
    <w:abstractNumId w:val="10"/>
  </w:num>
  <w:num w:numId="30" w16cid:durableId="190724435">
    <w:abstractNumId w:val="4"/>
  </w:num>
  <w:num w:numId="31" w16cid:durableId="180439593">
    <w:abstractNumId w:val="3"/>
  </w:num>
  <w:num w:numId="32" w16cid:durableId="2007590403">
    <w:abstractNumId w:val="7"/>
  </w:num>
  <w:num w:numId="33" w16cid:durableId="1951621493">
    <w:abstractNumId w:val="11"/>
  </w:num>
  <w:num w:numId="34" w16cid:durableId="1425766684">
    <w:abstractNumId w:val="21"/>
  </w:num>
  <w:num w:numId="35" w16cid:durableId="11616712">
    <w:abstractNumId w:val="19"/>
  </w:num>
  <w:num w:numId="36" w16cid:durableId="1911882459">
    <w:abstractNumId w:val="8"/>
  </w:num>
  <w:num w:numId="37" w16cid:durableId="1044714646">
    <w:abstractNumId w:val="40"/>
  </w:num>
  <w:num w:numId="38" w16cid:durableId="1995259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604457">
    <w:abstractNumId w:val="45"/>
  </w:num>
  <w:num w:numId="40" w16cid:durableId="675352001">
    <w:abstractNumId w:val="37"/>
  </w:num>
  <w:num w:numId="41" w16cid:durableId="1115826724">
    <w:abstractNumId w:val="16"/>
  </w:num>
  <w:num w:numId="42" w16cid:durableId="1664814265">
    <w:abstractNumId w:val="22"/>
  </w:num>
  <w:num w:numId="43" w16cid:durableId="1378092921">
    <w:abstractNumId w:val="0"/>
  </w:num>
  <w:num w:numId="44" w16cid:durableId="413092622">
    <w:abstractNumId w:val="27"/>
  </w:num>
  <w:num w:numId="45" w16cid:durableId="431127478">
    <w:abstractNumId w:val="6"/>
  </w:num>
  <w:num w:numId="46" w16cid:durableId="320155704">
    <w:abstractNumId w:val="43"/>
  </w:num>
  <w:num w:numId="47" w16cid:durableId="234559479">
    <w:abstractNumId w:val="28"/>
  </w:num>
  <w:num w:numId="48" w16cid:durableId="1080173629">
    <w:abstractNumId w:val="42"/>
  </w:num>
  <w:num w:numId="49" w16cid:durableId="911424007">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63B"/>
    <w:rsid w:val="00012555"/>
    <w:rsid w:val="0001303C"/>
    <w:rsid w:val="00014236"/>
    <w:rsid w:val="000148F6"/>
    <w:rsid w:val="00015217"/>
    <w:rsid w:val="000159D2"/>
    <w:rsid w:val="0001603B"/>
    <w:rsid w:val="00016264"/>
    <w:rsid w:val="00016993"/>
    <w:rsid w:val="00016CAB"/>
    <w:rsid w:val="00016E5B"/>
    <w:rsid w:val="0001749B"/>
    <w:rsid w:val="00017D75"/>
    <w:rsid w:val="00017FE5"/>
    <w:rsid w:val="00021910"/>
    <w:rsid w:val="00022829"/>
    <w:rsid w:val="00022E8D"/>
    <w:rsid w:val="0002348A"/>
    <w:rsid w:val="000235B5"/>
    <w:rsid w:val="00023BDA"/>
    <w:rsid w:val="00024708"/>
    <w:rsid w:val="00024EE7"/>
    <w:rsid w:val="00025F96"/>
    <w:rsid w:val="00025FAB"/>
    <w:rsid w:val="00026E89"/>
    <w:rsid w:val="000275A3"/>
    <w:rsid w:val="00027CA7"/>
    <w:rsid w:val="00030558"/>
    <w:rsid w:val="00030699"/>
    <w:rsid w:val="00030725"/>
    <w:rsid w:val="00030DB8"/>
    <w:rsid w:val="00031A83"/>
    <w:rsid w:val="0003213A"/>
    <w:rsid w:val="00032A81"/>
    <w:rsid w:val="00033042"/>
    <w:rsid w:val="000340D8"/>
    <w:rsid w:val="0003427D"/>
    <w:rsid w:val="00034DFA"/>
    <w:rsid w:val="000357ED"/>
    <w:rsid w:val="00035E15"/>
    <w:rsid w:val="0003640E"/>
    <w:rsid w:val="0003688A"/>
    <w:rsid w:val="000368FC"/>
    <w:rsid w:val="00036A0D"/>
    <w:rsid w:val="00036DA3"/>
    <w:rsid w:val="0003731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5BFD"/>
    <w:rsid w:val="00056319"/>
    <w:rsid w:val="000564E7"/>
    <w:rsid w:val="00056770"/>
    <w:rsid w:val="00057386"/>
    <w:rsid w:val="00057EEF"/>
    <w:rsid w:val="000619CB"/>
    <w:rsid w:val="00062219"/>
    <w:rsid w:val="00062387"/>
    <w:rsid w:val="000640F0"/>
    <w:rsid w:val="0006434D"/>
    <w:rsid w:val="000643A1"/>
    <w:rsid w:val="00064679"/>
    <w:rsid w:val="00064A13"/>
    <w:rsid w:val="00064AF4"/>
    <w:rsid w:val="00064DB1"/>
    <w:rsid w:val="00065BA3"/>
    <w:rsid w:val="00065D3B"/>
    <w:rsid w:val="000667E9"/>
    <w:rsid w:val="00066B1E"/>
    <w:rsid w:val="00067128"/>
    <w:rsid w:val="000675CD"/>
    <w:rsid w:val="00067872"/>
    <w:rsid w:val="000678AC"/>
    <w:rsid w:val="000703B2"/>
    <w:rsid w:val="0007077B"/>
    <w:rsid w:val="00070FBF"/>
    <w:rsid w:val="000711EE"/>
    <w:rsid w:val="0007180E"/>
    <w:rsid w:val="00071AE4"/>
    <w:rsid w:val="00071CB5"/>
    <w:rsid w:val="00071CCB"/>
    <w:rsid w:val="00071D03"/>
    <w:rsid w:val="0007232B"/>
    <w:rsid w:val="00072B47"/>
    <w:rsid w:val="000735A2"/>
    <w:rsid w:val="0007517E"/>
    <w:rsid w:val="00075FE1"/>
    <w:rsid w:val="00076667"/>
    <w:rsid w:val="00077473"/>
    <w:rsid w:val="00077481"/>
    <w:rsid w:val="000776F9"/>
    <w:rsid w:val="00077AAE"/>
    <w:rsid w:val="00077EE0"/>
    <w:rsid w:val="000801B9"/>
    <w:rsid w:val="000802F9"/>
    <w:rsid w:val="00081401"/>
    <w:rsid w:val="0008145A"/>
    <w:rsid w:val="0008162D"/>
    <w:rsid w:val="000831C8"/>
    <w:rsid w:val="00083F5E"/>
    <w:rsid w:val="00084FDB"/>
    <w:rsid w:val="0008505C"/>
    <w:rsid w:val="00085C46"/>
    <w:rsid w:val="0008686A"/>
    <w:rsid w:val="00087175"/>
    <w:rsid w:val="00087D35"/>
    <w:rsid w:val="0009043F"/>
    <w:rsid w:val="0009132D"/>
    <w:rsid w:val="00091796"/>
    <w:rsid w:val="00091BA2"/>
    <w:rsid w:val="00091CB0"/>
    <w:rsid w:val="00094344"/>
    <w:rsid w:val="000953C6"/>
    <w:rsid w:val="000953F4"/>
    <w:rsid w:val="0009590C"/>
    <w:rsid w:val="000959E7"/>
    <w:rsid w:val="00095A0C"/>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36"/>
    <w:rsid w:val="000B2240"/>
    <w:rsid w:val="000B2460"/>
    <w:rsid w:val="000B2477"/>
    <w:rsid w:val="000B2600"/>
    <w:rsid w:val="000B32B7"/>
    <w:rsid w:val="000B36F9"/>
    <w:rsid w:val="000B4074"/>
    <w:rsid w:val="000B4732"/>
    <w:rsid w:val="000B4BCD"/>
    <w:rsid w:val="000B66DC"/>
    <w:rsid w:val="000B6D1F"/>
    <w:rsid w:val="000B732E"/>
    <w:rsid w:val="000C062F"/>
    <w:rsid w:val="000C0ECC"/>
    <w:rsid w:val="000C17E7"/>
    <w:rsid w:val="000C3270"/>
    <w:rsid w:val="000C577E"/>
    <w:rsid w:val="000C70A1"/>
    <w:rsid w:val="000D0317"/>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6F72"/>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58FA"/>
    <w:rsid w:val="000E6203"/>
    <w:rsid w:val="000E64CB"/>
    <w:rsid w:val="000E68AA"/>
    <w:rsid w:val="000E722C"/>
    <w:rsid w:val="000E755B"/>
    <w:rsid w:val="000E786F"/>
    <w:rsid w:val="000E7DA7"/>
    <w:rsid w:val="000E7FA0"/>
    <w:rsid w:val="000F00BA"/>
    <w:rsid w:val="000F02F8"/>
    <w:rsid w:val="000F0409"/>
    <w:rsid w:val="000F049F"/>
    <w:rsid w:val="000F0540"/>
    <w:rsid w:val="000F0642"/>
    <w:rsid w:val="000F07FA"/>
    <w:rsid w:val="000F0B5E"/>
    <w:rsid w:val="000F1D43"/>
    <w:rsid w:val="000F1FFF"/>
    <w:rsid w:val="000F20AA"/>
    <w:rsid w:val="000F2651"/>
    <w:rsid w:val="000F348D"/>
    <w:rsid w:val="000F369A"/>
    <w:rsid w:val="000F4463"/>
    <w:rsid w:val="000F5285"/>
    <w:rsid w:val="000F52E0"/>
    <w:rsid w:val="000F53A9"/>
    <w:rsid w:val="000F5936"/>
    <w:rsid w:val="000F6464"/>
    <w:rsid w:val="000F6628"/>
    <w:rsid w:val="000F6C25"/>
    <w:rsid w:val="000F76EB"/>
    <w:rsid w:val="000F78AE"/>
    <w:rsid w:val="000F7E25"/>
    <w:rsid w:val="001007EE"/>
    <w:rsid w:val="00100F76"/>
    <w:rsid w:val="0010148E"/>
    <w:rsid w:val="001018BB"/>
    <w:rsid w:val="00102183"/>
    <w:rsid w:val="0010253C"/>
    <w:rsid w:val="00102BD1"/>
    <w:rsid w:val="0010486A"/>
    <w:rsid w:val="0010561C"/>
    <w:rsid w:val="00105C0F"/>
    <w:rsid w:val="00105E39"/>
    <w:rsid w:val="00106561"/>
    <w:rsid w:val="00106D63"/>
    <w:rsid w:val="00106E17"/>
    <w:rsid w:val="001075F3"/>
    <w:rsid w:val="00107A01"/>
    <w:rsid w:val="00107C23"/>
    <w:rsid w:val="00110307"/>
    <w:rsid w:val="00110C7F"/>
    <w:rsid w:val="00110EE2"/>
    <w:rsid w:val="00111A7A"/>
    <w:rsid w:val="00111A88"/>
    <w:rsid w:val="0011221A"/>
    <w:rsid w:val="00112423"/>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1BA"/>
    <w:rsid w:val="001172B2"/>
    <w:rsid w:val="00117F9B"/>
    <w:rsid w:val="001201AD"/>
    <w:rsid w:val="00121211"/>
    <w:rsid w:val="00121628"/>
    <w:rsid w:val="0012167D"/>
    <w:rsid w:val="001218DB"/>
    <w:rsid w:val="00122189"/>
    <w:rsid w:val="00122280"/>
    <w:rsid w:val="00122D42"/>
    <w:rsid w:val="00123345"/>
    <w:rsid w:val="00123C46"/>
    <w:rsid w:val="0012470B"/>
    <w:rsid w:val="00125C75"/>
    <w:rsid w:val="00125C7E"/>
    <w:rsid w:val="00127945"/>
    <w:rsid w:val="00127D94"/>
    <w:rsid w:val="00127E42"/>
    <w:rsid w:val="00127E90"/>
    <w:rsid w:val="001302C1"/>
    <w:rsid w:val="001306D3"/>
    <w:rsid w:val="00130A41"/>
    <w:rsid w:val="001310BF"/>
    <w:rsid w:val="00133E73"/>
    <w:rsid w:val="00133FDB"/>
    <w:rsid w:val="00134F4A"/>
    <w:rsid w:val="001351CB"/>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908"/>
    <w:rsid w:val="00147E21"/>
    <w:rsid w:val="001508F3"/>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02B"/>
    <w:rsid w:val="00161B24"/>
    <w:rsid w:val="00161C41"/>
    <w:rsid w:val="00161DD5"/>
    <w:rsid w:val="001633A4"/>
    <w:rsid w:val="001634D6"/>
    <w:rsid w:val="0016384A"/>
    <w:rsid w:val="001643CC"/>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4760"/>
    <w:rsid w:val="00175823"/>
    <w:rsid w:val="00175C34"/>
    <w:rsid w:val="00175F9A"/>
    <w:rsid w:val="00176E98"/>
    <w:rsid w:val="00177996"/>
    <w:rsid w:val="00180B3F"/>
    <w:rsid w:val="00180C83"/>
    <w:rsid w:val="00180CE5"/>
    <w:rsid w:val="0018175B"/>
    <w:rsid w:val="001820A3"/>
    <w:rsid w:val="0018332A"/>
    <w:rsid w:val="00183D80"/>
    <w:rsid w:val="001842C8"/>
    <w:rsid w:val="001844C4"/>
    <w:rsid w:val="00184F9C"/>
    <w:rsid w:val="00185044"/>
    <w:rsid w:val="001850DB"/>
    <w:rsid w:val="001857B5"/>
    <w:rsid w:val="0018599C"/>
    <w:rsid w:val="001869EE"/>
    <w:rsid w:val="00186D00"/>
    <w:rsid w:val="0018743A"/>
    <w:rsid w:val="00190A57"/>
    <w:rsid w:val="00190B3F"/>
    <w:rsid w:val="0019122C"/>
    <w:rsid w:val="00191908"/>
    <w:rsid w:val="00192DF3"/>
    <w:rsid w:val="00192F11"/>
    <w:rsid w:val="0019301F"/>
    <w:rsid w:val="00193286"/>
    <w:rsid w:val="001937B8"/>
    <w:rsid w:val="00193E4B"/>
    <w:rsid w:val="0019461C"/>
    <w:rsid w:val="00194BB7"/>
    <w:rsid w:val="00194CC5"/>
    <w:rsid w:val="001951B2"/>
    <w:rsid w:val="0019565D"/>
    <w:rsid w:val="00196FE5"/>
    <w:rsid w:val="00197564"/>
    <w:rsid w:val="00197EC2"/>
    <w:rsid w:val="00197ECE"/>
    <w:rsid w:val="001A0CAD"/>
    <w:rsid w:val="001A1CED"/>
    <w:rsid w:val="001A279B"/>
    <w:rsid w:val="001A2DC3"/>
    <w:rsid w:val="001A2E87"/>
    <w:rsid w:val="001A2F38"/>
    <w:rsid w:val="001A3869"/>
    <w:rsid w:val="001A38C2"/>
    <w:rsid w:val="001A59F5"/>
    <w:rsid w:val="001A65C8"/>
    <w:rsid w:val="001A68FB"/>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498"/>
    <w:rsid w:val="001B7E91"/>
    <w:rsid w:val="001C147E"/>
    <w:rsid w:val="001C151B"/>
    <w:rsid w:val="001C19E5"/>
    <w:rsid w:val="001C2354"/>
    <w:rsid w:val="001C3666"/>
    <w:rsid w:val="001C3800"/>
    <w:rsid w:val="001C3C7B"/>
    <w:rsid w:val="001C6122"/>
    <w:rsid w:val="001C6587"/>
    <w:rsid w:val="001C69BE"/>
    <w:rsid w:val="001C6DB5"/>
    <w:rsid w:val="001C71AC"/>
    <w:rsid w:val="001C7316"/>
    <w:rsid w:val="001C7E5C"/>
    <w:rsid w:val="001D00CC"/>
    <w:rsid w:val="001D02B8"/>
    <w:rsid w:val="001D0399"/>
    <w:rsid w:val="001D0494"/>
    <w:rsid w:val="001D07B7"/>
    <w:rsid w:val="001D1719"/>
    <w:rsid w:val="001D171B"/>
    <w:rsid w:val="001D1732"/>
    <w:rsid w:val="001D1E2E"/>
    <w:rsid w:val="001D2203"/>
    <w:rsid w:val="001D255C"/>
    <w:rsid w:val="001D2570"/>
    <w:rsid w:val="001D2DEF"/>
    <w:rsid w:val="001D30BB"/>
    <w:rsid w:val="001D488C"/>
    <w:rsid w:val="001D4CC5"/>
    <w:rsid w:val="001D4CDF"/>
    <w:rsid w:val="001D4F88"/>
    <w:rsid w:val="001D578D"/>
    <w:rsid w:val="001D5818"/>
    <w:rsid w:val="001D653A"/>
    <w:rsid w:val="001D7DEE"/>
    <w:rsid w:val="001E02CB"/>
    <w:rsid w:val="001E0F22"/>
    <w:rsid w:val="001E14FD"/>
    <w:rsid w:val="001E180F"/>
    <w:rsid w:val="001E1C64"/>
    <w:rsid w:val="001E1CEC"/>
    <w:rsid w:val="001E2ECB"/>
    <w:rsid w:val="001E35F3"/>
    <w:rsid w:val="001E370F"/>
    <w:rsid w:val="001E4523"/>
    <w:rsid w:val="001E4656"/>
    <w:rsid w:val="001E4B64"/>
    <w:rsid w:val="001E552A"/>
    <w:rsid w:val="001E57B9"/>
    <w:rsid w:val="001E6E8D"/>
    <w:rsid w:val="001E7EE4"/>
    <w:rsid w:val="001E7F76"/>
    <w:rsid w:val="001F0FAF"/>
    <w:rsid w:val="001F139F"/>
    <w:rsid w:val="001F21D4"/>
    <w:rsid w:val="001F2805"/>
    <w:rsid w:val="001F2E79"/>
    <w:rsid w:val="001F2F07"/>
    <w:rsid w:val="001F3123"/>
    <w:rsid w:val="001F376D"/>
    <w:rsid w:val="001F418C"/>
    <w:rsid w:val="001F4429"/>
    <w:rsid w:val="001F4B2D"/>
    <w:rsid w:val="001F4F40"/>
    <w:rsid w:val="001F50E0"/>
    <w:rsid w:val="001F594C"/>
    <w:rsid w:val="001F69FC"/>
    <w:rsid w:val="001F6D62"/>
    <w:rsid w:val="001F7675"/>
    <w:rsid w:val="001F7DD2"/>
    <w:rsid w:val="00200D01"/>
    <w:rsid w:val="00200FAE"/>
    <w:rsid w:val="0020102D"/>
    <w:rsid w:val="002010E2"/>
    <w:rsid w:val="00201B73"/>
    <w:rsid w:val="00202517"/>
    <w:rsid w:val="00202ADB"/>
    <w:rsid w:val="00202BB7"/>
    <w:rsid w:val="0020435B"/>
    <w:rsid w:val="00204533"/>
    <w:rsid w:val="00204F2D"/>
    <w:rsid w:val="00205566"/>
    <w:rsid w:val="00205FBB"/>
    <w:rsid w:val="002063AA"/>
    <w:rsid w:val="0021025F"/>
    <w:rsid w:val="00210549"/>
    <w:rsid w:val="0021069E"/>
    <w:rsid w:val="00210804"/>
    <w:rsid w:val="0021088F"/>
    <w:rsid w:val="002113FE"/>
    <w:rsid w:val="002115E6"/>
    <w:rsid w:val="00211737"/>
    <w:rsid w:val="0021181B"/>
    <w:rsid w:val="0021230F"/>
    <w:rsid w:val="002125B0"/>
    <w:rsid w:val="002125F6"/>
    <w:rsid w:val="002127AD"/>
    <w:rsid w:val="00212A82"/>
    <w:rsid w:val="00214EA2"/>
    <w:rsid w:val="002160FA"/>
    <w:rsid w:val="002166AE"/>
    <w:rsid w:val="002166DD"/>
    <w:rsid w:val="002168A2"/>
    <w:rsid w:val="00216AC3"/>
    <w:rsid w:val="00217867"/>
    <w:rsid w:val="002205E4"/>
    <w:rsid w:val="00220D67"/>
    <w:rsid w:val="002215F8"/>
    <w:rsid w:val="00221BF5"/>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4C3"/>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5A0"/>
    <w:rsid w:val="00250D39"/>
    <w:rsid w:val="002517A8"/>
    <w:rsid w:val="00251EEE"/>
    <w:rsid w:val="00253177"/>
    <w:rsid w:val="002538B8"/>
    <w:rsid w:val="0025396F"/>
    <w:rsid w:val="0025426C"/>
    <w:rsid w:val="00254319"/>
    <w:rsid w:val="002546A4"/>
    <w:rsid w:val="002549D6"/>
    <w:rsid w:val="0025539F"/>
    <w:rsid w:val="00256388"/>
    <w:rsid w:val="00256E44"/>
    <w:rsid w:val="00257DC7"/>
    <w:rsid w:val="002601F2"/>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FC6"/>
    <w:rsid w:val="00272174"/>
    <w:rsid w:val="002721A6"/>
    <w:rsid w:val="002722E0"/>
    <w:rsid w:val="002725A4"/>
    <w:rsid w:val="002730EC"/>
    <w:rsid w:val="00273100"/>
    <w:rsid w:val="002735CC"/>
    <w:rsid w:val="00274588"/>
    <w:rsid w:val="00274A67"/>
    <w:rsid w:val="00274AA2"/>
    <w:rsid w:val="00274B18"/>
    <w:rsid w:val="002756EF"/>
    <w:rsid w:val="00275708"/>
    <w:rsid w:val="002768CF"/>
    <w:rsid w:val="00276F82"/>
    <w:rsid w:val="002805DF"/>
    <w:rsid w:val="0028092D"/>
    <w:rsid w:val="002815D9"/>
    <w:rsid w:val="00282317"/>
    <w:rsid w:val="00282D25"/>
    <w:rsid w:val="00282DF9"/>
    <w:rsid w:val="002832C7"/>
    <w:rsid w:val="00283A44"/>
    <w:rsid w:val="0028529F"/>
    <w:rsid w:val="00285687"/>
    <w:rsid w:val="00287649"/>
    <w:rsid w:val="00287867"/>
    <w:rsid w:val="00287DAB"/>
    <w:rsid w:val="00287FB6"/>
    <w:rsid w:val="002900C5"/>
    <w:rsid w:val="002901E0"/>
    <w:rsid w:val="0029075B"/>
    <w:rsid w:val="00290BB1"/>
    <w:rsid w:val="00290CBA"/>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A22"/>
    <w:rsid w:val="002A3B61"/>
    <w:rsid w:val="002A402A"/>
    <w:rsid w:val="002A45AA"/>
    <w:rsid w:val="002A4B0B"/>
    <w:rsid w:val="002A4B6F"/>
    <w:rsid w:val="002A4FFF"/>
    <w:rsid w:val="002A533C"/>
    <w:rsid w:val="002A56E1"/>
    <w:rsid w:val="002A57BB"/>
    <w:rsid w:val="002A59BD"/>
    <w:rsid w:val="002A5D4B"/>
    <w:rsid w:val="002A75CA"/>
    <w:rsid w:val="002A7889"/>
    <w:rsid w:val="002A799A"/>
    <w:rsid w:val="002B097D"/>
    <w:rsid w:val="002B11B2"/>
    <w:rsid w:val="002B18F7"/>
    <w:rsid w:val="002B31CF"/>
    <w:rsid w:val="002B3CFB"/>
    <w:rsid w:val="002B3ED7"/>
    <w:rsid w:val="002B42A9"/>
    <w:rsid w:val="002B4778"/>
    <w:rsid w:val="002B60AB"/>
    <w:rsid w:val="002B653A"/>
    <w:rsid w:val="002B75B2"/>
    <w:rsid w:val="002B79B7"/>
    <w:rsid w:val="002C141D"/>
    <w:rsid w:val="002C19C0"/>
    <w:rsid w:val="002C2485"/>
    <w:rsid w:val="002C25E0"/>
    <w:rsid w:val="002C2849"/>
    <w:rsid w:val="002C2A2D"/>
    <w:rsid w:val="002C2D29"/>
    <w:rsid w:val="002C36C0"/>
    <w:rsid w:val="002C3928"/>
    <w:rsid w:val="002C3B33"/>
    <w:rsid w:val="002C435E"/>
    <w:rsid w:val="002C43BB"/>
    <w:rsid w:val="002C44AB"/>
    <w:rsid w:val="002C5E39"/>
    <w:rsid w:val="002C5FA2"/>
    <w:rsid w:val="002C7360"/>
    <w:rsid w:val="002C7A02"/>
    <w:rsid w:val="002C7BD4"/>
    <w:rsid w:val="002D0107"/>
    <w:rsid w:val="002D037A"/>
    <w:rsid w:val="002D062E"/>
    <w:rsid w:val="002D0D43"/>
    <w:rsid w:val="002D15C2"/>
    <w:rsid w:val="002D1895"/>
    <w:rsid w:val="002D2B10"/>
    <w:rsid w:val="002D3842"/>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B9D"/>
    <w:rsid w:val="002E2C52"/>
    <w:rsid w:val="002E342B"/>
    <w:rsid w:val="002E3B81"/>
    <w:rsid w:val="002E3D08"/>
    <w:rsid w:val="002E3E1D"/>
    <w:rsid w:val="002E3EEA"/>
    <w:rsid w:val="002E3F7E"/>
    <w:rsid w:val="002E4D08"/>
    <w:rsid w:val="002E4DA5"/>
    <w:rsid w:val="002E52B8"/>
    <w:rsid w:val="002E57A0"/>
    <w:rsid w:val="002E5DBF"/>
    <w:rsid w:val="002E5E01"/>
    <w:rsid w:val="002E60F5"/>
    <w:rsid w:val="002E6536"/>
    <w:rsid w:val="002E6687"/>
    <w:rsid w:val="002E69F5"/>
    <w:rsid w:val="002E6CAA"/>
    <w:rsid w:val="002E732D"/>
    <w:rsid w:val="002E73EC"/>
    <w:rsid w:val="002E78B2"/>
    <w:rsid w:val="002F023D"/>
    <w:rsid w:val="002F10EC"/>
    <w:rsid w:val="002F1136"/>
    <w:rsid w:val="002F1231"/>
    <w:rsid w:val="002F1374"/>
    <w:rsid w:val="002F1521"/>
    <w:rsid w:val="002F15EE"/>
    <w:rsid w:val="002F30AC"/>
    <w:rsid w:val="002F3632"/>
    <w:rsid w:val="002F3AFB"/>
    <w:rsid w:val="002F3C41"/>
    <w:rsid w:val="002F4177"/>
    <w:rsid w:val="002F4C84"/>
    <w:rsid w:val="002F4C8E"/>
    <w:rsid w:val="002F5076"/>
    <w:rsid w:val="002F5839"/>
    <w:rsid w:val="002F64D9"/>
    <w:rsid w:val="002F651D"/>
    <w:rsid w:val="002F6648"/>
    <w:rsid w:val="002F6DEF"/>
    <w:rsid w:val="002F6E44"/>
    <w:rsid w:val="002F737C"/>
    <w:rsid w:val="002F74FD"/>
    <w:rsid w:val="002F787B"/>
    <w:rsid w:val="002F7974"/>
    <w:rsid w:val="002F7D01"/>
    <w:rsid w:val="0030005C"/>
    <w:rsid w:val="00300369"/>
    <w:rsid w:val="00300C80"/>
    <w:rsid w:val="003018DB"/>
    <w:rsid w:val="00301D0A"/>
    <w:rsid w:val="003027B8"/>
    <w:rsid w:val="0030293F"/>
    <w:rsid w:val="00302947"/>
    <w:rsid w:val="00302C50"/>
    <w:rsid w:val="003031C2"/>
    <w:rsid w:val="00303861"/>
    <w:rsid w:val="0030399D"/>
    <w:rsid w:val="003049B1"/>
    <w:rsid w:val="00304FFF"/>
    <w:rsid w:val="00305557"/>
    <w:rsid w:val="003055B3"/>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0BF3"/>
    <w:rsid w:val="003314B6"/>
    <w:rsid w:val="003315FF"/>
    <w:rsid w:val="00331A20"/>
    <w:rsid w:val="00331A23"/>
    <w:rsid w:val="00331E65"/>
    <w:rsid w:val="00333107"/>
    <w:rsid w:val="0033343B"/>
    <w:rsid w:val="0033393C"/>
    <w:rsid w:val="003357EE"/>
    <w:rsid w:val="00337368"/>
    <w:rsid w:val="00337B4D"/>
    <w:rsid w:val="003407A9"/>
    <w:rsid w:val="00340923"/>
    <w:rsid w:val="00340BA3"/>
    <w:rsid w:val="00340BAF"/>
    <w:rsid w:val="00340C2B"/>
    <w:rsid w:val="00340F9A"/>
    <w:rsid w:val="00341018"/>
    <w:rsid w:val="00341723"/>
    <w:rsid w:val="00341BFF"/>
    <w:rsid w:val="003420D9"/>
    <w:rsid w:val="003423E0"/>
    <w:rsid w:val="0034301A"/>
    <w:rsid w:val="0034337F"/>
    <w:rsid w:val="00343D76"/>
    <w:rsid w:val="00344DFD"/>
    <w:rsid w:val="003451D3"/>
    <w:rsid w:val="00345B64"/>
    <w:rsid w:val="00346631"/>
    <w:rsid w:val="00346758"/>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5716D"/>
    <w:rsid w:val="00360B75"/>
    <w:rsid w:val="0036151C"/>
    <w:rsid w:val="00361A9B"/>
    <w:rsid w:val="00362CCF"/>
    <w:rsid w:val="003631DB"/>
    <w:rsid w:val="00364524"/>
    <w:rsid w:val="0036513A"/>
    <w:rsid w:val="00365237"/>
    <w:rsid w:val="0036554C"/>
    <w:rsid w:val="0036559C"/>
    <w:rsid w:val="0036587E"/>
    <w:rsid w:val="003660CD"/>
    <w:rsid w:val="00366AC2"/>
    <w:rsid w:val="00366B08"/>
    <w:rsid w:val="0036746C"/>
    <w:rsid w:val="00367496"/>
    <w:rsid w:val="00367855"/>
    <w:rsid w:val="003678BE"/>
    <w:rsid w:val="003700F8"/>
    <w:rsid w:val="00370949"/>
    <w:rsid w:val="00371FDE"/>
    <w:rsid w:val="0037243B"/>
    <w:rsid w:val="0037251C"/>
    <w:rsid w:val="0037272C"/>
    <w:rsid w:val="00372B9A"/>
    <w:rsid w:val="003731BF"/>
    <w:rsid w:val="00375287"/>
    <w:rsid w:val="00375791"/>
    <w:rsid w:val="00375826"/>
    <w:rsid w:val="00375994"/>
    <w:rsid w:val="00375C59"/>
    <w:rsid w:val="00375E05"/>
    <w:rsid w:val="00376B4C"/>
    <w:rsid w:val="00376BB7"/>
    <w:rsid w:val="00376EEE"/>
    <w:rsid w:val="00377BA1"/>
    <w:rsid w:val="00377FF0"/>
    <w:rsid w:val="00380616"/>
    <w:rsid w:val="00381022"/>
    <w:rsid w:val="003814B8"/>
    <w:rsid w:val="00381505"/>
    <w:rsid w:val="00382909"/>
    <w:rsid w:val="00382EE1"/>
    <w:rsid w:val="00384258"/>
    <w:rsid w:val="00385131"/>
    <w:rsid w:val="00385CB6"/>
    <w:rsid w:val="0038620B"/>
    <w:rsid w:val="00387647"/>
    <w:rsid w:val="003876C4"/>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4A60"/>
    <w:rsid w:val="00394EFC"/>
    <w:rsid w:val="00395446"/>
    <w:rsid w:val="00396725"/>
    <w:rsid w:val="00397A28"/>
    <w:rsid w:val="00397E94"/>
    <w:rsid w:val="00397F05"/>
    <w:rsid w:val="003A0442"/>
    <w:rsid w:val="003A0899"/>
    <w:rsid w:val="003A137E"/>
    <w:rsid w:val="003A1512"/>
    <w:rsid w:val="003A1EB7"/>
    <w:rsid w:val="003A23F3"/>
    <w:rsid w:val="003A2B57"/>
    <w:rsid w:val="003A2D82"/>
    <w:rsid w:val="003A337C"/>
    <w:rsid w:val="003A36DA"/>
    <w:rsid w:val="003A38F1"/>
    <w:rsid w:val="003A3D1B"/>
    <w:rsid w:val="003A3F39"/>
    <w:rsid w:val="003A4296"/>
    <w:rsid w:val="003A4549"/>
    <w:rsid w:val="003A49B3"/>
    <w:rsid w:val="003A55B4"/>
    <w:rsid w:val="003A58D2"/>
    <w:rsid w:val="003A61B6"/>
    <w:rsid w:val="003A623F"/>
    <w:rsid w:val="003A71AD"/>
    <w:rsid w:val="003A7D1D"/>
    <w:rsid w:val="003B1688"/>
    <w:rsid w:val="003B1FA4"/>
    <w:rsid w:val="003B1FE6"/>
    <w:rsid w:val="003B3106"/>
    <w:rsid w:val="003B3974"/>
    <w:rsid w:val="003B39E0"/>
    <w:rsid w:val="003B3DAB"/>
    <w:rsid w:val="003B404D"/>
    <w:rsid w:val="003B406E"/>
    <w:rsid w:val="003B4B34"/>
    <w:rsid w:val="003B4CDA"/>
    <w:rsid w:val="003B4F2D"/>
    <w:rsid w:val="003B5BD9"/>
    <w:rsid w:val="003B6487"/>
    <w:rsid w:val="003B64A3"/>
    <w:rsid w:val="003B6DB8"/>
    <w:rsid w:val="003B72B9"/>
    <w:rsid w:val="003C0887"/>
    <w:rsid w:val="003C08AF"/>
    <w:rsid w:val="003C1333"/>
    <w:rsid w:val="003C2EDD"/>
    <w:rsid w:val="003C3220"/>
    <w:rsid w:val="003C3A47"/>
    <w:rsid w:val="003C3A79"/>
    <w:rsid w:val="003C4742"/>
    <w:rsid w:val="003C48F2"/>
    <w:rsid w:val="003C5177"/>
    <w:rsid w:val="003C52B0"/>
    <w:rsid w:val="003C5911"/>
    <w:rsid w:val="003C5CDB"/>
    <w:rsid w:val="003C6465"/>
    <w:rsid w:val="003C6589"/>
    <w:rsid w:val="003C65E4"/>
    <w:rsid w:val="003C7712"/>
    <w:rsid w:val="003C7862"/>
    <w:rsid w:val="003C7ECD"/>
    <w:rsid w:val="003D007D"/>
    <w:rsid w:val="003D01A1"/>
    <w:rsid w:val="003D04D6"/>
    <w:rsid w:val="003D04F6"/>
    <w:rsid w:val="003D1215"/>
    <w:rsid w:val="003D18CC"/>
    <w:rsid w:val="003D3583"/>
    <w:rsid w:val="003D391E"/>
    <w:rsid w:val="003D3B6F"/>
    <w:rsid w:val="003D40E8"/>
    <w:rsid w:val="003D455E"/>
    <w:rsid w:val="003D5785"/>
    <w:rsid w:val="003D5A2D"/>
    <w:rsid w:val="003D5A9D"/>
    <w:rsid w:val="003D62C0"/>
    <w:rsid w:val="003D65F6"/>
    <w:rsid w:val="003D6911"/>
    <w:rsid w:val="003D76A5"/>
    <w:rsid w:val="003D78C9"/>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03F"/>
    <w:rsid w:val="003E5F7D"/>
    <w:rsid w:val="003E6520"/>
    <w:rsid w:val="003E67E7"/>
    <w:rsid w:val="003E6B25"/>
    <w:rsid w:val="003E6B3C"/>
    <w:rsid w:val="003E6B95"/>
    <w:rsid w:val="003E70FF"/>
    <w:rsid w:val="003E7F1B"/>
    <w:rsid w:val="003F0AE9"/>
    <w:rsid w:val="003F0B41"/>
    <w:rsid w:val="003F1150"/>
    <w:rsid w:val="003F1E39"/>
    <w:rsid w:val="003F229D"/>
    <w:rsid w:val="003F25F0"/>
    <w:rsid w:val="003F2D5B"/>
    <w:rsid w:val="003F33B9"/>
    <w:rsid w:val="003F5AD2"/>
    <w:rsid w:val="003F5CA4"/>
    <w:rsid w:val="003F6D50"/>
    <w:rsid w:val="003F7006"/>
    <w:rsid w:val="003F7507"/>
    <w:rsid w:val="003F7C72"/>
    <w:rsid w:val="003F7C9B"/>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1C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633C"/>
    <w:rsid w:val="004176C7"/>
    <w:rsid w:val="00417877"/>
    <w:rsid w:val="00417D9F"/>
    <w:rsid w:val="00420229"/>
    <w:rsid w:val="00420DBA"/>
    <w:rsid w:val="00421311"/>
    <w:rsid w:val="00422E13"/>
    <w:rsid w:val="0042350F"/>
    <w:rsid w:val="00423599"/>
    <w:rsid w:val="004236AD"/>
    <w:rsid w:val="0042384C"/>
    <w:rsid w:val="00423893"/>
    <w:rsid w:val="00423BC9"/>
    <w:rsid w:val="004255B4"/>
    <w:rsid w:val="004256DB"/>
    <w:rsid w:val="00426766"/>
    <w:rsid w:val="004267D0"/>
    <w:rsid w:val="00426CAF"/>
    <w:rsid w:val="004279CA"/>
    <w:rsid w:val="00427A82"/>
    <w:rsid w:val="00427DEE"/>
    <w:rsid w:val="00427EA2"/>
    <w:rsid w:val="00430115"/>
    <w:rsid w:val="00430A4B"/>
    <w:rsid w:val="00431C46"/>
    <w:rsid w:val="004327E6"/>
    <w:rsid w:val="004329DC"/>
    <w:rsid w:val="00432AC6"/>
    <w:rsid w:val="004341C6"/>
    <w:rsid w:val="00434C5E"/>
    <w:rsid w:val="00435765"/>
    <w:rsid w:val="004360B6"/>
    <w:rsid w:val="004362E5"/>
    <w:rsid w:val="00436356"/>
    <w:rsid w:val="00440722"/>
    <w:rsid w:val="00441816"/>
    <w:rsid w:val="004425D9"/>
    <w:rsid w:val="00443244"/>
    <w:rsid w:val="00444AF6"/>
    <w:rsid w:val="0044519D"/>
    <w:rsid w:val="00445544"/>
    <w:rsid w:val="00445C0B"/>
    <w:rsid w:val="00446195"/>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5B7"/>
    <w:rsid w:val="0045770D"/>
    <w:rsid w:val="0045790F"/>
    <w:rsid w:val="00457D63"/>
    <w:rsid w:val="00457E21"/>
    <w:rsid w:val="0046007E"/>
    <w:rsid w:val="0046024B"/>
    <w:rsid w:val="00460849"/>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67F34"/>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6A51"/>
    <w:rsid w:val="00486C23"/>
    <w:rsid w:val="004875E1"/>
    <w:rsid w:val="00487B37"/>
    <w:rsid w:val="00490636"/>
    <w:rsid w:val="00490FF0"/>
    <w:rsid w:val="004910FE"/>
    <w:rsid w:val="0049111B"/>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158"/>
    <w:rsid w:val="004A130F"/>
    <w:rsid w:val="004A17EF"/>
    <w:rsid w:val="004A1BDA"/>
    <w:rsid w:val="004A1C52"/>
    <w:rsid w:val="004A22DA"/>
    <w:rsid w:val="004A2700"/>
    <w:rsid w:val="004A36C8"/>
    <w:rsid w:val="004A3721"/>
    <w:rsid w:val="004A3742"/>
    <w:rsid w:val="004A37B8"/>
    <w:rsid w:val="004A3CC2"/>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337"/>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0D92"/>
    <w:rsid w:val="004D1E71"/>
    <w:rsid w:val="004D2CDF"/>
    <w:rsid w:val="004D33CE"/>
    <w:rsid w:val="004D4AAE"/>
    <w:rsid w:val="004D5792"/>
    <w:rsid w:val="004D7C86"/>
    <w:rsid w:val="004D7D33"/>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E7E76"/>
    <w:rsid w:val="004F1584"/>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766"/>
    <w:rsid w:val="005019E0"/>
    <w:rsid w:val="0050211F"/>
    <w:rsid w:val="005022E7"/>
    <w:rsid w:val="00502A93"/>
    <w:rsid w:val="00506083"/>
    <w:rsid w:val="005068D6"/>
    <w:rsid w:val="00506B86"/>
    <w:rsid w:val="00506EEC"/>
    <w:rsid w:val="00506FD4"/>
    <w:rsid w:val="00510789"/>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22F"/>
    <w:rsid w:val="00521717"/>
    <w:rsid w:val="005224B2"/>
    <w:rsid w:val="00523B23"/>
    <w:rsid w:val="00523DFA"/>
    <w:rsid w:val="005254BC"/>
    <w:rsid w:val="005256FC"/>
    <w:rsid w:val="005262DA"/>
    <w:rsid w:val="00526C27"/>
    <w:rsid w:val="00526DFF"/>
    <w:rsid w:val="00527473"/>
    <w:rsid w:val="00527EF9"/>
    <w:rsid w:val="005305FF"/>
    <w:rsid w:val="00530C9B"/>
    <w:rsid w:val="00532334"/>
    <w:rsid w:val="005324AF"/>
    <w:rsid w:val="0053402C"/>
    <w:rsid w:val="00534090"/>
    <w:rsid w:val="00534489"/>
    <w:rsid w:val="00534ABA"/>
    <w:rsid w:val="00535BE0"/>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A49"/>
    <w:rsid w:val="00550D59"/>
    <w:rsid w:val="0055110D"/>
    <w:rsid w:val="00551F81"/>
    <w:rsid w:val="0055210F"/>
    <w:rsid w:val="00552CD7"/>
    <w:rsid w:val="00552D2F"/>
    <w:rsid w:val="005533BE"/>
    <w:rsid w:val="0055433B"/>
    <w:rsid w:val="00554B30"/>
    <w:rsid w:val="00554FFB"/>
    <w:rsid w:val="005568DE"/>
    <w:rsid w:val="00556D6B"/>
    <w:rsid w:val="00557C50"/>
    <w:rsid w:val="005606B6"/>
    <w:rsid w:val="005608D6"/>
    <w:rsid w:val="00560F19"/>
    <w:rsid w:val="00561E6B"/>
    <w:rsid w:val="005621D2"/>
    <w:rsid w:val="005621E0"/>
    <w:rsid w:val="00562B9B"/>
    <w:rsid w:val="00562D90"/>
    <w:rsid w:val="00563317"/>
    <w:rsid w:val="00563A23"/>
    <w:rsid w:val="00563A5A"/>
    <w:rsid w:val="00563C61"/>
    <w:rsid w:val="00563ECB"/>
    <w:rsid w:val="00563F47"/>
    <w:rsid w:val="005640BB"/>
    <w:rsid w:val="005641E2"/>
    <w:rsid w:val="00564C23"/>
    <w:rsid w:val="00565406"/>
    <w:rsid w:val="00565570"/>
    <w:rsid w:val="005657DD"/>
    <w:rsid w:val="00565B29"/>
    <w:rsid w:val="005660CD"/>
    <w:rsid w:val="005664CC"/>
    <w:rsid w:val="0056664B"/>
    <w:rsid w:val="00566D5A"/>
    <w:rsid w:val="00567588"/>
    <w:rsid w:val="00567992"/>
    <w:rsid w:val="00567C3C"/>
    <w:rsid w:val="005702F8"/>
    <w:rsid w:val="0057091A"/>
    <w:rsid w:val="00571231"/>
    <w:rsid w:val="00571767"/>
    <w:rsid w:val="00571E44"/>
    <w:rsid w:val="00573E61"/>
    <w:rsid w:val="0057411B"/>
    <w:rsid w:val="00574434"/>
    <w:rsid w:val="00574525"/>
    <w:rsid w:val="00574778"/>
    <w:rsid w:val="0057498F"/>
    <w:rsid w:val="00574DE9"/>
    <w:rsid w:val="00575DF4"/>
    <w:rsid w:val="0057765D"/>
    <w:rsid w:val="005777FC"/>
    <w:rsid w:val="005808EB"/>
    <w:rsid w:val="00580D37"/>
    <w:rsid w:val="00581FA0"/>
    <w:rsid w:val="00582396"/>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97AE4"/>
    <w:rsid w:val="005A04BD"/>
    <w:rsid w:val="005A0A3F"/>
    <w:rsid w:val="005A114F"/>
    <w:rsid w:val="005A1F49"/>
    <w:rsid w:val="005A2364"/>
    <w:rsid w:val="005A2480"/>
    <w:rsid w:val="005A2A82"/>
    <w:rsid w:val="005A2B2C"/>
    <w:rsid w:val="005A2D6B"/>
    <w:rsid w:val="005A3252"/>
    <w:rsid w:val="005A33F7"/>
    <w:rsid w:val="005A3A58"/>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4661"/>
    <w:rsid w:val="005B5D40"/>
    <w:rsid w:val="005B5EFC"/>
    <w:rsid w:val="005B6412"/>
    <w:rsid w:val="005B6698"/>
    <w:rsid w:val="005B68A7"/>
    <w:rsid w:val="005B6AC3"/>
    <w:rsid w:val="005C055E"/>
    <w:rsid w:val="005C0FA1"/>
    <w:rsid w:val="005C1615"/>
    <w:rsid w:val="005C1C37"/>
    <w:rsid w:val="005C1D98"/>
    <w:rsid w:val="005C1DA5"/>
    <w:rsid w:val="005C2559"/>
    <w:rsid w:val="005C2873"/>
    <w:rsid w:val="005C34FC"/>
    <w:rsid w:val="005C3B5C"/>
    <w:rsid w:val="005C3C7F"/>
    <w:rsid w:val="005C5143"/>
    <w:rsid w:val="005C5274"/>
    <w:rsid w:val="005C5639"/>
    <w:rsid w:val="005C5742"/>
    <w:rsid w:val="005C5D08"/>
    <w:rsid w:val="005C6CA5"/>
    <w:rsid w:val="005C760E"/>
    <w:rsid w:val="005C7E9E"/>
    <w:rsid w:val="005C7F1B"/>
    <w:rsid w:val="005D1250"/>
    <w:rsid w:val="005D18C9"/>
    <w:rsid w:val="005D1A29"/>
    <w:rsid w:val="005D1B72"/>
    <w:rsid w:val="005D2471"/>
    <w:rsid w:val="005D25A3"/>
    <w:rsid w:val="005D2779"/>
    <w:rsid w:val="005D3242"/>
    <w:rsid w:val="005D610C"/>
    <w:rsid w:val="005D6ECA"/>
    <w:rsid w:val="005D74E7"/>
    <w:rsid w:val="005D796C"/>
    <w:rsid w:val="005D7C64"/>
    <w:rsid w:val="005D7F7B"/>
    <w:rsid w:val="005E3BCD"/>
    <w:rsid w:val="005E4A87"/>
    <w:rsid w:val="005E4DA5"/>
    <w:rsid w:val="005E503E"/>
    <w:rsid w:val="005E59C7"/>
    <w:rsid w:val="005E5E7B"/>
    <w:rsid w:val="005E6095"/>
    <w:rsid w:val="005E6A3F"/>
    <w:rsid w:val="005E6DB8"/>
    <w:rsid w:val="005E7228"/>
    <w:rsid w:val="005E7284"/>
    <w:rsid w:val="005E776A"/>
    <w:rsid w:val="005E7BAC"/>
    <w:rsid w:val="005F0E5C"/>
    <w:rsid w:val="005F134E"/>
    <w:rsid w:val="005F1365"/>
    <w:rsid w:val="005F2C1F"/>
    <w:rsid w:val="005F2E44"/>
    <w:rsid w:val="005F33C8"/>
    <w:rsid w:val="005F3690"/>
    <w:rsid w:val="005F3850"/>
    <w:rsid w:val="005F3986"/>
    <w:rsid w:val="005F4C57"/>
    <w:rsid w:val="005F60AA"/>
    <w:rsid w:val="005F6774"/>
    <w:rsid w:val="005F79AA"/>
    <w:rsid w:val="0060044B"/>
    <w:rsid w:val="006013D7"/>
    <w:rsid w:val="006014DB"/>
    <w:rsid w:val="00601587"/>
    <w:rsid w:val="00602079"/>
    <w:rsid w:val="006022F3"/>
    <w:rsid w:val="00602579"/>
    <w:rsid w:val="00602BA4"/>
    <w:rsid w:val="00602D0A"/>
    <w:rsid w:val="00602DA2"/>
    <w:rsid w:val="00602FF4"/>
    <w:rsid w:val="00603228"/>
    <w:rsid w:val="00604ACD"/>
    <w:rsid w:val="00604C15"/>
    <w:rsid w:val="00604DC2"/>
    <w:rsid w:val="006060C4"/>
    <w:rsid w:val="00607C35"/>
    <w:rsid w:val="00611777"/>
    <w:rsid w:val="0061189F"/>
    <w:rsid w:val="00612045"/>
    <w:rsid w:val="0061219B"/>
    <w:rsid w:val="00612D05"/>
    <w:rsid w:val="00613007"/>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08A"/>
    <w:rsid w:val="006223E0"/>
    <w:rsid w:val="006224D0"/>
    <w:rsid w:val="006226A3"/>
    <w:rsid w:val="00622BCE"/>
    <w:rsid w:val="00622E29"/>
    <w:rsid w:val="00623643"/>
    <w:rsid w:val="00624018"/>
    <w:rsid w:val="006240C4"/>
    <w:rsid w:val="00624B3C"/>
    <w:rsid w:val="006252C2"/>
    <w:rsid w:val="00625304"/>
    <w:rsid w:val="0062581B"/>
    <w:rsid w:val="006261F4"/>
    <w:rsid w:val="00626C2F"/>
    <w:rsid w:val="0063164E"/>
    <w:rsid w:val="0063191D"/>
    <w:rsid w:val="00633488"/>
    <w:rsid w:val="006334E6"/>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1354"/>
    <w:rsid w:val="006420DA"/>
    <w:rsid w:val="00642A0A"/>
    <w:rsid w:val="00642DA9"/>
    <w:rsid w:val="00643AC1"/>
    <w:rsid w:val="00643D62"/>
    <w:rsid w:val="00644A5E"/>
    <w:rsid w:val="00644A6C"/>
    <w:rsid w:val="00644D69"/>
    <w:rsid w:val="006457A8"/>
    <w:rsid w:val="00645EA0"/>
    <w:rsid w:val="00645F76"/>
    <w:rsid w:val="00646EB0"/>
    <w:rsid w:val="0064714D"/>
    <w:rsid w:val="0064727D"/>
    <w:rsid w:val="006473CE"/>
    <w:rsid w:val="006476C3"/>
    <w:rsid w:val="0064792A"/>
    <w:rsid w:val="00647B32"/>
    <w:rsid w:val="00647C27"/>
    <w:rsid w:val="006513BE"/>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57AC9"/>
    <w:rsid w:val="006610D9"/>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B1"/>
    <w:rsid w:val="00667AEA"/>
    <w:rsid w:val="00667D64"/>
    <w:rsid w:val="006704FA"/>
    <w:rsid w:val="00670687"/>
    <w:rsid w:val="00670DC5"/>
    <w:rsid w:val="00671652"/>
    <w:rsid w:val="00671FAA"/>
    <w:rsid w:val="00675DA5"/>
    <w:rsid w:val="00680482"/>
    <w:rsid w:val="006808DC"/>
    <w:rsid w:val="00681582"/>
    <w:rsid w:val="006816B3"/>
    <w:rsid w:val="006816B6"/>
    <w:rsid w:val="00681DEB"/>
    <w:rsid w:val="006820EB"/>
    <w:rsid w:val="00682128"/>
    <w:rsid w:val="0068220C"/>
    <w:rsid w:val="00682AB1"/>
    <w:rsid w:val="00682E9F"/>
    <w:rsid w:val="00683252"/>
    <w:rsid w:val="0068343A"/>
    <w:rsid w:val="006834D4"/>
    <w:rsid w:val="00683903"/>
    <w:rsid w:val="0068413D"/>
    <w:rsid w:val="006844BA"/>
    <w:rsid w:val="006845A2"/>
    <w:rsid w:val="00684BF8"/>
    <w:rsid w:val="00684D9B"/>
    <w:rsid w:val="0068557F"/>
    <w:rsid w:val="006858AA"/>
    <w:rsid w:val="00685BCF"/>
    <w:rsid w:val="006871D0"/>
    <w:rsid w:val="0068751F"/>
    <w:rsid w:val="006900D1"/>
    <w:rsid w:val="00690297"/>
    <w:rsid w:val="0069115A"/>
    <w:rsid w:val="006912F1"/>
    <w:rsid w:val="00691387"/>
    <w:rsid w:val="006923D9"/>
    <w:rsid w:val="00692493"/>
    <w:rsid w:val="006927F2"/>
    <w:rsid w:val="006931E1"/>
    <w:rsid w:val="00693314"/>
    <w:rsid w:val="00693D21"/>
    <w:rsid w:val="00693E3A"/>
    <w:rsid w:val="00694310"/>
    <w:rsid w:val="00694700"/>
    <w:rsid w:val="00694803"/>
    <w:rsid w:val="00694CE8"/>
    <w:rsid w:val="0069569E"/>
    <w:rsid w:val="006956C6"/>
    <w:rsid w:val="00695C97"/>
    <w:rsid w:val="00696EE3"/>
    <w:rsid w:val="0069715D"/>
    <w:rsid w:val="00697392"/>
    <w:rsid w:val="006973E5"/>
    <w:rsid w:val="00697664"/>
    <w:rsid w:val="00697681"/>
    <w:rsid w:val="0069770C"/>
    <w:rsid w:val="006A08F2"/>
    <w:rsid w:val="006A1055"/>
    <w:rsid w:val="006A14A4"/>
    <w:rsid w:val="006A151A"/>
    <w:rsid w:val="006A1E62"/>
    <w:rsid w:val="006A2A12"/>
    <w:rsid w:val="006A2E9C"/>
    <w:rsid w:val="006A35E0"/>
    <w:rsid w:val="006A377F"/>
    <w:rsid w:val="006A384A"/>
    <w:rsid w:val="006A3875"/>
    <w:rsid w:val="006A3D40"/>
    <w:rsid w:val="006A493B"/>
    <w:rsid w:val="006A561D"/>
    <w:rsid w:val="006A5A0C"/>
    <w:rsid w:val="006A5BA0"/>
    <w:rsid w:val="006A5BB1"/>
    <w:rsid w:val="006A5F88"/>
    <w:rsid w:val="006A7D95"/>
    <w:rsid w:val="006A7DFF"/>
    <w:rsid w:val="006B120D"/>
    <w:rsid w:val="006B13C1"/>
    <w:rsid w:val="006B1A36"/>
    <w:rsid w:val="006B2B57"/>
    <w:rsid w:val="006B2CC7"/>
    <w:rsid w:val="006B3AF9"/>
    <w:rsid w:val="006B44C5"/>
    <w:rsid w:val="006B555F"/>
    <w:rsid w:val="006B5A60"/>
    <w:rsid w:val="006B5D16"/>
    <w:rsid w:val="006B6242"/>
    <w:rsid w:val="006B62B8"/>
    <w:rsid w:val="006B6C7C"/>
    <w:rsid w:val="006B6EA4"/>
    <w:rsid w:val="006B7111"/>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03D"/>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D77D5"/>
    <w:rsid w:val="006E0340"/>
    <w:rsid w:val="006E06F9"/>
    <w:rsid w:val="006E07A9"/>
    <w:rsid w:val="006E0D91"/>
    <w:rsid w:val="006E1706"/>
    <w:rsid w:val="006E2884"/>
    <w:rsid w:val="006E2E4F"/>
    <w:rsid w:val="006E2FE3"/>
    <w:rsid w:val="006E3CB2"/>
    <w:rsid w:val="006E3DA8"/>
    <w:rsid w:val="006E5DAA"/>
    <w:rsid w:val="006E646B"/>
    <w:rsid w:val="006E7006"/>
    <w:rsid w:val="006F00E7"/>
    <w:rsid w:val="006F0F6E"/>
    <w:rsid w:val="006F1B22"/>
    <w:rsid w:val="006F1BA4"/>
    <w:rsid w:val="006F2259"/>
    <w:rsid w:val="006F23E1"/>
    <w:rsid w:val="006F2F8F"/>
    <w:rsid w:val="006F2FDA"/>
    <w:rsid w:val="006F2FE5"/>
    <w:rsid w:val="006F304B"/>
    <w:rsid w:val="006F3460"/>
    <w:rsid w:val="006F34FE"/>
    <w:rsid w:val="006F3615"/>
    <w:rsid w:val="006F37A1"/>
    <w:rsid w:val="006F3FA3"/>
    <w:rsid w:val="006F48BA"/>
    <w:rsid w:val="006F4AF9"/>
    <w:rsid w:val="006F520E"/>
    <w:rsid w:val="006F54EB"/>
    <w:rsid w:val="006F5CC1"/>
    <w:rsid w:val="006F6721"/>
    <w:rsid w:val="006F6739"/>
    <w:rsid w:val="006F67A5"/>
    <w:rsid w:val="006F762D"/>
    <w:rsid w:val="006F7EAF"/>
    <w:rsid w:val="00700492"/>
    <w:rsid w:val="007009AC"/>
    <w:rsid w:val="0070167E"/>
    <w:rsid w:val="00701E1B"/>
    <w:rsid w:val="00702ED0"/>
    <w:rsid w:val="00703C09"/>
    <w:rsid w:val="0070434A"/>
    <w:rsid w:val="007048C4"/>
    <w:rsid w:val="00704CC4"/>
    <w:rsid w:val="0070517F"/>
    <w:rsid w:val="00705345"/>
    <w:rsid w:val="00705D76"/>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1DD"/>
    <w:rsid w:val="0071458E"/>
    <w:rsid w:val="007145C9"/>
    <w:rsid w:val="00714631"/>
    <w:rsid w:val="00714B6E"/>
    <w:rsid w:val="0071512F"/>
    <w:rsid w:val="007165F5"/>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594"/>
    <w:rsid w:val="00724AA1"/>
    <w:rsid w:val="00724D39"/>
    <w:rsid w:val="00725A19"/>
    <w:rsid w:val="00726356"/>
    <w:rsid w:val="007268C7"/>
    <w:rsid w:val="00726AAB"/>
    <w:rsid w:val="00727077"/>
    <w:rsid w:val="0072795A"/>
    <w:rsid w:val="00730EA6"/>
    <w:rsid w:val="00731C15"/>
    <w:rsid w:val="00732045"/>
    <w:rsid w:val="007322A0"/>
    <w:rsid w:val="00732C1A"/>
    <w:rsid w:val="007330FF"/>
    <w:rsid w:val="007337B3"/>
    <w:rsid w:val="00733CDC"/>
    <w:rsid w:val="00734A53"/>
    <w:rsid w:val="00734B9A"/>
    <w:rsid w:val="00735695"/>
    <w:rsid w:val="007360CB"/>
    <w:rsid w:val="007373CC"/>
    <w:rsid w:val="00737566"/>
    <w:rsid w:val="00741BA2"/>
    <w:rsid w:val="00741CF4"/>
    <w:rsid w:val="00741DCC"/>
    <w:rsid w:val="00741DE2"/>
    <w:rsid w:val="007421A1"/>
    <w:rsid w:val="007427FE"/>
    <w:rsid w:val="00742911"/>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171"/>
    <w:rsid w:val="007524AA"/>
    <w:rsid w:val="007535A9"/>
    <w:rsid w:val="00753744"/>
    <w:rsid w:val="00753A93"/>
    <w:rsid w:val="00754C96"/>
    <w:rsid w:val="00755663"/>
    <w:rsid w:val="00756386"/>
    <w:rsid w:val="00756603"/>
    <w:rsid w:val="007575C0"/>
    <w:rsid w:val="00757D2F"/>
    <w:rsid w:val="0076000E"/>
    <w:rsid w:val="00760C00"/>
    <w:rsid w:val="007610E9"/>
    <w:rsid w:val="00761728"/>
    <w:rsid w:val="00761C6C"/>
    <w:rsid w:val="00762AE6"/>
    <w:rsid w:val="00762B72"/>
    <w:rsid w:val="00762F6D"/>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CF6"/>
    <w:rsid w:val="00776D4F"/>
    <w:rsid w:val="00776DDC"/>
    <w:rsid w:val="00776F3A"/>
    <w:rsid w:val="007770F9"/>
    <w:rsid w:val="00777179"/>
    <w:rsid w:val="00777945"/>
    <w:rsid w:val="00777D40"/>
    <w:rsid w:val="00780B8D"/>
    <w:rsid w:val="00780B8E"/>
    <w:rsid w:val="00781649"/>
    <w:rsid w:val="007823D6"/>
    <w:rsid w:val="0078254E"/>
    <w:rsid w:val="00782628"/>
    <w:rsid w:val="007826AB"/>
    <w:rsid w:val="00783526"/>
    <w:rsid w:val="007840E2"/>
    <w:rsid w:val="0078569F"/>
    <w:rsid w:val="00785803"/>
    <w:rsid w:val="00785EB4"/>
    <w:rsid w:val="0078609A"/>
    <w:rsid w:val="007868C2"/>
    <w:rsid w:val="00786F85"/>
    <w:rsid w:val="0078731A"/>
    <w:rsid w:val="00787487"/>
    <w:rsid w:val="007906F1"/>
    <w:rsid w:val="00790EDA"/>
    <w:rsid w:val="00791349"/>
    <w:rsid w:val="00791D85"/>
    <w:rsid w:val="00791DAF"/>
    <w:rsid w:val="007924CA"/>
    <w:rsid w:val="00794CBF"/>
    <w:rsid w:val="0079514B"/>
    <w:rsid w:val="00795365"/>
    <w:rsid w:val="0079567E"/>
    <w:rsid w:val="007961D5"/>
    <w:rsid w:val="00796A6F"/>
    <w:rsid w:val="00796C5D"/>
    <w:rsid w:val="007975A4"/>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6C4D"/>
    <w:rsid w:val="007A7629"/>
    <w:rsid w:val="007A7792"/>
    <w:rsid w:val="007B1027"/>
    <w:rsid w:val="007B1691"/>
    <w:rsid w:val="007B174F"/>
    <w:rsid w:val="007B1863"/>
    <w:rsid w:val="007B22E0"/>
    <w:rsid w:val="007B28CA"/>
    <w:rsid w:val="007B358D"/>
    <w:rsid w:val="007B5401"/>
    <w:rsid w:val="007B5FB4"/>
    <w:rsid w:val="007B6B2B"/>
    <w:rsid w:val="007B71C2"/>
    <w:rsid w:val="007B7949"/>
    <w:rsid w:val="007B7D30"/>
    <w:rsid w:val="007C0FA9"/>
    <w:rsid w:val="007C14D2"/>
    <w:rsid w:val="007C2413"/>
    <w:rsid w:val="007C25AE"/>
    <w:rsid w:val="007C3152"/>
    <w:rsid w:val="007C333B"/>
    <w:rsid w:val="007C3914"/>
    <w:rsid w:val="007C3CEA"/>
    <w:rsid w:val="007C3D92"/>
    <w:rsid w:val="007C3E98"/>
    <w:rsid w:val="007C4788"/>
    <w:rsid w:val="007C5A8F"/>
    <w:rsid w:val="007C5B38"/>
    <w:rsid w:val="007C6B19"/>
    <w:rsid w:val="007C76E8"/>
    <w:rsid w:val="007D01E6"/>
    <w:rsid w:val="007D035E"/>
    <w:rsid w:val="007D0396"/>
    <w:rsid w:val="007D0644"/>
    <w:rsid w:val="007D109C"/>
    <w:rsid w:val="007D1801"/>
    <w:rsid w:val="007D1FE0"/>
    <w:rsid w:val="007D20BB"/>
    <w:rsid w:val="007D261E"/>
    <w:rsid w:val="007D2BCF"/>
    <w:rsid w:val="007D2F61"/>
    <w:rsid w:val="007D3004"/>
    <w:rsid w:val="007D3D0E"/>
    <w:rsid w:val="007D3D33"/>
    <w:rsid w:val="007D41C2"/>
    <w:rsid w:val="007D4F02"/>
    <w:rsid w:val="007D674C"/>
    <w:rsid w:val="007D6B7B"/>
    <w:rsid w:val="007D6CF1"/>
    <w:rsid w:val="007D6D48"/>
    <w:rsid w:val="007D7131"/>
    <w:rsid w:val="007D7BEC"/>
    <w:rsid w:val="007D7CE3"/>
    <w:rsid w:val="007E051A"/>
    <w:rsid w:val="007E0798"/>
    <w:rsid w:val="007E1B72"/>
    <w:rsid w:val="007E2180"/>
    <w:rsid w:val="007E3EE3"/>
    <w:rsid w:val="007E452B"/>
    <w:rsid w:val="007E57DE"/>
    <w:rsid w:val="007E5902"/>
    <w:rsid w:val="007E6719"/>
    <w:rsid w:val="007E68ED"/>
    <w:rsid w:val="007E69ED"/>
    <w:rsid w:val="007E69F4"/>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6C7"/>
    <w:rsid w:val="008047E8"/>
    <w:rsid w:val="0080531E"/>
    <w:rsid w:val="00805C3D"/>
    <w:rsid w:val="00806F1D"/>
    <w:rsid w:val="008077ED"/>
    <w:rsid w:val="00807B6F"/>
    <w:rsid w:val="00807E93"/>
    <w:rsid w:val="00810172"/>
    <w:rsid w:val="00810762"/>
    <w:rsid w:val="00810858"/>
    <w:rsid w:val="00810A81"/>
    <w:rsid w:val="00810EFF"/>
    <w:rsid w:val="00811314"/>
    <w:rsid w:val="00811A39"/>
    <w:rsid w:val="0081291B"/>
    <w:rsid w:val="00813622"/>
    <w:rsid w:val="00813DCF"/>
    <w:rsid w:val="00813FAB"/>
    <w:rsid w:val="0081498C"/>
    <w:rsid w:val="00814AE1"/>
    <w:rsid w:val="00814B8E"/>
    <w:rsid w:val="00815D31"/>
    <w:rsid w:val="0081601F"/>
    <w:rsid w:val="00816064"/>
    <w:rsid w:val="008174B2"/>
    <w:rsid w:val="00817CFF"/>
    <w:rsid w:val="0082000D"/>
    <w:rsid w:val="0082037E"/>
    <w:rsid w:val="00820C9C"/>
    <w:rsid w:val="00820F55"/>
    <w:rsid w:val="00821572"/>
    <w:rsid w:val="00822310"/>
    <w:rsid w:val="00822AA7"/>
    <w:rsid w:val="00823794"/>
    <w:rsid w:val="008237F4"/>
    <w:rsid w:val="00823F67"/>
    <w:rsid w:val="00824022"/>
    <w:rsid w:val="0082483A"/>
    <w:rsid w:val="00824A81"/>
    <w:rsid w:val="008252C1"/>
    <w:rsid w:val="008257B8"/>
    <w:rsid w:val="008260ED"/>
    <w:rsid w:val="0082699D"/>
    <w:rsid w:val="00826E6B"/>
    <w:rsid w:val="008275FD"/>
    <w:rsid w:val="00830174"/>
    <w:rsid w:val="00830BA1"/>
    <w:rsid w:val="00830EB2"/>
    <w:rsid w:val="00831652"/>
    <w:rsid w:val="0083202E"/>
    <w:rsid w:val="008321B9"/>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7A8"/>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657"/>
    <w:rsid w:val="00846710"/>
    <w:rsid w:val="008478ED"/>
    <w:rsid w:val="008479AF"/>
    <w:rsid w:val="0085087F"/>
    <w:rsid w:val="008508A6"/>
    <w:rsid w:val="00851728"/>
    <w:rsid w:val="00851DFF"/>
    <w:rsid w:val="00852964"/>
    <w:rsid w:val="00853084"/>
    <w:rsid w:val="00853142"/>
    <w:rsid w:val="00853AD8"/>
    <w:rsid w:val="008540A6"/>
    <w:rsid w:val="00854420"/>
    <w:rsid w:val="0085448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6BC"/>
    <w:rsid w:val="0087281D"/>
    <w:rsid w:val="008732D8"/>
    <w:rsid w:val="00873377"/>
    <w:rsid w:val="00873577"/>
    <w:rsid w:val="0087409F"/>
    <w:rsid w:val="00874D58"/>
    <w:rsid w:val="008750D2"/>
    <w:rsid w:val="00875893"/>
    <w:rsid w:val="00875AB5"/>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6AC8"/>
    <w:rsid w:val="0088709A"/>
    <w:rsid w:val="0089123E"/>
    <w:rsid w:val="0089199F"/>
    <w:rsid w:val="00891C32"/>
    <w:rsid w:val="00891D7F"/>
    <w:rsid w:val="00892265"/>
    <w:rsid w:val="0089233E"/>
    <w:rsid w:val="0089260A"/>
    <w:rsid w:val="0089330E"/>
    <w:rsid w:val="00893A8E"/>
    <w:rsid w:val="00893E27"/>
    <w:rsid w:val="00894239"/>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982"/>
    <w:rsid w:val="008B0D0E"/>
    <w:rsid w:val="008B0FB0"/>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90"/>
    <w:rsid w:val="008B60BB"/>
    <w:rsid w:val="008B6732"/>
    <w:rsid w:val="008B68EC"/>
    <w:rsid w:val="008B711E"/>
    <w:rsid w:val="008B7DB6"/>
    <w:rsid w:val="008C042F"/>
    <w:rsid w:val="008C057B"/>
    <w:rsid w:val="008C0CAC"/>
    <w:rsid w:val="008C13B4"/>
    <w:rsid w:val="008C1557"/>
    <w:rsid w:val="008C1B86"/>
    <w:rsid w:val="008C1B8C"/>
    <w:rsid w:val="008C1DE4"/>
    <w:rsid w:val="008C2306"/>
    <w:rsid w:val="008C26D1"/>
    <w:rsid w:val="008C2B7F"/>
    <w:rsid w:val="008C36AC"/>
    <w:rsid w:val="008C4953"/>
    <w:rsid w:val="008C4E44"/>
    <w:rsid w:val="008C6255"/>
    <w:rsid w:val="008C684B"/>
    <w:rsid w:val="008C6ABD"/>
    <w:rsid w:val="008C6D3D"/>
    <w:rsid w:val="008C6F18"/>
    <w:rsid w:val="008C7685"/>
    <w:rsid w:val="008D007A"/>
    <w:rsid w:val="008D07DE"/>
    <w:rsid w:val="008D0831"/>
    <w:rsid w:val="008D0E40"/>
    <w:rsid w:val="008D0E7D"/>
    <w:rsid w:val="008D1E7F"/>
    <w:rsid w:val="008D21B8"/>
    <w:rsid w:val="008D2367"/>
    <w:rsid w:val="008D427A"/>
    <w:rsid w:val="008D4DD5"/>
    <w:rsid w:val="008D5657"/>
    <w:rsid w:val="008D6752"/>
    <w:rsid w:val="008D69E7"/>
    <w:rsid w:val="008D6FC1"/>
    <w:rsid w:val="008E0140"/>
    <w:rsid w:val="008E0688"/>
    <w:rsid w:val="008E0BEF"/>
    <w:rsid w:val="008E103C"/>
    <w:rsid w:val="008E266D"/>
    <w:rsid w:val="008E2F0C"/>
    <w:rsid w:val="008E394E"/>
    <w:rsid w:val="008E3E23"/>
    <w:rsid w:val="008E547B"/>
    <w:rsid w:val="008E5DF8"/>
    <w:rsid w:val="008E77C3"/>
    <w:rsid w:val="008F0250"/>
    <w:rsid w:val="008F11F4"/>
    <w:rsid w:val="008F1952"/>
    <w:rsid w:val="008F254D"/>
    <w:rsid w:val="008F2E9F"/>
    <w:rsid w:val="008F310B"/>
    <w:rsid w:val="008F322B"/>
    <w:rsid w:val="008F32B0"/>
    <w:rsid w:val="008F34CB"/>
    <w:rsid w:val="008F3519"/>
    <w:rsid w:val="008F3AD3"/>
    <w:rsid w:val="008F3CA7"/>
    <w:rsid w:val="008F443F"/>
    <w:rsid w:val="008F5DE5"/>
    <w:rsid w:val="008F5E42"/>
    <w:rsid w:val="008F63B1"/>
    <w:rsid w:val="008F6973"/>
    <w:rsid w:val="008F6E6A"/>
    <w:rsid w:val="008F7AA7"/>
    <w:rsid w:val="008F7F94"/>
    <w:rsid w:val="00900024"/>
    <w:rsid w:val="00900947"/>
    <w:rsid w:val="00900EB8"/>
    <w:rsid w:val="00900FBA"/>
    <w:rsid w:val="00901552"/>
    <w:rsid w:val="0090240E"/>
    <w:rsid w:val="00902E5B"/>
    <w:rsid w:val="00903FD9"/>
    <w:rsid w:val="009045E3"/>
    <w:rsid w:val="00904CF5"/>
    <w:rsid w:val="00905259"/>
    <w:rsid w:val="0090556C"/>
    <w:rsid w:val="00905633"/>
    <w:rsid w:val="00905B6A"/>
    <w:rsid w:val="00905EAE"/>
    <w:rsid w:val="009060C4"/>
    <w:rsid w:val="00906C91"/>
    <w:rsid w:val="00906C95"/>
    <w:rsid w:val="00907656"/>
    <w:rsid w:val="00907E47"/>
    <w:rsid w:val="009115E6"/>
    <w:rsid w:val="009115EF"/>
    <w:rsid w:val="009116DD"/>
    <w:rsid w:val="00912D1C"/>
    <w:rsid w:val="00913019"/>
    <w:rsid w:val="00913EA2"/>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E40"/>
    <w:rsid w:val="00922F07"/>
    <w:rsid w:val="00923463"/>
    <w:rsid w:val="00925238"/>
    <w:rsid w:val="00925ACF"/>
    <w:rsid w:val="0092615D"/>
    <w:rsid w:val="00926546"/>
    <w:rsid w:val="00926569"/>
    <w:rsid w:val="009265A1"/>
    <w:rsid w:val="00927700"/>
    <w:rsid w:val="0093036E"/>
    <w:rsid w:val="00931224"/>
    <w:rsid w:val="0093264C"/>
    <w:rsid w:val="009333D3"/>
    <w:rsid w:val="009339B6"/>
    <w:rsid w:val="00933B4C"/>
    <w:rsid w:val="00933DC4"/>
    <w:rsid w:val="0093431B"/>
    <w:rsid w:val="009346D6"/>
    <w:rsid w:val="00934743"/>
    <w:rsid w:val="0093487E"/>
    <w:rsid w:val="00934D03"/>
    <w:rsid w:val="00934FFE"/>
    <w:rsid w:val="00936405"/>
    <w:rsid w:val="00936B64"/>
    <w:rsid w:val="009379C4"/>
    <w:rsid w:val="0094041A"/>
    <w:rsid w:val="00940D32"/>
    <w:rsid w:val="0094190D"/>
    <w:rsid w:val="00942354"/>
    <w:rsid w:val="00942681"/>
    <w:rsid w:val="00943A7E"/>
    <w:rsid w:val="00943E42"/>
    <w:rsid w:val="00943E5D"/>
    <w:rsid w:val="00944728"/>
    <w:rsid w:val="009451C7"/>
    <w:rsid w:val="009453E8"/>
    <w:rsid w:val="00945664"/>
    <w:rsid w:val="00945AD1"/>
    <w:rsid w:val="00946ECB"/>
    <w:rsid w:val="00947268"/>
    <w:rsid w:val="0094750E"/>
    <w:rsid w:val="00947C94"/>
    <w:rsid w:val="009507C8"/>
    <w:rsid w:val="0095115E"/>
    <w:rsid w:val="0095118A"/>
    <w:rsid w:val="00952468"/>
    <w:rsid w:val="009537C6"/>
    <w:rsid w:val="00954767"/>
    <w:rsid w:val="0095487A"/>
    <w:rsid w:val="009548FB"/>
    <w:rsid w:val="00954F64"/>
    <w:rsid w:val="0095538B"/>
    <w:rsid w:val="009575B9"/>
    <w:rsid w:val="00957AF7"/>
    <w:rsid w:val="00960ACA"/>
    <w:rsid w:val="00960C4F"/>
    <w:rsid w:val="0096217C"/>
    <w:rsid w:val="00962441"/>
    <w:rsid w:val="00963277"/>
    <w:rsid w:val="00964B53"/>
    <w:rsid w:val="00964C3F"/>
    <w:rsid w:val="00964C6C"/>
    <w:rsid w:val="00965176"/>
    <w:rsid w:val="00965240"/>
    <w:rsid w:val="00965793"/>
    <w:rsid w:val="00965847"/>
    <w:rsid w:val="00965A3E"/>
    <w:rsid w:val="00965C48"/>
    <w:rsid w:val="00966D9D"/>
    <w:rsid w:val="00966E4A"/>
    <w:rsid w:val="00967041"/>
    <w:rsid w:val="00970918"/>
    <w:rsid w:val="0097099E"/>
    <w:rsid w:val="00971761"/>
    <w:rsid w:val="00971FEA"/>
    <w:rsid w:val="0097216F"/>
    <w:rsid w:val="00972C3B"/>
    <w:rsid w:val="00973057"/>
    <w:rsid w:val="0097314B"/>
    <w:rsid w:val="009731B1"/>
    <w:rsid w:val="00974D50"/>
    <w:rsid w:val="009751AF"/>
    <w:rsid w:val="00975326"/>
    <w:rsid w:val="00975DEA"/>
    <w:rsid w:val="009760A5"/>
    <w:rsid w:val="00977CDF"/>
    <w:rsid w:val="0098043F"/>
    <w:rsid w:val="0098061C"/>
    <w:rsid w:val="00981038"/>
    <w:rsid w:val="0098106E"/>
    <w:rsid w:val="00981511"/>
    <w:rsid w:val="009819F0"/>
    <w:rsid w:val="00981D1C"/>
    <w:rsid w:val="00981E1C"/>
    <w:rsid w:val="00982118"/>
    <w:rsid w:val="009824E7"/>
    <w:rsid w:val="00982C62"/>
    <w:rsid w:val="00982C91"/>
    <w:rsid w:val="00982F76"/>
    <w:rsid w:val="00982FA3"/>
    <w:rsid w:val="009840FD"/>
    <w:rsid w:val="009844D1"/>
    <w:rsid w:val="00984701"/>
    <w:rsid w:val="00984847"/>
    <w:rsid w:val="00984BEC"/>
    <w:rsid w:val="00985EB8"/>
    <w:rsid w:val="00985F6A"/>
    <w:rsid w:val="00985FB3"/>
    <w:rsid w:val="00986566"/>
    <w:rsid w:val="00986CC1"/>
    <w:rsid w:val="00986F4E"/>
    <w:rsid w:val="00987191"/>
    <w:rsid w:val="00987A5A"/>
    <w:rsid w:val="00987AE4"/>
    <w:rsid w:val="00987CB4"/>
    <w:rsid w:val="0099097E"/>
    <w:rsid w:val="009921FC"/>
    <w:rsid w:val="0099272B"/>
    <w:rsid w:val="00992A0E"/>
    <w:rsid w:val="0099399E"/>
    <w:rsid w:val="00993ADD"/>
    <w:rsid w:val="0099413C"/>
    <w:rsid w:val="00994230"/>
    <w:rsid w:val="0099479E"/>
    <w:rsid w:val="009951D8"/>
    <w:rsid w:val="00995355"/>
    <w:rsid w:val="0099586F"/>
    <w:rsid w:val="00996CB5"/>
    <w:rsid w:val="0099719E"/>
    <w:rsid w:val="009A0169"/>
    <w:rsid w:val="009A0835"/>
    <w:rsid w:val="009A1B56"/>
    <w:rsid w:val="009A2214"/>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6A01"/>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A5"/>
    <w:rsid w:val="009D7DE3"/>
    <w:rsid w:val="009E004A"/>
    <w:rsid w:val="009E066B"/>
    <w:rsid w:val="009E1515"/>
    <w:rsid w:val="009E1A5E"/>
    <w:rsid w:val="009E1CFF"/>
    <w:rsid w:val="009E1FEE"/>
    <w:rsid w:val="009E23EA"/>
    <w:rsid w:val="009E2C6B"/>
    <w:rsid w:val="009E2D21"/>
    <w:rsid w:val="009E2D24"/>
    <w:rsid w:val="009E2EA0"/>
    <w:rsid w:val="009E305F"/>
    <w:rsid w:val="009E36FF"/>
    <w:rsid w:val="009E37D3"/>
    <w:rsid w:val="009E4132"/>
    <w:rsid w:val="009E4CB7"/>
    <w:rsid w:val="009E5028"/>
    <w:rsid w:val="009E50FB"/>
    <w:rsid w:val="009E5280"/>
    <w:rsid w:val="009E5386"/>
    <w:rsid w:val="009E550D"/>
    <w:rsid w:val="009E5DD1"/>
    <w:rsid w:val="009E60AD"/>
    <w:rsid w:val="009E68C8"/>
    <w:rsid w:val="009E6AB5"/>
    <w:rsid w:val="009E6DA0"/>
    <w:rsid w:val="009E6DAB"/>
    <w:rsid w:val="009E6F4B"/>
    <w:rsid w:val="009E703C"/>
    <w:rsid w:val="009E7E4C"/>
    <w:rsid w:val="009F08F5"/>
    <w:rsid w:val="009F0956"/>
    <w:rsid w:val="009F0EE5"/>
    <w:rsid w:val="009F1264"/>
    <w:rsid w:val="009F1D7F"/>
    <w:rsid w:val="009F245B"/>
    <w:rsid w:val="009F25E6"/>
    <w:rsid w:val="009F2BE8"/>
    <w:rsid w:val="009F2F09"/>
    <w:rsid w:val="009F37B0"/>
    <w:rsid w:val="009F39A7"/>
    <w:rsid w:val="009F40B7"/>
    <w:rsid w:val="009F4188"/>
    <w:rsid w:val="009F4302"/>
    <w:rsid w:val="009F4393"/>
    <w:rsid w:val="009F4BE9"/>
    <w:rsid w:val="009F6185"/>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07AA6"/>
    <w:rsid w:val="00A10586"/>
    <w:rsid w:val="00A10A48"/>
    <w:rsid w:val="00A110DA"/>
    <w:rsid w:val="00A1132B"/>
    <w:rsid w:val="00A11930"/>
    <w:rsid w:val="00A11B54"/>
    <w:rsid w:val="00A11CDC"/>
    <w:rsid w:val="00A1238C"/>
    <w:rsid w:val="00A1263D"/>
    <w:rsid w:val="00A12AF2"/>
    <w:rsid w:val="00A12D8A"/>
    <w:rsid w:val="00A12E6C"/>
    <w:rsid w:val="00A136D0"/>
    <w:rsid w:val="00A13C3C"/>
    <w:rsid w:val="00A13D1A"/>
    <w:rsid w:val="00A14DC2"/>
    <w:rsid w:val="00A14DD6"/>
    <w:rsid w:val="00A154CC"/>
    <w:rsid w:val="00A15D5E"/>
    <w:rsid w:val="00A161F8"/>
    <w:rsid w:val="00A16632"/>
    <w:rsid w:val="00A169FA"/>
    <w:rsid w:val="00A1766A"/>
    <w:rsid w:val="00A200F4"/>
    <w:rsid w:val="00A206C9"/>
    <w:rsid w:val="00A2071B"/>
    <w:rsid w:val="00A20C27"/>
    <w:rsid w:val="00A20E7D"/>
    <w:rsid w:val="00A216BC"/>
    <w:rsid w:val="00A22960"/>
    <w:rsid w:val="00A23931"/>
    <w:rsid w:val="00A23FD6"/>
    <w:rsid w:val="00A25317"/>
    <w:rsid w:val="00A25706"/>
    <w:rsid w:val="00A25BC0"/>
    <w:rsid w:val="00A25D84"/>
    <w:rsid w:val="00A26029"/>
    <w:rsid w:val="00A262E4"/>
    <w:rsid w:val="00A268EA"/>
    <w:rsid w:val="00A26F33"/>
    <w:rsid w:val="00A27881"/>
    <w:rsid w:val="00A319A2"/>
    <w:rsid w:val="00A31CE0"/>
    <w:rsid w:val="00A31FA9"/>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BB4"/>
    <w:rsid w:val="00A45EC4"/>
    <w:rsid w:val="00A47212"/>
    <w:rsid w:val="00A474EA"/>
    <w:rsid w:val="00A501B2"/>
    <w:rsid w:val="00A5034A"/>
    <w:rsid w:val="00A50FFA"/>
    <w:rsid w:val="00A52404"/>
    <w:rsid w:val="00A53086"/>
    <w:rsid w:val="00A539D1"/>
    <w:rsid w:val="00A54DAE"/>
    <w:rsid w:val="00A56D3B"/>
    <w:rsid w:val="00A57450"/>
    <w:rsid w:val="00A57479"/>
    <w:rsid w:val="00A5779E"/>
    <w:rsid w:val="00A57C08"/>
    <w:rsid w:val="00A600D9"/>
    <w:rsid w:val="00A604CD"/>
    <w:rsid w:val="00A637A0"/>
    <w:rsid w:val="00A63ECD"/>
    <w:rsid w:val="00A64093"/>
    <w:rsid w:val="00A640EB"/>
    <w:rsid w:val="00A643A2"/>
    <w:rsid w:val="00A64815"/>
    <w:rsid w:val="00A65043"/>
    <w:rsid w:val="00A66DF9"/>
    <w:rsid w:val="00A704E4"/>
    <w:rsid w:val="00A7136A"/>
    <w:rsid w:val="00A714C5"/>
    <w:rsid w:val="00A7187A"/>
    <w:rsid w:val="00A71C44"/>
    <w:rsid w:val="00A72296"/>
    <w:rsid w:val="00A7388E"/>
    <w:rsid w:val="00A74544"/>
    <w:rsid w:val="00A74548"/>
    <w:rsid w:val="00A74DF2"/>
    <w:rsid w:val="00A74E4D"/>
    <w:rsid w:val="00A75633"/>
    <w:rsid w:val="00A7592E"/>
    <w:rsid w:val="00A75FE0"/>
    <w:rsid w:val="00A76C1F"/>
    <w:rsid w:val="00A803FC"/>
    <w:rsid w:val="00A8071A"/>
    <w:rsid w:val="00A80DD9"/>
    <w:rsid w:val="00A80FCA"/>
    <w:rsid w:val="00A81CBC"/>
    <w:rsid w:val="00A82140"/>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61E"/>
    <w:rsid w:val="00A9065F"/>
    <w:rsid w:val="00A90B0E"/>
    <w:rsid w:val="00A91AA1"/>
    <w:rsid w:val="00A91C8C"/>
    <w:rsid w:val="00A91F0D"/>
    <w:rsid w:val="00A9235A"/>
    <w:rsid w:val="00A92FF7"/>
    <w:rsid w:val="00A93069"/>
    <w:rsid w:val="00A94017"/>
    <w:rsid w:val="00A9468F"/>
    <w:rsid w:val="00A9498D"/>
    <w:rsid w:val="00A95335"/>
    <w:rsid w:val="00A9566B"/>
    <w:rsid w:val="00A9657F"/>
    <w:rsid w:val="00A96F94"/>
    <w:rsid w:val="00A9797D"/>
    <w:rsid w:val="00AA015F"/>
    <w:rsid w:val="00AA0C3A"/>
    <w:rsid w:val="00AA1723"/>
    <w:rsid w:val="00AA190D"/>
    <w:rsid w:val="00AA1FDD"/>
    <w:rsid w:val="00AA22C3"/>
    <w:rsid w:val="00AA230D"/>
    <w:rsid w:val="00AA4659"/>
    <w:rsid w:val="00AA4941"/>
    <w:rsid w:val="00AA49E9"/>
    <w:rsid w:val="00AA5475"/>
    <w:rsid w:val="00AA5876"/>
    <w:rsid w:val="00AA6A8A"/>
    <w:rsid w:val="00AA6DD8"/>
    <w:rsid w:val="00AA6FA3"/>
    <w:rsid w:val="00AA70BB"/>
    <w:rsid w:val="00AA757C"/>
    <w:rsid w:val="00AA7F10"/>
    <w:rsid w:val="00AB0391"/>
    <w:rsid w:val="00AB0696"/>
    <w:rsid w:val="00AB2151"/>
    <w:rsid w:val="00AB2C59"/>
    <w:rsid w:val="00AB2C8A"/>
    <w:rsid w:val="00AB331B"/>
    <w:rsid w:val="00AB3872"/>
    <w:rsid w:val="00AB3E11"/>
    <w:rsid w:val="00AB42B6"/>
    <w:rsid w:val="00AB4D67"/>
    <w:rsid w:val="00AB545D"/>
    <w:rsid w:val="00AB54D7"/>
    <w:rsid w:val="00AB57D3"/>
    <w:rsid w:val="00AB6886"/>
    <w:rsid w:val="00AB6A85"/>
    <w:rsid w:val="00AB6AE4"/>
    <w:rsid w:val="00AB6E00"/>
    <w:rsid w:val="00AB6F37"/>
    <w:rsid w:val="00AB769E"/>
    <w:rsid w:val="00AB7720"/>
    <w:rsid w:val="00AB7D55"/>
    <w:rsid w:val="00AC0681"/>
    <w:rsid w:val="00AC154B"/>
    <w:rsid w:val="00AC1B72"/>
    <w:rsid w:val="00AC26FE"/>
    <w:rsid w:val="00AC350D"/>
    <w:rsid w:val="00AC3568"/>
    <w:rsid w:val="00AC3AD7"/>
    <w:rsid w:val="00AC3CF2"/>
    <w:rsid w:val="00AC47EC"/>
    <w:rsid w:val="00AC4E5D"/>
    <w:rsid w:val="00AC51C6"/>
    <w:rsid w:val="00AC65AD"/>
    <w:rsid w:val="00AC6C53"/>
    <w:rsid w:val="00AC6E85"/>
    <w:rsid w:val="00AC7284"/>
    <w:rsid w:val="00AC761E"/>
    <w:rsid w:val="00AC7CE6"/>
    <w:rsid w:val="00AD0828"/>
    <w:rsid w:val="00AD0B13"/>
    <w:rsid w:val="00AD0C2B"/>
    <w:rsid w:val="00AD0E69"/>
    <w:rsid w:val="00AD103D"/>
    <w:rsid w:val="00AD12E3"/>
    <w:rsid w:val="00AD159C"/>
    <w:rsid w:val="00AD17FA"/>
    <w:rsid w:val="00AD19EC"/>
    <w:rsid w:val="00AD2717"/>
    <w:rsid w:val="00AD3DC4"/>
    <w:rsid w:val="00AD3FFE"/>
    <w:rsid w:val="00AD4FF4"/>
    <w:rsid w:val="00AD531D"/>
    <w:rsid w:val="00AD600C"/>
    <w:rsid w:val="00AD63D6"/>
    <w:rsid w:val="00AD6CD5"/>
    <w:rsid w:val="00AD7312"/>
    <w:rsid w:val="00AD733B"/>
    <w:rsid w:val="00AD78B1"/>
    <w:rsid w:val="00AD7CA7"/>
    <w:rsid w:val="00AE0040"/>
    <w:rsid w:val="00AE10C3"/>
    <w:rsid w:val="00AE184D"/>
    <w:rsid w:val="00AE192C"/>
    <w:rsid w:val="00AE1C03"/>
    <w:rsid w:val="00AE23E3"/>
    <w:rsid w:val="00AE2F65"/>
    <w:rsid w:val="00AE317E"/>
    <w:rsid w:val="00AE35A5"/>
    <w:rsid w:val="00AE43EF"/>
    <w:rsid w:val="00AE4E2A"/>
    <w:rsid w:val="00AE5CF9"/>
    <w:rsid w:val="00AE5DB6"/>
    <w:rsid w:val="00AE6C3C"/>
    <w:rsid w:val="00AE702E"/>
    <w:rsid w:val="00AE73E0"/>
    <w:rsid w:val="00AF03C0"/>
    <w:rsid w:val="00AF0C43"/>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DC3"/>
    <w:rsid w:val="00B00F5C"/>
    <w:rsid w:val="00B0139C"/>
    <w:rsid w:val="00B019C1"/>
    <w:rsid w:val="00B0236E"/>
    <w:rsid w:val="00B02506"/>
    <w:rsid w:val="00B02ACE"/>
    <w:rsid w:val="00B03913"/>
    <w:rsid w:val="00B03C0E"/>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41A"/>
    <w:rsid w:val="00B21736"/>
    <w:rsid w:val="00B218B1"/>
    <w:rsid w:val="00B21A33"/>
    <w:rsid w:val="00B22272"/>
    <w:rsid w:val="00B224AA"/>
    <w:rsid w:val="00B22998"/>
    <w:rsid w:val="00B229FE"/>
    <w:rsid w:val="00B2302B"/>
    <w:rsid w:val="00B24363"/>
    <w:rsid w:val="00B2456E"/>
    <w:rsid w:val="00B24979"/>
    <w:rsid w:val="00B24A5F"/>
    <w:rsid w:val="00B250A5"/>
    <w:rsid w:val="00B25651"/>
    <w:rsid w:val="00B26309"/>
    <w:rsid w:val="00B26937"/>
    <w:rsid w:val="00B30243"/>
    <w:rsid w:val="00B30421"/>
    <w:rsid w:val="00B30DC8"/>
    <w:rsid w:val="00B315BB"/>
    <w:rsid w:val="00B31977"/>
    <w:rsid w:val="00B3235A"/>
    <w:rsid w:val="00B333FE"/>
    <w:rsid w:val="00B3382B"/>
    <w:rsid w:val="00B35094"/>
    <w:rsid w:val="00B350F0"/>
    <w:rsid w:val="00B351DB"/>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687"/>
    <w:rsid w:val="00B448EF"/>
    <w:rsid w:val="00B472DA"/>
    <w:rsid w:val="00B47493"/>
    <w:rsid w:val="00B474C8"/>
    <w:rsid w:val="00B474DF"/>
    <w:rsid w:val="00B47915"/>
    <w:rsid w:val="00B50E18"/>
    <w:rsid w:val="00B511A3"/>
    <w:rsid w:val="00B513A9"/>
    <w:rsid w:val="00B51568"/>
    <w:rsid w:val="00B51610"/>
    <w:rsid w:val="00B5167B"/>
    <w:rsid w:val="00B517B0"/>
    <w:rsid w:val="00B520E3"/>
    <w:rsid w:val="00B52336"/>
    <w:rsid w:val="00B5388C"/>
    <w:rsid w:val="00B55AAA"/>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272"/>
    <w:rsid w:val="00B646FF"/>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4C9D"/>
    <w:rsid w:val="00B7509A"/>
    <w:rsid w:val="00B7613E"/>
    <w:rsid w:val="00B766C1"/>
    <w:rsid w:val="00B76966"/>
    <w:rsid w:val="00B76B96"/>
    <w:rsid w:val="00B76EFB"/>
    <w:rsid w:val="00B77129"/>
    <w:rsid w:val="00B77C37"/>
    <w:rsid w:val="00B807BF"/>
    <w:rsid w:val="00B809B1"/>
    <w:rsid w:val="00B80A1F"/>
    <w:rsid w:val="00B816A9"/>
    <w:rsid w:val="00B82543"/>
    <w:rsid w:val="00B82998"/>
    <w:rsid w:val="00B834B0"/>
    <w:rsid w:val="00B837F6"/>
    <w:rsid w:val="00B83DAE"/>
    <w:rsid w:val="00B84843"/>
    <w:rsid w:val="00B84FB4"/>
    <w:rsid w:val="00B85FD6"/>
    <w:rsid w:val="00B86F2A"/>
    <w:rsid w:val="00B8756E"/>
    <w:rsid w:val="00B87DF9"/>
    <w:rsid w:val="00B901B0"/>
    <w:rsid w:val="00B907F0"/>
    <w:rsid w:val="00B91951"/>
    <w:rsid w:val="00B91A58"/>
    <w:rsid w:val="00B91BF7"/>
    <w:rsid w:val="00B91EAD"/>
    <w:rsid w:val="00B920B9"/>
    <w:rsid w:val="00B930D2"/>
    <w:rsid w:val="00B937CD"/>
    <w:rsid w:val="00B938BC"/>
    <w:rsid w:val="00B93997"/>
    <w:rsid w:val="00B93C98"/>
    <w:rsid w:val="00B95752"/>
    <w:rsid w:val="00B967E5"/>
    <w:rsid w:val="00B976BB"/>
    <w:rsid w:val="00B97E5B"/>
    <w:rsid w:val="00BA01A7"/>
    <w:rsid w:val="00BA0224"/>
    <w:rsid w:val="00BA05C8"/>
    <w:rsid w:val="00BA09AA"/>
    <w:rsid w:val="00BA0AD5"/>
    <w:rsid w:val="00BA0CA0"/>
    <w:rsid w:val="00BA0E3C"/>
    <w:rsid w:val="00BA1E36"/>
    <w:rsid w:val="00BA1F74"/>
    <w:rsid w:val="00BA1FE7"/>
    <w:rsid w:val="00BA260B"/>
    <w:rsid w:val="00BA2B1D"/>
    <w:rsid w:val="00BA3199"/>
    <w:rsid w:val="00BA3D14"/>
    <w:rsid w:val="00BA435A"/>
    <w:rsid w:val="00BA4370"/>
    <w:rsid w:val="00BA54BA"/>
    <w:rsid w:val="00BA5603"/>
    <w:rsid w:val="00BA56D9"/>
    <w:rsid w:val="00BA6194"/>
    <w:rsid w:val="00BA62C6"/>
    <w:rsid w:val="00BA72CC"/>
    <w:rsid w:val="00BA7B53"/>
    <w:rsid w:val="00BA7EEE"/>
    <w:rsid w:val="00BB2008"/>
    <w:rsid w:val="00BB29DF"/>
    <w:rsid w:val="00BB2CFC"/>
    <w:rsid w:val="00BB34DC"/>
    <w:rsid w:val="00BB35D0"/>
    <w:rsid w:val="00BB3AC4"/>
    <w:rsid w:val="00BB42D6"/>
    <w:rsid w:val="00BB4999"/>
    <w:rsid w:val="00BB49B7"/>
    <w:rsid w:val="00BB4BCD"/>
    <w:rsid w:val="00BB52EB"/>
    <w:rsid w:val="00BB56C7"/>
    <w:rsid w:val="00BB5B62"/>
    <w:rsid w:val="00BB6502"/>
    <w:rsid w:val="00BB6BCD"/>
    <w:rsid w:val="00BB70F9"/>
    <w:rsid w:val="00BB7C9B"/>
    <w:rsid w:val="00BC045E"/>
    <w:rsid w:val="00BC1527"/>
    <w:rsid w:val="00BC1BD2"/>
    <w:rsid w:val="00BC2306"/>
    <w:rsid w:val="00BC2F31"/>
    <w:rsid w:val="00BC4036"/>
    <w:rsid w:val="00BC4F0A"/>
    <w:rsid w:val="00BC509F"/>
    <w:rsid w:val="00BC51D2"/>
    <w:rsid w:val="00BC54A8"/>
    <w:rsid w:val="00BC64BE"/>
    <w:rsid w:val="00BC7155"/>
    <w:rsid w:val="00BC7550"/>
    <w:rsid w:val="00BD0B72"/>
    <w:rsid w:val="00BD110D"/>
    <w:rsid w:val="00BD2668"/>
    <w:rsid w:val="00BD3924"/>
    <w:rsid w:val="00BD450F"/>
    <w:rsid w:val="00BD4512"/>
    <w:rsid w:val="00BD52AA"/>
    <w:rsid w:val="00BE1061"/>
    <w:rsid w:val="00BE1321"/>
    <w:rsid w:val="00BE2893"/>
    <w:rsid w:val="00BE2EB4"/>
    <w:rsid w:val="00BE2F5A"/>
    <w:rsid w:val="00BE37D3"/>
    <w:rsid w:val="00BE3993"/>
    <w:rsid w:val="00BE3BEC"/>
    <w:rsid w:val="00BE5212"/>
    <w:rsid w:val="00BE522A"/>
    <w:rsid w:val="00BE56C0"/>
    <w:rsid w:val="00BE57B5"/>
    <w:rsid w:val="00BE657D"/>
    <w:rsid w:val="00BE7A7C"/>
    <w:rsid w:val="00BF0A44"/>
    <w:rsid w:val="00BF0CEC"/>
    <w:rsid w:val="00BF1A44"/>
    <w:rsid w:val="00BF1EDF"/>
    <w:rsid w:val="00BF21DA"/>
    <w:rsid w:val="00BF487A"/>
    <w:rsid w:val="00BF4D3D"/>
    <w:rsid w:val="00BF5B8C"/>
    <w:rsid w:val="00BF65C2"/>
    <w:rsid w:val="00BF66B7"/>
    <w:rsid w:val="00BF6A68"/>
    <w:rsid w:val="00BF6FC6"/>
    <w:rsid w:val="00BF7152"/>
    <w:rsid w:val="00BF73F0"/>
    <w:rsid w:val="00BF75B1"/>
    <w:rsid w:val="00BF75C9"/>
    <w:rsid w:val="00BF7BD3"/>
    <w:rsid w:val="00BF7C6A"/>
    <w:rsid w:val="00C00352"/>
    <w:rsid w:val="00C007CE"/>
    <w:rsid w:val="00C00A22"/>
    <w:rsid w:val="00C00F18"/>
    <w:rsid w:val="00C01D39"/>
    <w:rsid w:val="00C0200C"/>
    <w:rsid w:val="00C020A8"/>
    <w:rsid w:val="00C02B85"/>
    <w:rsid w:val="00C034A4"/>
    <w:rsid w:val="00C03AB3"/>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02B"/>
    <w:rsid w:val="00C218FD"/>
    <w:rsid w:val="00C21D8E"/>
    <w:rsid w:val="00C22525"/>
    <w:rsid w:val="00C23DBB"/>
    <w:rsid w:val="00C23FE1"/>
    <w:rsid w:val="00C2410D"/>
    <w:rsid w:val="00C24BAF"/>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A76"/>
    <w:rsid w:val="00C34137"/>
    <w:rsid w:val="00C34593"/>
    <w:rsid w:val="00C3476B"/>
    <w:rsid w:val="00C35240"/>
    <w:rsid w:val="00C368B3"/>
    <w:rsid w:val="00C36F07"/>
    <w:rsid w:val="00C37009"/>
    <w:rsid w:val="00C37214"/>
    <w:rsid w:val="00C372E8"/>
    <w:rsid w:val="00C409DC"/>
    <w:rsid w:val="00C40B1B"/>
    <w:rsid w:val="00C40E88"/>
    <w:rsid w:val="00C416A3"/>
    <w:rsid w:val="00C41785"/>
    <w:rsid w:val="00C41FC1"/>
    <w:rsid w:val="00C434C2"/>
    <w:rsid w:val="00C43940"/>
    <w:rsid w:val="00C44342"/>
    <w:rsid w:val="00C44694"/>
    <w:rsid w:val="00C44744"/>
    <w:rsid w:val="00C44E1F"/>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CA5"/>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3E0"/>
    <w:rsid w:val="00C74AE1"/>
    <w:rsid w:val="00C757B8"/>
    <w:rsid w:val="00C75EC0"/>
    <w:rsid w:val="00C76906"/>
    <w:rsid w:val="00C76B7C"/>
    <w:rsid w:val="00C76CC7"/>
    <w:rsid w:val="00C76F81"/>
    <w:rsid w:val="00C776A4"/>
    <w:rsid w:val="00C77800"/>
    <w:rsid w:val="00C77934"/>
    <w:rsid w:val="00C800DD"/>
    <w:rsid w:val="00C80920"/>
    <w:rsid w:val="00C80B03"/>
    <w:rsid w:val="00C80FCE"/>
    <w:rsid w:val="00C8243F"/>
    <w:rsid w:val="00C8289B"/>
    <w:rsid w:val="00C82D54"/>
    <w:rsid w:val="00C82F3B"/>
    <w:rsid w:val="00C837C4"/>
    <w:rsid w:val="00C83829"/>
    <w:rsid w:val="00C83D58"/>
    <w:rsid w:val="00C83EDD"/>
    <w:rsid w:val="00C84BF1"/>
    <w:rsid w:val="00C84CA2"/>
    <w:rsid w:val="00C85A36"/>
    <w:rsid w:val="00C85CD1"/>
    <w:rsid w:val="00C86C56"/>
    <w:rsid w:val="00C870AF"/>
    <w:rsid w:val="00C8773E"/>
    <w:rsid w:val="00C87EDA"/>
    <w:rsid w:val="00C901EB"/>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192F"/>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739"/>
    <w:rsid w:val="00CC1AF9"/>
    <w:rsid w:val="00CC20E0"/>
    <w:rsid w:val="00CC2818"/>
    <w:rsid w:val="00CC2F7A"/>
    <w:rsid w:val="00CC399A"/>
    <w:rsid w:val="00CC3A70"/>
    <w:rsid w:val="00CC4033"/>
    <w:rsid w:val="00CC40B8"/>
    <w:rsid w:val="00CC5444"/>
    <w:rsid w:val="00CC5631"/>
    <w:rsid w:val="00CC62A6"/>
    <w:rsid w:val="00CC676C"/>
    <w:rsid w:val="00CC68FE"/>
    <w:rsid w:val="00CC757B"/>
    <w:rsid w:val="00CC7A11"/>
    <w:rsid w:val="00CD04A8"/>
    <w:rsid w:val="00CD051B"/>
    <w:rsid w:val="00CD0629"/>
    <w:rsid w:val="00CD17B7"/>
    <w:rsid w:val="00CD1AD1"/>
    <w:rsid w:val="00CD1DB1"/>
    <w:rsid w:val="00CD22B5"/>
    <w:rsid w:val="00CD22F4"/>
    <w:rsid w:val="00CD2341"/>
    <w:rsid w:val="00CD25E1"/>
    <w:rsid w:val="00CD367C"/>
    <w:rsid w:val="00CD454A"/>
    <w:rsid w:val="00CD4F54"/>
    <w:rsid w:val="00CD4FFE"/>
    <w:rsid w:val="00CD57FA"/>
    <w:rsid w:val="00CD5A6E"/>
    <w:rsid w:val="00CD5F95"/>
    <w:rsid w:val="00CD711F"/>
    <w:rsid w:val="00CD7125"/>
    <w:rsid w:val="00CD7303"/>
    <w:rsid w:val="00CD74A7"/>
    <w:rsid w:val="00CD79B2"/>
    <w:rsid w:val="00CE157C"/>
    <w:rsid w:val="00CE1A80"/>
    <w:rsid w:val="00CE1AF6"/>
    <w:rsid w:val="00CE2298"/>
    <w:rsid w:val="00CE3064"/>
    <w:rsid w:val="00CE39E4"/>
    <w:rsid w:val="00CE3F96"/>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0AB1"/>
    <w:rsid w:val="00D0124F"/>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071BC"/>
    <w:rsid w:val="00D1037A"/>
    <w:rsid w:val="00D10D09"/>
    <w:rsid w:val="00D1148A"/>
    <w:rsid w:val="00D1163E"/>
    <w:rsid w:val="00D12362"/>
    <w:rsid w:val="00D12A4F"/>
    <w:rsid w:val="00D137CA"/>
    <w:rsid w:val="00D138A0"/>
    <w:rsid w:val="00D14C15"/>
    <w:rsid w:val="00D15CB3"/>
    <w:rsid w:val="00D15F51"/>
    <w:rsid w:val="00D16ED5"/>
    <w:rsid w:val="00D17F74"/>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10FD"/>
    <w:rsid w:val="00D322FB"/>
    <w:rsid w:val="00D32475"/>
    <w:rsid w:val="00D32EF4"/>
    <w:rsid w:val="00D33F81"/>
    <w:rsid w:val="00D34850"/>
    <w:rsid w:val="00D35060"/>
    <w:rsid w:val="00D369D4"/>
    <w:rsid w:val="00D36AD7"/>
    <w:rsid w:val="00D373E9"/>
    <w:rsid w:val="00D37C61"/>
    <w:rsid w:val="00D403FF"/>
    <w:rsid w:val="00D404C4"/>
    <w:rsid w:val="00D40C02"/>
    <w:rsid w:val="00D40CE9"/>
    <w:rsid w:val="00D42115"/>
    <w:rsid w:val="00D4254D"/>
    <w:rsid w:val="00D42EFD"/>
    <w:rsid w:val="00D457D1"/>
    <w:rsid w:val="00D458AA"/>
    <w:rsid w:val="00D46338"/>
    <w:rsid w:val="00D46BA2"/>
    <w:rsid w:val="00D46F1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7FA"/>
    <w:rsid w:val="00D62A5B"/>
    <w:rsid w:val="00D62B43"/>
    <w:rsid w:val="00D62ECD"/>
    <w:rsid w:val="00D63748"/>
    <w:rsid w:val="00D639F0"/>
    <w:rsid w:val="00D63A3B"/>
    <w:rsid w:val="00D63C1B"/>
    <w:rsid w:val="00D63D76"/>
    <w:rsid w:val="00D64BFF"/>
    <w:rsid w:val="00D64DE1"/>
    <w:rsid w:val="00D64E3F"/>
    <w:rsid w:val="00D653D0"/>
    <w:rsid w:val="00D6692A"/>
    <w:rsid w:val="00D66E55"/>
    <w:rsid w:val="00D674E9"/>
    <w:rsid w:val="00D6799A"/>
    <w:rsid w:val="00D7009C"/>
    <w:rsid w:val="00D70F17"/>
    <w:rsid w:val="00D70FB1"/>
    <w:rsid w:val="00D712DA"/>
    <w:rsid w:val="00D719EF"/>
    <w:rsid w:val="00D72327"/>
    <w:rsid w:val="00D727E0"/>
    <w:rsid w:val="00D72B87"/>
    <w:rsid w:val="00D72C72"/>
    <w:rsid w:val="00D74160"/>
    <w:rsid w:val="00D75832"/>
    <w:rsid w:val="00D75D22"/>
    <w:rsid w:val="00D75DA5"/>
    <w:rsid w:val="00D761E9"/>
    <w:rsid w:val="00D76C58"/>
    <w:rsid w:val="00D76CF2"/>
    <w:rsid w:val="00D76E7C"/>
    <w:rsid w:val="00D775C1"/>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427"/>
    <w:rsid w:val="00D8589D"/>
    <w:rsid w:val="00D85A81"/>
    <w:rsid w:val="00D86466"/>
    <w:rsid w:val="00D86997"/>
    <w:rsid w:val="00D870E8"/>
    <w:rsid w:val="00D872AA"/>
    <w:rsid w:val="00D87423"/>
    <w:rsid w:val="00D87452"/>
    <w:rsid w:val="00D87485"/>
    <w:rsid w:val="00D907CB"/>
    <w:rsid w:val="00D91921"/>
    <w:rsid w:val="00D91BF2"/>
    <w:rsid w:val="00D93322"/>
    <w:rsid w:val="00D93C1C"/>
    <w:rsid w:val="00D94026"/>
    <w:rsid w:val="00D94120"/>
    <w:rsid w:val="00D951DD"/>
    <w:rsid w:val="00D952ED"/>
    <w:rsid w:val="00D957FA"/>
    <w:rsid w:val="00D95D5B"/>
    <w:rsid w:val="00D9664C"/>
    <w:rsid w:val="00D97404"/>
    <w:rsid w:val="00D975A3"/>
    <w:rsid w:val="00D979D0"/>
    <w:rsid w:val="00DA08CA"/>
    <w:rsid w:val="00DA0F37"/>
    <w:rsid w:val="00DA101A"/>
    <w:rsid w:val="00DA122C"/>
    <w:rsid w:val="00DA1A06"/>
    <w:rsid w:val="00DA23D1"/>
    <w:rsid w:val="00DA2FD5"/>
    <w:rsid w:val="00DA3181"/>
    <w:rsid w:val="00DA4838"/>
    <w:rsid w:val="00DA4989"/>
    <w:rsid w:val="00DA5721"/>
    <w:rsid w:val="00DA6173"/>
    <w:rsid w:val="00DA7477"/>
    <w:rsid w:val="00DA7573"/>
    <w:rsid w:val="00DA7A1A"/>
    <w:rsid w:val="00DA7BD4"/>
    <w:rsid w:val="00DB0191"/>
    <w:rsid w:val="00DB0359"/>
    <w:rsid w:val="00DB0EF6"/>
    <w:rsid w:val="00DB0F8A"/>
    <w:rsid w:val="00DB1CF2"/>
    <w:rsid w:val="00DB26A8"/>
    <w:rsid w:val="00DB27CF"/>
    <w:rsid w:val="00DB324C"/>
    <w:rsid w:val="00DB3FD3"/>
    <w:rsid w:val="00DB527E"/>
    <w:rsid w:val="00DB5F2A"/>
    <w:rsid w:val="00DB6A2B"/>
    <w:rsid w:val="00DB6F45"/>
    <w:rsid w:val="00DB72B7"/>
    <w:rsid w:val="00DB7546"/>
    <w:rsid w:val="00DB782D"/>
    <w:rsid w:val="00DC0624"/>
    <w:rsid w:val="00DC0FC3"/>
    <w:rsid w:val="00DC132E"/>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9EC"/>
    <w:rsid w:val="00DC5B50"/>
    <w:rsid w:val="00DC66BC"/>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19F"/>
    <w:rsid w:val="00DE734E"/>
    <w:rsid w:val="00DE758C"/>
    <w:rsid w:val="00DE7887"/>
    <w:rsid w:val="00DE7BF8"/>
    <w:rsid w:val="00DE7F95"/>
    <w:rsid w:val="00DF0DC3"/>
    <w:rsid w:val="00DF14F9"/>
    <w:rsid w:val="00DF1B7C"/>
    <w:rsid w:val="00DF1C2D"/>
    <w:rsid w:val="00DF1FAE"/>
    <w:rsid w:val="00DF2AD9"/>
    <w:rsid w:val="00DF390C"/>
    <w:rsid w:val="00DF54D0"/>
    <w:rsid w:val="00DF580C"/>
    <w:rsid w:val="00DF5C1A"/>
    <w:rsid w:val="00DF6BCB"/>
    <w:rsid w:val="00DF6D45"/>
    <w:rsid w:val="00DF7042"/>
    <w:rsid w:val="00DF7163"/>
    <w:rsid w:val="00DF78FD"/>
    <w:rsid w:val="00DF7EFE"/>
    <w:rsid w:val="00E00E15"/>
    <w:rsid w:val="00E00F63"/>
    <w:rsid w:val="00E01210"/>
    <w:rsid w:val="00E01D50"/>
    <w:rsid w:val="00E02664"/>
    <w:rsid w:val="00E02C4D"/>
    <w:rsid w:val="00E02FF2"/>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107C"/>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5BA"/>
    <w:rsid w:val="00E22B80"/>
    <w:rsid w:val="00E22C0E"/>
    <w:rsid w:val="00E22CFF"/>
    <w:rsid w:val="00E231CD"/>
    <w:rsid w:val="00E231E1"/>
    <w:rsid w:val="00E232E7"/>
    <w:rsid w:val="00E23888"/>
    <w:rsid w:val="00E23B9C"/>
    <w:rsid w:val="00E23CE3"/>
    <w:rsid w:val="00E23CF7"/>
    <w:rsid w:val="00E23DA2"/>
    <w:rsid w:val="00E23E76"/>
    <w:rsid w:val="00E249DB"/>
    <w:rsid w:val="00E253A3"/>
    <w:rsid w:val="00E25402"/>
    <w:rsid w:val="00E259B0"/>
    <w:rsid w:val="00E25AF8"/>
    <w:rsid w:val="00E26127"/>
    <w:rsid w:val="00E268B2"/>
    <w:rsid w:val="00E26AEC"/>
    <w:rsid w:val="00E2757B"/>
    <w:rsid w:val="00E276EE"/>
    <w:rsid w:val="00E2792D"/>
    <w:rsid w:val="00E30828"/>
    <w:rsid w:val="00E30B37"/>
    <w:rsid w:val="00E3109C"/>
    <w:rsid w:val="00E31195"/>
    <w:rsid w:val="00E311D1"/>
    <w:rsid w:val="00E31534"/>
    <w:rsid w:val="00E31840"/>
    <w:rsid w:val="00E31C2D"/>
    <w:rsid w:val="00E32432"/>
    <w:rsid w:val="00E33B1E"/>
    <w:rsid w:val="00E34277"/>
    <w:rsid w:val="00E34F22"/>
    <w:rsid w:val="00E3621B"/>
    <w:rsid w:val="00E36F43"/>
    <w:rsid w:val="00E37F0C"/>
    <w:rsid w:val="00E40ADF"/>
    <w:rsid w:val="00E41012"/>
    <w:rsid w:val="00E418E3"/>
    <w:rsid w:val="00E423DE"/>
    <w:rsid w:val="00E42F07"/>
    <w:rsid w:val="00E42F2F"/>
    <w:rsid w:val="00E432CC"/>
    <w:rsid w:val="00E4370F"/>
    <w:rsid w:val="00E4441D"/>
    <w:rsid w:val="00E453AB"/>
    <w:rsid w:val="00E462E6"/>
    <w:rsid w:val="00E463A0"/>
    <w:rsid w:val="00E4666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A7C"/>
    <w:rsid w:val="00E57F61"/>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4BF"/>
    <w:rsid w:val="00E70BD6"/>
    <w:rsid w:val="00E71305"/>
    <w:rsid w:val="00E719D1"/>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3F2E"/>
    <w:rsid w:val="00E84881"/>
    <w:rsid w:val="00E84C89"/>
    <w:rsid w:val="00E8528E"/>
    <w:rsid w:val="00E85E56"/>
    <w:rsid w:val="00E860DD"/>
    <w:rsid w:val="00E8713D"/>
    <w:rsid w:val="00E90329"/>
    <w:rsid w:val="00E903ED"/>
    <w:rsid w:val="00E910D5"/>
    <w:rsid w:val="00E922C4"/>
    <w:rsid w:val="00E93C03"/>
    <w:rsid w:val="00E943AE"/>
    <w:rsid w:val="00E947B0"/>
    <w:rsid w:val="00E95968"/>
    <w:rsid w:val="00E95D82"/>
    <w:rsid w:val="00E95F21"/>
    <w:rsid w:val="00E96273"/>
    <w:rsid w:val="00E96E97"/>
    <w:rsid w:val="00E97D49"/>
    <w:rsid w:val="00E97D9E"/>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4B0"/>
    <w:rsid w:val="00EA7613"/>
    <w:rsid w:val="00EA793B"/>
    <w:rsid w:val="00EA7A7E"/>
    <w:rsid w:val="00EB05DA"/>
    <w:rsid w:val="00EB0E27"/>
    <w:rsid w:val="00EB190F"/>
    <w:rsid w:val="00EB235B"/>
    <w:rsid w:val="00EB31A3"/>
    <w:rsid w:val="00EB325B"/>
    <w:rsid w:val="00EB3E22"/>
    <w:rsid w:val="00EB638A"/>
    <w:rsid w:val="00EB693B"/>
    <w:rsid w:val="00EB7BA9"/>
    <w:rsid w:val="00EB7D75"/>
    <w:rsid w:val="00EC0B20"/>
    <w:rsid w:val="00EC0EE7"/>
    <w:rsid w:val="00EC1C3A"/>
    <w:rsid w:val="00EC1F51"/>
    <w:rsid w:val="00EC2B1D"/>
    <w:rsid w:val="00EC4233"/>
    <w:rsid w:val="00EC4544"/>
    <w:rsid w:val="00EC48D8"/>
    <w:rsid w:val="00EC4A85"/>
    <w:rsid w:val="00EC57B2"/>
    <w:rsid w:val="00EC58F4"/>
    <w:rsid w:val="00EC5BB8"/>
    <w:rsid w:val="00EC6278"/>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499"/>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4F"/>
    <w:rsid w:val="00EF29DE"/>
    <w:rsid w:val="00EF2E38"/>
    <w:rsid w:val="00EF3978"/>
    <w:rsid w:val="00EF3AAC"/>
    <w:rsid w:val="00EF4D42"/>
    <w:rsid w:val="00EF4FD1"/>
    <w:rsid w:val="00EF5318"/>
    <w:rsid w:val="00EF708A"/>
    <w:rsid w:val="00EF72C3"/>
    <w:rsid w:val="00EF79CE"/>
    <w:rsid w:val="00F0003C"/>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5E3"/>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0F78"/>
    <w:rsid w:val="00F4143E"/>
    <w:rsid w:val="00F41CC5"/>
    <w:rsid w:val="00F41D25"/>
    <w:rsid w:val="00F42307"/>
    <w:rsid w:val="00F423C2"/>
    <w:rsid w:val="00F42EA5"/>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0E6D"/>
    <w:rsid w:val="00F51460"/>
    <w:rsid w:val="00F51667"/>
    <w:rsid w:val="00F521DC"/>
    <w:rsid w:val="00F53199"/>
    <w:rsid w:val="00F541A1"/>
    <w:rsid w:val="00F54B09"/>
    <w:rsid w:val="00F54BEA"/>
    <w:rsid w:val="00F54E8A"/>
    <w:rsid w:val="00F5548E"/>
    <w:rsid w:val="00F559A8"/>
    <w:rsid w:val="00F55C21"/>
    <w:rsid w:val="00F55E5F"/>
    <w:rsid w:val="00F55F6D"/>
    <w:rsid w:val="00F5736B"/>
    <w:rsid w:val="00F57880"/>
    <w:rsid w:val="00F608AB"/>
    <w:rsid w:val="00F60BE7"/>
    <w:rsid w:val="00F6159C"/>
    <w:rsid w:val="00F61714"/>
    <w:rsid w:val="00F6238F"/>
    <w:rsid w:val="00F62A71"/>
    <w:rsid w:val="00F63E59"/>
    <w:rsid w:val="00F64BE0"/>
    <w:rsid w:val="00F65B68"/>
    <w:rsid w:val="00F67846"/>
    <w:rsid w:val="00F67B42"/>
    <w:rsid w:val="00F70B72"/>
    <w:rsid w:val="00F70DEF"/>
    <w:rsid w:val="00F70EA3"/>
    <w:rsid w:val="00F71398"/>
    <w:rsid w:val="00F71939"/>
    <w:rsid w:val="00F7199D"/>
    <w:rsid w:val="00F71B72"/>
    <w:rsid w:val="00F7294C"/>
    <w:rsid w:val="00F72C5F"/>
    <w:rsid w:val="00F7354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8763F"/>
    <w:rsid w:val="00F902D2"/>
    <w:rsid w:val="00F907A8"/>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D95"/>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04AD"/>
    <w:rsid w:val="00FB12D8"/>
    <w:rsid w:val="00FB176A"/>
    <w:rsid w:val="00FB1CDC"/>
    <w:rsid w:val="00FB238A"/>
    <w:rsid w:val="00FB2446"/>
    <w:rsid w:val="00FB2C81"/>
    <w:rsid w:val="00FB3BC4"/>
    <w:rsid w:val="00FB3F9C"/>
    <w:rsid w:val="00FB3FDE"/>
    <w:rsid w:val="00FB4157"/>
    <w:rsid w:val="00FB4676"/>
    <w:rsid w:val="00FB5552"/>
    <w:rsid w:val="00FB5789"/>
    <w:rsid w:val="00FB5F3A"/>
    <w:rsid w:val="00FB61AE"/>
    <w:rsid w:val="00FB6278"/>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54BF"/>
    <w:rsid w:val="00FD5B3F"/>
    <w:rsid w:val="00FD6453"/>
    <w:rsid w:val="00FD67FD"/>
    <w:rsid w:val="00FD7CB2"/>
    <w:rsid w:val="00FD7D46"/>
    <w:rsid w:val="00FD7D8B"/>
    <w:rsid w:val="00FE0491"/>
    <w:rsid w:val="00FE0AF2"/>
    <w:rsid w:val="00FE1B22"/>
    <w:rsid w:val="00FE1C47"/>
    <w:rsid w:val="00FE22DD"/>
    <w:rsid w:val="00FE2CFB"/>
    <w:rsid w:val="00FE4A60"/>
    <w:rsid w:val="00FE501F"/>
    <w:rsid w:val="00FE517C"/>
    <w:rsid w:val="00FE54E0"/>
    <w:rsid w:val="00FE55F0"/>
    <w:rsid w:val="00FE6331"/>
    <w:rsid w:val="00FE685B"/>
    <w:rsid w:val="00FE68C0"/>
    <w:rsid w:val="00FE6C12"/>
    <w:rsid w:val="00FE7894"/>
    <w:rsid w:val="00FF01FA"/>
    <w:rsid w:val="00FF21B5"/>
    <w:rsid w:val="00FF21C3"/>
    <w:rsid w:val="00FF2A11"/>
    <w:rsid w:val="00FF2AA0"/>
    <w:rsid w:val="00FF2DFC"/>
    <w:rsid w:val="00FF3A77"/>
    <w:rsid w:val="00FF3F6C"/>
    <w:rsid w:val="00FF4603"/>
    <w:rsid w:val="00FF4AA5"/>
    <w:rsid w:val="00FF4B07"/>
    <w:rsid w:val="00FF4BFC"/>
    <w:rsid w:val="00FF4C11"/>
    <w:rsid w:val="00FF54BA"/>
    <w:rsid w:val="00FF56B9"/>
    <w:rsid w:val="00FF57E8"/>
    <w:rsid w:val="00FF58C0"/>
    <w:rsid w:val="00FF5948"/>
    <w:rsid w:val="00FF6B71"/>
    <w:rsid w:val="00FF6EDF"/>
    <w:rsid w:val="00FF6EEA"/>
    <w:rsid w:val="00FF77DF"/>
    <w:rsid w:val="00FF7ABB"/>
    <w:rsid w:val="00FF7B99"/>
    <w:rsid w:val="38CFE2D1"/>
    <w:rsid w:val="413F3E8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82587E"/>
  <w14:defaultImageDpi w14:val="330"/>
  <w15:docId w15:val="{7A4A2064-7587-487E-83F9-E414C8A4A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081401"/>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08140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styleId="Mention">
    <w:name w:val="Mention"/>
    <w:basedOn w:val="DefaultParagraphFont"/>
    <w:uiPriority w:val="99"/>
    <w:unhideWhenUsed/>
    <w:rsid w:val="007D6D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sustainableseaschallenge.co.nz/tools-and-resources/estuaries-bayesian-network/" TargetMode="External"/><Relationship Id="rId39" Type="http://schemas.openxmlformats.org/officeDocument/2006/relationships/hyperlink" Target="https://tohora.org.nz/documents/126" TargetMode="External"/><Relationship Id="rId21" Type="http://schemas.openxmlformats.org/officeDocument/2006/relationships/image" Target="media/image5.jpg"/><Relationship Id="rId34" Type="http://schemas.openxmlformats.org/officeDocument/2006/relationships/hyperlink" Target="https://www.sustainableseaschallenge.co.nz/public/assets/dms/Other-TR/Roadmaps/Will-the-freshwater-limits-we-set-protect-our-estuarine-waters.pdf" TargetMode="External"/><Relationship Id="rId42" Type="http://schemas.openxmlformats.org/officeDocument/2006/relationships/hyperlink" Target="https://tohora.org.nz/documents/158"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stainableseaschallenge.co.nz/tools-and-resources/estuaries-bayesian-network/" TargetMode="External"/><Relationship Id="rId32" Type="http://schemas.openxmlformats.org/officeDocument/2006/relationships/hyperlink" Target="https://www.sustainableseaschallenge.co.nz/public/assets/dms/Other-TR/Roadmaps/How-likely-is-it-that-the-action-we-want-will-benefit-others.pdf" TargetMode="External"/><Relationship Id="rId37" Type="http://schemas.openxmlformats.org/officeDocument/2006/relationships/hyperlink" Target="https://www.sustainableseaschallenge.co.nz/tools-and-resources/ingredients-tool/" TargetMode="External"/><Relationship Id="rId40" Type="http://schemas.openxmlformats.org/officeDocument/2006/relationships/hyperlink" Target="https://tohora.org.nz/case-studies/ohiwa-harbour"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yperlink" Target="https://environment.govt.nz/" TargetMode="External"/><Relationship Id="rId23" Type="http://schemas.openxmlformats.org/officeDocument/2006/relationships/hyperlink" Target="https://tohora.org.nz/documents/84" TargetMode="External"/><Relationship Id="rId28" Type="http://schemas.openxmlformats.org/officeDocument/2006/relationships/footer" Target="footer4.xml"/><Relationship Id="rId36" Type="http://schemas.openxmlformats.org/officeDocument/2006/relationships/hyperlink" Target="https://www.sustainableseaschallenge.co.nz/public/assets/dms/Other-TR/Roadmaps/We-are-interested-in-recovering-health-of-an-area-how-do-we-go-about-it.pdf" TargetMode="Externa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yperlink" Target="https://www.sustainableseaschallenge.co.nz/assets/dms/Other-TR/Roadmaps/How-do-we-decide-on-robust-locally-generated-CMA-targets-that-incorporate-climate-change.pdf" TargetMode="External"/><Relationship Id="rId44" Type="http://schemas.openxmlformats.org/officeDocument/2006/relationships/hyperlink" Target="https://storage.googleapis.com/sustainable-seas-documents-prod/EBM%2033%20Guidance-Monitoring-for-marine-tipping-poin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yperlink" Target="https://www.lawa.org.nz/explore-data/hawkes-bay-region/estuaries/ahuriri-estuary" TargetMode="External"/><Relationship Id="rId27" Type="http://schemas.openxmlformats.org/officeDocument/2006/relationships/hyperlink" Target="https://www.sustainableseaschallenge.co.nz/tools-and-resources/estuaries-bayesian-network/" TargetMode="External"/><Relationship Id="rId30" Type="http://schemas.openxmlformats.org/officeDocument/2006/relationships/hyperlink" Target="https://www.sustainableseaschallenge.co.nz/tools-and-resources/estuaries-bayesian-network/" TargetMode="External"/><Relationship Id="rId35" Type="http://schemas.openxmlformats.org/officeDocument/2006/relationships/hyperlink" Target="https://www.sustainableseaschallenge.co.nz/assets/dms/Other-TR/Roadmaps/We-have-recovery-highlighted-in-our-plans-how-do-we-go-about-it.pdf" TargetMode="External"/><Relationship Id="rId43" Type="http://schemas.openxmlformats.org/officeDocument/2006/relationships/hyperlink" Target="https://tohora.org.nz/documents/48"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sustainableseaschallenge.co.nz/public/assets/dms/Other-TR/Roadmaps/Why-should-we-consider-law-and-policy-when-assessing-monitoring-and-restoring-the-ecological-health-of-our-estuaries.pdf" TargetMode="External"/><Relationship Id="rId38" Type="http://schemas.openxmlformats.org/officeDocument/2006/relationships/footer" Target="footer6.xml"/><Relationship Id="rId46"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hyperlink" Target="https://tohora.org.nz/documents/16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ECM-1122293896-124235</_dlc_DocId>
    <_dlc_DocIdUrl xmlns="58a6f171-52cb-4404-b47d-af1c8daf8fd1">
      <Url>https://ministryforenvironment.sharepoint.com/sites/ECM-ER-Comms/_layouts/15/DocIdRedir.aspx?ID=ECM-1122293896-124235</Url>
      <Description>ECM-1122293896-124235</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3E5724CB-7A49-427B-B354-7272016A1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BE385-CC81-41C6-A3F2-1BC9449571F7}">
  <ds:schemaRefs>
    <ds:schemaRef ds:uri="http://schemas.openxmlformats.org/package/2006/metadata/core-properties"/>
    <ds:schemaRef ds:uri="http://purl.org/dc/dcmitype/"/>
    <ds:schemaRef ds:uri="http://schemas.microsoft.com/sharepoint/v3"/>
    <ds:schemaRef ds:uri="http://purl.org/dc/elements/1.1/"/>
    <ds:schemaRef ds:uri="http://schemas.microsoft.com/office/2006/metadata/properties"/>
    <ds:schemaRef ds:uri="http://purl.org/dc/terms/"/>
    <ds:schemaRef ds:uri="http://schemas.microsoft.com/office/2006/documentManagement/types"/>
    <ds:schemaRef ds:uri="4a94300e-a927-4b92-9d3a-682523035cb6"/>
    <ds:schemaRef ds:uri="http://schemas.microsoft.com/office/infopath/2007/PartnerControls"/>
    <ds:schemaRef ds:uri="0a5b0190-e301-4766-933d-448c7c363fce"/>
    <ds:schemaRef ds:uri="http://schemas.microsoft.com/sharepoint/v4"/>
    <ds:schemaRef ds:uri="58a6f171-52cb-4404-b47d-af1c8daf8fd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1</TotalTime>
  <Pages>16</Pages>
  <Words>5619</Words>
  <Characters>32032</Characters>
  <Application>Microsoft Office Word</Application>
  <DocSecurity>0</DocSecurity>
  <Lines>266</Lines>
  <Paragraphs>75</Paragraphs>
  <ScaleCrop>false</ScaleCrop>
  <Company/>
  <LinksUpToDate>false</LinksUpToDate>
  <CharactersWithSpaces>37576</CharactersWithSpaces>
  <SharedDoc>false</SharedDoc>
  <HLinks>
    <vt:vector size="396" baseType="variant">
      <vt:variant>
        <vt:i4>8126564</vt:i4>
      </vt:variant>
      <vt:variant>
        <vt:i4>243</vt:i4>
      </vt:variant>
      <vt:variant>
        <vt:i4>0</vt:i4>
      </vt:variant>
      <vt:variant>
        <vt:i4>5</vt:i4>
      </vt:variant>
      <vt:variant>
        <vt:lpwstr>https://storage.googleapis.com/sustainable-seas-documents-prod/EBM 33 Guidance-Monitoring-for-marine-tipping-points.pdf</vt:lpwstr>
      </vt:variant>
      <vt:variant>
        <vt:lpwstr/>
      </vt:variant>
      <vt:variant>
        <vt:i4>2424933</vt:i4>
      </vt:variant>
      <vt:variant>
        <vt:i4>240</vt:i4>
      </vt:variant>
      <vt:variant>
        <vt:i4>0</vt:i4>
      </vt:variant>
      <vt:variant>
        <vt:i4>5</vt:i4>
      </vt:variant>
      <vt:variant>
        <vt:lpwstr>https://tohora.org.nz/documents/48</vt:lpwstr>
      </vt:variant>
      <vt:variant>
        <vt:lpwstr/>
      </vt:variant>
      <vt:variant>
        <vt:i4>2621536</vt:i4>
      </vt:variant>
      <vt:variant>
        <vt:i4>237</vt:i4>
      </vt:variant>
      <vt:variant>
        <vt:i4>0</vt:i4>
      </vt:variant>
      <vt:variant>
        <vt:i4>5</vt:i4>
      </vt:variant>
      <vt:variant>
        <vt:lpwstr>https://tohora.org.nz/documents/158</vt:lpwstr>
      </vt:variant>
      <vt:variant>
        <vt:lpwstr/>
      </vt:variant>
      <vt:variant>
        <vt:i4>2818144</vt:i4>
      </vt:variant>
      <vt:variant>
        <vt:i4>234</vt:i4>
      </vt:variant>
      <vt:variant>
        <vt:i4>0</vt:i4>
      </vt:variant>
      <vt:variant>
        <vt:i4>5</vt:i4>
      </vt:variant>
      <vt:variant>
        <vt:lpwstr>https://tohora.org.nz/documents/161</vt:lpwstr>
      </vt:variant>
      <vt:variant>
        <vt:lpwstr/>
      </vt:variant>
      <vt:variant>
        <vt:i4>4259845</vt:i4>
      </vt:variant>
      <vt:variant>
        <vt:i4>231</vt:i4>
      </vt:variant>
      <vt:variant>
        <vt:i4>0</vt:i4>
      </vt:variant>
      <vt:variant>
        <vt:i4>5</vt:i4>
      </vt:variant>
      <vt:variant>
        <vt:lpwstr>https://tohora.org.nz/case-studies/ohiwa-harbour</vt:lpwstr>
      </vt:variant>
      <vt:variant>
        <vt:lpwstr/>
      </vt:variant>
      <vt:variant>
        <vt:i4>3080288</vt:i4>
      </vt:variant>
      <vt:variant>
        <vt:i4>228</vt:i4>
      </vt:variant>
      <vt:variant>
        <vt:i4>0</vt:i4>
      </vt:variant>
      <vt:variant>
        <vt:i4>5</vt:i4>
      </vt:variant>
      <vt:variant>
        <vt:lpwstr>https://tohora.org.nz/documents/126</vt:lpwstr>
      </vt:variant>
      <vt:variant>
        <vt:lpwstr/>
      </vt:variant>
      <vt:variant>
        <vt:i4>4587595</vt:i4>
      </vt:variant>
      <vt:variant>
        <vt:i4>225</vt:i4>
      </vt:variant>
      <vt:variant>
        <vt:i4>0</vt:i4>
      </vt:variant>
      <vt:variant>
        <vt:i4>5</vt:i4>
      </vt:variant>
      <vt:variant>
        <vt:lpwstr>https://www.sustainableseaschallenge.co.nz/tools-and-resources/te-kete-kaitiakitanga/</vt:lpwstr>
      </vt:variant>
      <vt:variant>
        <vt:lpwstr/>
      </vt:variant>
      <vt:variant>
        <vt:i4>2490431</vt:i4>
      </vt:variant>
      <vt:variant>
        <vt:i4>222</vt:i4>
      </vt:variant>
      <vt:variant>
        <vt:i4>0</vt:i4>
      </vt:variant>
      <vt:variant>
        <vt:i4>5</vt:i4>
      </vt:variant>
      <vt:variant>
        <vt:lpwstr>https://www.sustainableseaschallenge.co.nz/tools-and-resources/restorative-marine-economies-framework/</vt:lpwstr>
      </vt:variant>
      <vt:variant>
        <vt:lpwstr/>
      </vt:variant>
      <vt:variant>
        <vt:i4>4456531</vt:i4>
      </vt:variant>
      <vt:variant>
        <vt:i4>219</vt:i4>
      </vt:variant>
      <vt:variant>
        <vt:i4>0</vt:i4>
      </vt:variant>
      <vt:variant>
        <vt:i4>5</vt:i4>
      </vt:variant>
      <vt:variant>
        <vt:lpwstr>https://www.sustainableseaschallenge.co.nz/tools-and-resources/quick-guides-risk-and-uncertainty/</vt:lpwstr>
      </vt:variant>
      <vt:variant>
        <vt:lpwstr/>
      </vt:variant>
      <vt:variant>
        <vt:i4>786513</vt:i4>
      </vt:variant>
      <vt:variant>
        <vt:i4>216</vt:i4>
      </vt:variant>
      <vt:variant>
        <vt:i4>0</vt:i4>
      </vt:variant>
      <vt:variant>
        <vt:i4>5</vt:i4>
      </vt:variant>
      <vt:variant>
        <vt:lpwstr>https://www.sustainableseaschallenge.co.nz/assets/dms/Other-TR/Pataka-Korero/System-use-and-key-learnings/Pataka-Korero-System-Use-and-Key-Learnings.pdf</vt:lpwstr>
      </vt:variant>
      <vt:variant>
        <vt:lpwstr/>
      </vt:variant>
      <vt:variant>
        <vt:i4>5177408</vt:i4>
      </vt:variant>
      <vt:variant>
        <vt:i4>213</vt:i4>
      </vt:variant>
      <vt:variant>
        <vt:i4>0</vt:i4>
      </vt:variant>
      <vt:variant>
        <vt:i4>5</vt:i4>
      </vt:variant>
      <vt:variant>
        <vt:lpwstr>https://www.sustainableseaschallenge.co.nz/tools-and-resources/ingredients-tool/</vt:lpwstr>
      </vt:variant>
      <vt:variant>
        <vt:lpwstr/>
      </vt:variant>
      <vt:variant>
        <vt:i4>6946926</vt:i4>
      </vt:variant>
      <vt:variant>
        <vt:i4>210</vt:i4>
      </vt:variant>
      <vt:variant>
        <vt:i4>0</vt:i4>
      </vt:variant>
      <vt:variant>
        <vt:i4>5</vt:i4>
      </vt:variant>
      <vt:variant>
        <vt:lpwstr>https://www.sustainableseaschallenge.co.nz/public/assets/dms/Other-TR/Roadmaps/We-are-interested-in-recovering-health-of-an-area-how-do-we-go-about-it.pdf</vt:lpwstr>
      </vt:variant>
      <vt:variant>
        <vt:lpwstr/>
      </vt:variant>
      <vt:variant>
        <vt:i4>3080293</vt:i4>
      </vt:variant>
      <vt:variant>
        <vt:i4>207</vt:i4>
      </vt:variant>
      <vt:variant>
        <vt:i4>0</vt:i4>
      </vt:variant>
      <vt:variant>
        <vt:i4>5</vt:i4>
      </vt:variant>
      <vt:variant>
        <vt:lpwstr>https://www.sustainableseaschallenge.co.nz/assets/dms/Other-TR/Roadmaps/We-have-recovery-highlighted-in-our-plans-how-do-we-go-about-it.pdf</vt:lpwstr>
      </vt:variant>
      <vt:variant>
        <vt:lpwstr/>
      </vt:variant>
      <vt:variant>
        <vt:i4>1114193</vt:i4>
      </vt:variant>
      <vt:variant>
        <vt:i4>204</vt:i4>
      </vt:variant>
      <vt:variant>
        <vt:i4>0</vt:i4>
      </vt:variant>
      <vt:variant>
        <vt:i4>5</vt:i4>
      </vt:variant>
      <vt:variant>
        <vt:lpwstr>https://www.sustainableseaschallenge.co.nz/public/assets/dms/Other-TR/Roadmaps/Will-the-freshwater-limits-we-set-protect-our-estuarine-waters.pdf</vt:lpwstr>
      </vt:variant>
      <vt:variant>
        <vt:lpwstr/>
      </vt:variant>
      <vt:variant>
        <vt:i4>2162788</vt:i4>
      </vt:variant>
      <vt:variant>
        <vt:i4>201</vt:i4>
      </vt:variant>
      <vt:variant>
        <vt:i4>0</vt:i4>
      </vt:variant>
      <vt:variant>
        <vt:i4>5</vt:i4>
      </vt:variant>
      <vt:variant>
        <vt:lpwstr>https://www.sustainableseaschallenge.co.nz/tools-and-resources/utilising-ecosystem-services-to-support-marine-ecosystem-management/</vt:lpwstr>
      </vt:variant>
      <vt:variant>
        <vt:lpwstr/>
      </vt:variant>
      <vt:variant>
        <vt:i4>8126521</vt:i4>
      </vt:variant>
      <vt:variant>
        <vt:i4>198</vt:i4>
      </vt:variant>
      <vt:variant>
        <vt:i4>0</vt:i4>
      </vt:variant>
      <vt:variant>
        <vt:i4>5</vt:i4>
      </vt:variant>
      <vt:variant>
        <vt:lpwstr>https://www.sustainableseaschallenge.co.nz/public/assets/dms/Other-TR/Roadmaps/Why-should-we-consider-law-and-policy-when-assessing-monitoring-and-restoring-the-ecological-health-of-our-estuaries.pdf</vt:lpwstr>
      </vt:variant>
      <vt:variant>
        <vt:lpwstr/>
      </vt:variant>
      <vt:variant>
        <vt:i4>3997815</vt:i4>
      </vt:variant>
      <vt:variant>
        <vt:i4>195</vt:i4>
      </vt:variant>
      <vt:variant>
        <vt:i4>0</vt:i4>
      </vt:variant>
      <vt:variant>
        <vt:i4>5</vt:i4>
      </vt:variant>
      <vt:variant>
        <vt:lpwstr>https://www.sustainableseaschallenge.co.nz/public/assets/dms/Other-TR/Roadmaps/How-likely-is-it-that-the-action-we-want-will-benefit-others.pdf</vt:lpwstr>
      </vt:variant>
      <vt:variant>
        <vt:lpwstr/>
      </vt:variant>
      <vt:variant>
        <vt:i4>1507351</vt:i4>
      </vt:variant>
      <vt:variant>
        <vt:i4>192</vt:i4>
      </vt:variant>
      <vt:variant>
        <vt:i4>0</vt:i4>
      </vt:variant>
      <vt:variant>
        <vt:i4>5</vt:i4>
      </vt:variant>
      <vt:variant>
        <vt:lpwstr>https://www.sustainableseaschallenge.co.nz/assets/dms/Other-TR/Roadmaps/How-do-we-decide-on-robust-locally-generated-CMA-targets-that-incorporate-climate-change.pdf</vt:lpwstr>
      </vt:variant>
      <vt:variant>
        <vt:lpwstr/>
      </vt:variant>
      <vt:variant>
        <vt:i4>1900626</vt:i4>
      </vt:variant>
      <vt:variant>
        <vt:i4>189</vt:i4>
      </vt:variant>
      <vt:variant>
        <vt:i4>0</vt:i4>
      </vt:variant>
      <vt:variant>
        <vt:i4>5</vt:i4>
      </vt:variant>
      <vt:variant>
        <vt:lpwstr>https://www.sustainableseaschallenge.co.nz/tools-and-resources/climate-change-stressors/</vt:lpwstr>
      </vt:variant>
      <vt:variant>
        <vt:lpwstr/>
      </vt:variant>
      <vt:variant>
        <vt:i4>6619174</vt:i4>
      </vt:variant>
      <vt:variant>
        <vt:i4>186</vt:i4>
      </vt:variant>
      <vt:variant>
        <vt:i4>0</vt:i4>
      </vt:variant>
      <vt:variant>
        <vt:i4>5</vt:i4>
      </vt:variant>
      <vt:variant>
        <vt:lpwstr>https://www.sustainableseaschallenge.co.nz/tools-and-resources/estuaries-bayesian-network/</vt:lpwstr>
      </vt:variant>
      <vt:variant>
        <vt:lpwstr/>
      </vt:variant>
      <vt:variant>
        <vt:i4>6619174</vt:i4>
      </vt:variant>
      <vt:variant>
        <vt:i4>183</vt:i4>
      </vt:variant>
      <vt:variant>
        <vt:i4>0</vt:i4>
      </vt:variant>
      <vt:variant>
        <vt:i4>5</vt:i4>
      </vt:variant>
      <vt:variant>
        <vt:lpwstr>https://www.sustainableseaschallenge.co.nz/tools-and-resources/estuaries-bayesian-network/</vt:lpwstr>
      </vt:variant>
      <vt:variant>
        <vt:lpwstr/>
      </vt:variant>
      <vt:variant>
        <vt:i4>3997728</vt:i4>
      </vt:variant>
      <vt:variant>
        <vt:i4>180</vt:i4>
      </vt:variant>
      <vt:variant>
        <vt:i4>0</vt:i4>
      </vt:variant>
      <vt:variant>
        <vt:i4>5</vt:i4>
      </vt:variant>
      <vt:variant>
        <vt:lpwstr>https://www.sustainableseaschallenge.co.nz/tools-and-resources/activity-stressor-table/</vt:lpwstr>
      </vt:variant>
      <vt:variant>
        <vt:lpwstr/>
      </vt:variant>
      <vt:variant>
        <vt:i4>6094850</vt:i4>
      </vt:variant>
      <vt:variant>
        <vt:i4>177</vt:i4>
      </vt:variant>
      <vt:variant>
        <vt:i4>0</vt:i4>
      </vt:variant>
      <vt:variant>
        <vt:i4>5</vt:i4>
      </vt:variant>
      <vt:variant>
        <vt:lpwstr>https://www.sustainableseaschallenge.co.nz/tools-and-resources/assessing-present-health/</vt:lpwstr>
      </vt:variant>
      <vt:variant>
        <vt:lpwstr/>
      </vt:variant>
      <vt:variant>
        <vt:i4>6619174</vt:i4>
      </vt:variant>
      <vt:variant>
        <vt:i4>174</vt:i4>
      </vt:variant>
      <vt:variant>
        <vt:i4>0</vt:i4>
      </vt:variant>
      <vt:variant>
        <vt:i4>5</vt:i4>
      </vt:variant>
      <vt:variant>
        <vt:lpwstr>https://www.sustainableseaschallenge.co.nz/tools-and-resources/estuaries-bayesian-network/</vt:lpwstr>
      </vt:variant>
      <vt:variant>
        <vt:lpwstr/>
      </vt:variant>
      <vt:variant>
        <vt:i4>6619174</vt:i4>
      </vt:variant>
      <vt:variant>
        <vt:i4>171</vt:i4>
      </vt:variant>
      <vt:variant>
        <vt:i4>0</vt:i4>
      </vt:variant>
      <vt:variant>
        <vt:i4>5</vt:i4>
      </vt:variant>
      <vt:variant>
        <vt:lpwstr>https://www.sustainableseaschallenge.co.nz/tools-and-resources/estuaries-bayesian-network/</vt:lpwstr>
      </vt:variant>
      <vt:variant>
        <vt:lpwstr/>
      </vt:variant>
      <vt:variant>
        <vt:i4>6619174</vt:i4>
      </vt:variant>
      <vt:variant>
        <vt:i4>168</vt:i4>
      </vt:variant>
      <vt:variant>
        <vt:i4>0</vt:i4>
      </vt:variant>
      <vt:variant>
        <vt:i4>5</vt:i4>
      </vt:variant>
      <vt:variant>
        <vt:lpwstr>https://www.sustainableseaschallenge.co.nz/tools-and-resources/estuaries-bayesian-network/</vt:lpwstr>
      </vt:variant>
      <vt:variant>
        <vt:lpwstr/>
      </vt:variant>
      <vt:variant>
        <vt:i4>393245</vt:i4>
      </vt:variant>
      <vt:variant>
        <vt:i4>165</vt:i4>
      </vt:variant>
      <vt:variant>
        <vt:i4>0</vt:i4>
      </vt:variant>
      <vt:variant>
        <vt:i4>5</vt:i4>
      </vt:variant>
      <vt:variant>
        <vt:lpwstr/>
      </vt:variant>
      <vt:variant>
        <vt:lpwstr>BayesianNetworkModels</vt:lpwstr>
      </vt:variant>
      <vt:variant>
        <vt:i4>1703945</vt:i4>
      </vt:variant>
      <vt:variant>
        <vt:i4>162</vt:i4>
      </vt:variant>
      <vt:variant>
        <vt:i4>0</vt:i4>
      </vt:variant>
      <vt:variant>
        <vt:i4>5</vt:i4>
      </vt:variant>
      <vt:variant>
        <vt:lpwstr/>
      </vt:variant>
      <vt:variant>
        <vt:lpwstr>Conceptualmapping</vt:lpwstr>
      </vt:variant>
      <vt:variant>
        <vt:i4>7602286</vt:i4>
      </vt:variant>
      <vt:variant>
        <vt:i4>159</vt:i4>
      </vt:variant>
      <vt:variant>
        <vt:i4>0</vt:i4>
      </vt:variant>
      <vt:variant>
        <vt:i4>5</vt:i4>
      </vt:variant>
      <vt:variant>
        <vt:lpwstr/>
      </vt:variant>
      <vt:variant>
        <vt:lpwstr>EcosystemServiceMapping</vt:lpwstr>
      </vt:variant>
      <vt:variant>
        <vt:i4>327725</vt:i4>
      </vt:variant>
      <vt:variant>
        <vt:i4>156</vt:i4>
      </vt:variant>
      <vt:variant>
        <vt:i4>0</vt:i4>
      </vt:variant>
      <vt:variant>
        <vt:i4>5</vt:i4>
      </vt:variant>
      <vt:variant>
        <vt:lpwstr/>
      </vt:variant>
      <vt:variant>
        <vt:lpwstr>_Monitoring_and_data</vt:lpwstr>
      </vt:variant>
      <vt:variant>
        <vt:i4>4587524</vt:i4>
      </vt:variant>
      <vt:variant>
        <vt:i4>153</vt:i4>
      </vt:variant>
      <vt:variant>
        <vt:i4>0</vt:i4>
      </vt:variant>
      <vt:variant>
        <vt:i4>5</vt:i4>
      </vt:variant>
      <vt:variant>
        <vt:lpwstr/>
      </vt:variant>
      <vt:variant>
        <vt:lpwstr>PātakaKōrero</vt:lpwstr>
      </vt:variant>
      <vt:variant>
        <vt:i4>6946914</vt:i4>
      </vt:variant>
      <vt:variant>
        <vt:i4>150</vt:i4>
      </vt:variant>
      <vt:variant>
        <vt:i4>0</vt:i4>
      </vt:variant>
      <vt:variant>
        <vt:i4>5</vt:i4>
      </vt:variant>
      <vt:variant>
        <vt:lpwstr/>
      </vt:variant>
      <vt:variant>
        <vt:lpwstr>ImplementingRecoveryforCommunityGroups</vt:lpwstr>
      </vt:variant>
      <vt:variant>
        <vt:i4>7077994</vt:i4>
      </vt:variant>
      <vt:variant>
        <vt:i4>147</vt:i4>
      </vt:variant>
      <vt:variant>
        <vt:i4>0</vt:i4>
      </vt:variant>
      <vt:variant>
        <vt:i4>5</vt:i4>
      </vt:variant>
      <vt:variant>
        <vt:lpwstr/>
      </vt:variant>
      <vt:variant>
        <vt:lpwstr>ImplementingRecoveryforCouncils</vt:lpwstr>
      </vt:variant>
      <vt:variant>
        <vt:i4>6291570</vt:i4>
      </vt:variant>
      <vt:variant>
        <vt:i4>144</vt:i4>
      </vt:variant>
      <vt:variant>
        <vt:i4>0</vt:i4>
      </vt:variant>
      <vt:variant>
        <vt:i4>5</vt:i4>
      </vt:variant>
      <vt:variant>
        <vt:lpwstr/>
      </vt:variant>
      <vt:variant>
        <vt:lpwstr>FreshwaterStressors</vt:lpwstr>
      </vt:variant>
      <vt:variant>
        <vt:i4>1572886</vt:i4>
      </vt:variant>
      <vt:variant>
        <vt:i4>141</vt:i4>
      </vt:variant>
      <vt:variant>
        <vt:i4>0</vt:i4>
      </vt:variant>
      <vt:variant>
        <vt:i4>5</vt:i4>
      </vt:variant>
      <vt:variant>
        <vt:lpwstr/>
      </vt:variant>
      <vt:variant>
        <vt:lpwstr>CoastalMarineAreaTargets</vt:lpwstr>
      </vt:variant>
      <vt:variant>
        <vt:i4>7209069</vt:i4>
      </vt:variant>
      <vt:variant>
        <vt:i4>138</vt:i4>
      </vt:variant>
      <vt:variant>
        <vt:i4>0</vt:i4>
      </vt:variant>
      <vt:variant>
        <vt:i4>5</vt:i4>
      </vt:variant>
      <vt:variant>
        <vt:lpwstr/>
      </vt:variant>
      <vt:variant>
        <vt:lpwstr>Consideringlawandpolicy</vt:lpwstr>
      </vt:variant>
      <vt:variant>
        <vt:i4>6422608</vt:i4>
      </vt:variant>
      <vt:variant>
        <vt:i4>135</vt:i4>
      </vt:variant>
      <vt:variant>
        <vt:i4>0</vt:i4>
      </vt:variant>
      <vt:variant>
        <vt:i4>5</vt:i4>
      </vt:variant>
      <vt:variant>
        <vt:lpwstr/>
      </vt:variant>
      <vt:variant>
        <vt:lpwstr>_Appendix_1:_The</vt:lpwstr>
      </vt:variant>
      <vt:variant>
        <vt:i4>2687081</vt:i4>
      </vt:variant>
      <vt:variant>
        <vt:i4>132</vt:i4>
      </vt:variant>
      <vt:variant>
        <vt:i4>0</vt:i4>
      </vt:variant>
      <vt:variant>
        <vt:i4>5</vt:i4>
      </vt:variant>
      <vt:variant>
        <vt:lpwstr>https://tohora.org.nz/documents/84</vt:lpwstr>
      </vt:variant>
      <vt:variant>
        <vt:lpwstr/>
      </vt:variant>
      <vt:variant>
        <vt:i4>4587524</vt:i4>
      </vt:variant>
      <vt:variant>
        <vt:i4>129</vt:i4>
      </vt:variant>
      <vt:variant>
        <vt:i4>0</vt:i4>
      </vt:variant>
      <vt:variant>
        <vt:i4>5</vt:i4>
      </vt:variant>
      <vt:variant>
        <vt:lpwstr/>
      </vt:variant>
      <vt:variant>
        <vt:lpwstr>PātakaKōrero</vt:lpwstr>
      </vt:variant>
      <vt:variant>
        <vt:i4>7536747</vt:i4>
      </vt:variant>
      <vt:variant>
        <vt:i4>126</vt:i4>
      </vt:variant>
      <vt:variant>
        <vt:i4>0</vt:i4>
      </vt:variant>
      <vt:variant>
        <vt:i4>5</vt:i4>
      </vt:variant>
      <vt:variant>
        <vt:lpwstr/>
      </vt:variant>
      <vt:variant>
        <vt:lpwstr>ClimateChangeStressorsTable</vt:lpwstr>
      </vt:variant>
      <vt:variant>
        <vt:i4>458780</vt:i4>
      </vt:variant>
      <vt:variant>
        <vt:i4>123</vt:i4>
      </vt:variant>
      <vt:variant>
        <vt:i4>0</vt:i4>
      </vt:variant>
      <vt:variant>
        <vt:i4>5</vt:i4>
      </vt:variant>
      <vt:variant>
        <vt:lpwstr/>
      </vt:variant>
      <vt:variant>
        <vt:lpwstr>ActivityStressorTable</vt:lpwstr>
      </vt:variant>
      <vt:variant>
        <vt:i4>6422608</vt:i4>
      </vt:variant>
      <vt:variant>
        <vt:i4>120</vt:i4>
      </vt:variant>
      <vt:variant>
        <vt:i4>0</vt:i4>
      </vt:variant>
      <vt:variant>
        <vt:i4>5</vt:i4>
      </vt:variant>
      <vt:variant>
        <vt:lpwstr/>
      </vt:variant>
      <vt:variant>
        <vt:lpwstr>_Appendix_1:_The</vt:lpwstr>
      </vt:variant>
      <vt:variant>
        <vt:i4>7209085</vt:i4>
      </vt:variant>
      <vt:variant>
        <vt:i4>117</vt:i4>
      </vt:variant>
      <vt:variant>
        <vt:i4>0</vt:i4>
      </vt:variant>
      <vt:variant>
        <vt:i4>5</vt:i4>
      </vt:variant>
      <vt:variant>
        <vt:lpwstr/>
      </vt:variant>
      <vt:variant>
        <vt:lpwstr>AssessingPresentHealth</vt:lpwstr>
      </vt:variant>
      <vt:variant>
        <vt:i4>4456523</vt:i4>
      </vt:variant>
      <vt:variant>
        <vt:i4>114</vt:i4>
      </vt:variant>
      <vt:variant>
        <vt:i4>0</vt:i4>
      </vt:variant>
      <vt:variant>
        <vt:i4>5</vt:i4>
      </vt:variant>
      <vt:variant>
        <vt:lpwstr>https://www.lawa.org.nz/explore-data/hawkes-bay-region/estuaries/ahuriri-estuary</vt:lpwstr>
      </vt:variant>
      <vt:variant>
        <vt:lpwstr/>
      </vt:variant>
      <vt:variant>
        <vt:i4>786446</vt:i4>
      </vt:variant>
      <vt:variant>
        <vt:i4>111</vt:i4>
      </vt:variant>
      <vt:variant>
        <vt:i4>0</vt:i4>
      </vt:variant>
      <vt:variant>
        <vt:i4>5</vt:i4>
      </vt:variant>
      <vt:variant>
        <vt:lpwstr/>
      </vt:variant>
      <vt:variant>
        <vt:lpwstr>RestorativeMarineEconomy</vt:lpwstr>
      </vt:variant>
      <vt:variant>
        <vt:i4>8257649</vt:i4>
      </vt:variant>
      <vt:variant>
        <vt:i4>108</vt:i4>
      </vt:variant>
      <vt:variant>
        <vt:i4>0</vt:i4>
      </vt:variant>
      <vt:variant>
        <vt:i4>5</vt:i4>
      </vt:variant>
      <vt:variant>
        <vt:lpwstr/>
      </vt:variant>
      <vt:variant>
        <vt:lpwstr>TeKeteKaitiakitanga</vt:lpwstr>
      </vt:variant>
      <vt:variant>
        <vt:i4>8061045</vt:i4>
      </vt:variant>
      <vt:variant>
        <vt:i4>105</vt:i4>
      </vt:variant>
      <vt:variant>
        <vt:i4>0</vt:i4>
      </vt:variant>
      <vt:variant>
        <vt:i4>5</vt:i4>
      </vt:variant>
      <vt:variant>
        <vt:lpwstr/>
      </vt:variant>
      <vt:variant>
        <vt:lpwstr>QuickGuidesAroundRiskandUncertainty</vt:lpwstr>
      </vt:variant>
      <vt:variant>
        <vt:i4>7471216</vt:i4>
      </vt:variant>
      <vt:variant>
        <vt:i4>102</vt:i4>
      </vt:variant>
      <vt:variant>
        <vt:i4>0</vt:i4>
      </vt:variant>
      <vt:variant>
        <vt:i4>5</vt:i4>
      </vt:variant>
      <vt:variant>
        <vt:lpwstr/>
      </vt:variant>
      <vt:variant>
        <vt:lpwstr>IngredientsTool</vt:lpwstr>
      </vt:variant>
      <vt:variant>
        <vt:i4>1638434</vt:i4>
      </vt:variant>
      <vt:variant>
        <vt:i4>99</vt:i4>
      </vt:variant>
      <vt:variant>
        <vt:i4>0</vt:i4>
      </vt:variant>
      <vt:variant>
        <vt:i4>5</vt:i4>
      </vt:variant>
      <vt:variant>
        <vt:lpwstr/>
      </vt:variant>
      <vt:variant>
        <vt:lpwstr>_Appendix_2:_Practical</vt:lpwstr>
      </vt:variant>
      <vt:variant>
        <vt:i4>6422608</vt:i4>
      </vt:variant>
      <vt:variant>
        <vt:i4>96</vt:i4>
      </vt:variant>
      <vt:variant>
        <vt:i4>0</vt:i4>
      </vt:variant>
      <vt:variant>
        <vt:i4>5</vt:i4>
      </vt:variant>
      <vt:variant>
        <vt:lpwstr/>
      </vt:variant>
      <vt:variant>
        <vt:lpwstr>_Appendix_1:_The</vt:lpwstr>
      </vt:variant>
      <vt:variant>
        <vt:i4>1638453</vt:i4>
      </vt:variant>
      <vt:variant>
        <vt:i4>89</vt:i4>
      </vt:variant>
      <vt:variant>
        <vt:i4>0</vt:i4>
      </vt:variant>
      <vt:variant>
        <vt:i4>5</vt:i4>
      </vt:variant>
      <vt:variant>
        <vt:lpwstr/>
      </vt:variant>
      <vt:variant>
        <vt:lpwstr>_Toc184816187</vt:lpwstr>
      </vt:variant>
      <vt:variant>
        <vt:i4>1638453</vt:i4>
      </vt:variant>
      <vt:variant>
        <vt:i4>83</vt:i4>
      </vt:variant>
      <vt:variant>
        <vt:i4>0</vt:i4>
      </vt:variant>
      <vt:variant>
        <vt:i4>5</vt:i4>
      </vt:variant>
      <vt:variant>
        <vt:lpwstr/>
      </vt:variant>
      <vt:variant>
        <vt:lpwstr>_Toc184816186</vt:lpwstr>
      </vt:variant>
      <vt:variant>
        <vt:i4>1638453</vt:i4>
      </vt:variant>
      <vt:variant>
        <vt:i4>77</vt:i4>
      </vt:variant>
      <vt:variant>
        <vt:i4>0</vt:i4>
      </vt:variant>
      <vt:variant>
        <vt:i4>5</vt:i4>
      </vt:variant>
      <vt:variant>
        <vt:lpwstr/>
      </vt:variant>
      <vt:variant>
        <vt:lpwstr>_Toc184816185</vt:lpwstr>
      </vt:variant>
      <vt:variant>
        <vt:i4>1638453</vt:i4>
      </vt:variant>
      <vt:variant>
        <vt:i4>71</vt:i4>
      </vt:variant>
      <vt:variant>
        <vt:i4>0</vt:i4>
      </vt:variant>
      <vt:variant>
        <vt:i4>5</vt:i4>
      </vt:variant>
      <vt:variant>
        <vt:lpwstr/>
      </vt:variant>
      <vt:variant>
        <vt:lpwstr>_Toc184816184</vt:lpwstr>
      </vt:variant>
      <vt:variant>
        <vt:i4>1638453</vt:i4>
      </vt:variant>
      <vt:variant>
        <vt:i4>65</vt:i4>
      </vt:variant>
      <vt:variant>
        <vt:i4>0</vt:i4>
      </vt:variant>
      <vt:variant>
        <vt:i4>5</vt:i4>
      </vt:variant>
      <vt:variant>
        <vt:lpwstr/>
      </vt:variant>
      <vt:variant>
        <vt:lpwstr>_Toc184816183</vt:lpwstr>
      </vt:variant>
      <vt:variant>
        <vt:i4>1638453</vt:i4>
      </vt:variant>
      <vt:variant>
        <vt:i4>59</vt:i4>
      </vt:variant>
      <vt:variant>
        <vt:i4>0</vt:i4>
      </vt:variant>
      <vt:variant>
        <vt:i4>5</vt:i4>
      </vt:variant>
      <vt:variant>
        <vt:lpwstr/>
      </vt:variant>
      <vt:variant>
        <vt:lpwstr>_Toc184816182</vt:lpwstr>
      </vt:variant>
      <vt:variant>
        <vt:i4>1638453</vt:i4>
      </vt:variant>
      <vt:variant>
        <vt:i4>53</vt:i4>
      </vt:variant>
      <vt:variant>
        <vt:i4>0</vt:i4>
      </vt:variant>
      <vt:variant>
        <vt:i4>5</vt:i4>
      </vt:variant>
      <vt:variant>
        <vt:lpwstr/>
      </vt:variant>
      <vt:variant>
        <vt:lpwstr>_Toc184816181</vt:lpwstr>
      </vt:variant>
      <vt:variant>
        <vt:i4>1638453</vt:i4>
      </vt:variant>
      <vt:variant>
        <vt:i4>47</vt:i4>
      </vt:variant>
      <vt:variant>
        <vt:i4>0</vt:i4>
      </vt:variant>
      <vt:variant>
        <vt:i4>5</vt:i4>
      </vt:variant>
      <vt:variant>
        <vt:lpwstr/>
      </vt:variant>
      <vt:variant>
        <vt:lpwstr>_Toc184816180</vt:lpwstr>
      </vt:variant>
      <vt:variant>
        <vt:i4>1441845</vt:i4>
      </vt:variant>
      <vt:variant>
        <vt:i4>41</vt:i4>
      </vt:variant>
      <vt:variant>
        <vt:i4>0</vt:i4>
      </vt:variant>
      <vt:variant>
        <vt:i4>5</vt:i4>
      </vt:variant>
      <vt:variant>
        <vt:lpwstr/>
      </vt:variant>
      <vt:variant>
        <vt:lpwstr>_Toc184816179</vt:lpwstr>
      </vt:variant>
      <vt:variant>
        <vt:i4>1441845</vt:i4>
      </vt:variant>
      <vt:variant>
        <vt:i4>35</vt:i4>
      </vt:variant>
      <vt:variant>
        <vt:i4>0</vt:i4>
      </vt:variant>
      <vt:variant>
        <vt:i4>5</vt:i4>
      </vt:variant>
      <vt:variant>
        <vt:lpwstr/>
      </vt:variant>
      <vt:variant>
        <vt:lpwstr>_Toc184816178</vt:lpwstr>
      </vt:variant>
      <vt:variant>
        <vt:i4>1441845</vt:i4>
      </vt:variant>
      <vt:variant>
        <vt:i4>29</vt:i4>
      </vt:variant>
      <vt:variant>
        <vt:i4>0</vt:i4>
      </vt:variant>
      <vt:variant>
        <vt:i4>5</vt:i4>
      </vt:variant>
      <vt:variant>
        <vt:lpwstr/>
      </vt:variant>
      <vt:variant>
        <vt:lpwstr>_Toc184816177</vt:lpwstr>
      </vt:variant>
      <vt:variant>
        <vt:i4>1441845</vt:i4>
      </vt:variant>
      <vt:variant>
        <vt:i4>23</vt:i4>
      </vt:variant>
      <vt:variant>
        <vt:i4>0</vt:i4>
      </vt:variant>
      <vt:variant>
        <vt:i4>5</vt:i4>
      </vt:variant>
      <vt:variant>
        <vt:lpwstr/>
      </vt:variant>
      <vt:variant>
        <vt:lpwstr>_Toc184816176</vt:lpwstr>
      </vt:variant>
      <vt:variant>
        <vt:i4>1441845</vt:i4>
      </vt:variant>
      <vt:variant>
        <vt:i4>17</vt:i4>
      </vt:variant>
      <vt:variant>
        <vt:i4>0</vt:i4>
      </vt:variant>
      <vt:variant>
        <vt:i4>5</vt:i4>
      </vt:variant>
      <vt:variant>
        <vt:lpwstr/>
      </vt:variant>
      <vt:variant>
        <vt:lpwstr>_Toc184816175</vt:lpwstr>
      </vt:variant>
      <vt:variant>
        <vt:i4>1441845</vt:i4>
      </vt:variant>
      <vt:variant>
        <vt:i4>11</vt:i4>
      </vt:variant>
      <vt:variant>
        <vt:i4>0</vt:i4>
      </vt:variant>
      <vt:variant>
        <vt:i4>5</vt:i4>
      </vt:variant>
      <vt:variant>
        <vt:lpwstr/>
      </vt:variant>
      <vt:variant>
        <vt:lpwstr>_Toc184816174</vt:lpwstr>
      </vt:variant>
      <vt:variant>
        <vt:i4>1441845</vt:i4>
      </vt:variant>
      <vt:variant>
        <vt:i4>5</vt:i4>
      </vt:variant>
      <vt:variant>
        <vt:i4>0</vt:i4>
      </vt:variant>
      <vt:variant>
        <vt:i4>5</vt:i4>
      </vt:variant>
      <vt:variant>
        <vt:lpwstr/>
      </vt:variant>
      <vt:variant>
        <vt:lpwstr>_Toc184816173</vt:lpwstr>
      </vt:variant>
      <vt:variant>
        <vt:i4>917531</vt:i4>
      </vt:variant>
      <vt:variant>
        <vt:i4>0</vt:i4>
      </vt:variant>
      <vt:variant>
        <vt:i4>0</vt:i4>
      </vt:variant>
      <vt:variant>
        <vt:i4>5</vt:i4>
      </vt:variant>
      <vt:variant>
        <vt:lpwstr>https://environment.govt.nz/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DuplessisLi</dc:creator>
  <cp:keywords/>
  <cp:lastModifiedBy>Linda Stirling</cp:lastModifiedBy>
  <cp:revision>3</cp:revision>
  <dcterms:created xsi:type="dcterms:W3CDTF">2024-12-16T00:25:00Z</dcterms:created>
  <dcterms:modified xsi:type="dcterms:W3CDTF">2024-12-16T00:27:00Z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_dlc_DocIdItemGuid">
    <vt:lpwstr>abd2f5b2-c4dd-4309-b143-58fc2e95f264</vt:lpwstr>
  </property>
</Properties>
</file>