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8A86D" w14:textId="1021249C" w:rsidR="00FD7D37" w:rsidRDefault="003F2819" w:rsidP="00CA15B6">
      <w:pPr>
        <w:pStyle w:val="MWTitleMain"/>
      </w:pPr>
      <w:r w:rsidRPr="003F2819">
        <w:t>S-map correlation of soils in the Fundamental Soil Layer</w:t>
      </w:r>
    </w:p>
    <w:p w14:paraId="37320F33" w14:textId="77777777" w:rsidR="000C61A0" w:rsidRDefault="000C61A0" w:rsidP="00CA15B6">
      <w:pPr>
        <w:pStyle w:val="MWTitleMain"/>
      </w:pPr>
    </w:p>
    <w:p w14:paraId="167DFACF" w14:textId="09CF8E1C" w:rsidR="00C8395D" w:rsidRPr="00CA15B6" w:rsidRDefault="007113D7" w:rsidP="00DB4833">
      <w:pPr>
        <w:pStyle w:val="MWBody1"/>
        <w:tabs>
          <w:tab w:val="left" w:pos="1701"/>
        </w:tabs>
      </w:pPr>
      <w:r>
        <w:t>Prepared for:</w:t>
      </w:r>
      <w:r>
        <w:tab/>
      </w:r>
      <w:r w:rsidR="003F2819">
        <w:rPr>
          <w:iCs/>
        </w:rPr>
        <w:t xml:space="preserve">Manaaki Whenua – </w:t>
      </w:r>
      <w:r w:rsidR="003F2819" w:rsidRPr="009C7965">
        <w:rPr>
          <w:iCs/>
        </w:rPr>
        <w:t>Landcare Research</w:t>
      </w:r>
      <w:bookmarkStart w:id="0" w:name="Client"/>
      <w:bookmarkEnd w:id="0"/>
    </w:p>
    <w:p w14:paraId="7A0BA486" w14:textId="3203D586" w:rsidR="00C8395D" w:rsidRPr="000A130A" w:rsidRDefault="007113D7" w:rsidP="00C8395D">
      <w:pPr>
        <w:pStyle w:val="MWTitle3"/>
      </w:pPr>
      <w:bookmarkStart w:id="1" w:name="Date"/>
      <w:r>
        <w:t>November</w:t>
      </w:r>
      <w:r w:rsidR="003F2819">
        <w:t xml:space="preserve"> 2022</w:t>
      </w:r>
      <w:bookmarkEnd w:id="1"/>
    </w:p>
    <w:p w14:paraId="2BB393E7" w14:textId="77777777" w:rsidR="00D3357B" w:rsidRPr="000A130A" w:rsidRDefault="00D3357B" w:rsidP="0023500E">
      <w:pPr>
        <w:pStyle w:val="MWBody1"/>
      </w:pPr>
      <w:bookmarkStart w:id="2" w:name="home"/>
      <w:bookmarkEnd w:id="2"/>
    </w:p>
    <w:p w14:paraId="233DDC10" w14:textId="77777777" w:rsidR="00533361" w:rsidRPr="000A130A" w:rsidRDefault="00533361" w:rsidP="00F0240B">
      <w:pPr>
        <w:pStyle w:val="MWBody1"/>
      </w:pPr>
    </w:p>
    <w:p w14:paraId="17300ECF" w14:textId="77777777" w:rsidR="00533361" w:rsidRPr="000A130A" w:rsidRDefault="00533361" w:rsidP="00CA15B6">
      <w:pPr>
        <w:pStyle w:val="MWTitleMain"/>
        <w:sectPr w:rsidR="00533361" w:rsidRPr="000A130A" w:rsidSect="006654F7">
          <w:headerReference w:type="default" r:id="rId12"/>
          <w:pgSz w:w="11907" w:h="16840" w:code="9"/>
          <w:pgMar w:top="3686" w:right="1701" w:bottom="1701" w:left="1701" w:header="720" w:footer="720" w:gutter="0"/>
          <w:cols w:space="720"/>
          <w:docGrid w:linePitch="360"/>
        </w:sectPr>
      </w:pPr>
    </w:p>
    <w:p w14:paraId="29B4C922" w14:textId="1CC9EB5D" w:rsidR="00A67339" w:rsidRDefault="003F2819" w:rsidP="00BB2B1D">
      <w:pPr>
        <w:pStyle w:val="MWTitle2"/>
      </w:pPr>
      <w:r w:rsidRPr="003F2819">
        <w:lastRenderedPageBreak/>
        <w:t>S-map correlation of soils in the Fundamental Soil Layer</w:t>
      </w:r>
    </w:p>
    <w:p w14:paraId="1794DE18" w14:textId="10BD900F" w:rsidR="009F5655" w:rsidRPr="000A130A" w:rsidRDefault="009F5655" w:rsidP="009F5655">
      <w:pPr>
        <w:pStyle w:val="MWAddress2"/>
      </w:pPr>
      <w:r w:rsidRPr="000A130A">
        <w:t>Contract Report</w:t>
      </w:r>
      <w:r w:rsidR="00D63DDE" w:rsidRPr="000A130A">
        <w:t>:</w:t>
      </w:r>
      <w:r>
        <w:t xml:space="preserve"> </w:t>
      </w:r>
      <w:r w:rsidR="001D12ED">
        <w:t>LC</w:t>
      </w:r>
      <w:r w:rsidR="00963B19">
        <w:t>4226</w:t>
      </w:r>
    </w:p>
    <w:p w14:paraId="4518EFCC" w14:textId="77777777" w:rsidR="007A1626" w:rsidRDefault="007A1626" w:rsidP="007A1626">
      <w:pPr>
        <w:pStyle w:val="MWAddress1"/>
      </w:pPr>
    </w:p>
    <w:p w14:paraId="68B43DF9" w14:textId="6D7D75D4" w:rsidR="00A824EA" w:rsidRPr="000A130A" w:rsidRDefault="003F2819" w:rsidP="007A1626">
      <w:pPr>
        <w:pStyle w:val="MWAddress1"/>
      </w:pPr>
      <w:bookmarkStart w:id="3" w:name="Author"/>
      <w:r>
        <w:t>Trevor Webb</w:t>
      </w:r>
      <w:bookmarkEnd w:id="3"/>
      <w:r w:rsidR="00024289" w:rsidRPr="000A130A">
        <w:t>,</w:t>
      </w:r>
      <w:r w:rsidR="00652411" w:rsidRPr="000A130A">
        <w:t xml:space="preserve"> </w:t>
      </w:r>
      <w:r>
        <w:t>Linda Lilburne</w:t>
      </w:r>
    </w:p>
    <w:p w14:paraId="65BA63A1" w14:textId="77777777" w:rsidR="00BB1318" w:rsidRPr="000A130A" w:rsidRDefault="00E210C9" w:rsidP="00BB1318">
      <w:pPr>
        <w:pStyle w:val="MWAddress2"/>
      </w:pPr>
      <w:r>
        <w:t>Manaaki Whenua – Landcare Research</w:t>
      </w:r>
    </w:p>
    <w:p w14:paraId="3A8D0017" w14:textId="610AF72B" w:rsidR="00EB4A3E" w:rsidRPr="000A130A" w:rsidRDefault="00EB4A3E" w:rsidP="007A1626">
      <w:pPr>
        <w:pStyle w:val="MWAddress1"/>
      </w:pPr>
    </w:p>
    <w:tbl>
      <w:tblPr>
        <w:tblpPr w:leftFromText="181" w:rightFromText="181" w:vertAnchor="page" w:horzAnchor="margin" w:tblpY="11341"/>
        <w:tblOverlap w:val="never"/>
        <w:tblW w:w="5000" w:type="pct"/>
        <w:tblCellMar>
          <w:top w:w="57" w:type="dxa"/>
          <w:bottom w:w="57" w:type="dxa"/>
        </w:tblCellMar>
        <w:tblLook w:val="0000" w:firstRow="0" w:lastRow="0" w:firstColumn="0" w:lastColumn="0" w:noHBand="0" w:noVBand="0"/>
      </w:tblPr>
      <w:tblGrid>
        <w:gridCol w:w="4266"/>
        <w:gridCol w:w="4521"/>
      </w:tblGrid>
      <w:tr w:rsidR="00F571D7" w:rsidRPr="000A130A" w14:paraId="24DA8C57" w14:textId="77777777" w:rsidTr="00755CAD">
        <w:tc>
          <w:tcPr>
            <w:tcW w:w="4266" w:type="dxa"/>
            <w:tcBorders>
              <w:top w:val="single" w:sz="4" w:space="0" w:color="auto"/>
              <w:bottom w:val="single" w:sz="4" w:space="0" w:color="auto"/>
            </w:tcBorders>
            <w:tcMar>
              <w:top w:w="57" w:type="dxa"/>
              <w:bottom w:w="57" w:type="dxa"/>
            </w:tcMar>
          </w:tcPr>
          <w:p w14:paraId="4E493BB6" w14:textId="77777777" w:rsidR="00F571D7" w:rsidRDefault="00F571D7" w:rsidP="00755CAD">
            <w:pPr>
              <w:pStyle w:val="MWTableText1"/>
            </w:pPr>
            <w:r w:rsidRPr="000A130A">
              <w:t>Reviewed by:</w:t>
            </w:r>
          </w:p>
          <w:p w14:paraId="6A848849" w14:textId="77777777" w:rsidR="00F571D7" w:rsidRPr="000A130A" w:rsidRDefault="003F2819" w:rsidP="00755CAD">
            <w:pPr>
              <w:pStyle w:val="MWTableText2"/>
            </w:pPr>
            <w:bookmarkStart w:id="4" w:name="Reviewer"/>
            <w:r>
              <w:t>Ian Lynn</w:t>
            </w:r>
            <w:bookmarkEnd w:id="4"/>
            <w:r w:rsidR="00F571D7" w:rsidRPr="000A130A">
              <w:br/>
            </w:r>
            <w:bookmarkStart w:id="5" w:name="Reviewer_Title"/>
            <w:r>
              <w:t>Senior Scientist</w:t>
            </w:r>
            <w:bookmarkEnd w:id="5"/>
            <w:r w:rsidR="00F571D7" w:rsidRPr="000A130A">
              <w:br/>
            </w:r>
            <w:r w:rsidR="00F571D7">
              <w:t xml:space="preserve">Manaaki Whenua – </w:t>
            </w:r>
            <w:r w:rsidR="00F571D7" w:rsidRPr="000A130A">
              <w:t>Landcare Research</w:t>
            </w:r>
          </w:p>
        </w:tc>
        <w:tc>
          <w:tcPr>
            <w:tcW w:w="4521" w:type="dxa"/>
            <w:tcBorders>
              <w:top w:val="single" w:sz="4" w:space="0" w:color="auto"/>
              <w:bottom w:val="single" w:sz="4" w:space="0" w:color="auto"/>
            </w:tcBorders>
            <w:tcMar>
              <w:top w:w="57" w:type="dxa"/>
              <w:bottom w:w="57" w:type="dxa"/>
            </w:tcMar>
          </w:tcPr>
          <w:p w14:paraId="796D4A2F" w14:textId="77777777" w:rsidR="00F571D7" w:rsidRDefault="00F571D7" w:rsidP="00755CAD">
            <w:pPr>
              <w:pStyle w:val="MWTableText1"/>
            </w:pPr>
            <w:r w:rsidRPr="000A130A">
              <w:t>Approved for release by:</w:t>
            </w:r>
          </w:p>
          <w:p w14:paraId="70C3DBF7" w14:textId="77777777" w:rsidR="00F571D7" w:rsidRPr="000A130A" w:rsidRDefault="003F2819" w:rsidP="00755CAD">
            <w:pPr>
              <w:pStyle w:val="MWTableText2"/>
            </w:pPr>
            <w:r>
              <w:t>Sam Carrick</w:t>
            </w:r>
            <w:r>
              <w:br/>
              <w:t>Portfolio Leader – Characterising Land Resources</w:t>
            </w:r>
            <w:r>
              <w:br/>
              <w:t>Manaaki Whenua – Landcare Research</w:t>
            </w:r>
          </w:p>
        </w:tc>
      </w:tr>
      <w:tr w:rsidR="00F571D7" w:rsidRPr="000A130A" w14:paraId="0D162BCE" w14:textId="77777777" w:rsidTr="00755CAD">
        <w:tc>
          <w:tcPr>
            <w:tcW w:w="8787" w:type="dxa"/>
            <w:gridSpan w:val="2"/>
            <w:tcBorders>
              <w:top w:val="single" w:sz="4" w:space="0" w:color="auto"/>
            </w:tcBorders>
            <w:tcMar>
              <w:top w:w="57" w:type="dxa"/>
              <w:bottom w:w="57" w:type="dxa"/>
            </w:tcMar>
            <w:vAlign w:val="center"/>
          </w:tcPr>
          <w:p w14:paraId="6F46B7F3" w14:textId="77777777" w:rsidR="00F571D7" w:rsidRPr="000A130A" w:rsidRDefault="00F571D7" w:rsidP="00755CAD">
            <w:pPr>
              <w:pStyle w:val="MWCopyright1"/>
            </w:pPr>
            <w:r w:rsidRPr="000A130A">
              <w:t>Disclaimer</w:t>
            </w:r>
          </w:p>
          <w:p w14:paraId="214C744B" w14:textId="56266A5A" w:rsidR="00F571D7" w:rsidRPr="000A130A" w:rsidRDefault="00F571D7" w:rsidP="003F2819">
            <w:pPr>
              <w:pStyle w:val="MWCopyright2"/>
            </w:pPr>
            <w:r w:rsidRPr="009C7965">
              <w:rPr>
                <w:iCs/>
              </w:rPr>
              <w:t xml:space="preserve">This report has been prepared by </w:t>
            </w:r>
            <w:r>
              <w:rPr>
                <w:iCs/>
              </w:rPr>
              <w:t xml:space="preserve">Manaaki Whenua – </w:t>
            </w:r>
            <w:r w:rsidRPr="009C7965">
              <w:rPr>
                <w:iCs/>
              </w:rPr>
              <w:t>Landcare Research</w:t>
            </w:r>
            <w:r w:rsidR="007113D7">
              <w:rPr>
                <w:iCs/>
              </w:rPr>
              <w:t xml:space="preserve"> for internal use</w:t>
            </w:r>
            <w:r w:rsidRPr="009C7965">
              <w:rPr>
                <w:iCs/>
              </w:rPr>
              <w:t>. If used by other parties, no warranty or representation is given as to its accuracy and no liability is accepted for loss or damage arising directly or indirectly from reliance on the information in it.</w:t>
            </w:r>
          </w:p>
        </w:tc>
      </w:tr>
    </w:tbl>
    <w:p w14:paraId="28E58E09" w14:textId="77777777" w:rsidR="007179F6" w:rsidRPr="000A130A" w:rsidRDefault="007179F6" w:rsidP="002A070C">
      <w:pPr>
        <w:pStyle w:val="MWAddress2"/>
      </w:pPr>
    </w:p>
    <w:p w14:paraId="0986C3A4" w14:textId="77777777" w:rsidR="002411D9" w:rsidRPr="000A130A" w:rsidRDefault="002411D9" w:rsidP="0047495D">
      <w:pPr>
        <w:pStyle w:val="MWTableofContents"/>
        <w:sectPr w:rsidR="002411D9" w:rsidRPr="000A130A" w:rsidSect="00F937F8">
          <w:headerReference w:type="default" r:id="rId13"/>
          <w:footerReference w:type="default" r:id="rId14"/>
          <w:pgSz w:w="11907" w:h="16840" w:code="9"/>
          <w:pgMar w:top="3686" w:right="1418" w:bottom="1134" w:left="1418" w:header="510" w:footer="510" w:gutter="284"/>
          <w:pgNumType w:fmt="lowerRoman" w:start="1"/>
          <w:cols w:space="720"/>
          <w:docGrid w:linePitch="360"/>
        </w:sectPr>
      </w:pPr>
    </w:p>
    <w:p w14:paraId="120C324A" w14:textId="77777777" w:rsidR="00D53BC6" w:rsidRPr="000A130A" w:rsidRDefault="00D53BC6" w:rsidP="0047495D">
      <w:pPr>
        <w:pStyle w:val="MWTableofContents"/>
      </w:pPr>
      <w:r w:rsidRPr="000A130A">
        <w:lastRenderedPageBreak/>
        <w:t>Contents</w:t>
      </w:r>
      <w:r w:rsidR="003604F3" w:rsidRPr="000A130A">
        <w:t xml:space="preserve"> </w:t>
      </w:r>
    </w:p>
    <w:p w14:paraId="2D6996A6" w14:textId="542C8E33" w:rsidR="007113D7" w:rsidRDefault="008F4D63">
      <w:pPr>
        <w:pStyle w:val="TOC1"/>
        <w:rPr>
          <w:rFonts w:asciiTheme="minorHAnsi" w:eastAsiaTheme="minorEastAsia" w:hAnsiTheme="minorHAnsi" w:cstheme="minorBidi"/>
          <w:noProof/>
          <w:snapToGrid/>
          <w:szCs w:val="22"/>
          <w:lang w:eastAsia="en-NZ"/>
        </w:rPr>
      </w:pPr>
      <w:r>
        <w:fldChar w:fldCharType="begin"/>
      </w:r>
      <w:r>
        <w:instrText xml:space="preserve"> TOC \h \z \t "MW Summary1,1,MW Heading1,1,MW Heading2,2" </w:instrText>
      </w:r>
      <w:r>
        <w:fldChar w:fldCharType="separate"/>
      </w:r>
      <w:hyperlink w:anchor="_Toc118726654" w:history="1">
        <w:r w:rsidR="007113D7" w:rsidRPr="00DA4ABC">
          <w:rPr>
            <w:rStyle w:val="Hyperlink"/>
            <w:noProof/>
          </w:rPr>
          <w:t>1</w:t>
        </w:r>
        <w:r w:rsidR="007113D7">
          <w:rPr>
            <w:rFonts w:asciiTheme="minorHAnsi" w:eastAsiaTheme="minorEastAsia" w:hAnsiTheme="minorHAnsi" w:cstheme="minorBidi"/>
            <w:noProof/>
            <w:snapToGrid/>
            <w:szCs w:val="22"/>
            <w:lang w:eastAsia="en-NZ"/>
          </w:rPr>
          <w:tab/>
        </w:r>
        <w:r w:rsidR="007113D7" w:rsidRPr="00DA4ABC">
          <w:rPr>
            <w:rStyle w:val="Hyperlink"/>
            <w:noProof/>
          </w:rPr>
          <w:t>Objective</w:t>
        </w:r>
        <w:r w:rsidR="007113D7">
          <w:rPr>
            <w:noProof/>
            <w:webHidden/>
          </w:rPr>
          <w:tab/>
        </w:r>
        <w:r w:rsidR="007113D7">
          <w:rPr>
            <w:noProof/>
            <w:webHidden/>
          </w:rPr>
          <w:fldChar w:fldCharType="begin"/>
        </w:r>
        <w:r w:rsidR="007113D7">
          <w:rPr>
            <w:noProof/>
            <w:webHidden/>
          </w:rPr>
          <w:instrText xml:space="preserve"> PAGEREF _Toc118726654 \h </w:instrText>
        </w:r>
        <w:r w:rsidR="007113D7">
          <w:rPr>
            <w:noProof/>
            <w:webHidden/>
          </w:rPr>
        </w:r>
        <w:r w:rsidR="007113D7">
          <w:rPr>
            <w:noProof/>
            <w:webHidden/>
          </w:rPr>
          <w:fldChar w:fldCharType="separate"/>
        </w:r>
        <w:r w:rsidR="00E719CC">
          <w:rPr>
            <w:noProof/>
            <w:webHidden/>
          </w:rPr>
          <w:t>1</w:t>
        </w:r>
        <w:r w:rsidR="007113D7">
          <w:rPr>
            <w:noProof/>
            <w:webHidden/>
          </w:rPr>
          <w:fldChar w:fldCharType="end"/>
        </w:r>
      </w:hyperlink>
    </w:p>
    <w:p w14:paraId="46C53A04" w14:textId="74F403AE" w:rsidR="007113D7" w:rsidRDefault="003819A8">
      <w:pPr>
        <w:pStyle w:val="TOC1"/>
        <w:rPr>
          <w:rFonts w:asciiTheme="minorHAnsi" w:eastAsiaTheme="minorEastAsia" w:hAnsiTheme="minorHAnsi" w:cstheme="minorBidi"/>
          <w:noProof/>
          <w:snapToGrid/>
          <w:szCs w:val="22"/>
          <w:lang w:eastAsia="en-NZ"/>
        </w:rPr>
      </w:pPr>
      <w:hyperlink w:anchor="_Toc118726655" w:history="1">
        <w:r w:rsidR="007113D7" w:rsidRPr="00DA4ABC">
          <w:rPr>
            <w:rStyle w:val="Hyperlink"/>
            <w:noProof/>
          </w:rPr>
          <w:t>2</w:t>
        </w:r>
        <w:r w:rsidR="007113D7">
          <w:rPr>
            <w:rFonts w:asciiTheme="minorHAnsi" w:eastAsiaTheme="minorEastAsia" w:hAnsiTheme="minorHAnsi" w:cstheme="minorBidi"/>
            <w:noProof/>
            <w:snapToGrid/>
            <w:szCs w:val="22"/>
            <w:lang w:eastAsia="en-NZ"/>
          </w:rPr>
          <w:tab/>
        </w:r>
        <w:r w:rsidR="007113D7" w:rsidRPr="00DA4ABC">
          <w:rPr>
            <w:rStyle w:val="Hyperlink"/>
            <w:noProof/>
          </w:rPr>
          <w:t>Background</w:t>
        </w:r>
        <w:r w:rsidR="007113D7">
          <w:rPr>
            <w:noProof/>
            <w:webHidden/>
          </w:rPr>
          <w:tab/>
        </w:r>
        <w:r w:rsidR="007113D7">
          <w:rPr>
            <w:noProof/>
            <w:webHidden/>
          </w:rPr>
          <w:fldChar w:fldCharType="begin"/>
        </w:r>
        <w:r w:rsidR="007113D7">
          <w:rPr>
            <w:noProof/>
            <w:webHidden/>
          </w:rPr>
          <w:instrText xml:space="preserve"> PAGEREF _Toc118726655 \h </w:instrText>
        </w:r>
        <w:r w:rsidR="007113D7">
          <w:rPr>
            <w:noProof/>
            <w:webHidden/>
          </w:rPr>
        </w:r>
        <w:r w:rsidR="007113D7">
          <w:rPr>
            <w:noProof/>
            <w:webHidden/>
          </w:rPr>
          <w:fldChar w:fldCharType="separate"/>
        </w:r>
        <w:r w:rsidR="00E719CC">
          <w:rPr>
            <w:noProof/>
            <w:webHidden/>
          </w:rPr>
          <w:t>1</w:t>
        </w:r>
        <w:r w:rsidR="007113D7">
          <w:rPr>
            <w:noProof/>
            <w:webHidden/>
          </w:rPr>
          <w:fldChar w:fldCharType="end"/>
        </w:r>
      </w:hyperlink>
    </w:p>
    <w:p w14:paraId="174F91E2" w14:textId="7B0520CD" w:rsidR="007113D7" w:rsidRDefault="003819A8">
      <w:pPr>
        <w:pStyle w:val="TOC1"/>
        <w:rPr>
          <w:rFonts w:asciiTheme="minorHAnsi" w:eastAsiaTheme="minorEastAsia" w:hAnsiTheme="minorHAnsi" w:cstheme="minorBidi"/>
          <w:noProof/>
          <w:snapToGrid/>
          <w:szCs w:val="22"/>
          <w:lang w:eastAsia="en-NZ"/>
        </w:rPr>
      </w:pPr>
      <w:hyperlink w:anchor="_Toc118726656" w:history="1">
        <w:r w:rsidR="007113D7" w:rsidRPr="00DA4ABC">
          <w:rPr>
            <w:rStyle w:val="Hyperlink"/>
            <w:noProof/>
          </w:rPr>
          <w:t>3</w:t>
        </w:r>
        <w:r w:rsidR="007113D7">
          <w:rPr>
            <w:rFonts w:asciiTheme="minorHAnsi" w:eastAsiaTheme="minorEastAsia" w:hAnsiTheme="minorHAnsi" w:cstheme="minorBidi"/>
            <w:noProof/>
            <w:snapToGrid/>
            <w:szCs w:val="22"/>
            <w:lang w:eastAsia="en-NZ"/>
          </w:rPr>
          <w:tab/>
        </w:r>
        <w:r w:rsidR="007113D7" w:rsidRPr="00DA4ABC">
          <w:rPr>
            <w:rStyle w:val="Hyperlink"/>
            <w:noProof/>
          </w:rPr>
          <w:t>Method</w:t>
        </w:r>
        <w:r w:rsidR="007113D7">
          <w:rPr>
            <w:noProof/>
            <w:webHidden/>
          </w:rPr>
          <w:tab/>
        </w:r>
        <w:r w:rsidR="007113D7">
          <w:rPr>
            <w:noProof/>
            <w:webHidden/>
          </w:rPr>
          <w:fldChar w:fldCharType="begin"/>
        </w:r>
        <w:r w:rsidR="007113D7">
          <w:rPr>
            <w:noProof/>
            <w:webHidden/>
          </w:rPr>
          <w:instrText xml:space="preserve"> PAGEREF _Toc118726656 \h </w:instrText>
        </w:r>
        <w:r w:rsidR="007113D7">
          <w:rPr>
            <w:noProof/>
            <w:webHidden/>
          </w:rPr>
        </w:r>
        <w:r w:rsidR="007113D7">
          <w:rPr>
            <w:noProof/>
            <w:webHidden/>
          </w:rPr>
          <w:fldChar w:fldCharType="separate"/>
        </w:r>
        <w:r w:rsidR="00E719CC">
          <w:rPr>
            <w:noProof/>
            <w:webHidden/>
          </w:rPr>
          <w:t>2</w:t>
        </w:r>
        <w:r w:rsidR="007113D7">
          <w:rPr>
            <w:noProof/>
            <w:webHidden/>
          </w:rPr>
          <w:fldChar w:fldCharType="end"/>
        </w:r>
      </w:hyperlink>
    </w:p>
    <w:p w14:paraId="629C4A30" w14:textId="374C532E" w:rsidR="007113D7" w:rsidRDefault="003819A8">
      <w:pPr>
        <w:pStyle w:val="TOC2"/>
        <w:rPr>
          <w:rFonts w:asciiTheme="minorHAnsi" w:eastAsiaTheme="minorEastAsia" w:hAnsiTheme="minorHAnsi" w:cstheme="minorBidi"/>
          <w:noProof/>
          <w:snapToGrid/>
          <w:sz w:val="22"/>
          <w:szCs w:val="22"/>
          <w:lang w:eastAsia="en-NZ"/>
        </w:rPr>
      </w:pPr>
      <w:hyperlink w:anchor="_Toc118726657" w:history="1">
        <w:r w:rsidR="007113D7" w:rsidRPr="00DA4ABC">
          <w:rPr>
            <w:rStyle w:val="Hyperlink"/>
            <w:noProof/>
            <w:lang w:val="en-GB"/>
          </w:rPr>
          <w:t>3.1</w:t>
        </w:r>
        <w:r w:rsidR="007113D7">
          <w:rPr>
            <w:rFonts w:asciiTheme="minorHAnsi" w:eastAsiaTheme="minorEastAsia" w:hAnsiTheme="minorHAnsi" w:cstheme="minorBidi"/>
            <w:noProof/>
            <w:snapToGrid/>
            <w:sz w:val="22"/>
            <w:szCs w:val="22"/>
            <w:lang w:eastAsia="en-NZ"/>
          </w:rPr>
          <w:tab/>
        </w:r>
        <w:r w:rsidR="007113D7" w:rsidRPr="00DA4ABC">
          <w:rPr>
            <w:rStyle w:val="Hyperlink"/>
            <w:noProof/>
            <w:lang w:val="en-GB"/>
          </w:rPr>
          <w:t>Classification procedure</w:t>
        </w:r>
        <w:r w:rsidR="007113D7">
          <w:rPr>
            <w:noProof/>
            <w:webHidden/>
          </w:rPr>
          <w:tab/>
        </w:r>
        <w:r w:rsidR="007113D7">
          <w:rPr>
            <w:noProof/>
            <w:webHidden/>
          </w:rPr>
          <w:fldChar w:fldCharType="begin"/>
        </w:r>
        <w:r w:rsidR="007113D7">
          <w:rPr>
            <w:noProof/>
            <w:webHidden/>
          </w:rPr>
          <w:instrText xml:space="preserve"> PAGEREF _Toc118726657 \h </w:instrText>
        </w:r>
        <w:r w:rsidR="007113D7">
          <w:rPr>
            <w:noProof/>
            <w:webHidden/>
          </w:rPr>
        </w:r>
        <w:r w:rsidR="007113D7">
          <w:rPr>
            <w:noProof/>
            <w:webHidden/>
          </w:rPr>
          <w:fldChar w:fldCharType="separate"/>
        </w:r>
        <w:r w:rsidR="00E719CC">
          <w:rPr>
            <w:noProof/>
            <w:webHidden/>
          </w:rPr>
          <w:t>2</w:t>
        </w:r>
        <w:r w:rsidR="007113D7">
          <w:rPr>
            <w:noProof/>
            <w:webHidden/>
          </w:rPr>
          <w:fldChar w:fldCharType="end"/>
        </w:r>
      </w:hyperlink>
    </w:p>
    <w:p w14:paraId="20D71165" w14:textId="0D8E683D" w:rsidR="007113D7" w:rsidRDefault="003819A8">
      <w:pPr>
        <w:pStyle w:val="TOC1"/>
        <w:rPr>
          <w:rFonts w:asciiTheme="minorHAnsi" w:eastAsiaTheme="minorEastAsia" w:hAnsiTheme="minorHAnsi" w:cstheme="minorBidi"/>
          <w:noProof/>
          <w:snapToGrid/>
          <w:szCs w:val="22"/>
          <w:lang w:eastAsia="en-NZ"/>
        </w:rPr>
      </w:pPr>
      <w:hyperlink w:anchor="_Toc118726658" w:history="1">
        <w:r w:rsidR="007113D7" w:rsidRPr="00DA4ABC">
          <w:rPr>
            <w:rStyle w:val="Hyperlink"/>
            <w:noProof/>
          </w:rPr>
          <w:t>4</w:t>
        </w:r>
        <w:r w:rsidR="007113D7">
          <w:rPr>
            <w:rFonts w:asciiTheme="minorHAnsi" w:eastAsiaTheme="minorEastAsia" w:hAnsiTheme="minorHAnsi" w:cstheme="minorBidi"/>
            <w:noProof/>
            <w:snapToGrid/>
            <w:szCs w:val="22"/>
            <w:lang w:eastAsia="en-NZ"/>
          </w:rPr>
          <w:tab/>
        </w:r>
        <w:r w:rsidR="007113D7" w:rsidRPr="00DA4ABC">
          <w:rPr>
            <w:rStyle w:val="Hyperlink"/>
            <w:noProof/>
          </w:rPr>
          <w:t>Results</w:t>
        </w:r>
        <w:r w:rsidR="007113D7">
          <w:rPr>
            <w:noProof/>
            <w:webHidden/>
          </w:rPr>
          <w:tab/>
        </w:r>
        <w:r w:rsidR="007113D7">
          <w:rPr>
            <w:noProof/>
            <w:webHidden/>
          </w:rPr>
          <w:fldChar w:fldCharType="begin"/>
        </w:r>
        <w:r w:rsidR="007113D7">
          <w:rPr>
            <w:noProof/>
            <w:webHidden/>
          </w:rPr>
          <w:instrText xml:space="preserve"> PAGEREF _Toc118726658 \h </w:instrText>
        </w:r>
        <w:r w:rsidR="007113D7">
          <w:rPr>
            <w:noProof/>
            <w:webHidden/>
          </w:rPr>
        </w:r>
        <w:r w:rsidR="007113D7">
          <w:rPr>
            <w:noProof/>
            <w:webHidden/>
          </w:rPr>
          <w:fldChar w:fldCharType="separate"/>
        </w:r>
        <w:r w:rsidR="00E719CC">
          <w:rPr>
            <w:noProof/>
            <w:webHidden/>
          </w:rPr>
          <w:t>4</w:t>
        </w:r>
        <w:r w:rsidR="007113D7">
          <w:rPr>
            <w:noProof/>
            <w:webHidden/>
          </w:rPr>
          <w:fldChar w:fldCharType="end"/>
        </w:r>
      </w:hyperlink>
    </w:p>
    <w:p w14:paraId="75C31020" w14:textId="1095D661" w:rsidR="007113D7" w:rsidRDefault="003819A8">
      <w:pPr>
        <w:pStyle w:val="TOC1"/>
        <w:rPr>
          <w:rFonts w:asciiTheme="minorHAnsi" w:eastAsiaTheme="minorEastAsia" w:hAnsiTheme="minorHAnsi" w:cstheme="minorBidi"/>
          <w:noProof/>
          <w:snapToGrid/>
          <w:szCs w:val="22"/>
          <w:lang w:eastAsia="en-NZ"/>
        </w:rPr>
      </w:pPr>
      <w:hyperlink w:anchor="_Toc118726659" w:history="1">
        <w:r w:rsidR="007113D7" w:rsidRPr="00DA4ABC">
          <w:rPr>
            <w:rStyle w:val="Hyperlink"/>
            <w:noProof/>
          </w:rPr>
          <w:t>5</w:t>
        </w:r>
        <w:r w:rsidR="007113D7">
          <w:rPr>
            <w:rFonts w:asciiTheme="minorHAnsi" w:eastAsiaTheme="minorEastAsia" w:hAnsiTheme="minorHAnsi" w:cstheme="minorBidi"/>
            <w:noProof/>
            <w:snapToGrid/>
            <w:szCs w:val="22"/>
            <w:lang w:eastAsia="en-NZ"/>
          </w:rPr>
          <w:tab/>
        </w:r>
        <w:r w:rsidR="007113D7" w:rsidRPr="00DA4ABC">
          <w:rPr>
            <w:rStyle w:val="Hyperlink"/>
            <w:noProof/>
          </w:rPr>
          <w:t>Discussion and Conclusions</w:t>
        </w:r>
        <w:r w:rsidR="007113D7">
          <w:rPr>
            <w:noProof/>
            <w:webHidden/>
          </w:rPr>
          <w:tab/>
        </w:r>
        <w:r w:rsidR="007113D7">
          <w:rPr>
            <w:noProof/>
            <w:webHidden/>
          </w:rPr>
          <w:fldChar w:fldCharType="begin"/>
        </w:r>
        <w:r w:rsidR="007113D7">
          <w:rPr>
            <w:noProof/>
            <w:webHidden/>
          </w:rPr>
          <w:instrText xml:space="preserve"> PAGEREF _Toc118726659 \h </w:instrText>
        </w:r>
        <w:r w:rsidR="007113D7">
          <w:rPr>
            <w:noProof/>
            <w:webHidden/>
          </w:rPr>
        </w:r>
        <w:r w:rsidR="007113D7">
          <w:rPr>
            <w:noProof/>
            <w:webHidden/>
          </w:rPr>
          <w:fldChar w:fldCharType="separate"/>
        </w:r>
        <w:r w:rsidR="00E719CC">
          <w:rPr>
            <w:noProof/>
            <w:webHidden/>
          </w:rPr>
          <w:t>8</w:t>
        </w:r>
        <w:r w:rsidR="007113D7">
          <w:rPr>
            <w:noProof/>
            <w:webHidden/>
          </w:rPr>
          <w:fldChar w:fldCharType="end"/>
        </w:r>
      </w:hyperlink>
    </w:p>
    <w:p w14:paraId="574EA3EB" w14:textId="500D93D4" w:rsidR="007113D7" w:rsidRDefault="003819A8">
      <w:pPr>
        <w:pStyle w:val="TOC1"/>
        <w:rPr>
          <w:rFonts w:asciiTheme="minorHAnsi" w:eastAsiaTheme="minorEastAsia" w:hAnsiTheme="minorHAnsi" w:cstheme="minorBidi"/>
          <w:noProof/>
          <w:snapToGrid/>
          <w:szCs w:val="22"/>
          <w:lang w:eastAsia="en-NZ"/>
        </w:rPr>
      </w:pPr>
      <w:hyperlink w:anchor="_Toc118726660" w:history="1">
        <w:r w:rsidR="007113D7" w:rsidRPr="00DA4ABC">
          <w:rPr>
            <w:rStyle w:val="Hyperlink"/>
            <w:noProof/>
          </w:rPr>
          <w:t>6</w:t>
        </w:r>
        <w:r w:rsidR="007113D7">
          <w:rPr>
            <w:rFonts w:asciiTheme="minorHAnsi" w:eastAsiaTheme="minorEastAsia" w:hAnsiTheme="minorHAnsi" w:cstheme="minorBidi"/>
            <w:noProof/>
            <w:snapToGrid/>
            <w:szCs w:val="22"/>
            <w:lang w:eastAsia="en-NZ"/>
          </w:rPr>
          <w:tab/>
        </w:r>
        <w:r w:rsidR="007113D7" w:rsidRPr="00DA4ABC">
          <w:rPr>
            <w:rStyle w:val="Hyperlink"/>
            <w:noProof/>
          </w:rPr>
          <w:t>Recommendations</w:t>
        </w:r>
        <w:r w:rsidR="007113D7">
          <w:rPr>
            <w:noProof/>
            <w:webHidden/>
          </w:rPr>
          <w:tab/>
        </w:r>
        <w:r w:rsidR="007113D7">
          <w:rPr>
            <w:noProof/>
            <w:webHidden/>
          </w:rPr>
          <w:fldChar w:fldCharType="begin"/>
        </w:r>
        <w:r w:rsidR="007113D7">
          <w:rPr>
            <w:noProof/>
            <w:webHidden/>
          </w:rPr>
          <w:instrText xml:space="preserve"> PAGEREF _Toc118726660 \h </w:instrText>
        </w:r>
        <w:r w:rsidR="007113D7">
          <w:rPr>
            <w:noProof/>
            <w:webHidden/>
          </w:rPr>
        </w:r>
        <w:r w:rsidR="007113D7">
          <w:rPr>
            <w:noProof/>
            <w:webHidden/>
          </w:rPr>
          <w:fldChar w:fldCharType="separate"/>
        </w:r>
        <w:r w:rsidR="00E719CC">
          <w:rPr>
            <w:noProof/>
            <w:webHidden/>
          </w:rPr>
          <w:t>9</w:t>
        </w:r>
        <w:r w:rsidR="007113D7">
          <w:rPr>
            <w:noProof/>
            <w:webHidden/>
          </w:rPr>
          <w:fldChar w:fldCharType="end"/>
        </w:r>
      </w:hyperlink>
    </w:p>
    <w:p w14:paraId="7EF357CB" w14:textId="29AFB595" w:rsidR="007113D7" w:rsidRDefault="003819A8">
      <w:pPr>
        <w:pStyle w:val="TOC1"/>
        <w:rPr>
          <w:rFonts w:asciiTheme="minorHAnsi" w:eastAsiaTheme="minorEastAsia" w:hAnsiTheme="minorHAnsi" w:cstheme="minorBidi"/>
          <w:noProof/>
          <w:snapToGrid/>
          <w:szCs w:val="22"/>
          <w:lang w:eastAsia="en-NZ"/>
        </w:rPr>
      </w:pPr>
      <w:hyperlink w:anchor="_Toc118726661" w:history="1">
        <w:r w:rsidR="007113D7" w:rsidRPr="00DA4ABC">
          <w:rPr>
            <w:rStyle w:val="Hyperlink"/>
            <w:noProof/>
          </w:rPr>
          <w:t>7</w:t>
        </w:r>
        <w:r w:rsidR="007113D7">
          <w:rPr>
            <w:rFonts w:asciiTheme="minorHAnsi" w:eastAsiaTheme="minorEastAsia" w:hAnsiTheme="minorHAnsi" w:cstheme="minorBidi"/>
            <w:noProof/>
            <w:snapToGrid/>
            <w:szCs w:val="22"/>
            <w:lang w:eastAsia="en-NZ"/>
          </w:rPr>
          <w:tab/>
        </w:r>
        <w:r w:rsidR="007113D7" w:rsidRPr="00DA4ABC">
          <w:rPr>
            <w:rStyle w:val="Hyperlink"/>
            <w:noProof/>
          </w:rPr>
          <w:t>Acknowledgements</w:t>
        </w:r>
        <w:r w:rsidR="007113D7">
          <w:rPr>
            <w:noProof/>
            <w:webHidden/>
          </w:rPr>
          <w:tab/>
        </w:r>
        <w:r w:rsidR="007113D7">
          <w:rPr>
            <w:noProof/>
            <w:webHidden/>
          </w:rPr>
          <w:fldChar w:fldCharType="begin"/>
        </w:r>
        <w:r w:rsidR="007113D7">
          <w:rPr>
            <w:noProof/>
            <w:webHidden/>
          </w:rPr>
          <w:instrText xml:space="preserve"> PAGEREF _Toc118726661 \h </w:instrText>
        </w:r>
        <w:r w:rsidR="007113D7">
          <w:rPr>
            <w:noProof/>
            <w:webHidden/>
          </w:rPr>
        </w:r>
        <w:r w:rsidR="007113D7">
          <w:rPr>
            <w:noProof/>
            <w:webHidden/>
          </w:rPr>
          <w:fldChar w:fldCharType="separate"/>
        </w:r>
        <w:r w:rsidR="00E719CC">
          <w:rPr>
            <w:noProof/>
            <w:webHidden/>
          </w:rPr>
          <w:t>9</w:t>
        </w:r>
        <w:r w:rsidR="007113D7">
          <w:rPr>
            <w:noProof/>
            <w:webHidden/>
          </w:rPr>
          <w:fldChar w:fldCharType="end"/>
        </w:r>
      </w:hyperlink>
    </w:p>
    <w:p w14:paraId="587BF663" w14:textId="2B88B0EF" w:rsidR="007113D7" w:rsidRDefault="003819A8">
      <w:pPr>
        <w:pStyle w:val="TOC1"/>
        <w:rPr>
          <w:rFonts w:asciiTheme="minorHAnsi" w:eastAsiaTheme="minorEastAsia" w:hAnsiTheme="minorHAnsi" w:cstheme="minorBidi"/>
          <w:noProof/>
          <w:snapToGrid/>
          <w:szCs w:val="22"/>
          <w:lang w:eastAsia="en-NZ"/>
        </w:rPr>
      </w:pPr>
      <w:hyperlink w:anchor="_Toc118726662" w:history="1">
        <w:r w:rsidR="007113D7" w:rsidRPr="00DA4ABC">
          <w:rPr>
            <w:rStyle w:val="Hyperlink"/>
            <w:noProof/>
          </w:rPr>
          <w:t>8</w:t>
        </w:r>
        <w:r w:rsidR="007113D7">
          <w:rPr>
            <w:rFonts w:asciiTheme="minorHAnsi" w:eastAsiaTheme="minorEastAsia" w:hAnsiTheme="minorHAnsi" w:cstheme="minorBidi"/>
            <w:noProof/>
            <w:snapToGrid/>
            <w:szCs w:val="22"/>
            <w:lang w:eastAsia="en-NZ"/>
          </w:rPr>
          <w:tab/>
        </w:r>
        <w:r w:rsidR="007113D7" w:rsidRPr="00DA4ABC">
          <w:rPr>
            <w:rStyle w:val="Hyperlink"/>
            <w:noProof/>
          </w:rPr>
          <w:t>References</w:t>
        </w:r>
        <w:r w:rsidR="007113D7">
          <w:rPr>
            <w:noProof/>
            <w:webHidden/>
          </w:rPr>
          <w:tab/>
        </w:r>
        <w:r w:rsidR="007113D7">
          <w:rPr>
            <w:noProof/>
            <w:webHidden/>
          </w:rPr>
          <w:fldChar w:fldCharType="begin"/>
        </w:r>
        <w:r w:rsidR="007113D7">
          <w:rPr>
            <w:noProof/>
            <w:webHidden/>
          </w:rPr>
          <w:instrText xml:space="preserve"> PAGEREF _Toc118726662 \h </w:instrText>
        </w:r>
        <w:r w:rsidR="007113D7">
          <w:rPr>
            <w:noProof/>
            <w:webHidden/>
          </w:rPr>
        </w:r>
        <w:r w:rsidR="007113D7">
          <w:rPr>
            <w:noProof/>
            <w:webHidden/>
          </w:rPr>
          <w:fldChar w:fldCharType="separate"/>
        </w:r>
        <w:r w:rsidR="00E719CC">
          <w:rPr>
            <w:noProof/>
            <w:webHidden/>
          </w:rPr>
          <w:t>9</w:t>
        </w:r>
        <w:r w:rsidR="007113D7">
          <w:rPr>
            <w:noProof/>
            <w:webHidden/>
          </w:rPr>
          <w:fldChar w:fldCharType="end"/>
        </w:r>
      </w:hyperlink>
    </w:p>
    <w:p w14:paraId="40E1B412" w14:textId="26A826AF" w:rsidR="00F43E63" w:rsidRPr="000A130A" w:rsidRDefault="008F4D63" w:rsidP="00622295">
      <w:pPr>
        <w:pStyle w:val="MWBody1"/>
        <w:sectPr w:rsidR="00F43E63" w:rsidRPr="000A130A" w:rsidSect="006654F7">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134" w:right="1418" w:bottom="1134" w:left="1418" w:header="510" w:footer="510" w:gutter="284"/>
          <w:pgNumType w:fmt="lowerRoman" w:start="3"/>
          <w:cols w:space="720"/>
          <w:titlePg/>
          <w:docGrid w:linePitch="360"/>
        </w:sectPr>
      </w:pPr>
      <w:r>
        <w:fldChar w:fldCharType="end"/>
      </w:r>
      <w:r w:rsidR="00E441C9" w:rsidRPr="000A130A">
        <w:t xml:space="preserve"> </w:t>
      </w:r>
    </w:p>
    <w:p w14:paraId="0C386196" w14:textId="4F3A4E4E" w:rsidR="00C106B4" w:rsidRPr="000A130A" w:rsidRDefault="000E7B8C" w:rsidP="007113D7">
      <w:pPr>
        <w:pStyle w:val="MWHeading1"/>
        <w:spacing w:before="0"/>
      </w:pPr>
      <w:bookmarkStart w:id="6" w:name="_Toc118726654"/>
      <w:r>
        <w:lastRenderedPageBreak/>
        <w:t>Objective</w:t>
      </w:r>
      <w:bookmarkEnd w:id="6"/>
    </w:p>
    <w:p w14:paraId="6A04784E" w14:textId="11240DA4" w:rsidR="006C7E43" w:rsidRPr="000A130A" w:rsidRDefault="002B2536" w:rsidP="006C7E43">
      <w:pPr>
        <w:pStyle w:val="MWBody1"/>
      </w:pPr>
      <w:r>
        <w:t>This report documents the</w:t>
      </w:r>
      <w:r w:rsidR="00640AEC">
        <w:t xml:space="preserve"> translation of information from the Fundamental Soil Layers</w:t>
      </w:r>
      <w:r w:rsidR="00D663D1">
        <w:t xml:space="preserve"> to </w:t>
      </w:r>
      <w:r w:rsidR="00243535">
        <w:t>a layer linked to soil siblings from S-map.</w:t>
      </w:r>
    </w:p>
    <w:p w14:paraId="488826BF" w14:textId="77777777" w:rsidR="00C106B4" w:rsidRDefault="00C106B4" w:rsidP="00D45FAC">
      <w:pPr>
        <w:pStyle w:val="MWHeading1"/>
      </w:pPr>
      <w:bookmarkStart w:id="7" w:name="_Toc138558803"/>
      <w:bookmarkStart w:id="8" w:name="_Toc240623733"/>
      <w:bookmarkStart w:id="9" w:name="_Toc118726655"/>
      <w:r w:rsidRPr="000A130A">
        <w:t>Background</w:t>
      </w:r>
      <w:bookmarkEnd w:id="7"/>
      <w:bookmarkEnd w:id="8"/>
      <w:bookmarkEnd w:id="9"/>
    </w:p>
    <w:p w14:paraId="169BE7F9" w14:textId="1F37F50F" w:rsidR="006D3C3E" w:rsidRDefault="006D3C3E" w:rsidP="00D663D1">
      <w:pPr>
        <w:pStyle w:val="MWBody1"/>
      </w:pPr>
      <w:bookmarkStart w:id="10" w:name="_Toc138558804"/>
      <w:bookmarkStart w:id="11" w:name="_Toc240623734"/>
      <w:r w:rsidRPr="00D51889">
        <w:t>MWLR was asked to provide</w:t>
      </w:r>
      <w:r>
        <w:t xml:space="preserve"> soil data suitable for use in the MFE Risk Index Tool (RIT) project for all primary production land in New Zealand. The soil data needed to be suitable for modelling nitrogen losses vertically and horizontally on a daily time step within the APSIM model. </w:t>
      </w:r>
    </w:p>
    <w:p w14:paraId="761F0841" w14:textId="2F95E168" w:rsidR="006D3C3E" w:rsidRDefault="006D3C3E" w:rsidP="00D663D1">
      <w:pPr>
        <w:pStyle w:val="MWBody1"/>
      </w:pPr>
      <w:r>
        <w:t xml:space="preserve">The S-map soil database is well suited to provide the required soil data for </w:t>
      </w:r>
      <w:r w:rsidR="008F38E2">
        <w:t xml:space="preserve">modelling </w:t>
      </w:r>
      <w:r>
        <w:t>leaching and runoff</w:t>
      </w:r>
      <w:r w:rsidR="008F38E2">
        <w:t xml:space="preserve"> in APSIM</w:t>
      </w:r>
      <w:r>
        <w:t xml:space="preserve">. Soil profiles in S-map are described according to functional horizons that have been developed to reflect hydraulic conductivity and water storage characteristics. And rigorous models have been developed to estimate soil water holding parameters </w:t>
      </w:r>
      <w:r>
        <w:rPr>
          <w:noProof/>
        </w:rPr>
        <w:t>(McNeill et al. 2018)</w:t>
      </w:r>
      <w:r>
        <w:t xml:space="preserve"> and runoff curve numbers. A soil library in the format required by APSIM can be generated from S-map</w:t>
      </w:r>
      <w:r w:rsidR="000E4E07">
        <w:t xml:space="preserve">. </w:t>
      </w:r>
      <w:r>
        <w:t xml:space="preserve">See </w:t>
      </w:r>
      <w:r>
        <w:rPr>
          <w:noProof/>
        </w:rPr>
        <w:t>Vogeler et al. (2022)</w:t>
      </w:r>
      <w:r>
        <w:t xml:space="preserve"> for more information. S-map data cover most of the New Zealand’s highly productive land and around 50% of land suited to primary production. </w:t>
      </w:r>
    </w:p>
    <w:p w14:paraId="1F8CACC9" w14:textId="4CE82BE7" w:rsidR="006D3C3E" w:rsidRDefault="006D3C3E" w:rsidP="00D663D1">
      <w:pPr>
        <w:pStyle w:val="MWBody1"/>
      </w:pPr>
      <w:r>
        <w:t xml:space="preserve">The </w:t>
      </w:r>
      <w:r w:rsidRPr="00C0706B">
        <w:t xml:space="preserve">Fundamental Soil Layers (FSL), derived from the New Zealand Land Resource Inventory (NZLRI), </w:t>
      </w:r>
      <w:r>
        <w:t xml:space="preserve">is the only digital soil coverage of land beyond the boundary of S-map. The </w:t>
      </w:r>
      <w:r w:rsidRPr="00767DAF">
        <w:t xml:space="preserve">NZLRI (Ministry of Works and Development 1979) is a land resource database comprising an inventory of five physical factors (rock type, soil, slope, type and severity of erosion, and vegetation) and a Land Use Capability (LUC) rating. The definition and delineation of the map-unit polygons were based on combining the five factors. The NZLRI was originally compiled at a scale of 1:63,360 (the pre-1979 first edition); there is 1:50,000 coverage for limited areas in the second edition. </w:t>
      </w:r>
      <w:r>
        <w:rPr>
          <w:lang w:val="en-GB"/>
        </w:rPr>
        <w:t xml:space="preserve">The soil component is an amalgam of regional soil survey maps and the </w:t>
      </w:r>
      <w:r w:rsidRPr="00356234">
        <w:rPr>
          <w:lang w:val="en-GB"/>
        </w:rPr>
        <w:t>1:253</w:t>
      </w:r>
      <w:r>
        <w:rPr>
          <w:lang w:val="en-GB"/>
        </w:rPr>
        <w:t>,</w:t>
      </w:r>
      <w:r w:rsidRPr="00356234">
        <w:rPr>
          <w:lang w:val="en-GB"/>
        </w:rPr>
        <w:t>440</w:t>
      </w:r>
      <w:r>
        <w:rPr>
          <w:lang w:val="en-GB"/>
        </w:rPr>
        <w:t>-</w:t>
      </w:r>
      <w:r w:rsidRPr="00356234">
        <w:rPr>
          <w:lang w:val="en-GB"/>
        </w:rPr>
        <w:t xml:space="preserve">scale </w:t>
      </w:r>
      <w:r>
        <w:t xml:space="preserve">(one-inch-to-four-miles) </w:t>
      </w:r>
      <w:r w:rsidRPr="00356234">
        <w:rPr>
          <w:lang w:val="en-GB"/>
        </w:rPr>
        <w:t>General Survey</w:t>
      </w:r>
      <w:r>
        <w:rPr>
          <w:lang w:val="en-GB"/>
        </w:rPr>
        <w:t xml:space="preserve">s of North and South Islands. </w:t>
      </w:r>
    </w:p>
    <w:p w14:paraId="4EFF32B3" w14:textId="6131F16D" w:rsidR="008A12E3" w:rsidRDefault="008A12E3" w:rsidP="008A12E3">
      <w:pPr>
        <w:pStyle w:val="MWBody1"/>
      </w:pPr>
      <w:r w:rsidRPr="00D4525A">
        <w:t>The NZLRI was later enhanced by the addition of 16 soil properties collectively known as the FSL</w:t>
      </w:r>
      <w:r>
        <w:t xml:space="preserve"> (Barringer et al. 1998; Wilde et al. 2000). </w:t>
      </w:r>
      <w:r w:rsidRPr="00D4525A">
        <w:t xml:space="preserve">These layers were generated by creating regional legends </w:t>
      </w:r>
      <w:r w:rsidR="00714C18">
        <w:t>t</w:t>
      </w:r>
      <w:r w:rsidRPr="00D4525A">
        <w:t>h</w:t>
      </w:r>
      <w:r w:rsidR="00714C18">
        <w:t>at</w:t>
      </w:r>
      <w:r w:rsidRPr="00D4525A">
        <w:t xml:space="preserve"> were then correlated using the New Zealand Soil Classification (Hewitt 2010) and referenced to the National Soils Database and other relevant data sources.</w:t>
      </w:r>
      <w:r>
        <w:t xml:space="preserve"> The </w:t>
      </w:r>
      <w:r w:rsidRPr="00CF3563">
        <w:t>description of each soil property is limited to five (in most cases) predefined intervals or classes, with the representative value of the soil property being taken as the interval midpoint of the nominated class(es).</w:t>
      </w:r>
      <w:r>
        <w:t xml:space="preserve"> The FSL information is not suitable for using in APSIM</w:t>
      </w:r>
      <w:r w:rsidR="00C178B1">
        <w:t xml:space="preserve"> due to the </w:t>
      </w:r>
      <w:r w:rsidR="00FB0C4B">
        <w:t>class-based</w:t>
      </w:r>
      <w:r w:rsidR="00C178B1">
        <w:t xml:space="preserve"> nature of the soil </w:t>
      </w:r>
      <w:r w:rsidR="00BF07E1">
        <w:t xml:space="preserve">information and the limited </w:t>
      </w:r>
      <w:r w:rsidR="003A711F">
        <w:t>set</w:t>
      </w:r>
      <w:r w:rsidR="00BF07E1">
        <w:t xml:space="preserve"> of available soil properties</w:t>
      </w:r>
      <w:r w:rsidR="003A711F">
        <w:t>.</w:t>
      </w:r>
    </w:p>
    <w:p w14:paraId="72CD6891" w14:textId="37C7AEF4" w:rsidR="006D3C3E" w:rsidRDefault="006259A7" w:rsidP="00D663D1">
      <w:pPr>
        <w:pStyle w:val="MWBody1"/>
        <w:rPr>
          <w:lang w:val="en-GB"/>
        </w:rPr>
      </w:pPr>
      <w:r>
        <w:rPr>
          <w:lang w:val="en-GB"/>
        </w:rPr>
        <w:t>Note that</w:t>
      </w:r>
      <w:r w:rsidR="006D3C3E">
        <w:rPr>
          <w:lang w:val="en-GB"/>
        </w:rPr>
        <w:t xml:space="preserve"> all the regional-scale soil maps in the South Island, and many in the North Island, have been superseded by S-map surveys. Thus, most of the area of New Zealand that is classified in this report occurs in land that was covered by the 1</w:t>
      </w:r>
      <w:r w:rsidR="006D3C3E" w:rsidRPr="00356234">
        <w:rPr>
          <w:lang w:val="en-GB"/>
        </w:rPr>
        <w:t>:253</w:t>
      </w:r>
      <w:r w:rsidR="00325856">
        <w:rPr>
          <w:lang w:val="en-GB"/>
        </w:rPr>
        <w:t>,</w:t>
      </w:r>
      <w:r w:rsidR="006D3C3E" w:rsidRPr="00356234">
        <w:rPr>
          <w:lang w:val="en-GB"/>
        </w:rPr>
        <w:t>440</w:t>
      </w:r>
      <w:r w:rsidR="006D3C3E">
        <w:rPr>
          <w:lang w:val="en-GB"/>
        </w:rPr>
        <w:t>-</w:t>
      </w:r>
      <w:r w:rsidR="006D3C3E" w:rsidRPr="00356234">
        <w:rPr>
          <w:lang w:val="en-GB"/>
        </w:rPr>
        <w:t>scale</w:t>
      </w:r>
      <w:r w:rsidR="006D3C3E">
        <w:rPr>
          <w:lang w:val="en-GB"/>
        </w:rPr>
        <w:t>,</w:t>
      </w:r>
      <w:r w:rsidR="006D3C3E" w:rsidRPr="00356234">
        <w:rPr>
          <w:lang w:val="en-GB"/>
        </w:rPr>
        <w:t xml:space="preserve"> General </w:t>
      </w:r>
      <w:r w:rsidR="006D3C3E">
        <w:rPr>
          <w:lang w:val="en-GB"/>
        </w:rPr>
        <w:t xml:space="preserve">Soil </w:t>
      </w:r>
      <w:r w:rsidR="006D3C3E" w:rsidRPr="00356234">
        <w:rPr>
          <w:lang w:val="en-GB"/>
        </w:rPr>
        <w:t>Survey</w:t>
      </w:r>
      <w:r w:rsidR="006D3C3E">
        <w:rPr>
          <w:lang w:val="en-GB"/>
        </w:rPr>
        <w:t>s</w:t>
      </w:r>
      <w:r w:rsidR="00362BCF">
        <w:rPr>
          <w:lang w:val="en-GB"/>
        </w:rPr>
        <w:t xml:space="preserve"> </w:t>
      </w:r>
      <w:r w:rsidR="00507A3A">
        <w:rPr>
          <w:noProof/>
          <w:lang w:val="en-GB"/>
        </w:rPr>
        <w:t>(NZ Soil Bureau 1954, 1968)</w:t>
      </w:r>
      <w:r w:rsidR="006D3C3E">
        <w:rPr>
          <w:lang w:val="en-GB"/>
        </w:rPr>
        <w:t xml:space="preserve">. Soil map units at this scale </w:t>
      </w:r>
      <w:r w:rsidR="005D7A57">
        <w:rPr>
          <w:lang w:val="en-GB"/>
        </w:rPr>
        <w:t>should</w:t>
      </w:r>
      <w:r w:rsidR="006D3C3E">
        <w:rPr>
          <w:lang w:val="en-GB"/>
        </w:rPr>
        <w:t xml:space="preserve"> be considered </w:t>
      </w:r>
      <w:r w:rsidR="005D7A57">
        <w:rPr>
          <w:lang w:val="en-GB"/>
        </w:rPr>
        <w:t>as</w:t>
      </w:r>
      <w:r w:rsidR="006D3C3E">
        <w:rPr>
          <w:lang w:val="en-GB"/>
        </w:rPr>
        <w:t xml:space="preserve"> soil-landscape units rather than soil-type units. Only rudimentary soil </w:t>
      </w:r>
      <w:r w:rsidR="006D3C3E">
        <w:rPr>
          <w:lang w:val="en-GB"/>
        </w:rPr>
        <w:lastRenderedPageBreak/>
        <w:t xml:space="preserve">information was provided for these soil units in the associated reports. Consequently, there is </w:t>
      </w:r>
      <w:r w:rsidR="00F31709">
        <w:rPr>
          <w:lang w:val="en-GB"/>
        </w:rPr>
        <w:t xml:space="preserve">high </w:t>
      </w:r>
      <w:r w:rsidR="006D3C3E">
        <w:rPr>
          <w:lang w:val="en-GB"/>
        </w:rPr>
        <w:t xml:space="preserve">uncertainty involved in estimating </w:t>
      </w:r>
      <w:r w:rsidR="00BF2B18">
        <w:rPr>
          <w:lang w:val="en-GB"/>
        </w:rPr>
        <w:t xml:space="preserve">the FSL </w:t>
      </w:r>
      <w:r w:rsidR="006D3C3E">
        <w:rPr>
          <w:lang w:val="en-GB"/>
        </w:rPr>
        <w:t xml:space="preserve">soil properties for land beyond the boundary of S-map coverage. </w:t>
      </w:r>
    </w:p>
    <w:p w14:paraId="45ABA205" w14:textId="0F133E1D" w:rsidR="00C106B4" w:rsidRPr="000A130A" w:rsidRDefault="00C106B4" w:rsidP="00D45FAC">
      <w:pPr>
        <w:pStyle w:val="MWHeading1"/>
      </w:pPr>
      <w:bookmarkStart w:id="12" w:name="_Toc138558805"/>
      <w:bookmarkStart w:id="13" w:name="_Toc240623735"/>
      <w:bookmarkStart w:id="14" w:name="_Toc118726656"/>
      <w:bookmarkEnd w:id="10"/>
      <w:bookmarkEnd w:id="11"/>
      <w:r w:rsidRPr="000A130A">
        <w:t>Method</w:t>
      </w:r>
      <w:bookmarkEnd w:id="12"/>
      <w:bookmarkEnd w:id="13"/>
      <w:bookmarkEnd w:id="14"/>
    </w:p>
    <w:p w14:paraId="0E5C7221" w14:textId="7C6248B4" w:rsidR="00646A45" w:rsidRPr="000A130A" w:rsidRDefault="00646A45" w:rsidP="00646A45">
      <w:pPr>
        <w:pStyle w:val="MWBody1"/>
      </w:pPr>
      <w:bookmarkStart w:id="15" w:name="_Toc138558806"/>
      <w:r>
        <w:t xml:space="preserve">MWLR was asked to provide information suitable for APSIM for all New Zealand. There was limited time and resources to undertake this work. The most efficient way to provide APSIM-ready soil information in areas with no S-map </w:t>
      </w:r>
      <w:r w:rsidR="006278F0">
        <w:t>coverage, was</w:t>
      </w:r>
      <w:r>
        <w:t xml:space="preserve"> to classify soil map units from the FSL/LRI into soil groups, and thence to representative soil siblings in S-map. </w:t>
      </w:r>
    </w:p>
    <w:p w14:paraId="1A99CBD4" w14:textId="77777777" w:rsidR="007B782C" w:rsidRPr="008139EA" w:rsidRDefault="007B782C" w:rsidP="006B3AC0">
      <w:pPr>
        <w:pStyle w:val="MWHeading2"/>
        <w:rPr>
          <w:lang w:val="en-GB"/>
        </w:rPr>
      </w:pPr>
      <w:bookmarkStart w:id="16" w:name="_Toc118726657"/>
      <w:r w:rsidRPr="008139EA">
        <w:rPr>
          <w:lang w:val="en-GB"/>
        </w:rPr>
        <w:t>Classification procedure</w:t>
      </w:r>
      <w:bookmarkEnd w:id="16"/>
    </w:p>
    <w:p w14:paraId="192D34DF" w14:textId="77777777" w:rsidR="007B782C" w:rsidRDefault="007B782C" w:rsidP="002D3548">
      <w:pPr>
        <w:pStyle w:val="MWBody1"/>
      </w:pPr>
      <w:r>
        <w:t xml:space="preserve">The </w:t>
      </w:r>
      <w:r w:rsidRPr="00D51889">
        <w:t>soil</w:t>
      </w:r>
      <w:r>
        <w:t xml:space="preserve"> types</w:t>
      </w:r>
      <w:r w:rsidRPr="00D51889">
        <w:t xml:space="preserve"> in the FSL </w:t>
      </w:r>
      <w:r>
        <w:t xml:space="preserve">were classified into groups having similar </w:t>
      </w:r>
      <w:r w:rsidRPr="00D51889">
        <w:t>hydraulic functionality</w:t>
      </w:r>
      <w:r>
        <w:t xml:space="preserve">; that is, they have similar water storage (profile available water) and hydraulic conductivity. </w:t>
      </w:r>
    </w:p>
    <w:p w14:paraId="765212F8" w14:textId="77777777" w:rsidR="007B782C" w:rsidRPr="002D3548" w:rsidRDefault="007B782C" w:rsidP="002D3548">
      <w:pPr>
        <w:pStyle w:val="MWBody1"/>
        <w:rPr>
          <w:b/>
          <w:bCs/>
        </w:rPr>
      </w:pPr>
      <w:r w:rsidRPr="002D3548">
        <w:rPr>
          <w:b/>
          <w:bCs/>
        </w:rPr>
        <w:t xml:space="preserve">NB For this reason this map of FSL/LRI that has been translated to S-map siblings should not be used to derive other soil characteristics such as soil fertility or chemical characteristics.  </w:t>
      </w:r>
    </w:p>
    <w:p w14:paraId="45AEAAA1" w14:textId="77777777" w:rsidR="007B782C" w:rsidRPr="007602BD" w:rsidRDefault="007B782C" w:rsidP="002D3548">
      <w:pPr>
        <w:pStyle w:val="MWHeading3Num"/>
      </w:pPr>
      <w:r w:rsidRPr="007602BD">
        <w:t>Grouping of Soil Orders</w:t>
      </w:r>
    </w:p>
    <w:p w14:paraId="58D4CA1D" w14:textId="2D09986C" w:rsidR="007B782C" w:rsidRDefault="007B782C" w:rsidP="00F92058">
      <w:pPr>
        <w:pStyle w:val="MWBody1"/>
      </w:pPr>
      <w:r w:rsidRPr="00D51889">
        <w:t xml:space="preserve">Outlier soil classes – </w:t>
      </w:r>
      <w:r>
        <w:t xml:space="preserve">Bare Rock, Saline, Rocky, Alpine, </w:t>
      </w:r>
      <w:r w:rsidRPr="00D51889">
        <w:t>Hydrothermal</w:t>
      </w:r>
      <w:r>
        <w:t>, Sand dunes</w:t>
      </w:r>
      <w:r w:rsidR="006E75D0">
        <w:t xml:space="preserve"> –</w:t>
      </w:r>
      <w:r>
        <w:t xml:space="preserve"> </w:t>
      </w:r>
      <w:r w:rsidRPr="00D51889">
        <w:t>were identified separately.</w:t>
      </w:r>
      <w:r>
        <w:t xml:space="preserve"> The remaining soils were classified according to the following groups of Soil Orders</w:t>
      </w:r>
      <w:r w:rsidR="00314763">
        <w:t>:</w:t>
      </w:r>
    </w:p>
    <w:p w14:paraId="765A9C63" w14:textId="77777777" w:rsidR="007B782C" w:rsidRDefault="007B782C" w:rsidP="007113D7">
      <w:pPr>
        <w:pStyle w:val="MWBullet1"/>
      </w:pPr>
      <w:r>
        <w:t>Organic Soil – these soils have unique water storage and permeability characteristics.</w:t>
      </w:r>
    </w:p>
    <w:p w14:paraId="0D2E8AB6" w14:textId="6B0E41DF" w:rsidR="007B782C" w:rsidRDefault="007B782C" w:rsidP="007113D7">
      <w:pPr>
        <w:pStyle w:val="MWBullet1"/>
      </w:pPr>
      <w:r>
        <w:t xml:space="preserve">Gley Soils – these soils have underlying water tables that constrain leaching, promote denitrification, and are susceptible to ponding and runoff. </w:t>
      </w:r>
    </w:p>
    <w:p w14:paraId="4D8C2EA0" w14:textId="77777777" w:rsidR="007B782C" w:rsidRDefault="007B782C" w:rsidP="007113D7">
      <w:pPr>
        <w:pStyle w:val="MWBullet1"/>
      </w:pPr>
      <w:r>
        <w:t>Allophanic Soils – these soils have low bulk density and generally have moderate to rapid permeability.</w:t>
      </w:r>
    </w:p>
    <w:p w14:paraId="15E5870B" w14:textId="64293156" w:rsidR="007B782C" w:rsidRDefault="007B782C" w:rsidP="007113D7">
      <w:pPr>
        <w:pStyle w:val="MWBullet1"/>
      </w:pPr>
      <w:r>
        <w:t>Pumice soils</w:t>
      </w:r>
      <w:r w:rsidR="00B24237">
        <w:t xml:space="preserve"> –</w:t>
      </w:r>
      <w:r>
        <w:t xml:space="preserve"> these soils have high sand content, low bulk density and moderate to rapid permeability.</w:t>
      </w:r>
    </w:p>
    <w:p w14:paraId="217A7F73" w14:textId="77777777" w:rsidR="007B782C" w:rsidRDefault="007B782C" w:rsidP="007113D7">
      <w:pPr>
        <w:pStyle w:val="MWBullet1"/>
      </w:pPr>
      <w:r>
        <w:t xml:space="preserve">Brown and Podzol Soils – these soils occur in humid areas and have low density in the upper profile and hydrology is mainly controlled by subsoil permeability.  </w:t>
      </w:r>
    </w:p>
    <w:p w14:paraId="73781912" w14:textId="1B56A2BC" w:rsidR="007B782C" w:rsidRDefault="007B782C" w:rsidP="007113D7">
      <w:pPr>
        <w:pStyle w:val="MWBullet1"/>
      </w:pPr>
      <w:r>
        <w:t>Pallic, Melanic</w:t>
      </w:r>
      <w:r w:rsidR="00B24237">
        <w:t>,</w:t>
      </w:r>
      <w:r>
        <w:t xml:space="preserve"> and Semi-Arid Soils </w:t>
      </w:r>
      <w:r w:rsidR="00B24237">
        <w:t>–</w:t>
      </w:r>
      <w:r>
        <w:t xml:space="preserve"> these soil</w:t>
      </w:r>
      <w:r w:rsidR="00F31709">
        <w:t>s</w:t>
      </w:r>
      <w:r>
        <w:t xml:space="preserve"> occur in subhumid to semi-arid areas and have higher bulk density than Brown and Podzol soils.</w:t>
      </w:r>
    </w:p>
    <w:p w14:paraId="6166AD84" w14:textId="032068B9" w:rsidR="007B782C" w:rsidRDefault="007B782C" w:rsidP="007113D7">
      <w:pPr>
        <w:pStyle w:val="MWBullet1"/>
      </w:pPr>
      <w:r>
        <w:t>Ultic, Oxidic and Granular Soils – these are strongly weathered soils overl</w:t>
      </w:r>
      <w:r w:rsidR="00E73F10">
        <w:t>ying</w:t>
      </w:r>
      <w:r>
        <w:t xml:space="preserve"> thick clay mantles.</w:t>
      </w:r>
    </w:p>
    <w:p w14:paraId="297EC132" w14:textId="61F45690" w:rsidR="007B782C" w:rsidRPr="00140EC3" w:rsidRDefault="007B782C" w:rsidP="007113D7">
      <w:pPr>
        <w:pStyle w:val="MWBullet1"/>
      </w:pPr>
      <w:r>
        <w:t>Recent and Raw Soils – these soils have weak profile development.</w:t>
      </w:r>
    </w:p>
    <w:p w14:paraId="7EC6553B" w14:textId="1C2B4ED3" w:rsidR="007B782C" w:rsidRPr="00CD2666" w:rsidRDefault="006B071F" w:rsidP="00140EC3">
      <w:pPr>
        <w:pStyle w:val="MWHeading3Num"/>
        <w:rPr>
          <w:lang w:val="en-GB"/>
        </w:rPr>
      </w:pPr>
      <w:r w:rsidRPr="00CD2666">
        <w:rPr>
          <w:lang w:val="en-GB"/>
        </w:rPr>
        <w:t xml:space="preserve">subdivision </w:t>
      </w:r>
      <w:r w:rsidR="007B782C" w:rsidRPr="00CD2666">
        <w:rPr>
          <w:lang w:val="en-GB"/>
        </w:rPr>
        <w:t xml:space="preserve">of </w:t>
      </w:r>
      <w:r w:rsidR="007B782C">
        <w:rPr>
          <w:lang w:val="en-GB"/>
        </w:rPr>
        <w:t>Soil Orders</w:t>
      </w:r>
      <w:r w:rsidR="007B782C" w:rsidRPr="00CD2666">
        <w:rPr>
          <w:lang w:val="en-GB"/>
        </w:rPr>
        <w:t>:</w:t>
      </w:r>
    </w:p>
    <w:p w14:paraId="19C0AFDF" w14:textId="74424961" w:rsidR="007B782C" w:rsidRDefault="007B782C" w:rsidP="00DA5869">
      <w:pPr>
        <w:pStyle w:val="MWBody1"/>
      </w:pPr>
      <w:r w:rsidRPr="0095181E">
        <w:rPr>
          <w:u w:val="single"/>
          <w:lang w:val="en-GB"/>
        </w:rPr>
        <w:t>Soils that perch water</w:t>
      </w:r>
      <w:r>
        <w:rPr>
          <w:lang w:val="en-GB"/>
        </w:rPr>
        <w:t>.</w:t>
      </w:r>
      <w:r w:rsidRPr="0095181E">
        <w:rPr>
          <w:lang w:val="en-GB"/>
        </w:rPr>
        <w:t xml:space="preserve"> </w:t>
      </w:r>
      <w:r>
        <w:t xml:space="preserve">The presence of a perching layer (a layer with extremely slow permeability) has overriding significance in governing leaching, runoff, and denitrification. </w:t>
      </w:r>
      <w:r>
        <w:rPr>
          <w:lang w:val="en-GB"/>
        </w:rPr>
        <w:lastRenderedPageBreak/>
        <w:t xml:space="preserve">Perched soils either have underlying pans or </w:t>
      </w:r>
      <w:r>
        <w:t>overlie impermeable rock and were separated into three classes – Perched Volcanic, Perched Ultic</w:t>
      </w:r>
      <w:r w:rsidR="00C3013D">
        <w:t>/</w:t>
      </w:r>
      <w:r>
        <w:t>Ox</w:t>
      </w:r>
      <w:r w:rsidR="00FA45E0">
        <w:t>id</w:t>
      </w:r>
      <w:r>
        <w:t xml:space="preserve">ic and Perched Other (the remaining soils). </w:t>
      </w:r>
      <w:r w:rsidR="001F4087">
        <w:t>These were identified using the NZSC</w:t>
      </w:r>
      <w:r w:rsidR="00465E42">
        <w:t xml:space="preserve"> attribute</w:t>
      </w:r>
      <w:r w:rsidR="00F7528F">
        <w:t>s</w:t>
      </w:r>
      <w:r w:rsidR="00465E42">
        <w:t>.</w:t>
      </w:r>
    </w:p>
    <w:p w14:paraId="1027C62C" w14:textId="0D5E453F" w:rsidR="007B782C" w:rsidRDefault="007B782C" w:rsidP="00DA5869">
      <w:pPr>
        <w:pStyle w:val="MWBody1"/>
        <w:rPr>
          <w:lang w:val="en-GB"/>
        </w:rPr>
      </w:pPr>
      <w:r w:rsidRPr="000D7FEE">
        <w:rPr>
          <w:u w:val="single"/>
          <w:lang w:val="en-GB"/>
        </w:rPr>
        <w:t>Soils on steep landscapes</w:t>
      </w:r>
      <w:r>
        <w:rPr>
          <w:lang w:val="en-GB"/>
        </w:rPr>
        <w:t>.</w:t>
      </w:r>
      <w:r w:rsidRPr="004D2AFB">
        <w:rPr>
          <w:lang w:val="en-GB"/>
        </w:rPr>
        <w:t xml:space="preserve"> Soils on steep slopes (Slopes &gt;25 degrees) were separated because of their high variability, their propensity to transmit water downslope and their susceptibility to erosion. </w:t>
      </w:r>
      <w:r w:rsidR="00016601">
        <w:t>Steep</w:t>
      </w:r>
      <w:r w:rsidR="000C0B82">
        <w:t xml:space="preserve"> </w:t>
      </w:r>
      <w:r w:rsidR="000F515C">
        <w:t xml:space="preserve">land was </w:t>
      </w:r>
      <w:r w:rsidR="00465E42">
        <w:t>identified using the GENSOI attribute.</w:t>
      </w:r>
    </w:p>
    <w:p w14:paraId="60EA3663" w14:textId="749332AA" w:rsidR="007B782C" w:rsidRPr="004D2AFB" w:rsidRDefault="007B782C" w:rsidP="00DA5869">
      <w:pPr>
        <w:pStyle w:val="MWBody1"/>
        <w:rPr>
          <w:lang w:val="en-GB"/>
        </w:rPr>
      </w:pPr>
      <w:r w:rsidRPr="000D7FEE">
        <w:rPr>
          <w:u w:val="single"/>
          <w:lang w:val="en-GB"/>
        </w:rPr>
        <w:t>Soils on Hills</w:t>
      </w:r>
      <w:r>
        <w:rPr>
          <w:lang w:val="en-GB"/>
        </w:rPr>
        <w:t xml:space="preserve">. Soils on </w:t>
      </w:r>
      <w:r w:rsidRPr="004D2AFB">
        <w:rPr>
          <w:lang w:val="en-GB"/>
        </w:rPr>
        <w:t>hilly slopes (16</w:t>
      </w:r>
      <w:r w:rsidR="004C55A3">
        <w:rPr>
          <w:lang w:val="en-GB"/>
        </w:rPr>
        <w:t>–</w:t>
      </w:r>
      <w:r w:rsidRPr="004D2AFB">
        <w:rPr>
          <w:lang w:val="en-GB"/>
        </w:rPr>
        <w:t>25 degrees) were separated because of their contact with underlying rock and therefore their greater propensity for runoff. Hill soils over Greywacke were separated from other rocks because Greywacke is generally fractured and facilitates water-flow within underlying rock structure.</w:t>
      </w:r>
      <w:r w:rsidR="00465E42">
        <w:rPr>
          <w:lang w:val="en-GB"/>
        </w:rPr>
        <w:t xml:space="preserve"> </w:t>
      </w:r>
      <w:r w:rsidR="00465E42">
        <w:t>These were identified using the GENSOI attribute.</w:t>
      </w:r>
    </w:p>
    <w:p w14:paraId="14355AD8" w14:textId="638A8250" w:rsidR="007B782C" w:rsidRDefault="007B782C" w:rsidP="00DA5869">
      <w:pPr>
        <w:pStyle w:val="MWBody1"/>
        <w:rPr>
          <w:lang w:val="en-GB"/>
        </w:rPr>
      </w:pPr>
      <w:r w:rsidRPr="00BB1589">
        <w:rPr>
          <w:u w:val="single"/>
          <w:lang w:val="en-GB"/>
        </w:rPr>
        <w:t>Permeability</w:t>
      </w:r>
      <w:r>
        <w:rPr>
          <w:lang w:val="en-GB"/>
        </w:rPr>
        <w:t xml:space="preserve"> Soils were separated according to the slowest permeability within one metre depth. The classes were </w:t>
      </w:r>
      <w:r w:rsidRPr="004D2AFB">
        <w:rPr>
          <w:lang w:val="en-GB"/>
        </w:rPr>
        <w:t>rapid</w:t>
      </w:r>
      <w:r w:rsidR="006402BC">
        <w:rPr>
          <w:lang w:val="en-GB"/>
        </w:rPr>
        <w:t xml:space="preserve"> (r)</w:t>
      </w:r>
      <w:r w:rsidRPr="004D2AFB">
        <w:rPr>
          <w:lang w:val="en-GB"/>
        </w:rPr>
        <w:t>, moderate</w:t>
      </w:r>
      <w:r w:rsidR="006402BC">
        <w:rPr>
          <w:lang w:val="en-GB"/>
        </w:rPr>
        <w:t xml:space="preserve"> (mo)</w:t>
      </w:r>
      <w:r w:rsidR="004C55A3">
        <w:rPr>
          <w:lang w:val="en-GB"/>
        </w:rPr>
        <w:t>,</w:t>
      </w:r>
      <w:r w:rsidRPr="004D2AFB">
        <w:rPr>
          <w:lang w:val="en-GB"/>
        </w:rPr>
        <w:t xml:space="preserve"> or slow</w:t>
      </w:r>
      <w:r w:rsidR="006402BC">
        <w:rPr>
          <w:lang w:val="en-GB"/>
        </w:rPr>
        <w:t xml:space="preserve"> (s)</w:t>
      </w:r>
      <w:r>
        <w:rPr>
          <w:lang w:val="en-GB"/>
        </w:rPr>
        <w:t xml:space="preserve">. </w:t>
      </w:r>
      <w:r w:rsidR="00D47FBF">
        <w:rPr>
          <w:lang w:val="en-GB"/>
        </w:rPr>
        <w:t xml:space="preserve">Permeability classes </w:t>
      </w:r>
      <w:r w:rsidR="00D47FBF">
        <w:t>were identified using the PERMEABILITY attribute.</w:t>
      </w:r>
      <w:r w:rsidR="00D47FBF" w:rsidRPr="004D2AFB">
        <w:rPr>
          <w:lang w:val="en-GB"/>
        </w:rPr>
        <w:t xml:space="preserve"> </w:t>
      </w:r>
      <w:r>
        <w:rPr>
          <w:lang w:val="en-GB"/>
        </w:rPr>
        <w:t>Soils with extremely slow permeability were previously separated into perched classes.</w:t>
      </w:r>
      <w:r w:rsidR="00465E42" w:rsidRPr="00465E42">
        <w:t xml:space="preserve"> </w:t>
      </w:r>
    </w:p>
    <w:p w14:paraId="5DEAD301" w14:textId="4E0B9E1D" w:rsidR="007B782C" w:rsidRDefault="007B782C" w:rsidP="00DA5869">
      <w:pPr>
        <w:pStyle w:val="MWBody1"/>
        <w:rPr>
          <w:lang w:val="en-GB"/>
        </w:rPr>
      </w:pPr>
      <w:r w:rsidRPr="002D524B">
        <w:rPr>
          <w:u w:val="single"/>
          <w:lang w:val="en-GB"/>
        </w:rPr>
        <w:t>Profile available water</w:t>
      </w:r>
      <w:r>
        <w:rPr>
          <w:lang w:val="en-GB"/>
        </w:rPr>
        <w:t xml:space="preserve"> Soils were separated into three PAW classes. H</w:t>
      </w:r>
      <w:r w:rsidRPr="004D2AFB">
        <w:rPr>
          <w:lang w:val="en-GB"/>
        </w:rPr>
        <w:t>igh</w:t>
      </w:r>
      <w:r>
        <w:rPr>
          <w:lang w:val="en-GB"/>
        </w:rPr>
        <w:t xml:space="preserve"> </w:t>
      </w:r>
      <w:r w:rsidR="0038630A">
        <w:rPr>
          <w:lang w:val="en-GB"/>
        </w:rPr>
        <w:t xml:space="preserve">(h) </w:t>
      </w:r>
      <w:r>
        <w:rPr>
          <w:lang w:val="en-GB"/>
        </w:rPr>
        <w:t>= &gt;120 mm</w:t>
      </w:r>
      <w:r w:rsidRPr="004D2AFB">
        <w:rPr>
          <w:lang w:val="en-GB"/>
        </w:rPr>
        <w:t>, medium</w:t>
      </w:r>
      <w:r w:rsidR="0038630A">
        <w:rPr>
          <w:lang w:val="en-GB"/>
        </w:rPr>
        <w:t xml:space="preserve"> (me)</w:t>
      </w:r>
      <w:r>
        <w:rPr>
          <w:lang w:val="en-GB"/>
        </w:rPr>
        <w:t xml:space="preserve"> = 60</w:t>
      </w:r>
      <w:r w:rsidR="00FD76BB">
        <w:rPr>
          <w:lang w:val="en-GB"/>
        </w:rPr>
        <w:t>–</w:t>
      </w:r>
      <w:r>
        <w:rPr>
          <w:lang w:val="en-GB"/>
        </w:rPr>
        <w:t>120 mm, L</w:t>
      </w:r>
      <w:r w:rsidRPr="004D2AFB">
        <w:rPr>
          <w:lang w:val="en-GB"/>
        </w:rPr>
        <w:t>ow</w:t>
      </w:r>
      <w:r w:rsidR="0038630A">
        <w:rPr>
          <w:lang w:val="en-GB"/>
        </w:rPr>
        <w:t xml:space="preserve"> (l)</w:t>
      </w:r>
      <w:r>
        <w:rPr>
          <w:lang w:val="en-GB"/>
        </w:rPr>
        <w:t xml:space="preserve"> = &lt;60 mm</w:t>
      </w:r>
      <w:r w:rsidRPr="004D2AFB">
        <w:rPr>
          <w:lang w:val="en-GB"/>
        </w:rPr>
        <w:t>.</w:t>
      </w:r>
      <w:r>
        <w:rPr>
          <w:lang w:val="en-GB"/>
        </w:rPr>
        <w:t xml:space="preserve"> </w:t>
      </w:r>
      <w:r w:rsidR="00FA0B8A">
        <w:t>These were identified using the PAW_MOD attribute.</w:t>
      </w:r>
    </w:p>
    <w:p w14:paraId="1634ABD5" w14:textId="4776A7C9" w:rsidR="007B782C" w:rsidRPr="007113D7" w:rsidRDefault="007B782C" w:rsidP="003B2FD7">
      <w:pPr>
        <w:pStyle w:val="MWBody1"/>
        <w:rPr>
          <w:szCs w:val="22"/>
          <w:lang w:val="en-GB"/>
        </w:rPr>
      </w:pPr>
      <w:r>
        <w:rPr>
          <w:lang w:val="en-GB"/>
        </w:rPr>
        <w:t xml:space="preserve">The attributes used to subdivide each </w:t>
      </w:r>
      <w:r w:rsidR="0037029E">
        <w:rPr>
          <w:lang w:val="en-GB"/>
        </w:rPr>
        <w:t>soil class</w:t>
      </w:r>
      <w:r>
        <w:rPr>
          <w:lang w:val="en-GB"/>
        </w:rPr>
        <w:t xml:space="preserve"> are listed in Table 1. For example, the Gley soils are subdivided by PAW class and permeability, whereas as the Pumice soils are only subdivided by PAW class. </w:t>
      </w:r>
    </w:p>
    <w:p w14:paraId="7093BC9B" w14:textId="1DFD9B12" w:rsidR="007B782C" w:rsidRDefault="007B782C" w:rsidP="007113D7">
      <w:pPr>
        <w:pStyle w:val="Caption"/>
        <w:keepNext/>
        <w:spacing w:before="480"/>
      </w:pPr>
      <w:r>
        <w:t xml:space="preserve">Table </w:t>
      </w:r>
      <w:r>
        <w:fldChar w:fldCharType="begin"/>
      </w:r>
      <w:r>
        <w:instrText xml:space="preserve"> SEQ Table \* ARABIC </w:instrText>
      </w:r>
      <w:r>
        <w:fldChar w:fldCharType="separate"/>
      </w:r>
      <w:r w:rsidR="00E719CC">
        <w:rPr>
          <w:noProof/>
        </w:rPr>
        <w:t>1</w:t>
      </w:r>
      <w:r>
        <w:fldChar w:fldCharType="end"/>
      </w:r>
      <w:r w:rsidR="007113D7">
        <w:t>.</w:t>
      </w:r>
      <w:r>
        <w:t xml:space="preserve"> Soil groups derived from soil information in the FSL. A ‘y’ denotes that the soil classification was further subdivided by the soil property</w:t>
      </w:r>
    </w:p>
    <w:tbl>
      <w:tblPr>
        <w:tblStyle w:val="ListTable6Colorful"/>
        <w:tblW w:w="5000" w:type="pct"/>
        <w:tblLayout w:type="fixed"/>
        <w:tblLook w:val="04A0" w:firstRow="1" w:lastRow="0" w:firstColumn="1" w:lastColumn="0" w:noHBand="0" w:noVBand="1"/>
      </w:tblPr>
      <w:tblGrid>
        <w:gridCol w:w="4255"/>
        <w:gridCol w:w="1416"/>
        <w:gridCol w:w="1134"/>
        <w:gridCol w:w="1276"/>
        <w:gridCol w:w="706"/>
      </w:tblGrid>
      <w:tr w:rsidR="007113D7" w:rsidRPr="00F92BC3" w14:paraId="190D2D8E" w14:textId="77777777" w:rsidTr="00711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2B4FE6E7" w14:textId="77777777" w:rsidR="007113D7" w:rsidRPr="00C40BC2" w:rsidRDefault="007113D7" w:rsidP="007113D7">
            <w:pPr>
              <w:pStyle w:val="MWTableText2"/>
            </w:pPr>
            <w:r w:rsidRPr="00C40BC2">
              <w:t>Soil classification</w:t>
            </w:r>
          </w:p>
        </w:tc>
        <w:tc>
          <w:tcPr>
            <w:tcW w:w="806" w:type="pct"/>
            <w:noWrap/>
            <w:vAlign w:val="center"/>
            <w:hideMark/>
          </w:tcPr>
          <w:p w14:paraId="3359FCFE" w14:textId="77777777" w:rsidR="007113D7" w:rsidRPr="00C40BC2" w:rsidRDefault="007113D7" w:rsidP="007113D7">
            <w:pPr>
              <w:pStyle w:val="MWTableText2"/>
              <w:jc w:val="center"/>
              <w:cnfStyle w:val="100000000000" w:firstRow="1" w:lastRow="0" w:firstColumn="0" w:lastColumn="0" w:oddVBand="0" w:evenVBand="0" w:oddHBand="0" w:evenHBand="0" w:firstRowFirstColumn="0" w:firstRowLastColumn="0" w:lastRowFirstColumn="0" w:lastRowLastColumn="0"/>
            </w:pPr>
            <w:r w:rsidRPr="00C40BC2">
              <w:t>Permeability (r,mo,s)</w:t>
            </w:r>
          </w:p>
        </w:tc>
        <w:tc>
          <w:tcPr>
            <w:tcW w:w="645" w:type="pct"/>
            <w:noWrap/>
            <w:vAlign w:val="center"/>
            <w:hideMark/>
          </w:tcPr>
          <w:p w14:paraId="4D52E6FC" w14:textId="688006DF" w:rsidR="007113D7" w:rsidRPr="00C40BC2" w:rsidRDefault="007113D7" w:rsidP="007113D7">
            <w:pPr>
              <w:pStyle w:val="MWTableText2"/>
              <w:jc w:val="center"/>
              <w:cnfStyle w:val="100000000000" w:firstRow="1" w:lastRow="0" w:firstColumn="0" w:lastColumn="0" w:oddVBand="0" w:evenVBand="0" w:oddHBand="0" w:evenHBand="0" w:firstRowFirstColumn="0" w:firstRowLastColumn="0" w:lastRowFirstColumn="0" w:lastRowLastColumn="0"/>
            </w:pPr>
            <w:r w:rsidRPr="00C40BC2">
              <w:t>PAW</w:t>
            </w:r>
            <w:r>
              <w:t xml:space="preserve"> </w:t>
            </w:r>
            <w:r>
              <w:br/>
            </w:r>
            <w:r w:rsidRPr="00C40BC2">
              <w:t>(h,me,l)</w:t>
            </w:r>
          </w:p>
        </w:tc>
        <w:tc>
          <w:tcPr>
            <w:tcW w:w="726" w:type="pct"/>
            <w:noWrap/>
            <w:vAlign w:val="center"/>
            <w:hideMark/>
          </w:tcPr>
          <w:p w14:paraId="007440AB" w14:textId="77777777" w:rsidR="007113D7" w:rsidRPr="00C40BC2" w:rsidRDefault="007113D7" w:rsidP="007113D7">
            <w:pPr>
              <w:pStyle w:val="MWTableText2"/>
              <w:jc w:val="center"/>
              <w:cnfStyle w:val="100000000000" w:firstRow="1" w:lastRow="0" w:firstColumn="0" w:lastColumn="0" w:oddVBand="0" w:evenVBand="0" w:oddHBand="0" w:evenHBand="0" w:firstRowFirstColumn="0" w:firstRowLastColumn="0" w:lastRowFirstColumn="0" w:lastRowLastColumn="0"/>
            </w:pPr>
            <w:r w:rsidRPr="00C40BC2">
              <w:t>Greywacke</w:t>
            </w:r>
          </w:p>
        </w:tc>
        <w:tc>
          <w:tcPr>
            <w:tcW w:w="402" w:type="pct"/>
            <w:noWrap/>
            <w:vAlign w:val="center"/>
            <w:hideMark/>
          </w:tcPr>
          <w:p w14:paraId="06E1A1E9" w14:textId="77777777" w:rsidR="007113D7" w:rsidRPr="00C40BC2" w:rsidRDefault="007113D7" w:rsidP="007113D7">
            <w:pPr>
              <w:pStyle w:val="MWTableText2"/>
              <w:jc w:val="center"/>
              <w:cnfStyle w:val="100000000000" w:firstRow="1" w:lastRow="0" w:firstColumn="0" w:lastColumn="0" w:oddVBand="0" w:evenVBand="0" w:oddHBand="0" w:evenHBand="0" w:firstRowFirstColumn="0" w:firstRowLastColumn="0" w:lastRowFirstColumn="0" w:lastRowLastColumn="0"/>
            </w:pPr>
            <w:r w:rsidRPr="00C40BC2">
              <w:t>Hill</w:t>
            </w:r>
          </w:p>
        </w:tc>
      </w:tr>
      <w:tr w:rsidR="007113D7" w:rsidRPr="00F92BC3" w14:paraId="75A3D75A"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tcPr>
          <w:p w14:paraId="2999719F" w14:textId="77777777" w:rsidR="007113D7" w:rsidRPr="00C40BC2" w:rsidRDefault="007113D7" w:rsidP="007113D7">
            <w:pPr>
              <w:pStyle w:val="MWTableText2"/>
              <w:rPr>
                <w:b w:val="0"/>
                <w:bCs w:val="0"/>
              </w:rPr>
            </w:pPr>
            <w:r w:rsidRPr="00C40BC2">
              <w:rPr>
                <w:b w:val="0"/>
                <w:bCs w:val="0"/>
              </w:rPr>
              <w:t>Bare Rock (Brock)</w:t>
            </w:r>
          </w:p>
        </w:tc>
        <w:tc>
          <w:tcPr>
            <w:tcW w:w="806" w:type="pct"/>
            <w:noWrap/>
            <w:vAlign w:val="center"/>
          </w:tcPr>
          <w:p w14:paraId="7EA8B876"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tcPr>
          <w:p w14:paraId="29B98B4E"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726" w:type="pct"/>
            <w:noWrap/>
            <w:vAlign w:val="center"/>
          </w:tcPr>
          <w:p w14:paraId="4E21F7F1"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tcPr>
          <w:p w14:paraId="0831B2C5"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16A0BAF7"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298982D8" w14:textId="77777777" w:rsidR="007113D7" w:rsidRPr="00C40BC2" w:rsidRDefault="007113D7" w:rsidP="007113D7">
            <w:pPr>
              <w:pStyle w:val="MWTableText2"/>
              <w:rPr>
                <w:b w:val="0"/>
                <w:bCs w:val="0"/>
              </w:rPr>
            </w:pPr>
            <w:r w:rsidRPr="00C40BC2">
              <w:rPr>
                <w:b w:val="0"/>
                <w:bCs w:val="0"/>
              </w:rPr>
              <w:t>Saline Gley (Sali+Gley)</w:t>
            </w:r>
          </w:p>
        </w:tc>
        <w:tc>
          <w:tcPr>
            <w:tcW w:w="806" w:type="pct"/>
            <w:noWrap/>
            <w:vAlign w:val="center"/>
            <w:hideMark/>
          </w:tcPr>
          <w:p w14:paraId="1B6D68B8"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hideMark/>
          </w:tcPr>
          <w:p w14:paraId="4F5722ED"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726" w:type="pct"/>
            <w:noWrap/>
            <w:vAlign w:val="center"/>
            <w:hideMark/>
          </w:tcPr>
          <w:p w14:paraId="5CE3ADE5"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25931531"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3E43A974"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tcPr>
          <w:p w14:paraId="2F31581E" w14:textId="77777777" w:rsidR="007113D7" w:rsidRPr="00C40BC2" w:rsidRDefault="007113D7" w:rsidP="007113D7">
            <w:pPr>
              <w:pStyle w:val="MWTableText2"/>
              <w:rPr>
                <w:b w:val="0"/>
                <w:bCs w:val="0"/>
              </w:rPr>
            </w:pPr>
            <w:r w:rsidRPr="00C40BC2">
              <w:rPr>
                <w:b w:val="0"/>
                <w:bCs w:val="0"/>
              </w:rPr>
              <w:t>Saline Recent and Raw (Sali+RcRw)</w:t>
            </w:r>
          </w:p>
        </w:tc>
        <w:tc>
          <w:tcPr>
            <w:tcW w:w="806" w:type="pct"/>
            <w:noWrap/>
            <w:vAlign w:val="center"/>
          </w:tcPr>
          <w:p w14:paraId="130E4E31"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tcPr>
          <w:p w14:paraId="26DA78BB" w14:textId="77777777" w:rsidR="007113D7"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726" w:type="pct"/>
            <w:noWrap/>
            <w:vAlign w:val="center"/>
          </w:tcPr>
          <w:p w14:paraId="265669FD" w14:textId="77777777" w:rsidR="007113D7"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tcPr>
          <w:p w14:paraId="5C2CD065"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1A8C089D"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tcPr>
          <w:p w14:paraId="44C89D29" w14:textId="77777777" w:rsidR="007113D7" w:rsidRPr="00C40BC2" w:rsidRDefault="007113D7" w:rsidP="007113D7">
            <w:pPr>
              <w:pStyle w:val="MWTableText2"/>
              <w:rPr>
                <w:b w:val="0"/>
                <w:bCs w:val="0"/>
              </w:rPr>
            </w:pPr>
            <w:r w:rsidRPr="00C40BC2">
              <w:rPr>
                <w:b w:val="0"/>
                <w:bCs w:val="0"/>
              </w:rPr>
              <w:t>Rocky (Roky)</w:t>
            </w:r>
          </w:p>
        </w:tc>
        <w:tc>
          <w:tcPr>
            <w:tcW w:w="806" w:type="pct"/>
            <w:noWrap/>
            <w:vAlign w:val="center"/>
          </w:tcPr>
          <w:p w14:paraId="5F41F573"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tcPr>
          <w:p w14:paraId="00722887" w14:textId="77777777" w:rsidR="007113D7"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726" w:type="pct"/>
            <w:noWrap/>
            <w:vAlign w:val="center"/>
          </w:tcPr>
          <w:p w14:paraId="36897E2A" w14:textId="77777777" w:rsidR="007113D7"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t>y</w:t>
            </w:r>
          </w:p>
        </w:tc>
        <w:tc>
          <w:tcPr>
            <w:tcW w:w="402" w:type="pct"/>
            <w:noWrap/>
            <w:vAlign w:val="center"/>
          </w:tcPr>
          <w:p w14:paraId="53B9D0CC"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4A25ED14"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tcPr>
          <w:p w14:paraId="09333519" w14:textId="77777777" w:rsidR="007113D7" w:rsidRPr="00C40BC2" w:rsidRDefault="007113D7" w:rsidP="007113D7">
            <w:pPr>
              <w:pStyle w:val="MWTableText2"/>
              <w:rPr>
                <w:b w:val="0"/>
                <w:bCs w:val="0"/>
              </w:rPr>
            </w:pPr>
            <w:r w:rsidRPr="00C40BC2">
              <w:rPr>
                <w:b w:val="0"/>
                <w:bCs w:val="0"/>
              </w:rPr>
              <w:t>Alpine (Alpn+RcRw)</w:t>
            </w:r>
          </w:p>
        </w:tc>
        <w:tc>
          <w:tcPr>
            <w:tcW w:w="806" w:type="pct"/>
            <w:noWrap/>
            <w:vAlign w:val="center"/>
          </w:tcPr>
          <w:p w14:paraId="0C88AD31"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tcPr>
          <w:p w14:paraId="7268F19C"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t>y</w:t>
            </w:r>
          </w:p>
        </w:tc>
        <w:tc>
          <w:tcPr>
            <w:tcW w:w="726" w:type="pct"/>
            <w:noWrap/>
            <w:vAlign w:val="center"/>
          </w:tcPr>
          <w:p w14:paraId="3F09F272"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tcPr>
          <w:p w14:paraId="7BA6D428"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t>y</w:t>
            </w:r>
          </w:p>
        </w:tc>
      </w:tr>
      <w:tr w:rsidR="007113D7" w:rsidRPr="00F92BC3" w14:paraId="25CDA5C8"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2C04FD7F" w14:textId="77777777" w:rsidR="007113D7" w:rsidRPr="00C40BC2" w:rsidRDefault="007113D7" w:rsidP="007113D7">
            <w:pPr>
              <w:pStyle w:val="MWTableText2"/>
              <w:rPr>
                <w:b w:val="0"/>
                <w:bCs w:val="0"/>
              </w:rPr>
            </w:pPr>
            <w:r w:rsidRPr="00C40BC2">
              <w:rPr>
                <w:b w:val="0"/>
                <w:bCs w:val="0"/>
              </w:rPr>
              <w:t>Hydrothermal (Hydr)</w:t>
            </w:r>
          </w:p>
        </w:tc>
        <w:tc>
          <w:tcPr>
            <w:tcW w:w="806" w:type="pct"/>
            <w:noWrap/>
            <w:vAlign w:val="center"/>
            <w:hideMark/>
          </w:tcPr>
          <w:p w14:paraId="567DB3D2"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hideMark/>
          </w:tcPr>
          <w:p w14:paraId="2F687275"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54FBACF2"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5626B3D4"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15A2D45F"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5D5DB45C" w14:textId="77777777" w:rsidR="007113D7" w:rsidRPr="00C40BC2" w:rsidRDefault="007113D7" w:rsidP="007113D7">
            <w:pPr>
              <w:pStyle w:val="MWTableText2"/>
              <w:rPr>
                <w:b w:val="0"/>
                <w:bCs w:val="0"/>
              </w:rPr>
            </w:pPr>
            <w:r w:rsidRPr="00C40BC2">
              <w:rPr>
                <w:b w:val="0"/>
                <w:bCs w:val="0"/>
              </w:rPr>
              <w:t>Organic (Peat)</w:t>
            </w:r>
          </w:p>
        </w:tc>
        <w:tc>
          <w:tcPr>
            <w:tcW w:w="806" w:type="pct"/>
            <w:noWrap/>
            <w:vAlign w:val="center"/>
            <w:hideMark/>
          </w:tcPr>
          <w:p w14:paraId="6EDD0AEE"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hideMark/>
          </w:tcPr>
          <w:p w14:paraId="30F940AD"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6532FC32"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hideMark/>
          </w:tcPr>
          <w:p w14:paraId="7001F1B6"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398F1066"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tcPr>
          <w:p w14:paraId="22BA00BA" w14:textId="77777777" w:rsidR="007113D7" w:rsidRPr="00C40BC2" w:rsidRDefault="007113D7" w:rsidP="007113D7">
            <w:pPr>
              <w:pStyle w:val="MWTableText2"/>
              <w:rPr>
                <w:b w:val="0"/>
                <w:bCs w:val="0"/>
              </w:rPr>
            </w:pPr>
            <w:r w:rsidRPr="00C40BC2">
              <w:rPr>
                <w:b w:val="0"/>
                <w:bCs w:val="0"/>
              </w:rPr>
              <w:t>Fibrous Organic (FibO)</w:t>
            </w:r>
          </w:p>
        </w:tc>
        <w:tc>
          <w:tcPr>
            <w:tcW w:w="806" w:type="pct"/>
            <w:noWrap/>
            <w:vAlign w:val="center"/>
          </w:tcPr>
          <w:p w14:paraId="54BAAC98"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tcPr>
          <w:p w14:paraId="187C38EF"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726" w:type="pct"/>
            <w:noWrap/>
            <w:vAlign w:val="center"/>
          </w:tcPr>
          <w:p w14:paraId="70A0EA02"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tcPr>
          <w:p w14:paraId="683E4FFA"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4C584E02"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4074E615" w14:textId="77777777" w:rsidR="007113D7" w:rsidRPr="00C40BC2" w:rsidRDefault="007113D7" w:rsidP="007113D7">
            <w:pPr>
              <w:pStyle w:val="MWTableText2"/>
              <w:rPr>
                <w:b w:val="0"/>
                <w:bCs w:val="0"/>
              </w:rPr>
            </w:pPr>
            <w:r w:rsidRPr="00C40BC2">
              <w:rPr>
                <w:b w:val="0"/>
                <w:bCs w:val="0"/>
              </w:rPr>
              <w:t>Sand dune (Sand)</w:t>
            </w:r>
          </w:p>
        </w:tc>
        <w:tc>
          <w:tcPr>
            <w:tcW w:w="806" w:type="pct"/>
            <w:noWrap/>
            <w:vAlign w:val="center"/>
            <w:hideMark/>
          </w:tcPr>
          <w:p w14:paraId="5FAB82FA"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hideMark/>
          </w:tcPr>
          <w:p w14:paraId="51CC985F"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30FE4F67"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hideMark/>
          </w:tcPr>
          <w:p w14:paraId="2738E28F"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4BC0DC66"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72B57632" w14:textId="77777777" w:rsidR="007113D7" w:rsidRPr="00C40BC2" w:rsidRDefault="007113D7" w:rsidP="007113D7">
            <w:pPr>
              <w:pStyle w:val="MWTableText2"/>
              <w:rPr>
                <w:b w:val="0"/>
                <w:bCs w:val="0"/>
              </w:rPr>
            </w:pPr>
            <w:r w:rsidRPr="00C40BC2">
              <w:rPr>
                <w:b w:val="0"/>
                <w:bCs w:val="0"/>
              </w:rPr>
              <w:t>Steep Hydrothermal (Step+Hydr)</w:t>
            </w:r>
          </w:p>
        </w:tc>
        <w:tc>
          <w:tcPr>
            <w:tcW w:w="806" w:type="pct"/>
            <w:noWrap/>
            <w:vAlign w:val="center"/>
            <w:hideMark/>
          </w:tcPr>
          <w:p w14:paraId="36844357"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hideMark/>
          </w:tcPr>
          <w:p w14:paraId="0B183F18"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3C393111"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791C3F99"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761499B3"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40D40CCC" w14:textId="77777777" w:rsidR="007113D7" w:rsidRPr="00C40BC2" w:rsidRDefault="007113D7" w:rsidP="007113D7">
            <w:pPr>
              <w:pStyle w:val="MWTableText2"/>
              <w:rPr>
                <w:b w:val="0"/>
                <w:bCs w:val="0"/>
              </w:rPr>
            </w:pPr>
            <w:r w:rsidRPr="00C40BC2">
              <w:rPr>
                <w:b w:val="0"/>
                <w:bCs w:val="0"/>
              </w:rPr>
              <w:t>Steep Allophanic (Step+Allo)</w:t>
            </w:r>
          </w:p>
        </w:tc>
        <w:tc>
          <w:tcPr>
            <w:tcW w:w="806" w:type="pct"/>
            <w:noWrap/>
            <w:vAlign w:val="center"/>
            <w:hideMark/>
          </w:tcPr>
          <w:p w14:paraId="21FBBC7D"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hideMark/>
          </w:tcPr>
          <w:p w14:paraId="517ABABC"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6C5AA865"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hideMark/>
          </w:tcPr>
          <w:p w14:paraId="6CFB0C52"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71F472C6"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0F59683C" w14:textId="77777777" w:rsidR="007113D7" w:rsidRPr="00C40BC2" w:rsidRDefault="007113D7" w:rsidP="007113D7">
            <w:pPr>
              <w:pStyle w:val="MWTableText2"/>
              <w:rPr>
                <w:b w:val="0"/>
                <w:bCs w:val="0"/>
              </w:rPr>
            </w:pPr>
            <w:r w:rsidRPr="00C40BC2">
              <w:rPr>
                <w:b w:val="0"/>
                <w:bCs w:val="0"/>
              </w:rPr>
              <w:t>Steep Pumice (Step+Pumc)</w:t>
            </w:r>
          </w:p>
        </w:tc>
        <w:tc>
          <w:tcPr>
            <w:tcW w:w="806" w:type="pct"/>
            <w:noWrap/>
            <w:vAlign w:val="center"/>
            <w:hideMark/>
          </w:tcPr>
          <w:p w14:paraId="7400712D"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hideMark/>
          </w:tcPr>
          <w:p w14:paraId="5002D211"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1741C6CC"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517433CF"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1692B97C"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49E40952" w14:textId="77777777" w:rsidR="007113D7" w:rsidRPr="00C40BC2" w:rsidRDefault="007113D7" w:rsidP="007113D7">
            <w:pPr>
              <w:pStyle w:val="MWTableText2"/>
              <w:rPr>
                <w:b w:val="0"/>
                <w:bCs w:val="0"/>
              </w:rPr>
            </w:pPr>
            <w:r w:rsidRPr="00C40BC2">
              <w:rPr>
                <w:b w:val="0"/>
                <w:bCs w:val="0"/>
              </w:rPr>
              <w:t>Steep Brown and Podzol (Step+BrPz)</w:t>
            </w:r>
          </w:p>
        </w:tc>
        <w:tc>
          <w:tcPr>
            <w:tcW w:w="806" w:type="pct"/>
            <w:noWrap/>
            <w:vAlign w:val="center"/>
            <w:hideMark/>
          </w:tcPr>
          <w:p w14:paraId="4C465E23"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hideMark/>
          </w:tcPr>
          <w:p w14:paraId="42964C44"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1AF8A798"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hideMark/>
          </w:tcPr>
          <w:p w14:paraId="5042325B"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41585B03"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tcPr>
          <w:p w14:paraId="15E27728" w14:textId="77777777" w:rsidR="007113D7" w:rsidRPr="00C40BC2" w:rsidRDefault="007113D7" w:rsidP="007113D7">
            <w:pPr>
              <w:pStyle w:val="MWTableText2"/>
              <w:rPr>
                <w:b w:val="0"/>
                <w:bCs w:val="0"/>
              </w:rPr>
            </w:pPr>
            <w:r w:rsidRPr="00C40BC2">
              <w:rPr>
                <w:b w:val="0"/>
                <w:bCs w:val="0"/>
              </w:rPr>
              <w:lastRenderedPageBreak/>
              <w:t>Steep Gley )</w:t>
            </w:r>
            <w:r>
              <w:rPr>
                <w:b w:val="0"/>
                <w:bCs w:val="0"/>
              </w:rPr>
              <w:t xml:space="preserve"> </w:t>
            </w:r>
            <w:r w:rsidRPr="00C40BC2">
              <w:rPr>
                <w:b w:val="0"/>
                <w:bCs w:val="0"/>
              </w:rPr>
              <w:t>Step+Gley)</w:t>
            </w:r>
          </w:p>
        </w:tc>
        <w:tc>
          <w:tcPr>
            <w:tcW w:w="806" w:type="pct"/>
            <w:noWrap/>
            <w:vAlign w:val="center"/>
          </w:tcPr>
          <w:p w14:paraId="2C01FA59"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tcPr>
          <w:p w14:paraId="62EDE060"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t>y</w:t>
            </w:r>
          </w:p>
        </w:tc>
        <w:tc>
          <w:tcPr>
            <w:tcW w:w="726" w:type="pct"/>
            <w:noWrap/>
            <w:vAlign w:val="center"/>
          </w:tcPr>
          <w:p w14:paraId="5AC5BDFB"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tcPr>
          <w:p w14:paraId="6F1630BB"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6EB09B0A"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75A85D46" w14:textId="77777777" w:rsidR="007113D7" w:rsidRPr="00C40BC2" w:rsidRDefault="007113D7" w:rsidP="007113D7">
            <w:pPr>
              <w:pStyle w:val="MWTableText2"/>
              <w:rPr>
                <w:b w:val="0"/>
                <w:bCs w:val="0"/>
              </w:rPr>
            </w:pPr>
            <w:r w:rsidRPr="00C40BC2">
              <w:rPr>
                <w:b w:val="0"/>
                <w:bCs w:val="0"/>
              </w:rPr>
              <w:t>Steep Pallic, Melanic and Semiarid (Step+EPSa)</w:t>
            </w:r>
          </w:p>
        </w:tc>
        <w:tc>
          <w:tcPr>
            <w:tcW w:w="806" w:type="pct"/>
            <w:noWrap/>
            <w:vAlign w:val="center"/>
            <w:hideMark/>
          </w:tcPr>
          <w:p w14:paraId="570F48CE"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hideMark/>
          </w:tcPr>
          <w:p w14:paraId="0068E2C7"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52D09AE6"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hideMark/>
          </w:tcPr>
          <w:p w14:paraId="27D342A6"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1727F35C"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tcPr>
          <w:p w14:paraId="0838CC71" w14:textId="77777777" w:rsidR="007113D7" w:rsidRPr="00C40BC2" w:rsidRDefault="007113D7" w:rsidP="007113D7">
            <w:pPr>
              <w:pStyle w:val="MWTableText2"/>
              <w:rPr>
                <w:b w:val="0"/>
                <w:bCs w:val="0"/>
              </w:rPr>
            </w:pPr>
            <w:r w:rsidRPr="00C40BC2">
              <w:rPr>
                <w:b w:val="0"/>
                <w:bCs w:val="0"/>
              </w:rPr>
              <w:t>Steep Perched Ultic, Granular, Oxidic (Step+PrchU)</w:t>
            </w:r>
          </w:p>
        </w:tc>
        <w:tc>
          <w:tcPr>
            <w:tcW w:w="806" w:type="pct"/>
            <w:noWrap/>
            <w:vAlign w:val="center"/>
          </w:tcPr>
          <w:p w14:paraId="0607BDA2"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tcPr>
          <w:p w14:paraId="72029444"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t>y</w:t>
            </w:r>
          </w:p>
        </w:tc>
        <w:tc>
          <w:tcPr>
            <w:tcW w:w="726" w:type="pct"/>
            <w:noWrap/>
            <w:vAlign w:val="center"/>
          </w:tcPr>
          <w:p w14:paraId="67FED92E"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tcPr>
          <w:p w14:paraId="36DEA9E1"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4C12B689"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tcPr>
          <w:p w14:paraId="72AFC2FF" w14:textId="77777777" w:rsidR="007113D7" w:rsidRPr="00C40BC2" w:rsidRDefault="007113D7" w:rsidP="007113D7">
            <w:pPr>
              <w:pStyle w:val="MWTableText2"/>
              <w:rPr>
                <w:b w:val="0"/>
                <w:bCs w:val="0"/>
              </w:rPr>
            </w:pPr>
            <w:r w:rsidRPr="00C40BC2">
              <w:rPr>
                <w:b w:val="0"/>
                <w:bCs w:val="0"/>
              </w:rPr>
              <w:t>Steep Perched Other (Step+PrchO)</w:t>
            </w:r>
          </w:p>
        </w:tc>
        <w:tc>
          <w:tcPr>
            <w:tcW w:w="806" w:type="pct"/>
            <w:noWrap/>
            <w:vAlign w:val="center"/>
          </w:tcPr>
          <w:p w14:paraId="5BD8A1C7"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tcPr>
          <w:p w14:paraId="20C333ED"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t>y</w:t>
            </w:r>
          </w:p>
        </w:tc>
        <w:tc>
          <w:tcPr>
            <w:tcW w:w="726" w:type="pct"/>
            <w:noWrap/>
            <w:vAlign w:val="center"/>
          </w:tcPr>
          <w:p w14:paraId="7BABBC66"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tcPr>
          <w:p w14:paraId="066782D4"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64835EE4"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04F19677" w14:textId="77777777" w:rsidR="007113D7" w:rsidRPr="00C40BC2" w:rsidRDefault="007113D7" w:rsidP="007113D7">
            <w:pPr>
              <w:pStyle w:val="MWTableText2"/>
              <w:rPr>
                <w:b w:val="0"/>
                <w:bCs w:val="0"/>
              </w:rPr>
            </w:pPr>
            <w:r w:rsidRPr="00C40BC2">
              <w:rPr>
                <w:b w:val="0"/>
                <w:bCs w:val="0"/>
              </w:rPr>
              <w:t>Steep Ultic, Granular, Oxidic (Step+GUOx)</w:t>
            </w:r>
          </w:p>
        </w:tc>
        <w:tc>
          <w:tcPr>
            <w:tcW w:w="806" w:type="pct"/>
            <w:noWrap/>
            <w:vAlign w:val="center"/>
            <w:hideMark/>
          </w:tcPr>
          <w:p w14:paraId="43260DE6"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hideMark/>
          </w:tcPr>
          <w:p w14:paraId="25F01303"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0616277F"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1AF5D89A"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11533AAB"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1EDC2D97" w14:textId="77777777" w:rsidR="007113D7" w:rsidRPr="00C40BC2" w:rsidRDefault="007113D7" w:rsidP="007113D7">
            <w:pPr>
              <w:pStyle w:val="MWTableText2"/>
              <w:rPr>
                <w:b w:val="0"/>
                <w:bCs w:val="0"/>
              </w:rPr>
            </w:pPr>
            <w:r w:rsidRPr="00C40BC2">
              <w:rPr>
                <w:b w:val="0"/>
                <w:bCs w:val="0"/>
              </w:rPr>
              <w:t>Steep Recent and Raw (Step+RcRw)</w:t>
            </w:r>
          </w:p>
        </w:tc>
        <w:tc>
          <w:tcPr>
            <w:tcW w:w="806" w:type="pct"/>
            <w:noWrap/>
            <w:vAlign w:val="center"/>
            <w:hideMark/>
          </w:tcPr>
          <w:p w14:paraId="7FCDCEBF"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hideMark/>
          </w:tcPr>
          <w:p w14:paraId="15816DE0"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2160E0DA"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hideMark/>
          </w:tcPr>
          <w:p w14:paraId="1C9EC0B2"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5900F638"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40FE68F8" w14:textId="77777777" w:rsidR="007113D7" w:rsidRPr="00C40BC2" w:rsidRDefault="007113D7" w:rsidP="007113D7">
            <w:pPr>
              <w:pStyle w:val="MWTableText2"/>
              <w:rPr>
                <w:b w:val="0"/>
                <w:bCs w:val="0"/>
              </w:rPr>
            </w:pPr>
            <w:r w:rsidRPr="00C40BC2">
              <w:rPr>
                <w:b w:val="0"/>
                <w:bCs w:val="0"/>
              </w:rPr>
              <w:t>Steep Rocky (Step+Roky)</w:t>
            </w:r>
          </w:p>
        </w:tc>
        <w:tc>
          <w:tcPr>
            <w:tcW w:w="806" w:type="pct"/>
            <w:noWrap/>
            <w:vAlign w:val="center"/>
            <w:hideMark/>
          </w:tcPr>
          <w:p w14:paraId="7B0DCA6E"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hideMark/>
          </w:tcPr>
          <w:p w14:paraId="5B1BE415"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5809D8DD"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0CD16AF5"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7D7EA455"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14F2AB8C" w14:textId="77777777" w:rsidR="007113D7" w:rsidRPr="00C40BC2" w:rsidRDefault="007113D7" w:rsidP="007113D7">
            <w:pPr>
              <w:pStyle w:val="MWTableText2"/>
              <w:rPr>
                <w:b w:val="0"/>
                <w:bCs w:val="0"/>
              </w:rPr>
            </w:pPr>
            <w:r w:rsidRPr="00C40BC2">
              <w:rPr>
                <w:b w:val="0"/>
                <w:bCs w:val="0"/>
              </w:rPr>
              <w:t>Steep Sandy (Step+Sand)</w:t>
            </w:r>
          </w:p>
        </w:tc>
        <w:tc>
          <w:tcPr>
            <w:tcW w:w="806" w:type="pct"/>
            <w:noWrap/>
            <w:vAlign w:val="center"/>
            <w:hideMark/>
          </w:tcPr>
          <w:p w14:paraId="3CABCE3C"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hideMark/>
          </w:tcPr>
          <w:p w14:paraId="2613AC5D"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5BC83A15"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hideMark/>
          </w:tcPr>
          <w:p w14:paraId="2B6930B7"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1F095020"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7E73587F" w14:textId="77777777" w:rsidR="007113D7" w:rsidRPr="00C40BC2" w:rsidRDefault="007113D7" w:rsidP="007113D7">
            <w:pPr>
              <w:pStyle w:val="MWTableText2"/>
              <w:rPr>
                <w:b w:val="0"/>
                <w:bCs w:val="0"/>
              </w:rPr>
            </w:pPr>
            <w:r w:rsidRPr="00C40BC2">
              <w:rPr>
                <w:b w:val="0"/>
                <w:bCs w:val="0"/>
              </w:rPr>
              <w:t>Perched Ultic, Granular, Oxidic (PrchU)</w:t>
            </w:r>
          </w:p>
        </w:tc>
        <w:tc>
          <w:tcPr>
            <w:tcW w:w="806" w:type="pct"/>
            <w:noWrap/>
            <w:vAlign w:val="center"/>
            <w:hideMark/>
          </w:tcPr>
          <w:p w14:paraId="2A16F7A6"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hideMark/>
          </w:tcPr>
          <w:p w14:paraId="4E276A5A"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5927F0BC"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6C4B47AB"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28EDC50C"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4353AFC5" w14:textId="77777777" w:rsidR="007113D7" w:rsidRPr="00C40BC2" w:rsidRDefault="007113D7" w:rsidP="007113D7">
            <w:pPr>
              <w:pStyle w:val="MWTableText2"/>
              <w:rPr>
                <w:b w:val="0"/>
                <w:bCs w:val="0"/>
              </w:rPr>
            </w:pPr>
            <w:r w:rsidRPr="00C40BC2">
              <w:rPr>
                <w:b w:val="0"/>
                <w:bCs w:val="0"/>
              </w:rPr>
              <w:t>Perched Volcanic (PrchV)</w:t>
            </w:r>
          </w:p>
        </w:tc>
        <w:tc>
          <w:tcPr>
            <w:tcW w:w="806" w:type="pct"/>
            <w:noWrap/>
            <w:vAlign w:val="center"/>
            <w:hideMark/>
          </w:tcPr>
          <w:p w14:paraId="7C8AF1BA"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hideMark/>
          </w:tcPr>
          <w:p w14:paraId="7968729D"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3701EF97"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hideMark/>
          </w:tcPr>
          <w:p w14:paraId="605145C0"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1E17E129"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44AD1F39" w14:textId="77777777" w:rsidR="007113D7" w:rsidRPr="00C40BC2" w:rsidRDefault="007113D7" w:rsidP="007113D7">
            <w:pPr>
              <w:pStyle w:val="MWTableText2"/>
              <w:rPr>
                <w:b w:val="0"/>
                <w:bCs w:val="0"/>
              </w:rPr>
            </w:pPr>
            <w:r w:rsidRPr="00C40BC2">
              <w:rPr>
                <w:b w:val="0"/>
                <w:bCs w:val="0"/>
              </w:rPr>
              <w:t>Perched Other (PrchO)</w:t>
            </w:r>
          </w:p>
        </w:tc>
        <w:tc>
          <w:tcPr>
            <w:tcW w:w="806" w:type="pct"/>
            <w:noWrap/>
            <w:vAlign w:val="center"/>
            <w:hideMark/>
          </w:tcPr>
          <w:p w14:paraId="40939A95"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645" w:type="pct"/>
            <w:noWrap/>
            <w:vAlign w:val="center"/>
            <w:hideMark/>
          </w:tcPr>
          <w:p w14:paraId="799E2DE7"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4453E6B6"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61C6AE41"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12A9C133"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tcPr>
          <w:p w14:paraId="1525AACD" w14:textId="77777777" w:rsidR="007113D7" w:rsidRPr="00C40BC2" w:rsidRDefault="007113D7" w:rsidP="007113D7">
            <w:pPr>
              <w:pStyle w:val="MWTableText2"/>
            </w:pPr>
            <w:r w:rsidRPr="00C40BC2">
              <w:rPr>
                <w:b w:val="0"/>
                <w:bCs w:val="0"/>
              </w:rPr>
              <w:t>Pumice (Pumc)</w:t>
            </w:r>
          </w:p>
        </w:tc>
        <w:tc>
          <w:tcPr>
            <w:tcW w:w="806" w:type="pct"/>
            <w:noWrap/>
            <w:vAlign w:val="center"/>
          </w:tcPr>
          <w:p w14:paraId="61164A32" w14:textId="77777777" w:rsidR="007113D7"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645" w:type="pct"/>
            <w:noWrap/>
            <w:vAlign w:val="center"/>
          </w:tcPr>
          <w:p w14:paraId="2F294432"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tcPr>
          <w:p w14:paraId="5D29F872"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tcPr>
          <w:p w14:paraId="2E2D15CA"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628649B5"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15657AB3" w14:textId="77777777" w:rsidR="007113D7" w:rsidRPr="00C40BC2" w:rsidRDefault="007113D7" w:rsidP="007113D7">
            <w:pPr>
              <w:pStyle w:val="MWTableText2"/>
              <w:rPr>
                <w:b w:val="0"/>
                <w:bCs w:val="0"/>
              </w:rPr>
            </w:pPr>
            <w:r w:rsidRPr="00C40BC2">
              <w:rPr>
                <w:b w:val="0"/>
                <w:bCs w:val="0"/>
              </w:rPr>
              <w:t>Allophanic (Allo)</w:t>
            </w:r>
          </w:p>
        </w:tc>
        <w:tc>
          <w:tcPr>
            <w:tcW w:w="806" w:type="pct"/>
            <w:noWrap/>
            <w:vAlign w:val="center"/>
            <w:hideMark/>
          </w:tcPr>
          <w:p w14:paraId="7120EF34"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t>y</w:t>
            </w:r>
          </w:p>
        </w:tc>
        <w:tc>
          <w:tcPr>
            <w:tcW w:w="645" w:type="pct"/>
            <w:noWrap/>
            <w:vAlign w:val="center"/>
            <w:hideMark/>
          </w:tcPr>
          <w:p w14:paraId="1785975A"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7B0C1C1A"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1A9F0B6E"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r>
      <w:tr w:rsidR="007113D7" w:rsidRPr="00F92BC3" w14:paraId="3259C98E"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54C6A149" w14:textId="77777777" w:rsidR="007113D7" w:rsidRPr="00C40BC2" w:rsidRDefault="007113D7" w:rsidP="007113D7">
            <w:pPr>
              <w:pStyle w:val="MWTableText2"/>
              <w:rPr>
                <w:b w:val="0"/>
                <w:bCs w:val="0"/>
              </w:rPr>
            </w:pPr>
            <w:r w:rsidRPr="00C40BC2">
              <w:rPr>
                <w:b w:val="0"/>
                <w:bCs w:val="0"/>
              </w:rPr>
              <w:t>Gley (Gley)</w:t>
            </w:r>
          </w:p>
        </w:tc>
        <w:tc>
          <w:tcPr>
            <w:tcW w:w="806" w:type="pct"/>
            <w:noWrap/>
            <w:vAlign w:val="center"/>
            <w:hideMark/>
          </w:tcPr>
          <w:p w14:paraId="63264303"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645" w:type="pct"/>
            <w:noWrap/>
            <w:vAlign w:val="center"/>
            <w:hideMark/>
          </w:tcPr>
          <w:p w14:paraId="4DE5AD98"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7F418272"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402" w:type="pct"/>
            <w:noWrap/>
            <w:vAlign w:val="center"/>
            <w:hideMark/>
          </w:tcPr>
          <w:p w14:paraId="0F3654A4"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p>
        </w:tc>
      </w:tr>
      <w:tr w:rsidR="007113D7" w:rsidRPr="00F92BC3" w14:paraId="143A3987"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39962C58" w14:textId="77777777" w:rsidR="007113D7" w:rsidRPr="00C40BC2" w:rsidRDefault="007113D7" w:rsidP="007113D7">
            <w:pPr>
              <w:pStyle w:val="MWTableText2"/>
              <w:rPr>
                <w:b w:val="0"/>
                <w:bCs w:val="0"/>
              </w:rPr>
            </w:pPr>
            <w:r w:rsidRPr="00C40BC2">
              <w:rPr>
                <w:b w:val="0"/>
                <w:bCs w:val="0"/>
              </w:rPr>
              <w:t>Brown and Podzol (BrPz)</w:t>
            </w:r>
          </w:p>
        </w:tc>
        <w:tc>
          <w:tcPr>
            <w:tcW w:w="806" w:type="pct"/>
            <w:noWrap/>
            <w:vAlign w:val="center"/>
            <w:hideMark/>
          </w:tcPr>
          <w:p w14:paraId="51300B0D"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645" w:type="pct"/>
            <w:noWrap/>
            <w:vAlign w:val="center"/>
            <w:hideMark/>
          </w:tcPr>
          <w:p w14:paraId="3B24DED2"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1084E3C0"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402" w:type="pct"/>
            <w:noWrap/>
            <w:vAlign w:val="center"/>
            <w:hideMark/>
          </w:tcPr>
          <w:p w14:paraId="5521FED6"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r>
      <w:tr w:rsidR="007113D7" w:rsidRPr="00F92BC3" w14:paraId="62CB802B"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18BDA518" w14:textId="77777777" w:rsidR="007113D7" w:rsidRPr="00E441C9" w:rsidRDefault="007113D7" w:rsidP="007113D7">
            <w:pPr>
              <w:pStyle w:val="MWTableText2"/>
              <w:rPr>
                <w:b w:val="0"/>
                <w:bCs w:val="0"/>
                <w:highlight w:val="yellow"/>
              </w:rPr>
            </w:pPr>
            <w:r w:rsidRPr="00E441C9">
              <w:rPr>
                <w:b w:val="0"/>
                <w:bCs w:val="0"/>
              </w:rPr>
              <w:t>Melanic, Pallic and Semiarid (EPSa)</w:t>
            </w:r>
          </w:p>
        </w:tc>
        <w:tc>
          <w:tcPr>
            <w:tcW w:w="806" w:type="pct"/>
            <w:noWrap/>
            <w:vAlign w:val="center"/>
            <w:hideMark/>
          </w:tcPr>
          <w:p w14:paraId="3E735446"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645" w:type="pct"/>
            <w:noWrap/>
            <w:vAlign w:val="center"/>
            <w:hideMark/>
          </w:tcPr>
          <w:p w14:paraId="6974D100"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4182E975"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402" w:type="pct"/>
            <w:noWrap/>
            <w:vAlign w:val="center"/>
            <w:hideMark/>
          </w:tcPr>
          <w:p w14:paraId="5642FC07"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r>
      <w:tr w:rsidR="007113D7" w:rsidRPr="00F92BC3" w14:paraId="1A77D01C" w14:textId="77777777" w:rsidTr="007113D7">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3400D37A" w14:textId="77777777" w:rsidR="007113D7" w:rsidRPr="00E441C9" w:rsidRDefault="007113D7" w:rsidP="007113D7">
            <w:pPr>
              <w:pStyle w:val="MWTableText2"/>
              <w:rPr>
                <w:b w:val="0"/>
                <w:bCs w:val="0"/>
                <w:highlight w:val="yellow"/>
              </w:rPr>
            </w:pPr>
            <w:r w:rsidRPr="00E441C9">
              <w:rPr>
                <w:b w:val="0"/>
                <w:bCs w:val="0"/>
              </w:rPr>
              <w:t>Granular, Ultic and Oxidic (GUOx)</w:t>
            </w:r>
          </w:p>
        </w:tc>
        <w:tc>
          <w:tcPr>
            <w:tcW w:w="806" w:type="pct"/>
            <w:noWrap/>
            <w:vAlign w:val="center"/>
            <w:hideMark/>
          </w:tcPr>
          <w:p w14:paraId="1EBDD1B4"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645" w:type="pct"/>
            <w:noWrap/>
            <w:vAlign w:val="center"/>
            <w:hideMark/>
          </w:tcPr>
          <w:p w14:paraId="7322ACD2"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c>
          <w:tcPr>
            <w:tcW w:w="726" w:type="pct"/>
            <w:noWrap/>
            <w:vAlign w:val="center"/>
            <w:hideMark/>
          </w:tcPr>
          <w:p w14:paraId="144CEA9B"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02" w:type="pct"/>
            <w:noWrap/>
            <w:vAlign w:val="center"/>
            <w:hideMark/>
          </w:tcPr>
          <w:p w14:paraId="65D0E897" w14:textId="77777777" w:rsidR="007113D7" w:rsidRPr="00F92BC3" w:rsidRDefault="007113D7" w:rsidP="007113D7">
            <w:pPr>
              <w:pStyle w:val="MWTableText2"/>
              <w:jc w:val="center"/>
              <w:cnfStyle w:val="000000000000" w:firstRow="0" w:lastRow="0" w:firstColumn="0" w:lastColumn="0" w:oddVBand="0" w:evenVBand="0" w:oddHBand="0" w:evenHBand="0" w:firstRowFirstColumn="0" w:firstRowLastColumn="0" w:lastRowFirstColumn="0" w:lastRowLastColumn="0"/>
            </w:pPr>
            <w:r w:rsidRPr="00F92BC3">
              <w:t>y</w:t>
            </w:r>
          </w:p>
        </w:tc>
      </w:tr>
      <w:tr w:rsidR="007113D7" w:rsidRPr="00F92BC3" w14:paraId="05C750B4" w14:textId="77777777" w:rsidTr="00711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noWrap/>
            <w:vAlign w:val="center"/>
            <w:hideMark/>
          </w:tcPr>
          <w:p w14:paraId="01778131" w14:textId="77777777" w:rsidR="007113D7" w:rsidRPr="00C40BC2" w:rsidRDefault="007113D7" w:rsidP="007113D7">
            <w:pPr>
              <w:pStyle w:val="MWTableText2"/>
              <w:rPr>
                <w:b w:val="0"/>
                <w:bCs w:val="0"/>
              </w:rPr>
            </w:pPr>
            <w:r w:rsidRPr="00C40BC2">
              <w:rPr>
                <w:b w:val="0"/>
                <w:bCs w:val="0"/>
              </w:rPr>
              <w:t>Recent and Raw (RcRw)</w:t>
            </w:r>
          </w:p>
        </w:tc>
        <w:tc>
          <w:tcPr>
            <w:tcW w:w="806" w:type="pct"/>
            <w:noWrap/>
            <w:vAlign w:val="center"/>
            <w:hideMark/>
          </w:tcPr>
          <w:p w14:paraId="60A3DF0F"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645" w:type="pct"/>
            <w:noWrap/>
            <w:vAlign w:val="center"/>
            <w:hideMark/>
          </w:tcPr>
          <w:p w14:paraId="09B12D60"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726" w:type="pct"/>
            <w:noWrap/>
            <w:vAlign w:val="center"/>
            <w:hideMark/>
          </w:tcPr>
          <w:p w14:paraId="6D268288"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c>
          <w:tcPr>
            <w:tcW w:w="402" w:type="pct"/>
            <w:noWrap/>
            <w:vAlign w:val="center"/>
            <w:hideMark/>
          </w:tcPr>
          <w:p w14:paraId="796A8042" w14:textId="77777777" w:rsidR="007113D7" w:rsidRPr="00F92BC3" w:rsidRDefault="007113D7" w:rsidP="007113D7">
            <w:pPr>
              <w:pStyle w:val="MWTableText2"/>
              <w:jc w:val="center"/>
              <w:cnfStyle w:val="000000100000" w:firstRow="0" w:lastRow="0" w:firstColumn="0" w:lastColumn="0" w:oddVBand="0" w:evenVBand="0" w:oddHBand="1" w:evenHBand="0" w:firstRowFirstColumn="0" w:firstRowLastColumn="0" w:lastRowFirstColumn="0" w:lastRowLastColumn="0"/>
            </w:pPr>
            <w:r w:rsidRPr="00F92BC3">
              <w:t>y</w:t>
            </w:r>
          </w:p>
        </w:tc>
      </w:tr>
    </w:tbl>
    <w:p w14:paraId="0432C8D9" w14:textId="77777777" w:rsidR="007113D7" w:rsidRDefault="007113D7" w:rsidP="007113D7">
      <w:pPr>
        <w:pStyle w:val="MWTableText2"/>
      </w:pPr>
    </w:p>
    <w:p w14:paraId="3C800A05" w14:textId="77777777" w:rsidR="003D3296" w:rsidRPr="000A130A" w:rsidRDefault="003D3296" w:rsidP="003D3296">
      <w:pPr>
        <w:pStyle w:val="MWHeading1"/>
      </w:pPr>
      <w:bookmarkStart w:id="17" w:name="_Toc240623736"/>
      <w:bookmarkStart w:id="18" w:name="_Toc118726658"/>
      <w:r w:rsidRPr="000A130A">
        <w:t>Results</w:t>
      </w:r>
      <w:bookmarkEnd w:id="17"/>
      <w:bookmarkEnd w:id="18"/>
    </w:p>
    <w:p w14:paraId="170D3CB5" w14:textId="04DAAD8A" w:rsidR="003D3296" w:rsidRPr="000A130A" w:rsidRDefault="003D3296" w:rsidP="003D3296">
      <w:pPr>
        <w:pStyle w:val="MWBody1"/>
      </w:pPr>
      <w:r>
        <w:t xml:space="preserve">The reclassification of the </w:t>
      </w:r>
      <w:r w:rsidR="00CA65F4">
        <w:t xml:space="preserve">soil properties in the FSL/LRI </w:t>
      </w:r>
      <w:r w:rsidR="00063A01">
        <w:t xml:space="preserve">according to Table 1, </w:t>
      </w:r>
      <w:r w:rsidR="00CA65F4">
        <w:t xml:space="preserve">resulted in </w:t>
      </w:r>
      <w:r w:rsidR="00630B7E">
        <w:t>135</w:t>
      </w:r>
      <w:r w:rsidR="00580A99">
        <w:t xml:space="preserve"> soil groups</w:t>
      </w:r>
      <w:r w:rsidR="006B3AC0">
        <w:t xml:space="preserve"> as</w:t>
      </w:r>
      <w:r w:rsidR="00A62252">
        <w:t xml:space="preserve"> shown in Table 2</w:t>
      </w:r>
      <w:r w:rsidR="006B3AC0">
        <w:t>.</w:t>
      </w:r>
      <w:r w:rsidR="00BC3EEB">
        <w:t xml:space="preserve"> </w:t>
      </w:r>
      <w:r w:rsidR="00BC3EEB" w:rsidRPr="00BC3EEB">
        <w:t>The set of final soil groups represents the unique combinations of attributes as specified in Table 1 that were found in the FSL/LRI. For example, in the Allophanic group there were no map</w:t>
      </w:r>
      <w:r w:rsidR="008F16F6">
        <w:t xml:space="preserve"> </w:t>
      </w:r>
      <w:r w:rsidR="00BC3EEB" w:rsidRPr="00BC3EEB">
        <w:t xml:space="preserve">units with low PAW. Each group was matched to the nearest sibling defined in S-map. The S-map database was filtered so the attributes that defined </w:t>
      </w:r>
      <w:r w:rsidR="00AC376D">
        <w:t>each</w:t>
      </w:r>
      <w:r w:rsidR="00BC3EEB" w:rsidRPr="00BC3EEB">
        <w:t xml:space="preserve"> FSL group could be segregated within the database and an appropriate sibling that represented the average soil hydraulic features of the class was selected.</w:t>
      </w:r>
    </w:p>
    <w:p w14:paraId="3099F151" w14:textId="45471FD5" w:rsidR="007B782C" w:rsidRDefault="007B782C" w:rsidP="007113D7">
      <w:pPr>
        <w:pStyle w:val="Caption"/>
        <w:spacing w:before="480"/>
        <w:rPr>
          <w:noProof/>
        </w:rPr>
      </w:pPr>
      <w:r>
        <w:t xml:space="preserve">Table </w:t>
      </w:r>
      <w:r>
        <w:fldChar w:fldCharType="begin"/>
      </w:r>
      <w:r>
        <w:instrText xml:space="preserve"> SEQ Table \* ARABIC </w:instrText>
      </w:r>
      <w:r>
        <w:fldChar w:fldCharType="separate"/>
      </w:r>
      <w:r w:rsidR="00E719CC">
        <w:rPr>
          <w:noProof/>
        </w:rPr>
        <w:t>2</w:t>
      </w:r>
      <w:r>
        <w:fldChar w:fldCharType="end"/>
      </w:r>
      <w:r w:rsidR="007113D7">
        <w:t>.</w:t>
      </w:r>
      <w:r>
        <w:t xml:space="preserve"> List of soil groups found in the</w:t>
      </w:r>
      <w:r>
        <w:rPr>
          <w:noProof/>
        </w:rPr>
        <w:t xml:space="preserve"> FSL/LRI and their associated S-map sibling</w:t>
      </w:r>
    </w:p>
    <w:tbl>
      <w:tblPr>
        <w:tblStyle w:val="ListTable6Colorful"/>
        <w:tblW w:w="3388" w:type="pct"/>
        <w:tblLook w:val="0420" w:firstRow="1" w:lastRow="0" w:firstColumn="0" w:lastColumn="0" w:noHBand="0" w:noVBand="1"/>
      </w:tblPr>
      <w:tblGrid>
        <w:gridCol w:w="2977"/>
        <w:gridCol w:w="2977"/>
      </w:tblGrid>
      <w:tr w:rsidR="007113D7" w:rsidRPr="00BB4053" w14:paraId="0D5F6E97" w14:textId="77777777" w:rsidTr="007113D7">
        <w:trPr>
          <w:cnfStyle w:val="100000000000" w:firstRow="1" w:lastRow="0" w:firstColumn="0" w:lastColumn="0" w:oddVBand="0" w:evenVBand="0" w:oddHBand="0" w:evenHBand="0" w:firstRowFirstColumn="0" w:firstRowLastColumn="0" w:lastRowFirstColumn="0" w:lastRowLastColumn="0"/>
          <w:trHeight w:val="288"/>
          <w:tblHeader/>
        </w:trPr>
        <w:tc>
          <w:tcPr>
            <w:tcW w:w="2500" w:type="pct"/>
            <w:noWrap/>
            <w:hideMark/>
          </w:tcPr>
          <w:p w14:paraId="6E4326BB" w14:textId="77777777" w:rsidR="007113D7" w:rsidRPr="00BB4053" w:rsidRDefault="007113D7" w:rsidP="003819A8">
            <w:pPr>
              <w:pStyle w:val="MWTableText2"/>
              <w:rPr>
                <w:lang w:eastAsia="en-NZ"/>
              </w:rPr>
            </w:pPr>
            <w:r w:rsidRPr="00BB4053">
              <w:rPr>
                <w:lang w:eastAsia="en-NZ"/>
              </w:rPr>
              <w:t>Classification</w:t>
            </w:r>
          </w:p>
        </w:tc>
        <w:tc>
          <w:tcPr>
            <w:tcW w:w="2500" w:type="pct"/>
            <w:noWrap/>
            <w:hideMark/>
          </w:tcPr>
          <w:p w14:paraId="2131C501" w14:textId="77777777" w:rsidR="007113D7" w:rsidRPr="00BB4053" w:rsidRDefault="007113D7" w:rsidP="003819A8">
            <w:pPr>
              <w:pStyle w:val="MWTableText2"/>
              <w:rPr>
                <w:lang w:eastAsia="en-NZ"/>
              </w:rPr>
            </w:pPr>
            <w:r w:rsidRPr="00BB4053">
              <w:rPr>
                <w:lang w:eastAsia="en-NZ"/>
              </w:rPr>
              <w:t>smapsoilname</w:t>
            </w:r>
          </w:p>
        </w:tc>
      </w:tr>
      <w:tr w:rsidR="007113D7" w:rsidRPr="00BB4053" w14:paraId="6C9EF3EF"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1224550" w14:textId="77777777" w:rsidR="007113D7" w:rsidRPr="00136100" w:rsidRDefault="007113D7" w:rsidP="003819A8">
            <w:pPr>
              <w:pStyle w:val="MWTableText2"/>
              <w:rPr>
                <w:b/>
                <w:bCs/>
                <w:lang w:eastAsia="en-NZ"/>
              </w:rPr>
            </w:pPr>
            <w:r w:rsidRPr="00136100">
              <w:rPr>
                <w:lang w:eastAsia="en-NZ"/>
              </w:rPr>
              <w:t>Allo+h+mo</w:t>
            </w:r>
          </w:p>
        </w:tc>
        <w:tc>
          <w:tcPr>
            <w:tcW w:w="2500" w:type="pct"/>
            <w:noWrap/>
            <w:hideMark/>
          </w:tcPr>
          <w:p w14:paraId="3AC9D937" w14:textId="77777777" w:rsidR="007113D7" w:rsidRPr="00BB4053" w:rsidRDefault="007113D7" w:rsidP="003819A8">
            <w:pPr>
              <w:pStyle w:val="MWTableText2"/>
              <w:rPr>
                <w:lang w:eastAsia="en-NZ"/>
              </w:rPr>
            </w:pPr>
            <w:r w:rsidRPr="00BB4053">
              <w:rPr>
                <w:lang w:eastAsia="en-NZ"/>
              </w:rPr>
              <w:t>Otor_24b.1</w:t>
            </w:r>
          </w:p>
        </w:tc>
      </w:tr>
      <w:tr w:rsidR="007113D7" w:rsidRPr="00BB4053" w14:paraId="60B68ED5" w14:textId="77777777" w:rsidTr="007113D7">
        <w:trPr>
          <w:trHeight w:val="288"/>
        </w:trPr>
        <w:tc>
          <w:tcPr>
            <w:tcW w:w="2500" w:type="pct"/>
            <w:noWrap/>
            <w:hideMark/>
          </w:tcPr>
          <w:p w14:paraId="290119AD" w14:textId="77777777" w:rsidR="007113D7" w:rsidRPr="00136100" w:rsidRDefault="007113D7" w:rsidP="003819A8">
            <w:pPr>
              <w:pStyle w:val="MWTableText2"/>
              <w:rPr>
                <w:b/>
                <w:bCs/>
                <w:lang w:eastAsia="en-NZ"/>
              </w:rPr>
            </w:pPr>
            <w:r w:rsidRPr="00136100">
              <w:rPr>
                <w:lang w:eastAsia="en-NZ"/>
              </w:rPr>
              <w:t>Allo+h+r</w:t>
            </w:r>
          </w:p>
        </w:tc>
        <w:tc>
          <w:tcPr>
            <w:tcW w:w="2500" w:type="pct"/>
            <w:noWrap/>
            <w:hideMark/>
          </w:tcPr>
          <w:p w14:paraId="2A42D372" w14:textId="77777777" w:rsidR="007113D7" w:rsidRPr="00BB4053" w:rsidRDefault="007113D7" w:rsidP="003819A8">
            <w:pPr>
              <w:pStyle w:val="MWTableText2"/>
              <w:rPr>
                <w:lang w:eastAsia="en-NZ"/>
              </w:rPr>
            </w:pPr>
            <w:r w:rsidRPr="00BB4053">
              <w:rPr>
                <w:lang w:eastAsia="en-NZ"/>
              </w:rPr>
              <w:t>Ngak_26b.1</w:t>
            </w:r>
          </w:p>
        </w:tc>
      </w:tr>
      <w:tr w:rsidR="007113D7" w:rsidRPr="00BB4053" w14:paraId="7C30EECB"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56927A16" w14:textId="77777777" w:rsidR="007113D7" w:rsidRPr="00136100" w:rsidRDefault="007113D7" w:rsidP="003819A8">
            <w:pPr>
              <w:pStyle w:val="MWTableText2"/>
              <w:rPr>
                <w:b/>
                <w:bCs/>
                <w:lang w:eastAsia="en-NZ"/>
              </w:rPr>
            </w:pPr>
            <w:r w:rsidRPr="00136100">
              <w:rPr>
                <w:lang w:eastAsia="en-NZ"/>
              </w:rPr>
              <w:t>Allo+h+s</w:t>
            </w:r>
          </w:p>
        </w:tc>
        <w:tc>
          <w:tcPr>
            <w:tcW w:w="2500" w:type="pct"/>
            <w:noWrap/>
            <w:hideMark/>
          </w:tcPr>
          <w:p w14:paraId="4C628FBC" w14:textId="77777777" w:rsidR="007113D7" w:rsidRPr="00BB4053" w:rsidRDefault="007113D7" w:rsidP="003819A8">
            <w:pPr>
              <w:pStyle w:val="MWTableText2"/>
              <w:rPr>
                <w:lang w:eastAsia="en-NZ"/>
              </w:rPr>
            </w:pPr>
            <w:r w:rsidRPr="00BB4053">
              <w:rPr>
                <w:lang w:eastAsia="en-NZ"/>
              </w:rPr>
              <w:t>RowH_3a.1</w:t>
            </w:r>
          </w:p>
        </w:tc>
      </w:tr>
      <w:tr w:rsidR="007113D7" w:rsidRPr="00BB4053" w14:paraId="3A7B3561" w14:textId="77777777" w:rsidTr="007113D7">
        <w:trPr>
          <w:trHeight w:val="288"/>
        </w:trPr>
        <w:tc>
          <w:tcPr>
            <w:tcW w:w="2500" w:type="pct"/>
            <w:noWrap/>
            <w:hideMark/>
          </w:tcPr>
          <w:p w14:paraId="7C45D73B" w14:textId="77777777" w:rsidR="007113D7" w:rsidRPr="00136100" w:rsidRDefault="007113D7" w:rsidP="003819A8">
            <w:pPr>
              <w:pStyle w:val="MWTableText2"/>
              <w:rPr>
                <w:b/>
                <w:bCs/>
                <w:lang w:eastAsia="en-NZ"/>
              </w:rPr>
            </w:pPr>
            <w:r w:rsidRPr="00136100">
              <w:rPr>
                <w:lang w:eastAsia="en-NZ"/>
              </w:rPr>
              <w:t>Allo+me+mo</w:t>
            </w:r>
          </w:p>
        </w:tc>
        <w:tc>
          <w:tcPr>
            <w:tcW w:w="2500" w:type="pct"/>
            <w:noWrap/>
            <w:hideMark/>
          </w:tcPr>
          <w:p w14:paraId="1E5EEB72" w14:textId="77777777" w:rsidR="007113D7" w:rsidRPr="00BB4053" w:rsidRDefault="007113D7" w:rsidP="003819A8">
            <w:pPr>
              <w:pStyle w:val="MWTableText2"/>
              <w:rPr>
                <w:lang w:eastAsia="en-NZ"/>
              </w:rPr>
            </w:pPr>
            <w:r w:rsidRPr="00BB4053">
              <w:rPr>
                <w:lang w:eastAsia="en-NZ"/>
              </w:rPr>
              <w:t>Danvk_31a.1</w:t>
            </w:r>
          </w:p>
        </w:tc>
      </w:tr>
      <w:tr w:rsidR="007113D7" w:rsidRPr="00BB4053" w14:paraId="1453878E"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3BB9039" w14:textId="77777777" w:rsidR="007113D7" w:rsidRPr="00136100" w:rsidRDefault="007113D7" w:rsidP="003819A8">
            <w:pPr>
              <w:pStyle w:val="MWTableText2"/>
              <w:rPr>
                <w:b/>
                <w:bCs/>
                <w:lang w:eastAsia="en-NZ"/>
              </w:rPr>
            </w:pPr>
            <w:r w:rsidRPr="00136100">
              <w:rPr>
                <w:lang w:eastAsia="en-NZ"/>
              </w:rPr>
              <w:t>Allo+me+s</w:t>
            </w:r>
          </w:p>
        </w:tc>
        <w:tc>
          <w:tcPr>
            <w:tcW w:w="2500" w:type="pct"/>
            <w:noWrap/>
            <w:hideMark/>
          </w:tcPr>
          <w:p w14:paraId="6D98A735" w14:textId="77777777" w:rsidR="007113D7" w:rsidRPr="00BB4053" w:rsidRDefault="007113D7" w:rsidP="003819A8">
            <w:pPr>
              <w:pStyle w:val="MWTableText2"/>
              <w:rPr>
                <w:lang w:eastAsia="en-NZ"/>
              </w:rPr>
            </w:pPr>
            <w:r w:rsidRPr="00BB4053">
              <w:rPr>
                <w:lang w:eastAsia="en-NZ"/>
              </w:rPr>
              <w:t>RowH_3a.1</w:t>
            </w:r>
          </w:p>
        </w:tc>
      </w:tr>
      <w:tr w:rsidR="007113D7" w:rsidRPr="00BB4053" w14:paraId="664E4950" w14:textId="77777777" w:rsidTr="007113D7">
        <w:trPr>
          <w:trHeight w:val="288"/>
        </w:trPr>
        <w:tc>
          <w:tcPr>
            <w:tcW w:w="2500" w:type="pct"/>
            <w:noWrap/>
            <w:hideMark/>
          </w:tcPr>
          <w:p w14:paraId="63840A41" w14:textId="77777777" w:rsidR="007113D7" w:rsidRPr="00136100" w:rsidRDefault="007113D7" w:rsidP="003819A8">
            <w:pPr>
              <w:pStyle w:val="MWTableText2"/>
              <w:rPr>
                <w:b/>
                <w:bCs/>
                <w:lang w:eastAsia="en-NZ"/>
              </w:rPr>
            </w:pPr>
            <w:r w:rsidRPr="00136100">
              <w:rPr>
                <w:lang w:eastAsia="en-NZ"/>
              </w:rPr>
              <w:lastRenderedPageBreak/>
              <w:t>Alpn+RcRw+me+NotHill</w:t>
            </w:r>
          </w:p>
        </w:tc>
        <w:tc>
          <w:tcPr>
            <w:tcW w:w="2500" w:type="pct"/>
            <w:noWrap/>
            <w:hideMark/>
          </w:tcPr>
          <w:p w14:paraId="5B8A5E3E" w14:textId="77777777" w:rsidR="007113D7" w:rsidRPr="00BB4053" w:rsidRDefault="007113D7" w:rsidP="003819A8">
            <w:pPr>
              <w:pStyle w:val="MWTableText2"/>
              <w:rPr>
                <w:lang w:eastAsia="en-NZ"/>
              </w:rPr>
            </w:pPr>
            <w:r w:rsidRPr="00BB4053">
              <w:rPr>
                <w:lang w:eastAsia="en-NZ"/>
              </w:rPr>
              <w:t>Mata_11b.1</w:t>
            </w:r>
          </w:p>
        </w:tc>
      </w:tr>
      <w:tr w:rsidR="007113D7" w:rsidRPr="00BB4053" w14:paraId="7847F493"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645F6544" w14:textId="798CCEFF" w:rsidR="007113D7" w:rsidRPr="00136100" w:rsidRDefault="007113D7" w:rsidP="003819A8">
            <w:pPr>
              <w:pStyle w:val="MWTableText2"/>
              <w:rPr>
                <w:b/>
                <w:bCs/>
                <w:lang w:eastAsia="en-NZ"/>
              </w:rPr>
            </w:pPr>
            <w:r w:rsidRPr="00136100">
              <w:rPr>
                <w:lang w:eastAsia="en-NZ"/>
              </w:rPr>
              <w:t>B</w:t>
            </w:r>
            <w:r w:rsidR="00F46532" w:rsidRPr="00136100">
              <w:rPr>
                <w:lang w:eastAsia="en-NZ"/>
              </w:rPr>
              <w:t>r</w:t>
            </w:r>
            <w:r w:rsidRPr="00136100">
              <w:rPr>
                <w:lang w:eastAsia="en-NZ"/>
              </w:rPr>
              <w:t>ock</w:t>
            </w:r>
          </w:p>
        </w:tc>
        <w:tc>
          <w:tcPr>
            <w:tcW w:w="2500" w:type="pct"/>
            <w:noWrap/>
            <w:hideMark/>
          </w:tcPr>
          <w:p w14:paraId="3ABCCE6D" w14:textId="77777777" w:rsidR="007113D7" w:rsidRPr="00BB4053" w:rsidRDefault="007113D7" w:rsidP="003819A8">
            <w:pPr>
              <w:pStyle w:val="MWTableText2"/>
              <w:rPr>
                <w:lang w:eastAsia="en-NZ"/>
              </w:rPr>
            </w:pPr>
            <w:r w:rsidRPr="00BB4053">
              <w:rPr>
                <w:lang w:eastAsia="en-NZ"/>
              </w:rPr>
              <w:t>Skel_6a.1</w:t>
            </w:r>
          </w:p>
        </w:tc>
      </w:tr>
      <w:tr w:rsidR="007113D7" w:rsidRPr="00BB4053" w14:paraId="4915391C" w14:textId="77777777" w:rsidTr="007113D7">
        <w:trPr>
          <w:trHeight w:val="288"/>
        </w:trPr>
        <w:tc>
          <w:tcPr>
            <w:tcW w:w="2500" w:type="pct"/>
            <w:noWrap/>
            <w:hideMark/>
          </w:tcPr>
          <w:p w14:paraId="7B7EA874" w14:textId="77777777" w:rsidR="007113D7" w:rsidRPr="00136100" w:rsidRDefault="007113D7" w:rsidP="003819A8">
            <w:pPr>
              <w:pStyle w:val="MWTableText2"/>
              <w:rPr>
                <w:b/>
                <w:bCs/>
                <w:lang w:eastAsia="en-NZ"/>
              </w:rPr>
            </w:pPr>
            <w:r w:rsidRPr="00136100">
              <w:rPr>
                <w:lang w:eastAsia="en-NZ"/>
              </w:rPr>
              <w:t>BrPz+h+mo+Hill+GW</w:t>
            </w:r>
          </w:p>
        </w:tc>
        <w:tc>
          <w:tcPr>
            <w:tcW w:w="2500" w:type="pct"/>
            <w:noWrap/>
            <w:hideMark/>
          </w:tcPr>
          <w:p w14:paraId="4511707D" w14:textId="77777777" w:rsidR="007113D7" w:rsidRPr="00BB4053" w:rsidRDefault="007113D7" w:rsidP="003819A8">
            <w:pPr>
              <w:pStyle w:val="MWTableText2"/>
              <w:rPr>
                <w:lang w:eastAsia="en-NZ"/>
              </w:rPr>
            </w:pPr>
            <w:r w:rsidRPr="00BB4053">
              <w:rPr>
                <w:lang w:eastAsia="en-NZ"/>
              </w:rPr>
              <w:t>Glad_80a.1</w:t>
            </w:r>
          </w:p>
        </w:tc>
      </w:tr>
      <w:tr w:rsidR="007113D7" w:rsidRPr="00BB4053" w14:paraId="5F26D500"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E3CCEDF" w14:textId="77777777" w:rsidR="007113D7" w:rsidRPr="00136100" w:rsidRDefault="007113D7" w:rsidP="003819A8">
            <w:pPr>
              <w:pStyle w:val="MWTableText2"/>
              <w:rPr>
                <w:b/>
                <w:bCs/>
                <w:lang w:eastAsia="en-NZ"/>
              </w:rPr>
            </w:pPr>
            <w:r w:rsidRPr="00136100">
              <w:rPr>
                <w:lang w:eastAsia="en-NZ"/>
              </w:rPr>
              <w:t>BrPz+h+mo+Hill+NotGW</w:t>
            </w:r>
          </w:p>
        </w:tc>
        <w:tc>
          <w:tcPr>
            <w:tcW w:w="2500" w:type="pct"/>
            <w:noWrap/>
            <w:hideMark/>
          </w:tcPr>
          <w:p w14:paraId="0DD929D7" w14:textId="77777777" w:rsidR="007113D7" w:rsidRPr="00BB4053" w:rsidRDefault="007113D7" w:rsidP="003819A8">
            <w:pPr>
              <w:pStyle w:val="MWTableText2"/>
              <w:rPr>
                <w:lang w:eastAsia="en-NZ"/>
              </w:rPr>
            </w:pPr>
            <w:r w:rsidRPr="00BB4053">
              <w:rPr>
                <w:lang w:eastAsia="en-NZ"/>
              </w:rPr>
              <w:t>Rame_5a.1</w:t>
            </w:r>
          </w:p>
        </w:tc>
      </w:tr>
      <w:tr w:rsidR="007113D7" w:rsidRPr="00BB4053" w14:paraId="2E49327A" w14:textId="77777777" w:rsidTr="007113D7">
        <w:trPr>
          <w:trHeight w:val="288"/>
        </w:trPr>
        <w:tc>
          <w:tcPr>
            <w:tcW w:w="2500" w:type="pct"/>
            <w:noWrap/>
            <w:hideMark/>
          </w:tcPr>
          <w:p w14:paraId="6FC64E2B" w14:textId="77777777" w:rsidR="007113D7" w:rsidRPr="00136100" w:rsidRDefault="007113D7" w:rsidP="003819A8">
            <w:pPr>
              <w:pStyle w:val="MWTableText2"/>
              <w:rPr>
                <w:b/>
                <w:bCs/>
                <w:lang w:eastAsia="en-NZ"/>
              </w:rPr>
            </w:pPr>
            <w:r w:rsidRPr="00136100">
              <w:rPr>
                <w:lang w:eastAsia="en-NZ"/>
              </w:rPr>
              <w:t>BrPz+h+mo+NotHill</w:t>
            </w:r>
          </w:p>
        </w:tc>
        <w:tc>
          <w:tcPr>
            <w:tcW w:w="2500" w:type="pct"/>
            <w:noWrap/>
            <w:hideMark/>
          </w:tcPr>
          <w:p w14:paraId="25B1BA6A" w14:textId="77777777" w:rsidR="007113D7" w:rsidRPr="00BB4053" w:rsidRDefault="007113D7" w:rsidP="003819A8">
            <w:pPr>
              <w:pStyle w:val="MWTableText2"/>
              <w:rPr>
                <w:lang w:eastAsia="en-NZ"/>
              </w:rPr>
            </w:pPr>
            <w:r w:rsidRPr="00BB4053">
              <w:rPr>
                <w:lang w:eastAsia="en-NZ"/>
              </w:rPr>
              <w:t>Orono_232a.1</w:t>
            </w:r>
          </w:p>
        </w:tc>
      </w:tr>
      <w:tr w:rsidR="007113D7" w:rsidRPr="00BB4053" w14:paraId="7747BFE8"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9222E1D" w14:textId="77777777" w:rsidR="007113D7" w:rsidRPr="00136100" w:rsidRDefault="007113D7" w:rsidP="003819A8">
            <w:pPr>
              <w:pStyle w:val="MWTableText2"/>
              <w:rPr>
                <w:b/>
                <w:bCs/>
                <w:lang w:eastAsia="en-NZ"/>
              </w:rPr>
            </w:pPr>
            <w:r w:rsidRPr="00136100">
              <w:rPr>
                <w:lang w:eastAsia="en-NZ"/>
              </w:rPr>
              <w:t>BrPz+h+r+Hill+NotGW</w:t>
            </w:r>
          </w:p>
        </w:tc>
        <w:tc>
          <w:tcPr>
            <w:tcW w:w="2500" w:type="pct"/>
            <w:noWrap/>
            <w:hideMark/>
          </w:tcPr>
          <w:p w14:paraId="3F4FE66D" w14:textId="77777777" w:rsidR="007113D7" w:rsidRPr="00BB4053" w:rsidRDefault="007113D7" w:rsidP="003819A8">
            <w:pPr>
              <w:pStyle w:val="MWTableText2"/>
              <w:rPr>
                <w:lang w:eastAsia="en-NZ"/>
              </w:rPr>
            </w:pPr>
            <w:r w:rsidRPr="00BB4053">
              <w:rPr>
                <w:lang w:eastAsia="en-NZ"/>
              </w:rPr>
              <w:t>Ngong_14a.1</w:t>
            </w:r>
          </w:p>
        </w:tc>
      </w:tr>
      <w:tr w:rsidR="007113D7" w:rsidRPr="00BB4053" w14:paraId="06BCA55A" w14:textId="77777777" w:rsidTr="007113D7">
        <w:trPr>
          <w:trHeight w:val="288"/>
        </w:trPr>
        <w:tc>
          <w:tcPr>
            <w:tcW w:w="2500" w:type="pct"/>
            <w:noWrap/>
            <w:hideMark/>
          </w:tcPr>
          <w:p w14:paraId="169A1F18" w14:textId="77777777" w:rsidR="007113D7" w:rsidRPr="00136100" w:rsidRDefault="007113D7" w:rsidP="003819A8">
            <w:pPr>
              <w:pStyle w:val="MWTableText2"/>
              <w:rPr>
                <w:b/>
                <w:bCs/>
                <w:lang w:eastAsia="en-NZ"/>
              </w:rPr>
            </w:pPr>
            <w:r w:rsidRPr="00136100">
              <w:rPr>
                <w:lang w:eastAsia="en-NZ"/>
              </w:rPr>
              <w:t>BrPz+h+r+NotHill</w:t>
            </w:r>
          </w:p>
        </w:tc>
        <w:tc>
          <w:tcPr>
            <w:tcW w:w="2500" w:type="pct"/>
            <w:noWrap/>
            <w:hideMark/>
          </w:tcPr>
          <w:p w14:paraId="31A7A048" w14:textId="77777777" w:rsidR="007113D7" w:rsidRPr="00BB4053" w:rsidRDefault="007113D7" w:rsidP="003819A8">
            <w:pPr>
              <w:pStyle w:val="MWTableText2"/>
              <w:rPr>
                <w:lang w:eastAsia="en-NZ"/>
              </w:rPr>
            </w:pPr>
            <w:r w:rsidRPr="00BB4053">
              <w:rPr>
                <w:lang w:eastAsia="en-NZ"/>
              </w:rPr>
              <w:t>Ngong_10a.1</w:t>
            </w:r>
          </w:p>
        </w:tc>
      </w:tr>
      <w:tr w:rsidR="007113D7" w:rsidRPr="00BB4053" w14:paraId="2B3D24A7"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0E203435" w14:textId="77777777" w:rsidR="007113D7" w:rsidRPr="00136100" w:rsidRDefault="007113D7" w:rsidP="003819A8">
            <w:pPr>
              <w:pStyle w:val="MWTableText2"/>
              <w:rPr>
                <w:b/>
                <w:bCs/>
                <w:lang w:eastAsia="en-NZ"/>
              </w:rPr>
            </w:pPr>
            <w:r w:rsidRPr="00136100">
              <w:rPr>
                <w:lang w:eastAsia="en-NZ"/>
              </w:rPr>
              <w:t>BrPz+h+s+Hill+GW</w:t>
            </w:r>
          </w:p>
        </w:tc>
        <w:tc>
          <w:tcPr>
            <w:tcW w:w="2500" w:type="pct"/>
            <w:noWrap/>
            <w:hideMark/>
          </w:tcPr>
          <w:p w14:paraId="047F85D0" w14:textId="77777777" w:rsidR="007113D7" w:rsidRPr="00BB4053" w:rsidRDefault="007113D7" w:rsidP="003819A8">
            <w:pPr>
              <w:pStyle w:val="MWTableText2"/>
              <w:rPr>
                <w:lang w:eastAsia="en-NZ"/>
              </w:rPr>
            </w:pPr>
            <w:r w:rsidRPr="00BB4053">
              <w:rPr>
                <w:lang w:eastAsia="en-NZ"/>
              </w:rPr>
              <w:t>Renp_1a.1</w:t>
            </w:r>
          </w:p>
        </w:tc>
      </w:tr>
      <w:tr w:rsidR="007113D7" w:rsidRPr="00BB4053" w14:paraId="16D55CFA" w14:textId="77777777" w:rsidTr="007113D7">
        <w:trPr>
          <w:trHeight w:val="288"/>
        </w:trPr>
        <w:tc>
          <w:tcPr>
            <w:tcW w:w="2500" w:type="pct"/>
            <w:noWrap/>
            <w:hideMark/>
          </w:tcPr>
          <w:p w14:paraId="63B3D4F6" w14:textId="77777777" w:rsidR="007113D7" w:rsidRPr="00136100" w:rsidRDefault="007113D7" w:rsidP="003819A8">
            <w:pPr>
              <w:pStyle w:val="MWTableText2"/>
              <w:rPr>
                <w:b/>
                <w:bCs/>
                <w:lang w:eastAsia="en-NZ"/>
              </w:rPr>
            </w:pPr>
            <w:r w:rsidRPr="00136100">
              <w:rPr>
                <w:lang w:eastAsia="en-NZ"/>
              </w:rPr>
              <w:t>BrPz+h+s+Hill+NotGW</w:t>
            </w:r>
          </w:p>
        </w:tc>
        <w:tc>
          <w:tcPr>
            <w:tcW w:w="2500" w:type="pct"/>
            <w:noWrap/>
            <w:hideMark/>
          </w:tcPr>
          <w:p w14:paraId="04FDC759" w14:textId="77777777" w:rsidR="007113D7" w:rsidRPr="00BB4053" w:rsidRDefault="007113D7" w:rsidP="003819A8">
            <w:pPr>
              <w:pStyle w:val="MWTableText2"/>
              <w:rPr>
                <w:lang w:eastAsia="en-NZ"/>
              </w:rPr>
            </w:pPr>
            <w:r w:rsidRPr="00BB4053">
              <w:rPr>
                <w:lang w:eastAsia="en-NZ"/>
              </w:rPr>
              <w:t>Wytat_12a.2</w:t>
            </w:r>
          </w:p>
        </w:tc>
      </w:tr>
      <w:tr w:rsidR="007113D7" w:rsidRPr="00BB4053" w14:paraId="74B4C1BE"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25CACC7" w14:textId="77777777" w:rsidR="007113D7" w:rsidRPr="00136100" w:rsidRDefault="007113D7" w:rsidP="003819A8">
            <w:pPr>
              <w:pStyle w:val="MWTableText2"/>
              <w:rPr>
                <w:b/>
                <w:bCs/>
                <w:lang w:eastAsia="en-NZ"/>
              </w:rPr>
            </w:pPr>
            <w:r w:rsidRPr="00136100">
              <w:rPr>
                <w:lang w:eastAsia="en-NZ"/>
              </w:rPr>
              <w:t>BrPz+h+s+NotHill</w:t>
            </w:r>
          </w:p>
        </w:tc>
        <w:tc>
          <w:tcPr>
            <w:tcW w:w="2500" w:type="pct"/>
            <w:noWrap/>
            <w:hideMark/>
          </w:tcPr>
          <w:p w14:paraId="085D0C7D" w14:textId="77777777" w:rsidR="007113D7" w:rsidRPr="00BB4053" w:rsidRDefault="007113D7" w:rsidP="003819A8">
            <w:pPr>
              <w:pStyle w:val="MWTableText2"/>
              <w:rPr>
                <w:lang w:eastAsia="en-NZ"/>
              </w:rPr>
            </w:pPr>
            <w:r w:rsidRPr="00BB4053">
              <w:rPr>
                <w:lang w:eastAsia="en-NZ"/>
              </w:rPr>
              <w:t>Moko_19a.1</w:t>
            </w:r>
          </w:p>
        </w:tc>
      </w:tr>
      <w:tr w:rsidR="007113D7" w:rsidRPr="00BB4053" w14:paraId="26F1514C" w14:textId="77777777" w:rsidTr="007113D7">
        <w:trPr>
          <w:trHeight w:val="288"/>
        </w:trPr>
        <w:tc>
          <w:tcPr>
            <w:tcW w:w="2500" w:type="pct"/>
            <w:noWrap/>
            <w:hideMark/>
          </w:tcPr>
          <w:p w14:paraId="557987EA" w14:textId="77777777" w:rsidR="007113D7" w:rsidRPr="00136100" w:rsidRDefault="007113D7" w:rsidP="003819A8">
            <w:pPr>
              <w:pStyle w:val="MWTableText2"/>
              <w:rPr>
                <w:b/>
                <w:bCs/>
                <w:lang w:eastAsia="en-NZ"/>
              </w:rPr>
            </w:pPr>
            <w:r w:rsidRPr="00136100">
              <w:rPr>
                <w:lang w:eastAsia="en-NZ"/>
              </w:rPr>
              <w:t>BrPz+l+mo+Hill+GW</w:t>
            </w:r>
          </w:p>
        </w:tc>
        <w:tc>
          <w:tcPr>
            <w:tcW w:w="2500" w:type="pct"/>
            <w:noWrap/>
            <w:hideMark/>
          </w:tcPr>
          <w:p w14:paraId="325FF972" w14:textId="77777777" w:rsidR="007113D7" w:rsidRPr="00BB4053" w:rsidRDefault="007113D7" w:rsidP="003819A8">
            <w:pPr>
              <w:pStyle w:val="MWTableText2"/>
              <w:rPr>
                <w:lang w:eastAsia="en-NZ"/>
              </w:rPr>
            </w:pPr>
            <w:r w:rsidRPr="00BB4053">
              <w:rPr>
                <w:lang w:eastAsia="en-NZ"/>
              </w:rPr>
              <w:t>Teng_29a.1</w:t>
            </w:r>
          </w:p>
        </w:tc>
      </w:tr>
      <w:tr w:rsidR="007113D7" w:rsidRPr="00BB4053" w14:paraId="1A5EB593"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2C8A402" w14:textId="77777777" w:rsidR="007113D7" w:rsidRPr="00136100" w:rsidRDefault="007113D7" w:rsidP="003819A8">
            <w:pPr>
              <w:pStyle w:val="MWTableText2"/>
              <w:rPr>
                <w:b/>
                <w:bCs/>
                <w:lang w:eastAsia="en-NZ"/>
              </w:rPr>
            </w:pPr>
            <w:r w:rsidRPr="00136100">
              <w:rPr>
                <w:lang w:eastAsia="en-NZ"/>
              </w:rPr>
              <w:t>BrPz+l+mo+Hill+NotGW</w:t>
            </w:r>
          </w:p>
        </w:tc>
        <w:tc>
          <w:tcPr>
            <w:tcW w:w="2500" w:type="pct"/>
            <w:noWrap/>
            <w:hideMark/>
          </w:tcPr>
          <w:p w14:paraId="36489A92" w14:textId="77777777" w:rsidR="007113D7" w:rsidRPr="00BB4053" w:rsidRDefault="007113D7" w:rsidP="003819A8">
            <w:pPr>
              <w:pStyle w:val="MWTableText2"/>
              <w:rPr>
                <w:lang w:eastAsia="en-NZ"/>
              </w:rPr>
            </w:pPr>
            <w:r w:rsidRPr="00BB4053">
              <w:rPr>
                <w:lang w:eastAsia="en-NZ"/>
              </w:rPr>
              <w:t>Glad_126a.1</w:t>
            </w:r>
          </w:p>
        </w:tc>
      </w:tr>
      <w:tr w:rsidR="007113D7" w:rsidRPr="00BB4053" w14:paraId="591DBB84" w14:textId="77777777" w:rsidTr="007113D7">
        <w:trPr>
          <w:trHeight w:val="288"/>
        </w:trPr>
        <w:tc>
          <w:tcPr>
            <w:tcW w:w="2500" w:type="pct"/>
            <w:noWrap/>
            <w:hideMark/>
          </w:tcPr>
          <w:p w14:paraId="3E687669" w14:textId="77777777" w:rsidR="007113D7" w:rsidRPr="00136100" w:rsidRDefault="007113D7" w:rsidP="003819A8">
            <w:pPr>
              <w:pStyle w:val="MWTableText2"/>
              <w:rPr>
                <w:b/>
                <w:bCs/>
                <w:lang w:eastAsia="en-NZ"/>
              </w:rPr>
            </w:pPr>
            <w:r w:rsidRPr="00136100">
              <w:rPr>
                <w:lang w:eastAsia="en-NZ"/>
              </w:rPr>
              <w:t>BrPz+l+mo+NotHill</w:t>
            </w:r>
          </w:p>
        </w:tc>
        <w:tc>
          <w:tcPr>
            <w:tcW w:w="2500" w:type="pct"/>
            <w:noWrap/>
            <w:hideMark/>
          </w:tcPr>
          <w:p w14:paraId="489361DA" w14:textId="77777777" w:rsidR="007113D7" w:rsidRPr="00BB4053" w:rsidRDefault="007113D7" w:rsidP="003819A8">
            <w:pPr>
              <w:pStyle w:val="MWTableText2"/>
              <w:rPr>
                <w:lang w:eastAsia="en-NZ"/>
              </w:rPr>
            </w:pPr>
            <w:r w:rsidRPr="00BB4053">
              <w:rPr>
                <w:lang w:eastAsia="en-NZ"/>
              </w:rPr>
              <w:t>Mand_21a.1</w:t>
            </w:r>
          </w:p>
        </w:tc>
      </w:tr>
      <w:tr w:rsidR="007113D7" w:rsidRPr="00BB4053" w14:paraId="0DD4CC23"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64AF9031" w14:textId="77777777" w:rsidR="007113D7" w:rsidRPr="00136100" w:rsidRDefault="007113D7" w:rsidP="003819A8">
            <w:pPr>
              <w:pStyle w:val="MWTableText2"/>
              <w:rPr>
                <w:b/>
                <w:bCs/>
                <w:lang w:eastAsia="en-NZ"/>
              </w:rPr>
            </w:pPr>
            <w:r w:rsidRPr="00136100">
              <w:rPr>
                <w:lang w:eastAsia="en-NZ"/>
              </w:rPr>
              <w:t>BrPz+l+r+Hill+NotGW</w:t>
            </w:r>
          </w:p>
        </w:tc>
        <w:tc>
          <w:tcPr>
            <w:tcW w:w="2500" w:type="pct"/>
            <w:noWrap/>
            <w:hideMark/>
          </w:tcPr>
          <w:p w14:paraId="3E3B8E74" w14:textId="77777777" w:rsidR="007113D7" w:rsidRPr="00BB4053" w:rsidRDefault="007113D7" w:rsidP="003819A8">
            <w:pPr>
              <w:pStyle w:val="MWTableText2"/>
              <w:rPr>
                <w:lang w:eastAsia="en-NZ"/>
              </w:rPr>
            </w:pPr>
            <w:r w:rsidRPr="00BB4053">
              <w:rPr>
                <w:lang w:eastAsia="en-NZ"/>
              </w:rPr>
              <w:t>Fork_2a.1</w:t>
            </w:r>
          </w:p>
        </w:tc>
      </w:tr>
      <w:tr w:rsidR="007113D7" w:rsidRPr="00BB4053" w14:paraId="3401FDB0" w14:textId="77777777" w:rsidTr="007113D7">
        <w:trPr>
          <w:trHeight w:val="288"/>
        </w:trPr>
        <w:tc>
          <w:tcPr>
            <w:tcW w:w="2500" w:type="pct"/>
            <w:noWrap/>
            <w:hideMark/>
          </w:tcPr>
          <w:p w14:paraId="37A825F2" w14:textId="77777777" w:rsidR="007113D7" w:rsidRPr="00136100" w:rsidRDefault="007113D7" w:rsidP="003819A8">
            <w:pPr>
              <w:pStyle w:val="MWTableText2"/>
              <w:rPr>
                <w:b/>
                <w:bCs/>
                <w:lang w:eastAsia="en-NZ"/>
              </w:rPr>
            </w:pPr>
            <w:r w:rsidRPr="00136100">
              <w:rPr>
                <w:lang w:eastAsia="en-NZ"/>
              </w:rPr>
              <w:t>BrPz+l+r+NotHill</w:t>
            </w:r>
          </w:p>
        </w:tc>
        <w:tc>
          <w:tcPr>
            <w:tcW w:w="2500" w:type="pct"/>
            <w:noWrap/>
            <w:hideMark/>
          </w:tcPr>
          <w:p w14:paraId="48C4767A" w14:textId="77777777" w:rsidR="007113D7" w:rsidRPr="00BB4053" w:rsidRDefault="007113D7" w:rsidP="003819A8">
            <w:pPr>
              <w:pStyle w:val="MWTableText2"/>
              <w:rPr>
                <w:lang w:eastAsia="en-NZ"/>
              </w:rPr>
            </w:pPr>
            <w:r w:rsidRPr="00BB4053">
              <w:rPr>
                <w:lang w:eastAsia="en-NZ"/>
              </w:rPr>
              <w:t>Fork_2a.1</w:t>
            </w:r>
          </w:p>
        </w:tc>
      </w:tr>
      <w:tr w:rsidR="007113D7" w:rsidRPr="00BB4053" w14:paraId="0B4BEDB7"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B6E1AD5" w14:textId="77777777" w:rsidR="007113D7" w:rsidRPr="00136100" w:rsidRDefault="007113D7" w:rsidP="003819A8">
            <w:pPr>
              <w:pStyle w:val="MWTableText2"/>
              <w:rPr>
                <w:b/>
                <w:bCs/>
                <w:lang w:eastAsia="en-NZ"/>
              </w:rPr>
            </w:pPr>
            <w:r w:rsidRPr="00136100">
              <w:rPr>
                <w:lang w:eastAsia="en-NZ"/>
              </w:rPr>
              <w:t>BrPz+l+s+Hill+GW</w:t>
            </w:r>
          </w:p>
        </w:tc>
        <w:tc>
          <w:tcPr>
            <w:tcW w:w="2500" w:type="pct"/>
            <w:noWrap/>
            <w:hideMark/>
          </w:tcPr>
          <w:p w14:paraId="5A084BAC" w14:textId="77777777" w:rsidR="007113D7" w:rsidRPr="00BB4053" w:rsidRDefault="007113D7" w:rsidP="003819A8">
            <w:pPr>
              <w:pStyle w:val="MWTableText2"/>
              <w:rPr>
                <w:lang w:eastAsia="en-NZ"/>
              </w:rPr>
            </w:pPr>
            <w:r w:rsidRPr="00BB4053">
              <w:rPr>
                <w:lang w:eastAsia="en-NZ"/>
              </w:rPr>
              <w:t>Bushs_3b.1</w:t>
            </w:r>
          </w:p>
        </w:tc>
      </w:tr>
      <w:tr w:rsidR="007113D7" w:rsidRPr="00BB4053" w14:paraId="43C6973A" w14:textId="77777777" w:rsidTr="007113D7">
        <w:trPr>
          <w:trHeight w:val="288"/>
        </w:trPr>
        <w:tc>
          <w:tcPr>
            <w:tcW w:w="2500" w:type="pct"/>
            <w:noWrap/>
            <w:hideMark/>
          </w:tcPr>
          <w:p w14:paraId="7AEB2BFE" w14:textId="77777777" w:rsidR="007113D7" w:rsidRPr="00136100" w:rsidRDefault="007113D7" w:rsidP="003819A8">
            <w:pPr>
              <w:pStyle w:val="MWTableText2"/>
              <w:rPr>
                <w:b/>
                <w:bCs/>
                <w:lang w:eastAsia="en-NZ"/>
              </w:rPr>
            </w:pPr>
            <w:r w:rsidRPr="00136100">
              <w:rPr>
                <w:lang w:eastAsia="en-NZ"/>
              </w:rPr>
              <w:t>BrPz+l+s+Hill+NotGW</w:t>
            </w:r>
          </w:p>
        </w:tc>
        <w:tc>
          <w:tcPr>
            <w:tcW w:w="2500" w:type="pct"/>
            <w:noWrap/>
            <w:hideMark/>
          </w:tcPr>
          <w:p w14:paraId="2B03970D" w14:textId="77777777" w:rsidR="007113D7" w:rsidRPr="00BB4053" w:rsidRDefault="007113D7" w:rsidP="003819A8">
            <w:pPr>
              <w:pStyle w:val="MWTableText2"/>
              <w:rPr>
                <w:lang w:eastAsia="en-NZ"/>
              </w:rPr>
            </w:pPr>
            <w:r w:rsidRPr="00BB4053">
              <w:rPr>
                <w:lang w:eastAsia="en-NZ"/>
              </w:rPr>
              <w:t>Bushs_3b.1</w:t>
            </w:r>
          </w:p>
        </w:tc>
      </w:tr>
      <w:tr w:rsidR="007113D7" w:rsidRPr="00BB4053" w14:paraId="68AAB535"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4A46D2E" w14:textId="77777777" w:rsidR="007113D7" w:rsidRPr="00136100" w:rsidRDefault="007113D7" w:rsidP="003819A8">
            <w:pPr>
              <w:pStyle w:val="MWTableText2"/>
              <w:rPr>
                <w:b/>
                <w:bCs/>
                <w:lang w:eastAsia="en-NZ"/>
              </w:rPr>
            </w:pPr>
            <w:r w:rsidRPr="00136100">
              <w:rPr>
                <w:lang w:eastAsia="en-NZ"/>
              </w:rPr>
              <w:t>BrPz+l+s+NotHill</w:t>
            </w:r>
          </w:p>
        </w:tc>
        <w:tc>
          <w:tcPr>
            <w:tcW w:w="2500" w:type="pct"/>
            <w:noWrap/>
            <w:hideMark/>
          </w:tcPr>
          <w:p w14:paraId="22FD40C6" w14:textId="77777777" w:rsidR="007113D7" w:rsidRPr="00BB4053" w:rsidRDefault="007113D7" w:rsidP="003819A8">
            <w:pPr>
              <w:pStyle w:val="MWTableText2"/>
              <w:rPr>
                <w:lang w:eastAsia="en-NZ"/>
              </w:rPr>
            </w:pPr>
            <w:r w:rsidRPr="00BB4053">
              <w:rPr>
                <w:lang w:eastAsia="en-NZ"/>
              </w:rPr>
              <w:t>Bushs_3b.1</w:t>
            </w:r>
          </w:p>
        </w:tc>
      </w:tr>
      <w:tr w:rsidR="007113D7" w:rsidRPr="00BB4053" w14:paraId="3082C3A3" w14:textId="77777777" w:rsidTr="007113D7">
        <w:trPr>
          <w:trHeight w:val="288"/>
        </w:trPr>
        <w:tc>
          <w:tcPr>
            <w:tcW w:w="2500" w:type="pct"/>
            <w:noWrap/>
            <w:hideMark/>
          </w:tcPr>
          <w:p w14:paraId="77F6A4D1" w14:textId="77777777" w:rsidR="007113D7" w:rsidRPr="00136100" w:rsidRDefault="007113D7" w:rsidP="003819A8">
            <w:pPr>
              <w:pStyle w:val="MWTableText2"/>
              <w:rPr>
                <w:b/>
                <w:bCs/>
                <w:lang w:eastAsia="en-NZ"/>
              </w:rPr>
            </w:pPr>
            <w:r w:rsidRPr="00136100">
              <w:rPr>
                <w:lang w:eastAsia="en-NZ"/>
              </w:rPr>
              <w:t>BrPz+me+mo+Hill+GW</w:t>
            </w:r>
          </w:p>
        </w:tc>
        <w:tc>
          <w:tcPr>
            <w:tcW w:w="2500" w:type="pct"/>
            <w:noWrap/>
            <w:hideMark/>
          </w:tcPr>
          <w:p w14:paraId="4C1DDBB6" w14:textId="77777777" w:rsidR="007113D7" w:rsidRPr="00BB4053" w:rsidRDefault="007113D7" w:rsidP="003819A8">
            <w:pPr>
              <w:pStyle w:val="MWTableText2"/>
              <w:rPr>
                <w:lang w:eastAsia="en-NZ"/>
              </w:rPr>
            </w:pPr>
            <w:r w:rsidRPr="00BB4053">
              <w:rPr>
                <w:lang w:eastAsia="en-NZ"/>
              </w:rPr>
              <w:t>Teng_29a.1</w:t>
            </w:r>
          </w:p>
        </w:tc>
      </w:tr>
      <w:tr w:rsidR="007113D7" w:rsidRPr="00BB4053" w14:paraId="1F9F865A"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3981AFC" w14:textId="77777777" w:rsidR="007113D7" w:rsidRPr="00136100" w:rsidRDefault="007113D7" w:rsidP="003819A8">
            <w:pPr>
              <w:pStyle w:val="MWTableText2"/>
              <w:rPr>
                <w:b/>
                <w:bCs/>
                <w:lang w:eastAsia="en-NZ"/>
              </w:rPr>
            </w:pPr>
            <w:r w:rsidRPr="00136100">
              <w:rPr>
                <w:lang w:eastAsia="en-NZ"/>
              </w:rPr>
              <w:t>BrPz+me+mo+Hill+NotGW</w:t>
            </w:r>
          </w:p>
        </w:tc>
        <w:tc>
          <w:tcPr>
            <w:tcW w:w="2500" w:type="pct"/>
            <w:noWrap/>
            <w:hideMark/>
          </w:tcPr>
          <w:p w14:paraId="1D4FF610" w14:textId="77777777" w:rsidR="007113D7" w:rsidRPr="00BB4053" w:rsidRDefault="007113D7" w:rsidP="003819A8">
            <w:pPr>
              <w:pStyle w:val="MWTableText2"/>
              <w:rPr>
                <w:lang w:eastAsia="en-NZ"/>
              </w:rPr>
            </w:pPr>
            <w:r w:rsidRPr="00BB4053">
              <w:rPr>
                <w:lang w:eastAsia="en-NZ"/>
              </w:rPr>
              <w:t>Glad_57a.1</w:t>
            </w:r>
          </w:p>
        </w:tc>
      </w:tr>
      <w:tr w:rsidR="007113D7" w:rsidRPr="00BB4053" w14:paraId="6A6558CD" w14:textId="77777777" w:rsidTr="007113D7">
        <w:trPr>
          <w:trHeight w:val="288"/>
        </w:trPr>
        <w:tc>
          <w:tcPr>
            <w:tcW w:w="2500" w:type="pct"/>
            <w:noWrap/>
            <w:hideMark/>
          </w:tcPr>
          <w:p w14:paraId="45F1E98F" w14:textId="77777777" w:rsidR="007113D7" w:rsidRPr="00136100" w:rsidRDefault="007113D7" w:rsidP="003819A8">
            <w:pPr>
              <w:pStyle w:val="MWTableText2"/>
              <w:rPr>
                <w:b/>
                <w:bCs/>
                <w:lang w:eastAsia="en-NZ"/>
              </w:rPr>
            </w:pPr>
            <w:r w:rsidRPr="00136100">
              <w:rPr>
                <w:lang w:eastAsia="en-NZ"/>
              </w:rPr>
              <w:t>BrPz+me+mo+NotHill</w:t>
            </w:r>
          </w:p>
        </w:tc>
        <w:tc>
          <w:tcPr>
            <w:tcW w:w="2500" w:type="pct"/>
            <w:noWrap/>
            <w:hideMark/>
          </w:tcPr>
          <w:p w14:paraId="6C99FBFF" w14:textId="77777777" w:rsidR="007113D7" w:rsidRPr="00BB4053" w:rsidRDefault="007113D7" w:rsidP="003819A8">
            <w:pPr>
              <w:pStyle w:val="MWTableText2"/>
              <w:rPr>
                <w:lang w:eastAsia="en-NZ"/>
              </w:rPr>
            </w:pPr>
            <w:r w:rsidRPr="00BB4053">
              <w:rPr>
                <w:lang w:eastAsia="en-NZ"/>
              </w:rPr>
              <w:t>Glad_53a.1</w:t>
            </w:r>
          </w:p>
        </w:tc>
      </w:tr>
      <w:tr w:rsidR="007113D7" w:rsidRPr="00BB4053" w14:paraId="56551768"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D0C915B" w14:textId="77777777" w:rsidR="007113D7" w:rsidRPr="00136100" w:rsidRDefault="007113D7" w:rsidP="003819A8">
            <w:pPr>
              <w:pStyle w:val="MWTableText2"/>
              <w:rPr>
                <w:b/>
                <w:bCs/>
                <w:lang w:eastAsia="en-NZ"/>
              </w:rPr>
            </w:pPr>
            <w:r w:rsidRPr="00136100">
              <w:rPr>
                <w:lang w:eastAsia="en-NZ"/>
              </w:rPr>
              <w:t>BrPz+me+r+Hill+NotGW</w:t>
            </w:r>
          </w:p>
        </w:tc>
        <w:tc>
          <w:tcPr>
            <w:tcW w:w="2500" w:type="pct"/>
            <w:noWrap/>
            <w:hideMark/>
          </w:tcPr>
          <w:p w14:paraId="76312493" w14:textId="77777777" w:rsidR="007113D7" w:rsidRPr="00BB4053" w:rsidRDefault="007113D7" w:rsidP="003819A8">
            <w:pPr>
              <w:pStyle w:val="MWTableText2"/>
              <w:rPr>
                <w:lang w:eastAsia="en-NZ"/>
              </w:rPr>
            </w:pPr>
            <w:r w:rsidRPr="00BB4053">
              <w:rPr>
                <w:lang w:eastAsia="en-NZ"/>
              </w:rPr>
              <w:t>Glad_57a.1</w:t>
            </w:r>
          </w:p>
        </w:tc>
      </w:tr>
      <w:tr w:rsidR="007113D7" w:rsidRPr="00BB4053" w14:paraId="3DBDBC2A" w14:textId="77777777" w:rsidTr="007113D7">
        <w:trPr>
          <w:trHeight w:val="288"/>
        </w:trPr>
        <w:tc>
          <w:tcPr>
            <w:tcW w:w="2500" w:type="pct"/>
            <w:noWrap/>
            <w:hideMark/>
          </w:tcPr>
          <w:p w14:paraId="196FE24D" w14:textId="77777777" w:rsidR="007113D7" w:rsidRPr="00136100" w:rsidRDefault="007113D7" w:rsidP="003819A8">
            <w:pPr>
              <w:pStyle w:val="MWTableText2"/>
              <w:rPr>
                <w:b/>
                <w:bCs/>
                <w:lang w:eastAsia="en-NZ"/>
              </w:rPr>
            </w:pPr>
            <w:r w:rsidRPr="00136100">
              <w:rPr>
                <w:lang w:eastAsia="en-NZ"/>
              </w:rPr>
              <w:t>BrPz+me+r+NotHill</w:t>
            </w:r>
          </w:p>
        </w:tc>
        <w:tc>
          <w:tcPr>
            <w:tcW w:w="2500" w:type="pct"/>
            <w:noWrap/>
            <w:hideMark/>
          </w:tcPr>
          <w:p w14:paraId="74495E90" w14:textId="77777777" w:rsidR="007113D7" w:rsidRPr="00BB4053" w:rsidRDefault="007113D7" w:rsidP="003819A8">
            <w:pPr>
              <w:pStyle w:val="MWTableText2"/>
              <w:rPr>
                <w:lang w:eastAsia="en-NZ"/>
              </w:rPr>
            </w:pPr>
            <w:r w:rsidRPr="00BB4053">
              <w:rPr>
                <w:lang w:eastAsia="en-NZ"/>
              </w:rPr>
              <w:t>Mku_9a.1</w:t>
            </w:r>
          </w:p>
        </w:tc>
      </w:tr>
      <w:tr w:rsidR="007113D7" w:rsidRPr="00BB4053" w14:paraId="663A4E87"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2E868DB" w14:textId="77777777" w:rsidR="007113D7" w:rsidRPr="00136100" w:rsidRDefault="007113D7" w:rsidP="003819A8">
            <w:pPr>
              <w:pStyle w:val="MWTableText2"/>
              <w:rPr>
                <w:b/>
                <w:bCs/>
                <w:lang w:eastAsia="en-NZ"/>
              </w:rPr>
            </w:pPr>
            <w:r w:rsidRPr="00136100">
              <w:rPr>
                <w:lang w:eastAsia="en-NZ"/>
              </w:rPr>
              <w:t>BrPz+me+s+Hill</w:t>
            </w:r>
          </w:p>
        </w:tc>
        <w:tc>
          <w:tcPr>
            <w:tcW w:w="2500" w:type="pct"/>
            <w:noWrap/>
            <w:hideMark/>
          </w:tcPr>
          <w:p w14:paraId="190B6BFB" w14:textId="77777777" w:rsidR="007113D7" w:rsidRPr="00BB4053" w:rsidRDefault="007113D7" w:rsidP="003819A8">
            <w:pPr>
              <w:pStyle w:val="MWTableText2"/>
              <w:rPr>
                <w:lang w:eastAsia="en-NZ"/>
              </w:rPr>
            </w:pPr>
            <w:r w:rsidRPr="00BB4053">
              <w:rPr>
                <w:lang w:eastAsia="en-NZ"/>
              </w:rPr>
              <w:t>Ihak_21a.1</w:t>
            </w:r>
          </w:p>
        </w:tc>
      </w:tr>
      <w:tr w:rsidR="007113D7" w:rsidRPr="00BB4053" w14:paraId="4DA84571" w14:textId="77777777" w:rsidTr="007113D7">
        <w:trPr>
          <w:trHeight w:val="288"/>
        </w:trPr>
        <w:tc>
          <w:tcPr>
            <w:tcW w:w="2500" w:type="pct"/>
            <w:noWrap/>
            <w:hideMark/>
          </w:tcPr>
          <w:p w14:paraId="65E382C8" w14:textId="77777777" w:rsidR="007113D7" w:rsidRPr="00136100" w:rsidRDefault="007113D7" w:rsidP="003819A8">
            <w:pPr>
              <w:pStyle w:val="MWTableText2"/>
              <w:rPr>
                <w:b/>
                <w:bCs/>
                <w:lang w:eastAsia="en-NZ"/>
              </w:rPr>
            </w:pPr>
            <w:r w:rsidRPr="00136100">
              <w:rPr>
                <w:lang w:eastAsia="en-NZ"/>
              </w:rPr>
              <w:t>BrPz+me+s+Hill+GW</w:t>
            </w:r>
          </w:p>
        </w:tc>
        <w:tc>
          <w:tcPr>
            <w:tcW w:w="2500" w:type="pct"/>
            <w:noWrap/>
            <w:hideMark/>
          </w:tcPr>
          <w:p w14:paraId="641D2884" w14:textId="77777777" w:rsidR="007113D7" w:rsidRPr="00BB4053" w:rsidRDefault="007113D7" w:rsidP="003819A8">
            <w:pPr>
              <w:pStyle w:val="MWTableText2"/>
              <w:rPr>
                <w:lang w:eastAsia="en-NZ"/>
              </w:rPr>
            </w:pPr>
            <w:r w:rsidRPr="00BB4053">
              <w:rPr>
                <w:lang w:eastAsia="en-NZ"/>
              </w:rPr>
              <w:t>Ypori_3a.1</w:t>
            </w:r>
          </w:p>
        </w:tc>
      </w:tr>
      <w:tr w:rsidR="007113D7" w:rsidRPr="00BB4053" w14:paraId="726D3F62"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B7CD2B2" w14:textId="77777777" w:rsidR="007113D7" w:rsidRPr="00136100" w:rsidRDefault="007113D7" w:rsidP="003819A8">
            <w:pPr>
              <w:pStyle w:val="MWTableText2"/>
              <w:rPr>
                <w:b/>
                <w:bCs/>
                <w:lang w:eastAsia="en-NZ"/>
              </w:rPr>
            </w:pPr>
            <w:r w:rsidRPr="00136100">
              <w:rPr>
                <w:lang w:eastAsia="en-NZ"/>
              </w:rPr>
              <w:t>BrPz+me+s+Hill+NotGW</w:t>
            </w:r>
          </w:p>
        </w:tc>
        <w:tc>
          <w:tcPr>
            <w:tcW w:w="2500" w:type="pct"/>
            <w:noWrap/>
            <w:hideMark/>
          </w:tcPr>
          <w:p w14:paraId="0EABDDEB" w14:textId="77777777" w:rsidR="007113D7" w:rsidRPr="00BB4053" w:rsidRDefault="007113D7" w:rsidP="003819A8">
            <w:pPr>
              <w:pStyle w:val="MWTableText2"/>
              <w:rPr>
                <w:lang w:eastAsia="en-NZ"/>
              </w:rPr>
            </w:pPr>
            <w:r w:rsidRPr="00BB4053">
              <w:rPr>
                <w:lang w:eastAsia="en-NZ"/>
              </w:rPr>
              <w:t>Mokau_2a.1</w:t>
            </w:r>
          </w:p>
        </w:tc>
      </w:tr>
      <w:tr w:rsidR="007113D7" w:rsidRPr="00BB4053" w14:paraId="46940610" w14:textId="77777777" w:rsidTr="007113D7">
        <w:trPr>
          <w:trHeight w:val="288"/>
        </w:trPr>
        <w:tc>
          <w:tcPr>
            <w:tcW w:w="2500" w:type="pct"/>
            <w:noWrap/>
            <w:hideMark/>
          </w:tcPr>
          <w:p w14:paraId="64258996" w14:textId="77777777" w:rsidR="007113D7" w:rsidRPr="00136100" w:rsidRDefault="007113D7" w:rsidP="003819A8">
            <w:pPr>
              <w:pStyle w:val="MWTableText2"/>
              <w:rPr>
                <w:b/>
                <w:bCs/>
                <w:lang w:eastAsia="en-NZ"/>
              </w:rPr>
            </w:pPr>
            <w:r w:rsidRPr="00136100">
              <w:rPr>
                <w:lang w:eastAsia="en-NZ"/>
              </w:rPr>
              <w:t>BrPz+me+s+NotHill</w:t>
            </w:r>
          </w:p>
        </w:tc>
        <w:tc>
          <w:tcPr>
            <w:tcW w:w="2500" w:type="pct"/>
            <w:noWrap/>
            <w:hideMark/>
          </w:tcPr>
          <w:p w14:paraId="0F1C2A6B" w14:textId="77777777" w:rsidR="007113D7" w:rsidRPr="00BB4053" w:rsidRDefault="007113D7" w:rsidP="003819A8">
            <w:pPr>
              <w:pStyle w:val="MWTableText2"/>
              <w:rPr>
                <w:lang w:eastAsia="en-NZ"/>
              </w:rPr>
            </w:pPr>
            <w:r w:rsidRPr="00BB4053">
              <w:rPr>
                <w:lang w:eastAsia="en-NZ"/>
              </w:rPr>
              <w:t>Ihak_21a.1</w:t>
            </w:r>
          </w:p>
        </w:tc>
      </w:tr>
      <w:tr w:rsidR="007113D7" w:rsidRPr="00BB4053" w14:paraId="78D60038"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7B980AF" w14:textId="77777777" w:rsidR="007113D7" w:rsidRPr="00136100" w:rsidRDefault="007113D7" w:rsidP="003819A8">
            <w:pPr>
              <w:pStyle w:val="MWTableText2"/>
              <w:rPr>
                <w:b/>
                <w:bCs/>
                <w:lang w:eastAsia="en-NZ"/>
              </w:rPr>
            </w:pPr>
            <w:r w:rsidRPr="00136100">
              <w:rPr>
                <w:lang w:eastAsia="en-NZ"/>
              </w:rPr>
              <w:t>EPSa+h+mo+Hill+GW</w:t>
            </w:r>
          </w:p>
        </w:tc>
        <w:tc>
          <w:tcPr>
            <w:tcW w:w="2500" w:type="pct"/>
            <w:noWrap/>
            <w:hideMark/>
          </w:tcPr>
          <w:p w14:paraId="628A907D" w14:textId="77777777" w:rsidR="007113D7" w:rsidRPr="00BB4053" w:rsidRDefault="007113D7" w:rsidP="003819A8">
            <w:pPr>
              <w:pStyle w:val="MWTableText2"/>
              <w:rPr>
                <w:lang w:eastAsia="en-NZ"/>
              </w:rPr>
            </w:pPr>
            <w:r w:rsidRPr="00BB4053">
              <w:rPr>
                <w:lang w:eastAsia="en-NZ"/>
              </w:rPr>
              <w:t>Barr_3a.1</w:t>
            </w:r>
          </w:p>
        </w:tc>
      </w:tr>
      <w:tr w:rsidR="007113D7" w:rsidRPr="00BB4053" w14:paraId="648B3E96" w14:textId="77777777" w:rsidTr="007113D7">
        <w:trPr>
          <w:trHeight w:val="288"/>
        </w:trPr>
        <w:tc>
          <w:tcPr>
            <w:tcW w:w="2500" w:type="pct"/>
            <w:noWrap/>
            <w:hideMark/>
          </w:tcPr>
          <w:p w14:paraId="44D36B5D" w14:textId="77777777" w:rsidR="007113D7" w:rsidRPr="00136100" w:rsidRDefault="007113D7" w:rsidP="003819A8">
            <w:pPr>
              <w:pStyle w:val="MWTableText2"/>
              <w:rPr>
                <w:b/>
                <w:bCs/>
                <w:lang w:eastAsia="en-NZ"/>
              </w:rPr>
            </w:pPr>
            <w:r w:rsidRPr="00136100">
              <w:rPr>
                <w:lang w:eastAsia="en-NZ"/>
              </w:rPr>
              <w:t>EPSa+h+mo+Hill+NotGW</w:t>
            </w:r>
          </w:p>
        </w:tc>
        <w:tc>
          <w:tcPr>
            <w:tcW w:w="2500" w:type="pct"/>
            <w:noWrap/>
            <w:hideMark/>
          </w:tcPr>
          <w:p w14:paraId="7DCAB4E9" w14:textId="77777777" w:rsidR="007113D7" w:rsidRPr="00BB4053" w:rsidRDefault="007113D7" w:rsidP="003819A8">
            <w:pPr>
              <w:pStyle w:val="MWTableText2"/>
              <w:rPr>
                <w:lang w:eastAsia="en-NZ"/>
              </w:rPr>
            </w:pPr>
            <w:r w:rsidRPr="00BB4053">
              <w:rPr>
                <w:lang w:eastAsia="en-NZ"/>
              </w:rPr>
              <w:t>Fris_1a.1</w:t>
            </w:r>
          </w:p>
        </w:tc>
      </w:tr>
      <w:tr w:rsidR="007113D7" w:rsidRPr="00BB4053" w14:paraId="5C37259E"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CECE8B8" w14:textId="77777777" w:rsidR="007113D7" w:rsidRPr="00136100" w:rsidRDefault="007113D7" w:rsidP="003819A8">
            <w:pPr>
              <w:pStyle w:val="MWTableText2"/>
              <w:rPr>
                <w:b/>
                <w:bCs/>
                <w:lang w:eastAsia="en-NZ"/>
              </w:rPr>
            </w:pPr>
            <w:r w:rsidRPr="00136100">
              <w:rPr>
                <w:lang w:eastAsia="en-NZ"/>
              </w:rPr>
              <w:t>EPSa+h+mo+NotHill</w:t>
            </w:r>
          </w:p>
        </w:tc>
        <w:tc>
          <w:tcPr>
            <w:tcW w:w="2500" w:type="pct"/>
            <w:noWrap/>
            <w:hideMark/>
          </w:tcPr>
          <w:p w14:paraId="37A8A7B9" w14:textId="77777777" w:rsidR="007113D7" w:rsidRPr="00BB4053" w:rsidRDefault="007113D7" w:rsidP="003819A8">
            <w:pPr>
              <w:pStyle w:val="MWTableText2"/>
              <w:rPr>
                <w:lang w:eastAsia="en-NZ"/>
              </w:rPr>
            </w:pPr>
            <w:r w:rsidRPr="00BB4053">
              <w:rPr>
                <w:lang w:eastAsia="en-NZ"/>
              </w:rPr>
              <w:t>Barr_1a.1</w:t>
            </w:r>
          </w:p>
        </w:tc>
      </w:tr>
      <w:tr w:rsidR="007113D7" w:rsidRPr="00BB4053" w14:paraId="4C70AFBB" w14:textId="77777777" w:rsidTr="007113D7">
        <w:trPr>
          <w:trHeight w:val="288"/>
        </w:trPr>
        <w:tc>
          <w:tcPr>
            <w:tcW w:w="2500" w:type="pct"/>
            <w:noWrap/>
            <w:hideMark/>
          </w:tcPr>
          <w:p w14:paraId="4AAB0E31" w14:textId="77777777" w:rsidR="007113D7" w:rsidRPr="00136100" w:rsidRDefault="007113D7" w:rsidP="003819A8">
            <w:pPr>
              <w:pStyle w:val="MWTableText2"/>
              <w:rPr>
                <w:b/>
                <w:bCs/>
                <w:lang w:eastAsia="en-NZ"/>
              </w:rPr>
            </w:pPr>
            <w:r w:rsidRPr="00136100">
              <w:rPr>
                <w:lang w:eastAsia="en-NZ"/>
              </w:rPr>
              <w:t>EPSa+h+r+NotHill</w:t>
            </w:r>
          </w:p>
        </w:tc>
        <w:tc>
          <w:tcPr>
            <w:tcW w:w="2500" w:type="pct"/>
            <w:noWrap/>
            <w:hideMark/>
          </w:tcPr>
          <w:p w14:paraId="1F4C47F1" w14:textId="77777777" w:rsidR="007113D7" w:rsidRPr="00BB4053" w:rsidRDefault="007113D7" w:rsidP="003819A8">
            <w:pPr>
              <w:pStyle w:val="MWTableText2"/>
              <w:rPr>
                <w:lang w:eastAsia="en-NZ"/>
              </w:rPr>
            </w:pPr>
            <w:r w:rsidRPr="00BB4053">
              <w:rPr>
                <w:lang w:eastAsia="en-NZ"/>
              </w:rPr>
              <w:t>Barr_1a.1</w:t>
            </w:r>
          </w:p>
        </w:tc>
      </w:tr>
      <w:tr w:rsidR="007113D7" w:rsidRPr="00BB4053" w14:paraId="1F712511"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A128834" w14:textId="77777777" w:rsidR="007113D7" w:rsidRPr="00136100" w:rsidRDefault="007113D7" w:rsidP="003819A8">
            <w:pPr>
              <w:pStyle w:val="MWTableText2"/>
              <w:rPr>
                <w:b/>
                <w:bCs/>
                <w:lang w:eastAsia="en-NZ"/>
              </w:rPr>
            </w:pPr>
            <w:r w:rsidRPr="00136100">
              <w:rPr>
                <w:lang w:eastAsia="en-NZ"/>
              </w:rPr>
              <w:t>EPSa+h+s+Hill+GW</w:t>
            </w:r>
          </w:p>
        </w:tc>
        <w:tc>
          <w:tcPr>
            <w:tcW w:w="2500" w:type="pct"/>
            <w:noWrap/>
            <w:hideMark/>
          </w:tcPr>
          <w:p w14:paraId="5400029D" w14:textId="77777777" w:rsidR="007113D7" w:rsidRPr="00BB4053" w:rsidRDefault="007113D7" w:rsidP="003819A8">
            <w:pPr>
              <w:pStyle w:val="MWTableText2"/>
              <w:rPr>
                <w:lang w:eastAsia="en-NZ"/>
              </w:rPr>
            </w:pPr>
            <w:r w:rsidRPr="00BB4053">
              <w:rPr>
                <w:lang w:eastAsia="en-NZ"/>
              </w:rPr>
              <w:t>Tipa_2a.1</w:t>
            </w:r>
          </w:p>
        </w:tc>
      </w:tr>
      <w:tr w:rsidR="007113D7" w:rsidRPr="00BB4053" w14:paraId="378C5D8D" w14:textId="77777777" w:rsidTr="007113D7">
        <w:trPr>
          <w:trHeight w:val="288"/>
        </w:trPr>
        <w:tc>
          <w:tcPr>
            <w:tcW w:w="2500" w:type="pct"/>
            <w:noWrap/>
            <w:hideMark/>
          </w:tcPr>
          <w:p w14:paraId="52A7C375" w14:textId="77777777" w:rsidR="007113D7" w:rsidRPr="00136100" w:rsidRDefault="007113D7" w:rsidP="003819A8">
            <w:pPr>
              <w:pStyle w:val="MWTableText2"/>
              <w:rPr>
                <w:b/>
                <w:bCs/>
                <w:lang w:eastAsia="en-NZ"/>
              </w:rPr>
            </w:pPr>
            <w:r w:rsidRPr="00136100">
              <w:rPr>
                <w:lang w:eastAsia="en-NZ"/>
              </w:rPr>
              <w:t>EPSa+h+s+Hill+NotGW</w:t>
            </w:r>
          </w:p>
        </w:tc>
        <w:tc>
          <w:tcPr>
            <w:tcW w:w="2500" w:type="pct"/>
            <w:noWrap/>
            <w:hideMark/>
          </w:tcPr>
          <w:p w14:paraId="090247E2" w14:textId="77777777" w:rsidR="007113D7" w:rsidRPr="00BB4053" w:rsidRDefault="007113D7" w:rsidP="003819A8">
            <w:pPr>
              <w:pStyle w:val="MWTableText2"/>
              <w:rPr>
                <w:lang w:eastAsia="en-NZ"/>
              </w:rPr>
            </w:pPr>
            <w:r w:rsidRPr="00BB4053">
              <w:rPr>
                <w:lang w:eastAsia="en-NZ"/>
              </w:rPr>
              <w:t>Broo_4a.1</w:t>
            </w:r>
          </w:p>
        </w:tc>
      </w:tr>
      <w:tr w:rsidR="007113D7" w:rsidRPr="00BB4053" w14:paraId="7D1ABD20"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EEDC9C2" w14:textId="77777777" w:rsidR="007113D7" w:rsidRPr="00136100" w:rsidRDefault="007113D7" w:rsidP="003819A8">
            <w:pPr>
              <w:pStyle w:val="MWTableText2"/>
              <w:rPr>
                <w:b/>
                <w:bCs/>
                <w:lang w:eastAsia="en-NZ"/>
              </w:rPr>
            </w:pPr>
            <w:r w:rsidRPr="00136100">
              <w:rPr>
                <w:lang w:eastAsia="en-NZ"/>
              </w:rPr>
              <w:t>EPSa+h+s+NotHill</w:t>
            </w:r>
          </w:p>
        </w:tc>
        <w:tc>
          <w:tcPr>
            <w:tcW w:w="2500" w:type="pct"/>
            <w:noWrap/>
            <w:hideMark/>
          </w:tcPr>
          <w:p w14:paraId="2361E1A8" w14:textId="77777777" w:rsidR="007113D7" w:rsidRPr="00BB4053" w:rsidRDefault="007113D7" w:rsidP="003819A8">
            <w:pPr>
              <w:pStyle w:val="MWTableText2"/>
              <w:rPr>
                <w:lang w:eastAsia="en-NZ"/>
              </w:rPr>
            </w:pPr>
            <w:r w:rsidRPr="00BB4053">
              <w:rPr>
                <w:lang w:eastAsia="en-NZ"/>
              </w:rPr>
              <w:t>Paha_46a.1</w:t>
            </w:r>
          </w:p>
        </w:tc>
      </w:tr>
      <w:tr w:rsidR="007113D7" w:rsidRPr="00BB4053" w14:paraId="6CB214B4" w14:textId="77777777" w:rsidTr="007113D7">
        <w:trPr>
          <w:trHeight w:val="288"/>
        </w:trPr>
        <w:tc>
          <w:tcPr>
            <w:tcW w:w="2500" w:type="pct"/>
            <w:noWrap/>
            <w:hideMark/>
          </w:tcPr>
          <w:p w14:paraId="05D65F54" w14:textId="77777777" w:rsidR="007113D7" w:rsidRPr="00136100" w:rsidRDefault="007113D7" w:rsidP="003819A8">
            <w:pPr>
              <w:pStyle w:val="MWTableText2"/>
              <w:rPr>
                <w:b/>
                <w:bCs/>
                <w:lang w:eastAsia="en-NZ"/>
              </w:rPr>
            </w:pPr>
            <w:r w:rsidRPr="00136100">
              <w:rPr>
                <w:lang w:eastAsia="en-NZ"/>
              </w:rPr>
              <w:t>EPSa+l+mo+Hill+GW</w:t>
            </w:r>
          </w:p>
        </w:tc>
        <w:tc>
          <w:tcPr>
            <w:tcW w:w="2500" w:type="pct"/>
            <w:noWrap/>
            <w:hideMark/>
          </w:tcPr>
          <w:p w14:paraId="0C13BFCF" w14:textId="77777777" w:rsidR="007113D7" w:rsidRPr="00BB4053" w:rsidRDefault="007113D7" w:rsidP="003819A8">
            <w:pPr>
              <w:pStyle w:val="MWTableText2"/>
              <w:rPr>
                <w:lang w:eastAsia="en-NZ"/>
              </w:rPr>
            </w:pPr>
            <w:r w:rsidRPr="00BB4053">
              <w:rPr>
                <w:lang w:eastAsia="en-NZ"/>
              </w:rPr>
              <w:t>Otem_1a.1</w:t>
            </w:r>
          </w:p>
        </w:tc>
      </w:tr>
      <w:tr w:rsidR="007113D7" w:rsidRPr="00BB4053" w14:paraId="5427AAFE"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06D1398D" w14:textId="77777777" w:rsidR="007113D7" w:rsidRPr="00136100" w:rsidRDefault="007113D7" w:rsidP="003819A8">
            <w:pPr>
              <w:pStyle w:val="MWTableText2"/>
              <w:rPr>
                <w:b/>
                <w:bCs/>
                <w:lang w:eastAsia="en-NZ"/>
              </w:rPr>
            </w:pPr>
            <w:r w:rsidRPr="00136100">
              <w:rPr>
                <w:lang w:eastAsia="en-NZ"/>
              </w:rPr>
              <w:t>EPSa+l+mo+Hill+NotGW</w:t>
            </w:r>
          </w:p>
        </w:tc>
        <w:tc>
          <w:tcPr>
            <w:tcW w:w="2500" w:type="pct"/>
            <w:noWrap/>
            <w:hideMark/>
          </w:tcPr>
          <w:p w14:paraId="239988F4" w14:textId="77777777" w:rsidR="007113D7" w:rsidRPr="00BB4053" w:rsidRDefault="007113D7" w:rsidP="003819A8">
            <w:pPr>
              <w:pStyle w:val="MWTableText2"/>
              <w:rPr>
                <w:lang w:eastAsia="en-NZ"/>
              </w:rPr>
            </w:pPr>
            <w:r w:rsidRPr="00BB4053">
              <w:rPr>
                <w:lang w:eastAsia="en-NZ"/>
              </w:rPr>
              <w:t>Otem_1a.1</w:t>
            </w:r>
          </w:p>
        </w:tc>
      </w:tr>
      <w:tr w:rsidR="007113D7" w:rsidRPr="00BB4053" w14:paraId="0CAC5526" w14:textId="77777777" w:rsidTr="007113D7">
        <w:trPr>
          <w:trHeight w:val="288"/>
        </w:trPr>
        <w:tc>
          <w:tcPr>
            <w:tcW w:w="2500" w:type="pct"/>
            <w:noWrap/>
            <w:hideMark/>
          </w:tcPr>
          <w:p w14:paraId="10D7AE83" w14:textId="77777777" w:rsidR="007113D7" w:rsidRPr="00136100" w:rsidRDefault="007113D7" w:rsidP="003819A8">
            <w:pPr>
              <w:pStyle w:val="MWTableText2"/>
              <w:rPr>
                <w:b/>
                <w:bCs/>
                <w:lang w:eastAsia="en-NZ"/>
              </w:rPr>
            </w:pPr>
            <w:r w:rsidRPr="00136100">
              <w:rPr>
                <w:lang w:eastAsia="en-NZ"/>
              </w:rPr>
              <w:t>EPSa+l+mo+NotHill</w:t>
            </w:r>
          </w:p>
        </w:tc>
        <w:tc>
          <w:tcPr>
            <w:tcW w:w="2500" w:type="pct"/>
            <w:noWrap/>
            <w:hideMark/>
          </w:tcPr>
          <w:p w14:paraId="3D4EA212" w14:textId="77777777" w:rsidR="007113D7" w:rsidRPr="00BB4053" w:rsidRDefault="007113D7" w:rsidP="003819A8">
            <w:pPr>
              <w:pStyle w:val="MWTableText2"/>
              <w:rPr>
                <w:lang w:eastAsia="en-NZ"/>
              </w:rPr>
            </w:pPr>
            <w:r w:rsidRPr="00BB4053">
              <w:rPr>
                <w:lang w:eastAsia="en-NZ"/>
              </w:rPr>
              <w:t>Culv_8a.1</w:t>
            </w:r>
          </w:p>
        </w:tc>
      </w:tr>
      <w:tr w:rsidR="007113D7" w:rsidRPr="00BB4053" w14:paraId="3CE9F4DC"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A4B46A8" w14:textId="77777777" w:rsidR="007113D7" w:rsidRPr="00136100" w:rsidRDefault="007113D7" w:rsidP="003819A8">
            <w:pPr>
              <w:pStyle w:val="MWTableText2"/>
              <w:rPr>
                <w:b/>
                <w:bCs/>
                <w:lang w:eastAsia="en-NZ"/>
              </w:rPr>
            </w:pPr>
            <w:r w:rsidRPr="00136100">
              <w:rPr>
                <w:lang w:eastAsia="en-NZ"/>
              </w:rPr>
              <w:t>EPSa+l+r+NotHill</w:t>
            </w:r>
          </w:p>
        </w:tc>
        <w:tc>
          <w:tcPr>
            <w:tcW w:w="2500" w:type="pct"/>
            <w:noWrap/>
            <w:hideMark/>
          </w:tcPr>
          <w:p w14:paraId="44E2692E" w14:textId="77777777" w:rsidR="007113D7" w:rsidRPr="00BB4053" w:rsidRDefault="007113D7" w:rsidP="003819A8">
            <w:pPr>
              <w:pStyle w:val="MWTableText2"/>
              <w:rPr>
                <w:lang w:eastAsia="en-NZ"/>
              </w:rPr>
            </w:pPr>
            <w:r w:rsidRPr="00BB4053">
              <w:rPr>
                <w:lang w:eastAsia="en-NZ"/>
              </w:rPr>
              <w:t>Culv_8a.1</w:t>
            </w:r>
          </w:p>
        </w:tc>
      </w:tr>
      <w:tr w:rsidR="007113D7" w:rsidRPr="00BB4053" w14:paraId="63983431" w14:textId="77777777" w:rsidTr="007113D7">
        <w:trPr>
          <w:trHeight w:val="288"/>
        </w:trPr>
        <w:tc>
          <w:tcPr>
            <w:tcW w:w="2500" w:type="pct"/>
            <w:noWrap/>
            <w:hideMark/>
          </w:tcPr>
          <w:p w14:paraId="76636C04" w14:textId="77777777" w:rsidR="007113D7" w:rsidRPr="00136100" w:rsidRDefault="007113D7" w:rsidP="003819A8">
            <w:pPr>
              <w:pStyle w:val="MWTableText2"/>
              <w:rPr>
                <w:b/>
                <w:bCs/>
                <w:lang w:eastAsia="en-NZ"/>
              </w:rPr>
            </w:pPr>
            <w:r w:rsidRPr="00136100">
              <w:rPr>
                <w:lang w:eastAsia="en-NZ"/>
              </w:rPr>
              <w:lastRenderedPageBreak/>
              <w:t>EPSa+l+s+Hill+NotGW</w:t>
            </w:r>
          </w:p>
        </w:tc>
        <w:tc>
          <w:tcPr>
            <w:tcW w:w="2500" w:type="pct"/>
            <w:noWrap/>
            <w:hideMark/>
          </w:tcPr>
          <w:p w14:paraId="5F33DC53" w14:textId="77777777" w:rsidR="007113D7" w:rsidRPr="00BB4053" w:rsidRDefault="007113D7" w:rsidP="003819A8">
            <w:pPr>
              <w:pStyle w:val="MWTableText2"/>
              <w:rPr>
                <w:lang w:eastAsia="en-NZ"/>
              </w:rPr>
            </w:pPr>
            <w:r w:rsidRPr="00BB4053">
              <w:rPr>
                <w:lang w:eastAsia="en-NZ"/>
              </w:rPr>
              <w:t>Highc_29a.1</w:t>
            </w:r>
          </w:p>
        </w:tc>
      </w:tr>
      <w:tr w:rsidR="007113D7" w:rsidRPr="00BB4053" w14:paraId="4B8734B2"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6117260C" w14:textId="77777777" w:rsidR="007113D7" w:rsidRPr="00136100" w:rsidRDefault="007113D7" w:rsidP="003819A8">
            <w:pPr>
              <w:pStyle w:val="MWTableText2"/>
              <w:rPr>
                <w:b/>
                <w:bCs/>
                <w:lang w:eastAsia="en-NZ"/>
              </w:rPr>
            </w:pPr>
            <w:r w:rsidRPr="00136100">
              <w:rPr>
                <w:lang w:eastAsia="en-NZ"/>
              </w:rPr>
              <w:t>EPSa+l+s+NotHill</w:t>
            </w:r>
          </w:p>
        </w:tc>
        <w:tc>
          <w:tcPr>
            <w:tcW w:w="2500" w:type="pct"/>
            <w:noWrap/>
            <w:hideMark/>
          </w:tcPr>
          <w:p w14:paraId="501B89ED" w14:textId="77777777" w:rsidR="007113D7" w:rsidRPr="00BB4053" w:rsidRDefault="007113D7" w:rsidP="003819A8">
            <w:pPr>
              <w:pStyle w:val="MWTableText2"/>
              <w:rPr>
                <w:lang w:eastAsia="en-NZ"/>
              </w:rPr>
            </w:pPr>
            <w:r w:rsidRPr="00BB4053">
              <w:rPr>
                <w:lang w:eastAsia="en-NZ"/>
              </w:rPr>
              <w:t>Lowc_5a.1</w:t>
            </w:r>
          </w:p>
        </w:tc>
      </w:tr>
      <w:tr w:rsidR="007113D7" w:rsidRPr="00BB4053" w14:paraId="7C92AA57" w14:textId="77777777" w:rsidTr="007113D7">
        <w:trPr>
          <w:trHeight w:val="288"/>
        </w:trPr>
        <w:tc>
          <w:tcPr>
            <w:tcW w:w="2500" w:type="pct"/>
            <w:noWrap/>
            <w:hideMark/>
          </w:tcPr>
          <w:p w14:paraId="1CFD6436" w14:textId="77777777" w:rsidR="007113D7" w:rsidRPr="00136100" w:rsidRDefault="007113D7" w:rsidP="003819A8">
            <w:pPr>
              <w:pStyle w:val="MWTableText2"/>
              <w:rPr>
                <w:b/>
                <w:bCs/>
                <w:lang w:eastAsia="en-NZ"/>
              </w:rPr>
            </w:pPr>
            <w:r w:rsidRPr="00136100">
              <w:rPr>
                <w:lang w:eastAsia="en-NZ"/>
              </w:rPr>
              <w:t>EPSa+me+mo+Hill+GW</w:t>
            </w:r>
          </w:p>
        </w:tc>
        <w:tc>
          <w:tcPr>
            <w:tcW w:w="2500" w:type="pct"/>
            <w:noWrap/>
            <w:hideMark/>
          </w:tcPr>
          <w:p w14:paraId="3FFA3366" w14:textId="77777777" w:rsidR="007113D7" w:rsidRPr="00BB4053" w:rsidRDefault="007113D7" w:rsidP="003819A8">
            <w:pPr>
              <w:pStyle w:val="MWTableText2"/>
              <w:rPr>
                <w:lang w:eastAsia="en-NZ"/>
              </w:rPr>
            </w:pPr>
            <w:r w:rsidRPr="00BB4053">
              <w:rPr>
                <w:lang w:eastAsia="en-NZ"/>
              </w:rPr>
              <w:t>Otem_3a.1</w:t>
            </w:r>
          </w:p>
        </w:tc>
      </w:tr>
      <w:tr w:rsidR="007113D7" w:rsidRPr="00BB4053" w14:paraId="314E564A"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19DC717" w14:textId="77777777" w:rsidR="007113D7" w:rsidRPr="00136100" w:rsidRDefault="007113D7" w:rsidP="003819A8">
            <w:pPr>
              <w:pStyle w:val="MWTableText2"/>
              <w:rPr>
                <w:b/>
                <w:bCs/>
                <w:lang w:eastAsia="en-NZ"/>
              </w:rPr>
            </w:pPr>
            <w:r w:rsidRPr="00136100">
              <w:rPr>
                <w:lang w:eastAsia="en-NZ"/>
              </w:rPr>
              <w:t>EPSa+me+mo+Hill+NotGW</w:t>
            </w:r>
          </w:p>
        </w:tc>
        <w:tc>
          <w:tcPr>
            <w:tcW w:w="2500" w:type="pct"/>
            <w:noWrap/>
            <w:hideMark/>
          </w:tcPr>
          <w:p w14:paraId="3CEB7E05" w14:textId="77777777" w:rsidR="007113D7" w:rsidRPr="00BB4053" w:rsidRDefault="007113D7" w:rsidP="003819A8">
            <w:pPr>
              <w:pStyle w:val="MWTableText2"/>
              <w:rPr>
                <w:lang w:eastAsia="en-NZ"/>
              </w:rPr>
            </w:pPr>
            <w:r w:rsidRPr="00BB4053">
              <w:rPr>
                <w:lang w:eastAsia="en-NZ"/>
              </w:rPr>
              <w:t>Berw_2a.1</w:t>
            </w:r>
          </w:p>
        </w:tc>
      </w:tr>
      <w:tr w:rsidR="007113D7" w:rsidRPr="00BB4053" w14:paraId="22A5308A" w14:textId="77777777" w:rsidTr="007113D7">
        <w:trPr>
          <w:trHeight w:val="288"/>
        </w:trPr>
        <w:tc>
          <w:tcPr>
            <w:tcW w:w="2500" w:type="pct"/>
            <w:noWrap/>
            <w:hideMark/>
          </w:tcPr>
          <w:p w14:paraId="255131DF" w14:textId="77777777" w:rsidR="007113D7" w:rsidRPr="00136100" w:rsidRDefault="007113D7" w:rsidP="003819A8">
            <w:pPr>
              <w:pStyle w:val="MWTableText2"/>
              <w:rPr>
                <w:b/>
                <w:bCs/>
                <w:lang w:eastAsia="en-NZ"/>
              </w:rPr>
            </w:pPr>
            <w:r w:rsidRPr="00136100">
              <w:rPr>
                <w:lang w:eastAsia="en-NZ"/>
              </w:rPr>
              <w:t>EPSa+me+mo+NotHill</w:t>
            </w:r>
          </w:p>
        </w:tc>
        <w:tc>
          <w:tcPr>
            <w:tcW w:w="2500" w:type="pct"/>
            <w:noWrap/>
            <w:hideMark/>
          </w:tcPr>
          <w:p w14:paraId="36F2FB73" w14:textId="77777777" w:rsidR="007113D7" w:rsidRPr="00BB4053" w:rsidRDefault="007113D7" w:rsidP="003819A8">
            <w:pPr>
              <w:pStyle w:val="MWTableText2"/>
              <w:rPr>
                <w:lang w:eastAsia="en-NZ"/>
              </w:rPr>
            </w:pPr>
            <w:r w:rsidRPr="00BB4053">
              <w:rPr>
                <w:lang w:eastAsia="en-NZ"/>
              </w:rPr>
              <w:t>Barr_4a.1</w:t>
            </w:r>
          </w:p>
        </w:tc>
      </w:tr>
      <w:tr w:rsidR="007113D7" w:rsidRPr="00BB4053" w14:paraId="23590C59"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643D5BB" w14:textId="77777777" w:rsidR="007113D7" w:rsidRPr="00136100" w:rsidRDefault="007113D7" w:rsidP="003819A8">
            <w:pPr>
              <w:pStyle w:val="MWTableText2"/>
              <w:rPr>
                <w:b/>
                <w:bCs/>
                <w:lang w:eastAsia="en-NZ"/>
              </w:rPr>
            </w:pPr>
            <w:r w:rsidRPr="00136100">
              <w:rPr>
                <w:lang w:eastAsia="en-NZ"/>
              </w:rPr>
              <w:t>EPSa+me+r+Hill+NotGW</w:t>
            </w:r>
          </w:p>
        </w:tc>
        <w:tc>
          <w:tcPr>
            <w:tcW w:w="2500" w:type="pct"/>
            <w:noWrap/>
            <w:hideMark/>
          </w:tcPr>
          <w:p w14:paraId="636B383B" w14:textId="77777777" w:rsidR="007113D7" w:rsidRPr="00BB4053" w:rsidRDefault="007113D7" w:rsidP="003819A8">
            <w:pPr>
              <w:pStyle w:val="MWTableText2"/>
              <w:rPr>
                <w:lang w:eastAsia="en-NZ"/>
              </w:rPr>
            </w:pPr>
            <w:r w:rsidRPr="00BB4053">
              <w:rPr>
                <w:lang w:eastAsia="en-NZ"/>
              </w:rPr>
              <w:t>Berw_2a.1</w:t>
            </w:r>
          </w:p>
        </w:tc>
      </w:tr>
      <w:tr w:rsidR="007113D7" w:rsidRPr="00BB4053" w14:paraId="0A13F249" w14:textId="77777777" w:rsidTr="007113D7">
        <w:trPr>
          <w:trHeight w:val="288"/>
        </w:trPr>
        <w:tc>
          <w:tcPr>
            <w:tcW w:w="2500" w:type="pct"/>
            <w:noWrap/>
            <w:hideMark/>
          </w:tcPr>
          <w:p w14:paraId="2A3B6ECD" w14:textId="77777777" w:rsidR="007113D7" w:rsidRPr="00136100" w:rsidRDefault="007113D7" w:rsidP="003819A8">
            <w:pPr>
              <w:pStyle w:val="MWTableText2"/>
              <w:rPr>
                <w:b/>
                <w:bCs/>
                <w:lang w:eastAsia="en-NZ"/>
              </w:rPr>
            </w:pPr>
            <w:r w:rsidRPr="00136100">
              <w:rPr>
                <w:lang w:eastAsia="en-NZ"/>
              </w:rPr>
              <w:t>EPSa+me+r+NotHill</w:t>
            </w:r>
          </w:p>
        </w:tc>
        <w:tc>
          <w:tcPr>
            <w:tcW w:w="2500" w:type="pct"/>
            <w:noWrap/>
            <w:hideMark/>
          </w:tcPr>
          <w:p w14:paraId="4516785A" w14:textId="77777777" w:rsidR="007113D7" w:rsidRPr="00BB4053" w:rsidRDefault="007113D7" w:rsidP="003819A8">
            <w:pPr>
              <w:pStyle w:val="MWTableText2"/>
              <w:rPr>
                <w:lang w:eastAsia="en-NZ"/>
              </w:rPr>
            </w:pPr>
            <w:r w:rsidRPr="00BB4053">
              <w:rPr>
                <w:lang w:eastAsia="en-NZ"/>
              </w:rPr>
              <w:t>Otem_3a.1</w:t>
            </w:r>
          </w:p>
        </w:tc>
      </w:tr>
      <w:tr w:rsidR="007113D7" w:rsidRPr="00BB4053" w14:paraId="46BE966A"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A4288FA" w14:textId="77777777" w:rsidR="007113D7" w:rsidRPr="00136100" w:rsidRDefault="007113D7" w:rsidP="003819A8">
            <w:pPr>
              <w:pStyle w:val="MWTableText2"/>
              <w:rPr>
                <w:b/>
                <w:bCs/>
                <w:lang w:eastAsia="en-NZ"/>
              </w:rPr>
            </w:pPr>
            <w:r w:rsidRPr="00136100">
              <w:rPr>
                <w:lang w:eastAsia="en-NZ"/>
              </w:rPr>
              <w:t>EPSa+me+s+Hill+NotGW</w:t>
            </w:r>
          </w:p>
        </w:tc>
        <w:tc>
          <w:tcPr>
            <w:tcW w:w="2500" w:type="pct"/>
            <w:noWrap/>
            <w:hideMark/>
          </w:tcPr>
          <w:p w14:paraId="258DA9FA" w14:textId="77777777" w:rsidR="007113D7" w:rsidRPr="00BB4053" w:rsidRDefault="007113D7" w:rsidP="003819A8">
            <w:pPr>
              <w:pStyle w:val="MWTableText2"/>
              <w:rPr>
                <w:lang w:eastAsia="en-NZ"/>
              </w:rPr>
            </w:pPr>
            <w:r w:rsidRPr="00BB4053">
              <w:rPr>
                <w:lang w:eastAsia="en-NZ"/>
              </w:rPr>
              <w:t>Henly_1a.1</w:t>
            </w:r>
          </w:p>
        </w:tc>
      </w:tr>
      <w:tr w:rsidR="007113D7" w:rsidRPr="00BB4053" w14:paraId="7CCF2B58" w14:textId="77777777" w:rsidTr="007113D7">
        <w:trPr>
          <w:trHeight w:val="288"/>
        </w:trPr>
        <w:tc>
          <w:tcPr>
            <w:tcW w:w="2500" w:type="pct"/>
            <w:noWrap/>
            <w:hideMark/>
          </w:tcPr>
          <w:p w14:paraId="189D3BFF" w14:textId="77777777" w:rsidR="007113D7" w:rsidRPr="00136100" w:rsidRDefault="007113D7" w:rsidP="003819A8">
            <w:pPr>
              <w:pStyle w:val="MWTableText2"/>
              <w:rPr>
                <w:b/>
                <w:bCs/>
                <w:lang w:eastAsia="en-NZ"/>
              </w:rPr>
            </w:pPr>
            <w:r w:rsidRPr="00136100">
              <w:rPr>
                <w:lang w:eastAsia="en-NZ"/>
              </w:rPr>
              <w:t>EPSa+me+s+NotHill</w:t>
            </w:r>
          </w:p>
        </w:tc>
        <w:tc>
          <w:tcPr>
            <w:tcW w:w="2500" w:type="pct"/>
            <w:noWrap/>
            <w:hideMark/>
          </w:tcPr>
          <w:p w14:paraId="63137728" w14:textId="77777777" w:rsidR="007113D7" w:rsidRPr="00BB4053" w:rsidRDefault="007113D7" w:rsidP="003819A8">
            <w:pPr>
              <w:pStyle w:val="MWTableText2"/>
              <w:rPr>
                <w:lang w:eastAsia="en-NZ"/>
              </w:rPr>
            </w:pPr>
            <w:r w:rsidRPr="00BB4053">
              <w:rPr>
                <w:lang w:eastAsia="en-NZ"/>
              </w:rPr>
              <w:t>Kelc_9a.1</w:t>
            </w:r>
          </w:p>
        </w:tc>
      </w:tr>
      <w:tr w:rsidR="007113D7" w:rsidRPr="00BB4053" w14:paraId="1811D516"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2BECBCD" w14:textId="1460B652" w:rsidR="007113D7" w:rsidRPr="00136100" w:rsidRDefault="00340633" w:rsidP="003819A8">
            <w:pPr>
              <w:pStyle w:val="MWTableText2"/>
              <w:rPr>
                <w:b/>
                <w:bCs/>
                <w:lang w:eastAsia="en-NZ"/>
              </w:rPr>
            </w:pPr>
            <w:r w:rsidRPr="00136100">
              <w:rPr>
                <w:lang w:eastAsia="en-NZ"/>
              </w:rPr>
              <w:t>E</w:t>
            </w:r>
            <w:r w:rsidR="007113D7" w:rsidRPr="00136100">
              <w:rPr>
                <w:lang w:eastAsia="en-NZ"/>
              </w:rPr>
              <w:t>stu</w:t>
            </w:r>
          </w:p>
        </w:tc>
        <w:tc>
          <w:tcPr>
            <w:tcW w:w="2500" w:type="pct"/>
            <w:noWrap/>
            <w:hideMark/>
          </w:tcPr>
          <w:p w14:paraId="5C9D42A0" w14:textId="77777777" w:rsidR="007113D7" w:rsidRPr="00BB4053" w:rsidRDefault="007113D7" w:rsidP="003819A8">
            <w:pPr>
              <w:pStyle w:val="MWTableText2"/>
              <w:rPr>
                <w:lang w:eastAsia="en-NZ"/>
              </w:rPr>
            </w:pPr>
            <w:r w:rsidRPr="00BB4053">
              <w:rPr>
                <w:lang w:eastAsia="en-NZ"/>
              </w:rPr>
              <w:t>NULL</w:t>
            </w:r>
          </w:p>
        </w:tc>
      </w:tr>
      <w:tr w:rsidR="007113D7" w:rsidRPr="00BB4053" w14:paraId="4755FCB0" w14:textId="77777777" w:rsidTr="007113D7">
        <w:trPr>
          <w:trHeight w:val="288"/>
        </w:trPr>
        <w:tc>
          <w:tcPr>
            <w:tcW w:w="2500" w:type="pct"/>
            <w:noWrap/>
            <w:hideMark/>
          </w:tcPr>
          <w:p w14:paraId="7F28621D" w14:textId="77777777" w:rsidR="007113D7" w:rsidRPr="00136100" w:rsidRDefault="007113D7" w:rsidP="003819A8">
            <w:pPr>
              <w:pStyle w:val="MWTableText2"/>
              <w:rPr>
                <w:b/>
                <w:bCs/>
                <w:lang w:eastAsia="en-NZ"/>
              </w:rPr>
            </w:pPr>
            <w:r w:rsidRPr="00136100">
              <w:rPr>
                <w:lang w:eastAsia="en-NZ"/>
              </w:rPr>
              <w:t>FibO</w:t>
            </w:r>
          </w:p>
        </w:tc>
        <w:tc>
          <w:tcPr>
            <w:tcW w:w="2500" w:type="pct"/>
            <w:noWrap/>
            <w:hideMark/>
          </w:tcPr>
          <w:p w14:paraId="4B48EA6C" w14:textId="77777777" w:rsidR="007113D7" w:rsidRPr="00BB4053" w:rsidRDefault="007113D7" w:rsidP="003819A8">
            <w:pPr>
              <w:pStyle w:val="MWTableText2"/>
              <w:rPr>
                <w:lang w:eastAsia="en-NZ"/>
              </w:rPr>
            </w:pPr>
            <w:r w:rsidRPr="00BB4053">
              <w:rPr>
                <w:lang w:eastAsia="en-NZ"/>
              </w:rPr>
              <w:t>Mngr_8a.1</w:t>
            </w:r>
          </w:p>
        </w:tc>
      </w:tr>
      <w:tr w:rsidR="007113D7" w:rsidRPr="00BB4053" w14:paraId="7EEF2409"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8CBC268" w14:textId="77777777" w:rsidR="007113D7" w:rsidRPr="00136100" w:rsidRDefault="007113D7" w:rsidP="003819A8">
            <w:pPr>
              <w:pStyle w:val="MWTableText2"/>
              <w:rPr>
                <w:b/>
                <w:bCs/>
                <w:lang w:eastAsia="en-NZ"/>
              </w:rPr>
            </w:pPr>
            <w:r w:rsidRPr="00136100">
              <w:rPr>
                <w:lang w:eastAsia="en-NZ"/>
              </w:rPr>
              <w:t>Fill+l+r</w:t>
            </w:r>
          </w:p>
        </w:tc>
        <w:tc>
          <w:tcPr>
            <w:tcW w:w="2500" w:type="pct"/>
            <w:noWrap/>
            <w:hideMark/>
          </w:tcPr>
          <w:p w14:paraId="4BEDDAC9" w14:textId="77777777" w:rsidR="007113D7" w:rsidRPr="00BB4053" w:rsidRDefault="007113D7" w:rsidP="003819A8">
            <w:pPr>
              <w:pStyle w:val="MWTableText2"/>
              <w:rPr>
                <w:lang w:eastAsia="en-NZ"/>
              </w:rPr>
            </w:pPr>
            <w:r w:rsidRPr="00BB4053">
              <w:rPr>
                <w:lang w:eastAsia="en-NZ"/>
              </w:rPr>
              <w:t>Tail_3a.1</w:t>
            </w:r>
          </w:p>
        </w:tc>
      </w:tr>
      <w:tr w:rsidR="007113D7" w:rsidRPr="00BB4053" w14:paraId="218B4F51" w14:textId="77777777" w:rsidTr="007113D7">
        <w:trPr>
          <w:trHeight w:val="288"/>
        </w:trPr>
        <w:tc>
          <w:tcPr>
            <w:tcW w:w="2500" w:type="pct"/>
            <w:noWrap/>
            <w:hideMark/>
          </w:tcPr>
          <w:p w14:paraId="3746775D" w14:textId="77777777" w:rsidR="007113D7" w:rsidRPr="00136100" w:rsidRDefault="007113D7" w:rsidP="003819A8">
            <w:pPr>
              <w:pStyle w:val="MWTableText2"/>
              <w:rPr>
                <w:b/>
                <w:bCs/>
                <w:lang w:eastAsia="en-NZ"/>
              </w:rPr>
            </w:pPr>
            <w:r w:rsidRPr="00136100">
              <w:rPr>
                <w:lang w:eastAsia="en-NZ"/>
              </w:rPr>
              <w:t>Gley+h+mo</w:t>
            </w:r>
          </w:p>
        </w:tc>
        <w:tc>
          <w:tcPr>
            <w:tcW w:w="2500" w:type="pct"/>
            <w:noWrap/>
            <w:hideMark/>
          </w:tcPr>
          <w:p w14:paraId="255DFBA2" w14:textId="77777777" w:rsidR="007113D7" w:rsidRPr="00BB4053" w:rsidRDefault="007113D7" w:rsidP="003819A8">
            <w:pPr>
              <w:pStyle w:val="MWTableText2"/>
              <w:rPr>
                <w:lang w:eastAsia="en-NZ"/>
              </w:rPr>
            </w:pPr>
            <w:r w:rsidRPr="00BB4053">
              <w:rPr>
                <w:lang w:eastAsia="en-NZ"/>
              </w:rPr>
              <w:t>Matpi_4a.1</w:t>
            </w:r>
          </w:p>
        </w:tc>
      </w:tr>
      <w:tr w:rsidR="007113D7" w:rsidRPr="00BB4053" w14:paraId="3E8D810B"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86EAB9E" w14:textId="77777777" w:rsidR="007113D7" w:rsidRPr="00136100" w:rsidRDefault="007113D7" w:rsidP="003819A8">
            <w:pPr>
              <w:pStyle w:val="MWTableText2"/>
              <w:rPr>
                <w:b/>
                <w:bCs/>
                <w:lang w:eastAsia="en-NZ"/>
              </w:rPr>
            </w:pPr>
            <w:r w:rsidRPr="00136100">
              <w:rPr>
                <w:lang w:eastAsia="en-NZ"/>
              </w:rPr>
              <w:t>Gley+h+r</w:t>
            </w:r>
          </w:p>
        </w:tc>
        <w:tc>
          <w:tcPr>
            <w:tcW w:w="2500" w:type="pct"/>
            <w:noWrap/>
            <w:hideMark/>
          </w:tcPr>
          <w:p w14:paraId="48BABA65" w14:textId="77777777" w:rsidR="007113D7" w:rsidRPr="00BB4053" w:rsidRDefault="007113D7" w:rsidP="003819A8">
            <w:pPr>
              <w:pStyle w:val="MWTableText2"/>
              <w:rPr>
                <w:lang w:eastAsia="en-NZ"/>
              </w:rPr>
            </w:pPr>
            <w:r w:rsidRPr="00BB4053">
              <w:rPr>
                <w:lang w:eastAsia="en-NZ"/>
              </w:rPr>
              <w:t>Aran_1a.1</w:t>
            </w:r>
          </w:p>
        </w:tc>
      </w:tr>
      <w:tr w:rsidR="007113D7" w:rsidRPr="00BB4053" w14:paraId="2EBADFC3" w14:textId="77777777" w:rsidTr="007113D7">
        <w:trPr>
          <w:trHeight w:val="288"/>
        </w:trPr>
        <w:tc>
          <w:tcPr>
            <w:tcW w:w="2500" w:type="pct"/>
            <w:noWrap/>
            <w:hideMark/>
          </w:tcPr>
          <w:p w14:paraId="559C605B" w14:textId="77777777" w:rsidR="007113D7" w:rsidRPr="00136100" w:rsidRDefault="007113D7" w:rsidP="003819A8">
            <w:pPr>
              <w:pStyle w:val="MWTableText2"/>
              <w:rPr>
                <w:b/>
                <w:bCs/>
                <w:lang w:eastAsia="en-NZ"/>
              </w:rPr>
            </w:pPr>
            <w:r w:rsidRPr="00136100">
              <w:rPr>
                <w:lang w:eastAsia="en-NZ"/>
              </w:rPr>
              <w:t>Gley+h+s</w:t>
            </w:r>
          </w:p>
        </w:tc>
        <w:tc>
          <w:tcPr>
            <w:tcW w:w="2500" w:type="pct"/>
            <w:noWrap/>
            <w:hideMark/>
          </w:tcPr>
          <w:p w14:paraId="6B296955" w14:textId="77777777" w:rsidR="007113D7" w:rsidRPr="00BB4053" w:rsidRDefault="007113D7" w:rsidP="003819A8">
            <w:pPr>
              <w:pStyle w:val="MWTableText2"/>
              <w:rPr>
                <w:lang w:eastAsia="en-NZ"/>
              </w:rPr>
            </w:pPr>
            <w:r w:rsidRPr="00BB4053">
              <w:rPr>
                <w:lang w:eastAsia="en-NZ"/>
              </w:rPr>
              <w:t>Flax_92a.1</w:t>
            </w:r>
          </w:p>
        </w:tc>
      </w:tr>
      <w:tr w:rsidR="007113D7" w:rsidRPr="00BB4053" w14:paraId="2D8557BA"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5226F54F" w14:textId="77777777" w:rsidR="007113D7" w:rsidRPr="00136100" w:rsidRDefault="007113D7" w:rsidP="003819A8">
            <w:pPr>
              <w:pStyle w:val="MWTableText2"/>
              <w:rPr>
                <w:b/>
                <w:bCs/>
                <w:lang w:eastAsia="en-NZ"/>
              </w:rPr>
            </w:pPr>
            <w:r w:rsidRPr="00136100">
              <w:rPr>
                <w:lang w:eastAsia="en-NZ"/>
              </w:rPr>
              <w:t>Gley+l+mo</w:t>
            </w:r>
          </w:p>
        </w:tc>
        <w:tc>
          <w:tcPr>
            <w:tcW w:w="2500" w:type="pct"/>
            <w:noWrap/>
            <w:hideMark/>
          </w:tcPr>
          <w:p w14:paraId="3B9DBDC1" w14:textId="77777777" w:rsidR="007113D7" w:rsidRPr="00BB4053" w:rsidRDefault="007113D7" w:rsidP="003819A8">
            <w:pPr>
              <w:pStyle w:val="MWTableText2"/>
              <w:rPr>
                <w:lang w:eastAsia="en-NZ"/>
              </w:rPr>
            </w:pPr>
            <w:r w:rsidRPr="00BB4053">
              <w:rPr>
                <w:lang w:eastAsia="en-NZ"/>
              </w:rPr>
              <w:t>Lees_6a.1</w:t>
            </w:r>
          </w:p>
        </w:tc>
      </w:tr>
      <w:tr w:rsidR="007113D7" w:rsidRPr="00BB4053" w14:paraId="5D29E795" w14:textId="77777777" w:rsidTr="007113D7">
        <w:trPr>
          <w:trHeight w:val="288"/>
        </w:trPr>
        <w:tc>
          <w:tcPr>
            <w:tcW w:w="2500" w:type="pct"/>
            <w:noWrap/>
            <w:hideMark/>
          </w:tcPr>
          <w:p w14:paraId="6F834067" w14:textId="77777777" w:rsidR="007113D7" w:rsidRPr="00136100" w:rsidRDefault="007113D7" w:rsidP="003819A8">
            <w:pPr>
              <w:pStyle w:val="MWTableText2"/>
              <w:rPr>
                <w:b/>
                <w:bCs/>
                <w:lang w:eastAsia="en-NZ"/>
              </w:rPr>
            </w:pPr>
            <w:r w:rsidRPr="00136100">
              <w:rPr>
                <w:lang w:eastAsia="en-NZ"/>
              </w:rPr>
              <w:t>Gley+l+r</w:t>
            </w:r>
          </w:p>
        </w:tc>
        <w:tc>
          <w:tcPr>
            <w:tcW w:w="2500" w:type="pct"/>
            <w:noWrap/>
            <w:hideMark/>
          </w:tcPr>
          <w:p w14:paraId="194A9459" w14:textId="77777777" w:rsidR="007113D7" w:rsidRPr="00BB4053" w:rsidRDefault="007113D7" w:rsidP="003819A8">
            <w:pPr>
              <w:pStyle w:val="MWTableText2"/>
              <w:rPr>
                <w:lang w:eastAsia="en-NZ"/>
              </w:rPr>
            </w:pPr>
            <w:r w:rsidRPr="00BB4053">
              <w:rPr>
                <w:lang w:eastAsia="en-NZ"/>
              </w:rPr>
              <w:t>Aran_17a.1</w:t>
            </w:r>
          </w:p>
        </w:tc>
      </w:tr>
      <w:tr w:rsidR="007113D7" w:rsidRPr="00BB4053" w14:paraId="14F0BE66"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BA62362" w14:textId="77777777" w:rsidR="007113D7" w:rsidRPr="00136100" w:rsidRDefault="007113D7" w:rsidP="003819A8">
            <w:pPr>
              <w:pStyle w:val="MWTableText2"/>
              <w:rPr>
                <w:b/>
                <w:bCs/>
                <w:lang w:eastAsia="en-NZ"/>
              </w:rPr>
            </w:pPr>
            <w:r w:rsidRPr="00136100">
              <w:rPr>
                <w:lang w:eastAsia="en-NZ"/>
              </w:rPr>
              <w:t>Gley+l+s</w:t>
            </w:r>
          </w:p>
        </w:tc>
        <w:tc>
          <w:tcPr>
            <w:tcW w:w="2500" w:type="pct"/>
            <w:noWrap/>
            <w:hideMark/>
          </w:tcPr>
          <w:p w14:paraId="1FA841CB" w14:textId="77777777" w:rsidR="007113D7" w:rsidRPr="00BB4053" w:rsidRDefault="007113D7" w:rsidP="003819A8">
            <w:pPr>
              <w:pStyle w:val="MWTableText2"/>
              <w:rPr>
                <w:lang w:eastAsia="en-NZ"/>
              </w:rPr>
            </w:pPr>
            <w:r w:rsidRPr="00BB4053">
              <w:rPr>
                <w:lang w:eastAsia="en-NZ"/>
              </w:rPr>
              <w:t>Hume_5a.1</w:t>
            </w:r>
          </w:p>
        </w:tc>
      </w:tr>
      <w:tr w:rsidR="007113D7" w:rsidRPr="00BB4053" w14:paraId="008D86BF" w14:textId="77777777" w:rsidTr="007113D7">
        <w:trPr>
          <w:trHeight w:val="288"/>
        </w:trPr>
        <w:tc>
          <w:tcPr>
            <w:tcW w:w="2500" w:type="pct"/>
            <w:noWrap/>
            <w:hideMark/>
          </w:tcPr>
          <w:p w14:paraId="72C504A0" w14:textId="77777777" w:rsidR="007113D7" w:rsidRPr="00136100" w:rsidRDefault="007113D7" w:rsidP="003819A8">
            <w:pPr>
              <w:pStyle w:val="MWTableText2"/>
              <w:rPr>
                <w:b/>
                <w:bCs/>
                <w:lang w:eastAsia="en-NZ"/>
              </w:rPr>
            </w:pPr>
            <w:r w:rsidRPr="00136100">
              <w:rPr>
                <w:lang w:eastAsia="en-NZ"/>
              </w:rPr>
              <w:t>Gley+me+mo</w:t>
            </w:r>
          </w:p>
        </w:tc>
        <w:tc>
          <w:tcPr>
            <w:tcW w:w="2500" w:type="pct"/>
            <w:noWrap/>
            <w:hideMark/>
          </w:tcPr>
          <w:p w14:paraId="0B4F6976" w14:textId="77777777" w:rsidR="007113D7" w:rsidRPr="00BB4053" w:rsidRDefault="007113D7" w:rsidP="003819A8">
            <w:pPr>
              <w:pStyle w:val="MWTableText2"/>
              <w:rPr>
                <w:lang w:eastAsia="en-NZ"/>
              </w:rPr>
            </w:pPr>
            <w:r w:rsidRPr="00BB4053">
              <w:rPr>
                <w:lang w:eastAsia="en-NZ"/>
              </w:rPr>
              <w:t>Lums_6a.1</w:t>
            </w:r>
          </w:p>
        </w:tc>
      </w:tr>
      <w:tr w:rsidR="007113D7" w:rsidRPr="00BB4053" w14:paraId="7DD32A28"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50770DAD" w14:textId="77777777" w:rsidR="007113D7" w:rsidRPr="00136100" w:rsidRDefault="007113D7" w:rsidP="003819A8">
            <w:pPr>
              <w:pStyle w:val="MWTableText2"/>
              <w:rPr>
                <w:b/>
                <w:bCs/>
                <w:lang w:eastAsia="en-NZ"/>
              </w:rPr>
            </w:pPr>
            <w:r w:rsidRPr="00136100">
              <w:rPr>
                <w:lang w:eastAsia="en-NZ"/>
              </w:rPr>
              <w:t>Gley+me+r</w:t>
            </w:r>
          </w:p>
        </w:tc>
        <w:tc>
          <w:tcPr>
            <w:tcW w:w="2500" w:type="pct"/>
            <w:noWrap/>
            <w:hideMark/>
          </w:tcPr>
          <w:p w14:paraId="025479D9" w14:textId="77777777" w:rsidR="007113D7" w:rsidRPr="00BB4053" w:rsidRDefault="007113D7" w:rsidP="003819A8">
            <w:pPr>
              <w:pStyle w:val="MWTableText2"/>
              <w:rPr>
                <w:lang w:eastAsia="en-NZ"/>
              </w:rPr>
            </w:pPr>
            <w:r w:rsidRPr="00BB4053">
              <w:rPr>
                <w:lang w:eastAsia="en-NZ"/>
              </w:rPr>
              <w:t>Aran_1a.1</w:t>
            </w:r>
          </w:p>
        </w:tc>
      </w:tr>
      <w:tr w:rsidR="007113D7" w:rsidRPr="00BB4053" w14:paraId="4BC005CB" w14:textId="77777777" w:rsidTr="007113D7">
        <w:trPr>
          <w:trHeight w:val="288"/>
        </w:trPr>
        <w:tc>
          <w:tcPr>
            <w:tcW w:w="2500" w:type="pct"/>
            <w:noWrap/>
            <w:hideMark/>
          </w:tcPr>
          <w:p w14:paraId="290546CF" w14:textId="77777777" w:rsidR="007113D7" w:rsidRPr="00136100" w:rsidRDefault="007113D7" w:rsidP="003819A8">
            <w:pPr>
              <w:pStyle w:val="MWTableText2"/>
              <w:rPr>
                <w:b/>
                <w:bCs/>
                <w:lang w:eastAsia="en-NZ"/>
              </w:rPr>
            </w:pPr>
            <w:r w:rsidRPr="00136100">
              <w:rPr>
                <w:lang w:eastAsia="en-NZ"/>
              </w:rPr>
              <w:t>Gley+me+s</w:t>
            </w:r>
          </w:p>
        </w:tc>
        <w:tc>
          <w:tcPr>
            <w:tcW w:w="2500" w:type="pct"/>
            <w:noWrap/>
            <w:hideMark/>
          </w:tcPr>
          <w:p w14:paraId="4A7A2A92" w14:textId="77777777" w:rsidR="007113D7" w:rsidRPr="00BB4053" w:rsidRDefault="007113D7" w:rsidP="003819A8">
            <w:pPr>
              <w:pStyle w:val="MWTableText2"/>
              <w:rPr>
                <w:lang w:eastAsia="en-NZ"/>
              </w:rPr>
            </w:pPr>
            <w:r w:rsidRPr="00BB4053">
              <w:rPr>
                <w:lang w:eastAsia="en-NZ"/>
              </w:rPr>
              <w:t>Wate_13a.1</w:t>
            </w:r>
          </w:p>
        </w:tc>
      </w:tr>
      <w:tr w:rsidR="007113D7" w:rsidRPr="00BB4053" w14:paraId="50693C20"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0AB2606" w14:textId="77777777" w:rsidR="007113D7" w:rsidRPr="00136100" w:rsidRDefault="007113D7" w:rsidP="003819A8">
            <w:pPr>
              <w:pStyle w:val="MWTableText2"/>
              <w:rPr>
                <w:b/>
                <w:bCs/>
                <w:lang w:eastAsia="en-NZ"/>
              </w:rPr>
            </w:pPr>
            <w:r w:rsidRPr="00136100">
              <w:rPr>
                <w:lang w:eastAsia="en-NZ"/>
              </w:rPr>
              <w:t>GUOx+h+mo+Hill</w:t>
            </w:r>
          </w:p>
        </w:tc>
        <w:tc>
          <w:tcPr>
            <w:tcW w:w="2500" w:type="pct"/>
            <w:noWrap/>
            <w:hideMark/>
          </w:tcPr>
          <w:p w14:paraId="60DE6F85" w14:textId="77777777" w:rsidR="007113D7" w:rsidRPr="00BB4053" w:rsidRDefault="007113D7" w:rsidP="003819A8">
            <w:pPr>
              <w:pStyle w:val="MWTableText2"/>
              <w:rPr>
                <w:lang w:eastAsia="en-NZ"/>
              </w:rPr>
            </w:pPr>
            <w:r w:rsidRPr="00BB4053">
              <w:rPr>
                <w:lang w:eastAsia="en-NZ"/>
              </w:rPr>
              <w:t>Kaaw_13a.1</w:t>
            </w:r>
          </w:p>
        </w:tc>
      </w:tr>
      <w:tr w:rsidR="007113D7" w:rsidRPr="00BB4053" w14:paraId="7293DCAC" w14:textId="77777777" w:rsidTr="007113D7">
        <w:trPr>
          <w:trHeight w:val="288"/>
        </w:trPr>
        <w:tc>
          <w:tcPr>
            <w:tcW w:w="2500" w:type="pct"/>
            <w:noWrap/>
            <w:hideMark/>
          </w:tcPr>
          <w:p w14:paraId="7034664C" w14:textId="77777777" w:rsidR="007113D7" w:rsidRPr="00136100" w:rsidRDefault="007113D7" w:rsidP="003819A8">
            <w:pPr>
              <w:pStyle w:val="MWTableText2"/>
              <w:rPr>
                <w:b/>
                <w:bCs/>
                <w:lang w:eastAsia="en-NZ"/>
              </w:rPr>
            </w:pPr>
            <w:r w:rsidRPr="00136100">
              <w:rPr>
                <w:lang w:eastAsia="en-NZ"/>
              </w:rPr>
              <w:t>GUOx+h+mo+NotHill</w:t>
            </w:r>
          </w:p>
        </w:tc>
        <w:tc>
          <w:tcPr>
            <w:tcW w:w="2500" w:type="pct"/>
            <w:noWrap/>
            <w:hideMark/>
          </w:tcPr>
          <w:p w14:paraId="2545672C" w14:textId="77777777" w:rsidR="007113D7" w:rsidRPr="00BB4053" w:rsidRDefault="007113D7" w:rsidP="003819A8">
            <w:pPr>
              <w:pStyle w:val="MWTableText2"/>
              <w:rPr>
                <w:lang w:eastAsia="en-NZ"/>
              </w:rPr>
            </w:pPr>
            <w:r w:rsidRPr="00BB4053">
              <w:rPr>
                <w:lang w:eastAsia="en-NZ"/>
              </w:rPr>
              <w:t>Kaaw_13a.1</w:t>
            </w:r>
          </w:p>
        </w:tc>
      </w:tr>
      <w:tr w:rsidR="007113D7" w:rsidRPr="00BB4053" w14:paraId="76E5C350"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D859C96" w14:textId="77777777" w:rsidR="007113D7" w:rsidRPr="00136100" w:rsidRDefault="007113D7" w:rsidP="003819A8">
            <w:pPr>
              <w:pStyle w:val="MWTableText2"/>
              <w:rPr>
                <w:b/>
                <w:bCs/>
                <w:lang w:eastAsia="en-NZ"/>
              </w:rPr>
            </w:pPr>
            <w:r w:rsidRPr="00136100">
              <w:rPr>
                <w:lang w:eastAsia="en-NZ"/>
              </w:rPr>
              <w:t>GUOx+h+s+Hill</w:t>
            </w:r>
          </w:p>
        </w:tc>
        <w:tc>
          <w:tcPr>
            <w:tcW w:w="2500" w:type="pct"/>
            <w:noWrap/>
            <w:hideMark/>
          </w:tcPr>
          <w:p w14:paraId="79D4E1C2" w14:textId="77777777" w:rsidR="007113D7" w:rsidRPr="00BB4053" w:rsidRDefault="007113D7" w:rsidP="003819A8">
            <w:pPr>
              <w:pStyle w:val="MWTableText2"/>
              <w:rPr>
                <w:lang w:eastAsia="en-NZ"/>
              </w:rPr>
            </w:pPr>
            <w:r w:rsidRPr="00BB4053">
              <w:rPr>
                <w:lang w:eastAsia="en-NZ"/>
              </w:rPr>
              <w:t>Whara_4a.1</w:t>
            </w:r>
          </w:p>
        </w:tc>
      </w:tr>
      <w:tr w:rsidR="007113D7" w:rsidRPr="00BB4053" w14:paraId="43B43C32" w14:textId="77777777" w:rsidTr="007113D7">
        <w:trPr>
          <w:trHeight w:val="288"/>
        </w:trPr>
        <w:tc>
          <w:tcPr>
            <w:tcW w:w="2500" w:type="pct"/>
            <w:noWrap/>
            <w:hideMark/>
          </w:tcPr>
          <w:p w14:paraId="6782CD5F" w14:textId="77777777" w:rsidR="007113D7" w:rsidRPr="00136100" w:rsidRDefault="007113D7" w:rsidP="003819A8">
            <w:pPr>
              <w:pStyle w:val="MWTableText2"/>
              <w:rPr>
                <w:b/>
                <w:bCs/>
                <w:lang w:eastAsia="en-NZ"/>
              </w:rPr>
            </w:pPr>
            <w:r w:rsidRPr="00136100">
              <w:rPr>
                <w:lang w:eastAsia="en-NZ"/>
              </w:rPr>
              <w:t>GUOx+h+s+NotHill</w:t>
            </w:r>
          </w:p>
        </w:tc>
        <w:tc>
          <w:tcPr>
            <w:tcW w:w="2500" w:type="pct"/>
            <w:noWrap/>
            <w:hideMark/>
          </w:tcPr>
          <w:p w14:paraId="200D925A" w14:textId="77777777" w:rsidR="007113D7" w:rsidRPr="00BB4053" w:rsidRDefault="007113D7" w:rsidP="003819A8">
            <w:pPr>
              <w:pStyle w:val="MWTableText2"/>
              <w:rPr>
                <w:lang w:eastAsia="en-NZ"/>
              </w:rPr>
            </w:pPr>
            <w:r w:rsidRPr="00BB4053">
              <w:rPr>
                <w:lang w:eastAsia="en-NZ"/>
              </w:rPr>
              <w:t>Fanga_14a.1</w:t>
            </w:r>
          </w:p>
        </w:tc>
      </w:tr>
      <w:tr w:rsidR="007113D7" w:rsidRPr="00BB4053" w14:paraId="517533EF"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4761829" w14:textId="77777777" w:rsidR="007113D7" w:rsidRPr="00136100" w:rsidRDefault="007113D7" w:rsidP="003819A8">
            <w:pPr>
              <w:pStyle w:val="MWTableText2"/>
              <w:rPr>
                <w:b/>
                <w:bCs/>
                <w:lang w:eastAsia="en-NZ"/>
              </w:rPr>
            </w:pPr>
            <w:r w:rsidRPr="00136100">
              <w:rPr>
                <w:lang w:eastAsia="en-NZ"/>
              </w:rPr>
              <w:t>GUOx+l+mo+Hill</w:t>
            </w:r>
          </w:p>
        </w:tc>
        <w:tc>
          <w:tcPr>
            <w:tcW w:w="2500" w:type="pct"/>
            <w:noWrap/>
            <w:hideMark/>
          </w:tcPr>
          <w:p w14:paraId="7189E077" w14:textId="77777777" w:rsidR="007113D7" w:rsidRPr="00BB4053" w:rsidRDefault="007113D7" w:rsidP="003819A8">
            <w:pPr>
              <w:pStyle w:val="MWTableText2"/>
              <w:rPr>
                <w:lang w:eastAsia="en-NZ"/>
              </w:rPr>
            </w:pPr>
            <w:r w:rsidRPr="00BB4053">
              <w:rPr>
                <w:lang w:eastAsia="en-NZ"/>
              </w:rPr>
              <w:t>Kaaw_9a.1</w:t>
            </w:r>
          </w:p>
        </w:tc>
      </w:tr>
      <w:tr w:rsidR="007113D7" w:rsidRPr="00BB4053" w14:paraId="6A03249A" w14:textId="77777777" w:rsidTr="007113D7">
        <w:trPr>
          <w:trHeight w:val="288"/>
        </w:trPr>
        <w:tc>
          <w:tcPr>
            <w:tcW w:w="2500" w:type="pct"/>
            <w:noWrap/>
            <w:hideMark/>
          </w:tcPr>
          <w:p w14:paraId="185637A9" w14:textId="77777777" w:rsidR="007113D7" w:rsidRPr="00136100" w:rsidRDefault="007113D7" w:rsidP="003819A8">
            <w:pPr>
              <w:pStyle w:val="MWTableText2"/>
              <w:rPr>
                <w:b/>
                <w:bCs/>
                <w:lang w:eastAsia="en-NZ"/>
              </w:rPr>
            </w:pPr>
            <w:r w:rsidRPr="00136100">
              <w:rPr>
                <w:lang w:eastAsia="en-NZ"/>
              </w:rPr>
              <w:t>GUOx+l+mo+NotHill</w:t>
            </w:r>
          </w:p>
        </w:tc>
        <w:tc>
          <w:tcPr>
            <w:tcW w:w="2500" w:type="pct"/>
            <w:noWrap/>
            <w:hideMark/>
          </w:tcPr>
          <w:p w14:paraId="3EA20E16" w14:textId="77777777" w:rsidR="007113D7" w:rsidRPr="00BB4053" w:rsidRDefault="007113D7" w:rsidP="003819A8">
            <w:pPr>
              <w:pStyle w:val="MWTableText2"/>
              <w:rPr>
                <w:lang w:eastAsia="en-NZ"/>
              </w:rPr>
            </w:pPr>
            <w:r w:rsidRPr="00BB4053">
              <w:rPr>
                <w:lang w:eastAsia="en-NZ"/>
              </w:rPr>
              <w:t>Kaaw_9a.1</w:t>
            </w:r>
          </w:p>
        </w:tc>
      </w:tr>
      <w:tr w:rsidR="007113D7" w:rsidRPr="00BB4053" w14:paraId="3D21AFE7"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5A01425" w14:textId="77777777" w:rsidR="007113D7" w:rsidRPr="00136100" w:rsidRDefault="007113D7" w:rsidP="003819A8">
            <w:pPr>
              <w:pStyle w:val="MWTableText2"/>
              <w:rPr>
                <w:b/>
                <w:bCs/>
                <w:lang w:eastAsia="en-NZ"/>
              </w:rPr>
            </w:pPr>
            <w:r w:rsidRPr="00136100">
              <w:rPr>
                <w:lang w:eastAsia="en-NZ"/>
              </w:rPr>
              <w:t>GUOx+me+mo+Hill</w:t>
            </w:r>
          </w:p>
        </w:tc>
        <w:tc>
          <w:tcPr>
            <w:tcW w:w="2500" w:type="pct"/>
            <w:noWrap/>
            <w:hideMark/>
          </w:tcPr>
          <w:p w14:paraId="39318E02" w14:textId="77777777" w:rsidR="007113D7" w:rsidRPr="00BB4053" w:rsidRDefault="007113D7" w:rsidP="003819A8">
            <w:pPr>
              <w:pStyle w:val="MWTableText2"/>
              <w:rPr>
                <w:lang w:eastAsia="en-NZ"/>
              </w:rPr>
            </w:pPr>
            <w:r w:rsidRPr="00BB4053">
              <w:rPr>
                <w:lang w:eastAsia="en-NZ"/>
              </w:rPr>
              <w:t>Morr_15a.1</w:t>
            </w:r>
          </w:p>
        </w:tc>
      </w:tr>
      <w:tr w:rsidR="007113D7" w:rsidRPr="00BB4053" w14:paraId="6D49402A" w14:textId="77777777" w:rsidTr="007113D7">
        <w:trPr>
          <w:trHeight w:val="288"/>
        </w:trPr>
        <w:tc>
          <w:tcPr>
            <w:tcW w:w="2500" w:type="pct"/>
            <w:noWrap/>
            <w:hideMark/>
          </w:tcPr>
          <w:p w14:paraId="50660E34" w14:textId="77777777" w:rsidR="007113D7" w:rsidRPr="00136100" w:rsidRDefault="007113D7" w:rsidP="003819A8">
            <w:pPr>
              <w:pStyle w:val="MWTableText2"/>
              <w:rPr>
                <w:b/>
                <w:bCs/>
                <w:lang w:eastAsia="en-NZ"/>
              </w:rPr>
            </w:pPr>
            <w:r w:rsidRPr="00136100">
              <w:rPr>
                <w:lang w:eastAsia="en-NZ"/>
              </w:rPr>
              <w:t>GUOx+me+mo+NotHill</w:t>
            </w:r>
          </w:p>
        </w:tc>
        <w:tc>
          <w:tcPr>
            <w:tcW w:w="2500" w:type="pct"/>
            <w:noWrap/>
            <w:hideMark/>
          </w:tcPr>
          <w:p w14:paraId="763BC032" w14:textId="77777777" w:rsidR="007113D7" w:rsidRPr="00BB4053" w:rsidRDefault="007113D7" w:rsidP="003819A8">
            <w:pPr>
              <w:pStyle w:val="MWTableText2"/>
              <w:rPr>
                <w:lang w:eastAsia="en-NZ"/>
              </w:rPr>
            </w:pPr>
            <w:r w:rsidRPr="00BB4053">
              <w:rPr>
                <w:lang w:eastAsia="en-NZ"/>
              </w:rPr>
              <w:t>Morr_15a.1</w:t>
            </w:r>
          </w:p>
        </w:tc>
      </w:tr>
      <w:tr w:rsidR="007113D7" w:rsidRPr="00BB4053" w14:paraId="3E3FB210"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E2F6ACB" w14:textId="77777777" w:rsidR="007113D7" w:rsidRPr="00136100" w:rsidRDefault="007113D7" w:rsidP="003819A8">
            <w:pPr>
              <w:pStyle w:val="MWTableText2"/>
              <w:rPr>
                <w:b/>
                <w:bCs/>
                <w:lang w:eastAsia="en-NZ"/>
              </w:rPr>
            </w:pPr>
            <w:r w:rsidRPr="00136100">
              <w:rPr>
                <w:lang w:eastAsia="en-NZ"/>
              </w:rPr>
              <w:t>GUOx+me+s+Hill</w:t>
            </w:r>
          </w:p>
        </w:tc>
        <w:tc>
          <w:tcPr>
            <w:tcW w:w="2500" w:type="pct"/>
            <w:noWrap/>
            <w:hideMark/>
          </w:tcPr>
          <w:p w14:paraId="6C20B7FF" w14:textId="77777777" w:rsidR="007113D7" w:rsidRPr="00BB4053" w:rsidRDefault="007113D7" w:rsidP="003819A8">
            <w:pPr>
              <w:pStyle w:val="MWTableText2"/>
              <w:rPr>
                <w:lang w:eastAsia="en-NZ"/>
              </w:rPr>
            </w:pPr>
            <w:r w:rsidRPr="00BB4053">
              <w:rPr>
                <w:lang w:eastAsia="en-NZ"/>
              </w:rPr>
              <w:t>Fanga_4a.1</w:t>
            </w:r>
          </w:p>
        </w:tc>
      </w:tr>
      <w:tr w:rsidR="007113D7" w:rsidRPr="00BB4053" w14:paraId="5F027130" w14:textId="77777777" w:rsidTr="007113D7">
        <w:trPr>
          <w:trHeight w:val="288"/>
        </w:trPr>
        <w:tc>
          <w:tcPr>
            <w:tcW w:w="2500" w:type="pct"/>
            <w:noWrap/>
            <w:hideMark/>
          </w:tcPr>
          <w:p w14:paraId="2C9EF68A" w14:textId="77777777" w:rsidR="007113D7" w:rsidRPr="00136100" w:rsidRDefault="007113D7" w:rsidP="003819A8">
            <w:pPr>
              <w:pStyle w:val="MWTableText2"/>
              <w:rPr>
                <w:b/>
                <w:bCs/>
                <w:lang w:eastAsia="en-NZ"/>
              </w:rPr>
            </w:pPr>
            <w:r w:rsidRPr="00136100">
              <w:rPr>
                <w:lang w:eastAsia="en-NZ"/>
              </w:rPr>
              <w:t>GUOx+me+s+NotHill</w:t>
            </w:r>
          </w:p>
        </w:tc>
        <w:tc>
          <w:tcPr>
            <w:tcW w:w="2500" w:type="pct"/>
            <w:noWrap/>
            <w:hideMark/>
          </w:tcPr>
          <w:p w14:paraId="6964E718" w14:textId="77777777" w:rsidR="007113D7" w:rsidRPr="00BB4053" w:rsidRDefault="007113D7" w:rsidP="003819A8">
            <w:pPr>
              <w:pStyle w:val="MWTableText2"/>
              <w:rPr>
                <w:lang w:eastAsia="en-NZ"/>
              </w:rPr>
            </w:pPr>
            <w:r w:rsidRPr="00BB4053">
              <w:rPr>
                <w:lang w:eastAsia="en-NZ"/>
              </w:rPr>
              <w:t>Fanga_4a.1</w:t>
            </w:r>
          </w:p>
        </w:tc>
      </w:tr>
      <w:tr w:rsidR="007113D7" w:rsidRPr="00BB4053" w14:paraId="3B47DC98"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BBD26BC" w14:textId="77777777" w:rsidR="007113D7" w:rsidRPr="00136100" w:rsidRDefault="007113D7" w:rsidP="003819A8">
            <w:pPr>
              <w:pStyle w:val="MWTableText2"/>
              <w:rPr>
                <w:b/>
                <w:bCs/>
                <w:lang w:eastAsia="en-NZ"/>
              </w:rPr>
            </w:pPr>
            <w:r w:rsidRPr="00136100">
              <w:rPr>
                <w:lang w:eastAsia="en-NZ"/>
              </w:rPr>
              <w:t>Hydr+l</w:t>
            </w:r>
          </w:p>
        </w:tc>
        <w:tc>
          <w:tcPr>
            <w:tcW w:w="2500" w:type="pct"/>
            <w:noWrap/>
            <w:hideMark/>
          </w:tcPr>
          <w:p w14:paraId="2283F482" w14:textId="77777777" w:rsidR="007113D7" w:rsidRPr="00BB4053" w:rsidRDefault="007113D7" w:rsidP="003819A8">
            <w:pPr>
              <w:pStyle w:val="MWTableText2"/>
              <w:rPr>
                <w:lang w:eastAsia="en-NZ"/>
              </w:rPr>
            </w:pPr>
            <w:r w:rsidRPr="00BB4053">
              <w:rPr>
                <w:lang w:eastAsia="en-NZ"/>
              </w:rPr>
              <w:t>Waiko_1a.1</w:t>
            </w:r>
          </w:p>
        </w:tc>
      </w:tr>
      <w:tr w:rsidR="007113D7" w:rsidRPr="00BB4053" w14:paraId="68E653E1" w14:textId="77777777" w:rsidTr="007113D7">
        <w:trPr>
          <w:trHeight w:val="288"/>
        </w:trPr>
        <w:tc>
          <w:tcPr>
            <w:tcW w:w="2500" w:type="pct"/>
            <w:noWrap/>
            <w:hideMark/>
          </w:tcPr>
          <w:p w14:paraId="4EE683FE" w14:textId="77777777" w:rsidR="007113D7" w:rsidRPr="00136100" w:rsidRDefault="007113D7" w:rsidP="003819A8">
            <w:pPr>
              <w:pStyle w:val="MWTableText2"/>
              <w:rPr>
                <w:b/>
                <w:bCs/>
                <w:lang w:eastAsia="en-NZ"/>
              </w:rPr>
            </w:pPr>
            <w:r w:rsidRPr="00136100">
              <w:rPr>
                <w:lang w:eastAsia="en-NZ"/>
              </w:rPr>
              <w:t>Hydr+me</w:t>
            </w:r>
          </w:p>
        </w:tc>
        <w:tc>
          <w:tcPr>
            <w:tcW w:w="2500" w:type="pct"/>
            <w:noWrap/>
            <w:hideMark/>
          </w:tcPr>
          <w:p w14:paraId="7C6279C4" w14:textId="77777777" w:rsidR="007113D7" w:rsidRPr="00BB4053" w:rsidRDefault="007113D7" w:rsidP="003819A8">
            <w:pPr>
              <w:pStyle w:val="MWTableText2"/>
              <w:rPr>
                <w:lang w:eastAsia="en-NZ"/>
              </w:rPr>
            </w:pPr>
            <w:r w:rsidRPr="00BB4053">
              <w:rPr>
                <w:lang w:eastAsia="en-NZ"/>
              </w:rPr>
              <w:t>Waiko_1a.1</w:t>
            </w:r>
          </w:p>
        </w:tc>
      </w:tr>
      <w:tr w:rsidR="007113D7" w:rsidRPr="00BB4053" w14:paraId="2F3FF037"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672CCC5B" w14:textId="439CF626" w:rsidR="007113D7" w:rsidRPr="00136100" w:rsidRDefault="001C0F9A" w:rsidP="003819A8">
            <w:pPr>
              <w:pStyle w:val="MWTableText2"/>
              <w:rPr>
                <w:b/>
                <w:bCs/>
                <w:lang w:eastAsia="en-NZ"/>
              </w:rPr>
            </w:pPr>
            <w:r w:rsidRPr="00136100">
              <w:rPr>
                <w:lang w:eastAsia="en-NZ"/>
              </w:rPr>
              <w:t>I</w:t>
            </w:r>
            <w:r w:rsidR="007113D7" w:rsidRPr="00136100">
              <w:rPr>
                <w:lang w:eastAsia="en-NZ"/>
              </w:rPr>
              <w:t>ce</w:t>
            </w:r>
          </w:p>
        </w:tc>
        <w:tc>
          <w:tcPr>
            <w:tcW w:w="2500" w:type="pct"/>
            <w:noWrap/>
            <w:hideMark/>
          </w:tcPr>
          <w:p w14:paraId="3CA8B54C" w14:textId="77777777" w:rsidR="007113D7" w:rsidRPr="00BB4053" w:rsidRDefault="007113D7" w:rsidP="003819A8">
            <w:pPr>
              <w:pStyle w:val="MWTableText2"/>
              <w:rPr>
                <w:lang w:eastAsia="en-NZ"/>
              </w:rPr>
            </w:pPr>
            <w:r w:rsidRPr="00BB4053">
              <w:rPr>
                <w:lang w:eastAsia="en-NZ"/>
              </w:rPr>
              <w:t>NULL</w:t>
            </w:r>
          </w:p>
        </w:tc>
      </w:tr>
      <w:tr w:rsidR="007113D7" w:rsidRPr="00BB4053" w14:paraId="6B5C8551" w14:textId="77777777" w:rsidTr="007113D7">
        <w:trPr>
          <w:trHeight w:val="288"/>
        </w:trPr>
        <w:tc>
          <w:tcPr>
            <w:tcW w:w="2500" w:type="pct"/>
            <w:noWrap/>
            <w:hideMark/>
          </w:tcPr>
          <w:p w14:paraId="42EF2C05" w14:textId="3250FCC5" w:rsidR="007113D7" w:rsidRPr="00136100" w:rsidRDefault="001C0F9A" w:rsidP="003819A8">
            <w:pPr>
              <w:pStyle w:val="MWTableText2"/>
              <w:rPr>
                <w:b/>
                <w:bCs/>
                <w:lang w:eastAsia="en-NZ"/>
              </w:rPr>
            </w:pPr>
            <w:r w:rsidRPr="00136100">
              <w:rPr>
                <w:lang w:eastAsia="en-NZ"/>
              </w:rPr>
              <w:t>L</w:t>
            </w:r>
            <w:r w:rsidR="007113D7" w:rsidRPr="00136100">
              <w:rPr>
                <w:lang w:eastAsia="en-NZ"/>
              </w:rPr>
              <w:t>ake</w:t>
            </w:r>
          </w:p>
        </w:tc>
        <w:tc>
          <w:tcPr>
            <w:tcW w:w="2500" w:type="pct"/>
            <w:noWrap/>
            <w:hideMark/>
          </w:tcPr>
          <w:p w14:paraId="6C78A4F0" w14:textId="77777777" w:rsidR="007113D7" w:rsidRPr="00BB4053" w:rsidRDefault="007113D7" w:rsidP="003819A8">
            <w:pPr>
              <w:pStyle w:val="MWTableText2"/>
              <w:rPr>
                <w:lang w:eastAsia="en-NZ"/>
              </w:rPr>
            </w:pPr>
            <w:r w:rsidRPr="00BB4053">
              <w:rPr>
                <w:lang w:eastAsia="en-NZ"/>
              </w:rPr>
              <w:t>NULL</w:t>
            </w:r>
          </w:p>
        </w:tc>
      </w:tr>
      <w:tr w:rsidR="007113D7" w:rsidRPr="00BB4053" w14:paraId="20B867C9"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577377A0" w14:textId="77777777" w:rsidR="007113D7" w:rsidRPr="00136100" w:rsidRDefault="007113D7" w:rsidP="003819A8">
            <w:pPr>
              <w:pStyle w:val="MWTableText2"/>
              <w:rPr>
                <w:b/>
                <w:bCs/>
                <w:lang w:eastAsia="en-NZ"/>
              </w:rPr>
            </w:pPr>
            <w:r w:rsidRPr="00136100">
              <w:rPr>
                <w:lang w:eastAsia="en-NZ"/>
              </w:rPr>
              <w:t>Peat+h</w:t>
            </w:r>
          </w:p>
        </w:tc>
        <w:tc>
          <w:tcPr>
            <w:tcW w:w="2500" w:type="pct"/>
            <w:noWrap/>
            <w:hideMark/>
          </w:tcPr>
          <w:p w14:paraId="03C11111" w14:textId="77777777" w:rsidR="007113D7" w:rsidRPr="00BB4053" w:rsidRDefault="007113D7" w:rsidP="003819A8">
            <w:pPr>
              <w:pStyle w:val="MWTableText2"/>
              <w:rPr>
                <w:lang w:eastAsia="en-NZ"/>
              </w:rPr>
            </w:pPr>
            <w:r w:rsidRPr="00BB4053">
              <w:rPr>
                <w:lang w:eastAsia="en-NZ"/>
              </w:rPr>
              <w:t>Utuh_11a.1</w:t>
            </w:r>
          </w:p>
        </w:tc>
      </w:tr>
      <w:tr w:rsidR="007113D7" w:rsidRPr="00BB4053" w14:paraId="19EE75AF" w14:textId="77777777" w:rsidTr="007113D7">
        <w:trPr>
          <w:trHeight w:val="288"/>
        </w:trPr>
        <w:tc>
          <w:tcPr>
            <w:tcW w:w="2500" w:type="pct"/>
            <w:noWrap/>
            <w:hideMark/>
          </w:tcPr>
          <w:p w14:paraId="5D723CBF" w14:textId="77777777" w:rsidR="007113D7" w:rsidRPr="00136100" w:rsidRDefault="007113D7" w:rsidP="003819A8">
            <w:pPr>
              <w:pStyle w:val="MWTableText2"/>
              <w:rPr>
                <w:b/>
                <w:bCs/>
                <w:lang w:eastAsia="en-NZ"/>
              </w:rPr>
            </w:pPr>
            <w:r w:rsidRPr="00136100">
              <w:rPr>
                <w:lang w:eastAsia="en-NZ"/>
              </w:rPr>
              <w:t>Peat+l</w:t>
            </w:r>
          </w:p>
        </w:tc>
        <w:tc>
          <w:tcPr>
            <w:tcW w:w="2500" w:type="pct"/>
            <w:noWrap/>
            <w:hideMark/>
          </w:tcPr>
          <w:p w14:paraId="0291441B" w14:textId="77777777" w:rsidR="007113D7" w:rsidRPr="00BB4053" w:rsidRDefault="007113D7" w:rsidP="003819A8">
            <w:pPr>
              <w:pStyle w:val="MWTableText2"/>
              <w:rPr>
                <w:lang w:eastAsia="en-NZ"/>
              </w:rPr>
            </w:pPr>
            <w:r w:rsidRPr="00BB4053">
              <w:rPr>
                <w:lang w:eastAsia="en-NZ"/>
              </w:rPr>
              <w:t>Andr_16a.1</w:t>
            </w:r>
          </w:p>
        </w:tc>
      </w:tr>
      <w:tr w:rsidR="007113D7" w:rsidRPr="00BB4053" w14:paraId="000E02D1"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6C25850E" w14:textId="77777777" w:rsidR="007113D7" w:rsidRPr="00136100" w:rsidRDefault="007113D7" w:rsidP="003819A8">
            <w:pPr>
              <w:pStyle w:val="MWTableText2"/>
              <w:rPr>
                <w:b/>
                <w:bCs/>
                <w:lang w:eastAsia="en-NZ"/>
              </w:rPr>
            </w:pPr>
            <w:r w:rsidRPr="00136100">
              <w:rPr>
                <w:lang w:eastAsia="en-NZ"/>
              </w:rPr>
              <w:t>Peat+me</w:t>
            </w:r>
          </w:p>
        </w:tc>
        <w:tc>
          <w:tcPr>
            <w:tcW w:w="2500" w:type="pct"/>
            <w:noWrap/>
            <w:hideMark/>
          </w:tcPr>
          <w:p w14:paraId="766E49B1" w14:textId="77777777" w:rsidR="007113D7" w:rsidRPr="00BB4053" w:rsidRDefault="007113D7" w:rsidP="003819A8">
            <w:pPr>
              <w:pStyle w:val="MWTableText2"/>
              <w:rPr>
                <w:lang w:eastAsia="en-NZ"/>
              </w:rPr>
            </w:pPr>
            <w:r w:rsidRPr="00BB4053">
              <w:rPr>
                <w:lang w:eastAsia="en-NZ"/>
              </w:rPr>
              <w:t>Utuh_33a.1</w:t>
            </w:r>
          </w:p>
        </w:tc>
      </w:tr>
      <w:tr w:rsidR="007113D7" w:rsidRPr="00BB4053" w14:paraId="46755D20" w14:textId="77777777" w:rsidTr="007113D7">
        <w:trPr>
          <w:trHeight w:val="288"/>
        </w:trPr>
        <w:tc>
          <w:tcPr>
            <w:tcW w:w="2500" w:type="pct"/>
            <w:noWrap/>
            <w:hideMark/>
          </w:tcPr>
          <w:p w14:paraId="348EB49D" w14:textId="77777777" w:rsidR="007113D7" w:rsidRPr="00136100" w:rsidRDefault="007113D7" w:rsidP="003819A8">
            <w:pPr>
              <w:pStyle w:val="MWTableText2"/>
              <w:rPr>
                <w:b/>
                <w:bCs/>
                <w:lang w:eastAsia="en-NZ"/>
              </w:rPr>
            </w:pPr>
            <w:r w:rsidRPr="00136100">
              <w:rPr>
                <w:lang w:eastAsia="en-NZ"/>
              </w:rPr>
              <w:lastRenderedPageBreak/>
              <w:t>PrchO+h</w:t>
            </w:r>
          </w:p>
        </w:tc>
        <w:tc>
          <w:tcPr>
            <w:tcW w:w="2500" w:type="pct"/>
            <w:noWrap/>
            <w:hideMark/>
          </w:tcPr>
          <w:p w14:paraId="61B3B6B6" w14:textId="77777777" w:rsidR="007113D7" w:rsidRPr="00BB4053" w:rsidRDefault="007113D7" w:rsidP="003819A8">
            <w:pPr>
              <w:pStyle w:val="MWTableText2"/>
              <w:rPr>
                <w:lang w:eastAsia="en-NZ"/>
              </w:rPr>
            </w:pPr>
            <w:r w:rsidRPr="00BB4053">
              <w:rPr>
                <w:lang w:eastAsia="en-NZ"/>
              </w:rPr>
              <w:t>Clar_11b.2</w:t>
            </w:r>
          </w:p>
        </w:tc>
      </w:tr>
      <w:tr w:rsidR="007113D7" w:rsidRPr="00BB4053" w14:paraId="37D02DBD"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F827BE1" w14:textId="77777777" w:rsidR="007113D7" w:rsidRPr="00136100" w:rsidRDefault="007113D7" w:rsidP="003819A8">
            <w:pPr>
              <w:pStyle w:val="MWTableText2"/>
              <w:rPr>
                <w:b/>
                <w:bCs/>
                <w:lang w:eastAsia="en-NZ"/>
              </w:rPr>
            </w:pPr>
            <w:r w:rsidRPr="00136100">
              <w:rPr>
                <w:lang w:eastAsia="en-NZ"/>
              </w:rPr>
              <w:t>PrchO+l</w:t>
            </w:r>
          </w:p>
        </w:tc>
        <w:tc>
          <w:tcPr>
            <w:tcW w:w="2500" w:type="pct"/>
            <w:noWrap/>
            <w:hideMark/>
          </w:tcPr>
          <w:p w14:paraId="6BD725C0" w14:textId="77777777" w:rsidR="007113D7" w:rsidRPr="00BB4053" w:rsidRDefault="007113D7" w:rsidP="003819A8">
            <w:pPr>
              <w:pStyle w:val="MWTableText2"/>
              <w:rPr>
                <w:lang w:eastAsia="en-NZ"/>
              </w:rPr>
            </w:pPr>
            <w:r w:rsidRPr="00BB4053">
              <w:rPr>
                <w:lang w:eastAsia="en-NZ"/>
              </w:rPr>
              <w:t>Nald_1a.1</w:t>
            </w:r>
          </w:p>
        </w:tc>
      </w:tr>
      <w:tr w:rsidR="007113D7" w:rsidRPr="00BB4053" w14:paraId="3D9E656D" w14:textId="77777777" w:rsidTr="007113D7">
        <w:trPr>
          <w:trHeight w:val="288"/>
        </w:trPr>
        <w:tc>
          <w:tcPr>
            <w:tcW w:w="2500" w:type="pct"/>
            <w:noWrap/>
            <w:hideMark/>
          </w:tcPr>
          <w:p w14:paraId="48777038" w14:textId="77777777" w:rsidR="007113D7" w:rsidRPr="00136100" w:rsidRDefault="007113D7" w:rsidP="003819A8">
            <w:pPr>
              <w:pStyle w:val="MWTableText2"/>
              <w:rPr>
                <w:b/>
                <w:bCs/>
                <w:lang w:eastAsia="en-NZ"/>
              </w:rPr>
            </w:pPr>
            <w:r w:rsidRPr="00136100">
              <w:rPr>
                <w:lang w:eastAsia="en-NZ"/>
              </w:rPr>
              <w:t>PrchO+me</w:t>
            </w:r>
          </w:p>
        </w:tc>
        <w:tc>
          <w:tcPr>
            <w:tcW w:w="2500" w:type="pct"/>
            <w:noWrap/>
            <w:hideMark/>
          </w:tcPr>
          <w:p w14:paraId="2918F5E7" w14:textId="77777777" w:rsidR="007113D7" w:rsidRPr="00BB4053" w:rsidRDefault="007113D7" w:rsidP="003819A8">
            <w:pPr>
              <w:pStyle w:val="MWTableText2"/>
              <w:rPr>
                <w:lang w:eastAsia="en-NZ"/>
              </w:rPr>
            </w:pPr>
            <w:r w:rsidRPr="00BB4053">
              <w:rPr>
                <w:lang w:eastAsia="en-NZ"/>
              </w:rPr>
              <w:t>Clar_2a.4</w:t>
            </w:r>
          </w:p>
        </w:tc>
      </w:tr>
      <w:tr w:rsidR="007113D7" w:rsidRPr="00BB4053" w14:paraId="259A5314"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00A5DD85" w14:textId="77777777" w:rsidR="007113D7" w:rsidRPr="00136100" w:rsidRDefault="007113D7" w:rsidP="003819A8">
            <w:pPr>
              <w:pStyle w:val="MWTableText2"/>
              <w:rPr>
                <w:b/>
                <w:bCs/>
                <w:lang w:eastAsia="en-NZ"/>
              </w:rPr>
            </w:pPr>
            <w:r w:rsidRPr="00136100">
              <w:rPr>
                <w:lang w:eastAsia="en-NZ"/>
              </w:rPr>
              <w:t>PrchU+h</w:t>
            </w:r>
          </w:p>
        </w:tc>
        <w:tc>
          <w:tcPr>
            <w:tcW w:w="2500" w:type="pct"/>
            <w:noWrap/>
            <w:hideMark/>
          </w:tcPr>
          <w:p w14:paraId="762FDF66" w14:textId="77777777" w:rsidR="007113D7" w:rsidRPr="00BB4053" w:rsidRDefault="007113D7" w:rsidP="003819A8">
            <w:pPr>
              <w:pStyle w:val="MWTableText2"/>
              <w:rPr>
                <w:lang w:eastAsia="en-NZ"/>
              </w:rPr>
            </w:pPr>
            <w:r w:rsidRPr="00BB4053">
              <w:rPr>
                <w:lang w:eastAsia="en-NZ"/>
              </w:rPr>
              <w:t>Ptiti_3a.1</w:t>
            </w:r>
          </w:p>
        </w:tc>
      </w:tr>
      <w:tr w:rsidR="007113D7" w:rsidRPr="00BB4053" w14:paraId="12A67E82" w14:textId="77777777" w:rsidTr="007113D7">
        <w:trPr>
          <w:trHeight w:val="288"/>
        </w:trPr>
        <w:tc>
          <w:tcPr>
            <w:tcW w:w="2500" w:type="pct"/>
            <w:noWrap/>
            <w:hideMark/>
          </w:tcPr>
          <w:p w14:paraId="2C71F16C" w14:textId="77777777" w:rsidR="007113D7" w:rsidRPr="00136100" w:rsidRDefault="007113D7" w:rsidP="003819A8">
            <w:pPr>
              <w:pStyle w:val="MWTableText2"/>
              <w:rPr>
                <w:b/>
                <w:bCs/>
                <w:lang w:eastAsia="en-NZ"/>
              </w:rPr>
            </w:pPr>
            <w:r w:rsidRPr="00136100">
              <w:rPr>
                <w:lang w:eastAsia="en-NZ"/>
              </w:rPr>
              <w:t>PrchU+l</w:t>
            </w:r>
          </w:p>
        </w:tc>
        <w:tc>
          <w:tcPr>
            <w:tcW w:w="2500" w:type="pct"/>
            <w:noWrap/>
            <w:hideMark/>
          </w:tcPr>
          <w:p w14:paraId="2A4776D4" w14:textId="77777777" w:rsidR="007113D7" w:rsidRPr="00BB4053" w:rsidRDefault="007113D7" w:rsidP="003819A8">
            <w:pPr>
              <w:pStyle w:val="MWTableText2"/>
              <w:rPr>
                <w:lang w:eastAsia="en-NZ"/>
              </w:rPr>
            </w:pPr>
            <w:r w:rsidRPr="00BB4053">
              <w:rPr>
                <w:lang w:eastAsia="en-NZ"/>
              </w:rPr>
              <w:t>Hoki_5a.1</w:t>
            </w:r>
          </w:p>
        </w:tc>
      </w:tr>
      <w:tr w:rsidR="007113D7" w:rsidRPr="00BB4053" w14:paraId="3A08A857"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84FEC63" w14:textId="77777777" w:rsidR="007113D7" w:rsidRPr="00136100" w:rsidRDefault="007113D7" w:rsidP="003819A8">
            <w:pPr>
              <w:pStyle w:val="MWTableText2"/>
              <w:rPr>
                <w:b/>
                <w:bCs/>
                <w:lang w:eastAsia="en-NZ"/>
              </w:rPr>
            </w:pPr>
            <w:r w:rsidRPr="00136100">
              <w:rPr>
                <w:lang w:eastAsia="en-NZ"/>
              </w:rPr>
              <w:t>PrchU+me</w:t>
            </w:r>
          </w:p>
        </w:tc>
        <w:tc>
          <w:tcPr>
            <w:tcW w:w="2500" w:type="pct"/>
            <w:noWrap/>
            <w:hideMark/>
          </w:tcPr>
          <w:p w14:paraId="4D2C5D6B" w14:textId="77777777" w:rsidR="007113D7" w:rsidRPr="00BB4053" w:rsidRDefault="007113D7" w:rsidP="003819A8">
            <w:pPr>
              <w:pStyle w:val="MWTableText2"/>
              <w:rPr>
                <w:lang w:eastAsia="en-NZ"/>
              </w:rPr>
            </w:pPr>
            <w:r w:rsidRPr="00BB4053">
              <w:rPr>
                <w:lang w:eastAsia="en-NZ"/>
              </w:rPr>
              <w:t>Otang_3a.1</w:t>
            </w:r>
          </w:p>
        </w:tc>
      </w:tr>
      <w:tr w:rsidR="007113D7" w:rsidRPr="00BB4053" w14:paraId="3916AD08" w14:textId="77777777" w:rsidTr="007113D7">
        <w:trPr>
          <w:trHeight w:val="288"/>
        </w:trPr>
        <w:tc>
          <w:tcPr>
            <w:tcW w:w="2500" w:type="pct"/>
            <w:noWrap/>
            <w:hideMark/>
          </w:tcPr>
          <w:p w14:paraId="792EDC9B" w14:textId="77777777" w:rsidR="007113D7" w:rsidRPr="00136100" w:rsidRDefault="007113D7" w:rsidP="003819A8">
            <w:pPr>
              <w:pStyle w:val="MWTableText2"/>
              <w:rPr>
                <w:b/>
                <w:bCs/>
                <w:lang w:eastAsia="en-NZ"/>
              </w:rPr>
            </w:pPr>
            <w:r w:rsidRPr="00136100">
              <w:rPr>
                <w:lang w:eastAsia="en-NZ"/>
              </w:rPr>
              <w:t>PrchV+h</w:t>
            </w:r>
          </w:p>
        </w:tc>
        <w:tc>
          <w:tcPr>
            <w:tcW w:w="2500" w:type="pct"/>
            <w:noWrap/>
            <w:hideMark/>
          </w:tcPr>
          <w:p w14:paraId="15D21FB2" w14:textId="77777777" w:rsidR="007113D7" w:rsidRPr="00BB4053" w:rsidRDefault="007113D7" w:rsidP="003819A8">
            <w:pPr>
              <w:pStyle w:val="MWTableText2"/>
              <w:rPr>
                <w:lang w:eastAsia="en-NZ"/>
              </w:rPr>
            </w:pPr>
            <w:r w:rsidRPr="00BB4053">
              <w:rPr>
                <w:lang w:eastAsia="en-NZ"/>
              </w:rPr>
              <w:t>Mang_9a.1</w:t>
            </w:r>
          </w:p>
        </w:tc>
      </w:tr>
      <w:tr w:rsidR="007113D7" w:rsidRPr="00BB4053" w14:paraId="7D17E611"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5F8DCAE" w14:textId="77777777" w:rsidR="007113D7" w:rsidRPr="00136100" w:rsidRDefault="007113D7" w:rsidP="003819A8">
            <w:pPr>
              <w:pStyle w:val="MWTableText2"/>
              <w:rPr>
                <w:b/>
                <w:bCs/>
                <w:lang w:eastAsia="en-NZ"/>
              </w:rPr>
            </w:pPr>
            <w:r w:rsidRPr="00136100">
              <w:rPr>
                <w:lang w:eastAsia="en-NZ"/>
              </w:rPr>
              <w:t>Pumc+h</w:t>
            </w:r>
          </w:p>
        </w:tc>
        <w:tc>
          <w:tcPr>
            <w:tcW w:w="2500" w:type="pct"/>
            <w:noWrap/>
            <w:hideMark/>
          </w:tcPr>
          <w:p w14:paraId="2736D1B5" w14:textId="77777777" w:rsidR="007113D7" w:rsidRPr="00BB4053" w:rsidRDefault="007113D7" w:rsidP="003819A8">
            <w:pPr>
              <w:pStyle w:val="MWTableText2"/>
              <w:rPr>
                <w:lang w:eastAsia="en-NZ"/>
              </w:rPr>
            </w:pPr>
            <w:r w:rsidRPr="00BB4053">
              <w:rPr>
                <w:lang w:eastAsia="en-NZ"/>
              </w:rPr>
              <w:t>Taup_101a.1</w:t>
            </w:r>
          </w:p>
        </w:tc>
      </w:tr>
      <w:tr w:rsidR="007113D7" w:rsidRPr="00BB4053" w14:paraId="0C002B06" w14:textId="77777777" w:rsidTr="007113D7">
        <w:trPr>
          <w:trHeight w:val="288"/>
        </w:trPr>
        <w:tc>
          <w:tcPr>
            <w:tcW w:w="2500" w:type="pct"/>
            <w:noWrap/>
            <w:hideMark/>
          </w:tcPr>
          <w:p w14:paraId="18E207CC" w14:textId="77777777" w:rsidR="007113D7" w:rsidRPr="00136100" w:rsidRDefault="007113D7" w:rsidP="003819A8">
            <w:pPr>
              <w:pStyle w:val="MWTableText2"/>
              <w:rPr>
                <w:b/>
                <w:bCs/>
                <w:lang w:eastAsia="en-NZ"/>
              </w:rPr>
            </w:pPr>
            <w:r w:rsidRPr="00136100">
              <w:rPr>
                <w:lang w:eastAsia="en-NZ"/>
              </w:rPr>
              <w:t>Pumc+l</w:t>
            </w:r>
          </w:p>
        </w:tc>
        <w:tc>
          <w:tcPr>
            <w:tcW w:w="2500" w:type="pct"/>
            <w:noWrap/>
            <w:hideMark/>
          </w:tcPr>
          <w:p w14:paraId="3251ED0F" w14:textId="77777777" w:rsidR="007113D7" w:rsidRPr="00BB4053" w:rsidRDefault="007113D7" w:rsidP="003819A8">
            <w:pPr>
              <w:pStyle w:val="MWTableText2"/>
              <w:rPr>
                <w:lang w:eastAsia="en-NZ"/>
              </w:rPr>
            </w:pPr>
            <w:r w:rsidRPr="00BB4053">
              <w:rPr>
                <w:lang w:eastAsia="en-NZ"/>
              </w:rPr>
              <w:t>Frost_2a.1</w:t>
            </w:r>
          </w:p>
        </w:tc>
      </w:tr>
      <w:tr w:rsidR="007113D7" w:rsidRPr="00BB4053" w14:paraId="648BA360"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D7F3F19" w14:textId="77777777" w:rsidR="007113D7" w:rsidRPr="00136100" w:rsidRDefault="007113D7" w:rsidP="003819A8">
            <w:pPr>
              <w:pStyle w:val="MWTableText2"/>
              <w:rPr>
                <w:b/>
                <w:bCs/>
                <w:lang w:eastAsia="en-NZ"/>
              </w:rPr>
            </w:pPr>
            <w:r w:rsidRPr="00136100">
              <w:rPr>
                <w:lang w:eastAsia="en-NZ"/>
              </w:rPr>
              <w:t>Pumc+me</w:t>
            </w:r>
          </w:p>
        </w:tc>
        <w:tc>
          <w:tcPr>
            <w:tcW w:w="2500" w:type="pct"/>
            <w:noWrap/>
            <w:hideMark/>
          </w:tcPr>
          <w:p w14:paraId="15A48B95" w14:textId="77777777" w:rsidR="007113D7" w:rsidRPr="00BB4053" w:rsidRDefault="007113D7" w:rsidP="003819A8">
            <w:pPr>
              <w:pStyle w:val="MWTableText2"/>
              <w:rPr>
                <w:lang w:eastAsia="en-NZ"/>
              </w:rPr>
            </w:pPr>
            <w:r w:rsidRPr="00BB4053">
              <w:rPr>
                <w:lang w:eastAsia="en-NZ"/>
              </w:rPr>
              <w:t>Taup_50a.1</w:t>
            </w:r>
          </w:p>
        </w:tc>
      </w:tr>
      <w:tr w:rsidR="007113D7" w:rsidRPr="00BB4053" w14:paraId="7649427D" w14:textId="77777777" w:rsidTr="007113D7">
        <w:trPr>
          <w:trHeight w:val="288"/>
        </w:trPr>
        <w:tc>
          <w:tcPr>
            <w:tcW w:w="2500" w:type="pct"/>
            <w:noWrap/>
            <w:hideMark/>
          </w:tcPr>
          <w:p w14:paraId="5C078851" w14:textId="77777777" w:rsidR="007113D7" w:rsidRPr="00136100" w:rsidRDefault="007113D7" w:rsidP="003819A8">
            <w:pPr>
              <w:pStyle w:val="MWTableText2"/>
              <w:rPr>
                <w:b/>
                <w:bCs/>
                <w:lang w:eastAsia="en-NZ"/>
              </w:rPr>
            </w:pPr>
            <w:r w:rsidRPr="00136100">
              <w:rPr>
                <w:lang w:eastAsia="en-NZ"/>
              </w:rPr>
              <w:t>quar</w:t>
            </w:r>
          </w:p>
        </w:tc>
        <w:tc>
          <w:tcPr>
            <w:tcW w:w="2500" w:type="pct"/>
            <w:noWrap/>
            <w:hideMark/>
          </w:tcPr>
          <w:p w14:paraId="28058197" w14:textId="77777777" w:rsidR="007113D7" w:rsidRPr="00BB4053" w:rsidRDefault="007113D7" w:rsidP="003819A8">
            <w:pPr>
              <w:pStyle w:val="MWTableText2"/>
              <w:rPr>
                <w:lang w:eastAsia="en-NZ"/>
              </w:rPr>
            </w:pPr>
            <w:r w:rsidRPr="00BB4053">
              <w:rPr>
                <w:lang w:eastAsia="en-NZ"/>
              </w:rPr>
              <w:t>NULL</w:t>
            </w:r>
          </w:p>
        </w:tc>
      </w:tr>
      <w:tr w:rsidR="007113D7" w:rsidRPr="00BB4053" w14:paraId="6C7B38A3"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3889DEF" w14:textId="77777777" w:rsidR="007113D7" w:rsidRPr="00136100" w:rsidRDefault="007113D7" w:rsidP="003819A8">
            <w:pPr>
              <w:pStyle w:val="MWTableText2"/>
              <w:rPr>
                <w:b/>
                <w:bCs/>
                <w:lang w:eastAsia="en-NZ"/>
              </w:rPr>
            </w:pPr>
            <w:r w:rsidRPr="00136100">
              <w:rPr>
                <w:lang w:eastAsia="en-NZ"/>
              </w:rPr>
              <w:t>RcRw+/+r+NotHill</w:t>
            </w:r>
          </w:p>
        </w:tc>
        <w:tc>
          <w:tcPr>
            <w:tcW w:w="2500" w:type="pct"/>
            <w:noWrap/>
            <w:hideMark/>
          </w:tcPr>
          <w:p w14:paraId="5B1FC2A6" w14:textId="77777777" w:rsidR="007113D7" w:rsidRPr="00BB4053" w:rsidRDefault="007113D7" w:rsidP="003819A8">
            <w:pPr>
              <w:pStyle w:val="MWTableText2"/>
              <w:rPr>
                <w:lang w:eastAsia="en-NZ"/>
              </w:rPr>
            </w:pPr>
            <w:r w:rsidRPr="00BB4053">
              <w:rPr>
                <w:lang w:eastAsia="en-NZ"/>
              </w:rPr>
              <w:t>Mata_11b.1</w:t>
            </w:r>
          </w:p>
        </w:tc>
      </w:tr>
      <w:tr w:rsidR="007113D7" w:rsidRPr="00BB4053" w14:paraId="31B9B43B" w14:textId="77777777" w:rsidTr="007113D7">
        <w:trPr>
          <w:trHeight w:val="288"/>
        </w:trPr>
        <w:tc>
          <w:tcPr>
            <w:tcW w:w="2500" w:type="pct"/>
            <w:noWrap/>
            <w:hideMark/>
          </w:tcPr>
          <w:p w14:paraId="4E38B95A" w14:textId="77777777" w:rsidR="007113D7" w:rsidRPr="00136100" w:rsidRDefault="007113D7" w:rsidP="003819A8">
            <w:pPr>
              <w:pStyle w:val="MWTableText2"/>
              <w:rPr>
                <w:b/>
                <w:bCs/>
                <w:lang w:eastAsia="en-NZ"/>
              </w:rPr>
            </w:pPr>
            <w:r w:rsidRPr="00136100">
              <w:rPr>
                <w:lang w:eastAsia="en-NZ"/>
              </w:rPr>
              <w:t>RcRw+h+mo+Hill+NotGW</w:t>
            </w:r>
          </w:p>
        </w:tc>
        <w:tc>
          <w:tcPr>
            <w:tcW w:w="2500" w:type="pct"/>
            <w:noWrap/>
            <w:hideMark/>
          </w:tcPr>
          <w:p w14:paraId="712BA083" w14:textId="77777777" w:rsidR="007113D7" w:rsidRPr="00BB4053" w:rsidRDefault="007113D7" w:rsidP="003819A8">
            <w:pPr>
              <w:pStyle w:val="MWTableText2"/>
              <w:rPr>
                <w:lang w:eastAsia="en-NZ"/>
              </w:rPr>
            </w:pPr>
            <w:r w:rsidRPr="00BB4053">
              <w:rPr>
                <w:lang w:eastAsia="en-NZ"/>
              </w:rPr>
              <w:t>Ngah_16a.2</w:t>
            </w:r>
          </w:p>
        </w:tc>
      </w:tr>
      <w:tr w:rsidR="007113D7" w:rsidRPr="00BB4053" w14:paraId="341DBBA6"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C4411FA" w14:textId="77777777" w:rsidR="007113D7" w:rsidRPr="00136100" w:rsidRDefault="007113D7" w:rsidP="003819A8">
            <w:pPr>
              <w:pStyle w:val="MWTableText2"/>
              <w:rPr>
                <w:b/>
                <w:bCs/>
                <w:lang w:eastAsia="en-NZ"/>
              </w:rPr>
            </w:pPr>
            <w:r w:rsidRPr="00136100">
              <w:rPr>
                <w:lang w:eastAsia="en-NZ"/>
              </w:rPr>
              <w:t>RcRw+h+mo+NotHill</w:t>
            </w:r>
          </w:p>
        </w:tc>
        <w:tc>
          <w:tcPr>
            <w:tcW w:w="2500" w:type="pct"/>
            <w:noWrap/>
            <w:hideMark/>
          </w:tcPr>
          <w:p w14:paraId="1A7275CB" w14:textId="77777777" w:rsidR="007113D7" w:rsidRPr="00BB4053" w:rsidRDefault="007113D7" w:rsidP="003819A8">
            <w:pPr>
              <w:pStyle w:val="MWTableText2"/>
              <w:rPr>
                <w:lang w:eastAsia="en-NZ"/>
              </w:rPr>
            </w:pPr>
            <w:r w:rsidRPr="00BB4053">
              <w:rPr>
                <w:lang w:eastAsia="en-NZ"/>
              </w:rPr>
              <w:t>Waim_70a.1</w:t>
            </w:r>
          </w:p>
        </w:tc>
      </w:tr>
      <w:tr w:rsidR="007113D7" w:rsidRPr="00BB4053" w14:paraId="72038F00" w14:textId="77777777" w:rsidTr="007113D7">
        <w:trPr>
          <w:trHeight w:val="288"/>
        </w:trPr>
        <w:tc>
          <w:tcPr>
            <w:tcW w:w="2500" w:type="pct"/>
            <w:noWrap/>
            <w:hideMark/>
          </w:tcPr>
          <w:p w14:paraId="73B48D0B" w14:textId="77777777" w:rsidR="007113D7" w:rsidRPr="00136100" w:rsidRDefault="007113D7" w:rsidP="003819A8">
            <w:pPr>
              <w:pStyle w:val="MWTableText2"/>
              <w:rPr>
                <w:b/>
                <w:bCs/>
                <w:lang w:eastAsia="en-NZ"/>
              </w:rPr>
            </w:pPr>
            <w:r w:rsidRPr="00136100">
              <w:rPr>
                <w:lang w:eastAsia="en-NZ"/>
              </w:rPr>
              <w:t>RcRw+h+r+Hill+NotGW</w:t>
            </w:r>
          </w:p>
        </w:tc>
        <w:tc>
          <w:tcPr>
            <w:tcW w:w="2500" w:type="pct"/>
            <w:noWrap/>
            <w:hideMark/>
          </w:tcPr>
          <w:p w14:paraId="7093D29C" w14:textId="77777777" w:rsidR="007113D7" w:rsidRPr="00BB4053" w:rsidRDefault="007113D7" w:rsidP="003819A8">
            <w:pPr>
              <w:pStyle w:val="MWTableText2"/>
              <w:rPr>
                <w:lang w:eastAsia="en-NZ"/>
              </w:rPr>
            </w:pPr>
            <w:r w:rsidRPr="00BB4053">
              <w:rPr>
                <w:lang w:eastAsia="en-NZ"/>
              </w:rPr>
              <w:t>Ngau_2a.1</w:t>
            </w:r>
          </w:p>
        </w:tc>
      </w:tr>
      <w:tr w:rsidR="007113D7" w:rsidRPr="00BB4053" w14:paraId="67C3504E"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0D91D53C" w14:textId="77777777" w:rsidR="007113D7" w:rsidRPr="00136100" w:rsidRDefault="007113D7" w:rsidP="003819A8">
            <w:pPr>
              <w:pStyle w:val="MWTableText2"/>
              <w:rPr>
                <w:b/>
                <w:bCs/>
                <w:lang w:eastAsia="en-NZ"/>
              </w:rPr>
            </w:pPr>
            <w:r w:rsidRPr="00136100">
              <w:rPr>
                <w:lang w:eastAsia="en-NZ"/>
              </w:rPr>
              <w:t>RcRw+h+r+NotHill</w:t>
            </w:r>
          </w:p>
        </w:tc>
        <w:tc>
          <w:tcPr>
            <w:tcW w:w="2500" w:type="pct"/>
            <w:noWrap/>
            <w:hideMark/>
          </w:tcPr>
          <w:p w14:paraId="2EAE175E" w14:textId="77777777" w:rsidR="007113D7" w:rsidRPr="00BB4053" w:rsidRDefault="007113D7" w:rsidP="003819A8">
            <w:pPr>
              <w:pStyle w:val="MWTableText2"/>
              <w:rPr>
                <w:lang w:eastAsia="en-NZ"/>
              </w:rPr>
            </w:pPr>
            <w:r w:rsidRPr="00BB4053">
              <w:rPr>
                <w:lang w:eastAsia="en-NZ"/>
              </w:rPr>
              <w:t>Galt_12a.1</w:t>
            </w:r>
          </w:p>
        </w:tc>
      </w:tr>
      <w:tr w:rsidR="007113D7" w:rsidRPr="00BB4053" w14:paraId="044498F1" w14:textId="77777777" w:rsidTr="007113D7">
        <w:trPr>
          <w:trHeight w:val="288"/>
        </w:trPr>
        <w:tc>
          <w:tcPr>
            <w:tcW w:w="2500" w:type="pct"/>
            <w:noWrap/>
            <w:hideMark/>
          </w:tcPr>
          <w:p w14:paraId="4AECB466" w14:textId="77777777" w:rsidR="007113D7" w:rsidRPr="00136100" w:rsidRDefault="007113D7" w:rsidP="003819A8">
            <w:pPr>
              <w:pStyle w:val="MWTableText2"/>
              <w:rPr>
                <w:b/>
                <w:bCs/>
                <w:lang w:eastAsia="en-NZ"/>
              </w:rPr>
            </w:pPr>
            <w:r w:rsidRPr="00136100">
              <w:rPr>
                <w:lang w:eastAsia="en-NZ"/>
              </w:rPr>
              <w:t>RcRw+h+s+NotHill</w:t>
            </w:r>
          </w:p>
        </w:tc>
        <w:tc>
          <w:tcPr>
            <w:tcW w:w="2500" w:type="pct"/>
            <w:noWrap/>
            <w:hideMark/>
          </w:tcPr>
          <w:p w14:paraId="75D194C1" w14:textId="77777777" w:rsidR="007113D7" w:rsidRPr="00BB4053" w:rsidRDefault="007113D7" w:rsidP="003819A8">
            <w:pPr>
              <w:pStyle w:val="MWTableText2"/>
              <w:rPr>
                <w:lang w:eastAsia="en-NZ"/>
              </w:rPr>
            </w:pPr>
            <w:r w:rsidRPr="00BB4053">
              <w:rPr>
                <w:lang w:eastAsia="en-NZ"/>
              </w:rPr>
              <w:t>Prebb_10a.1</w:t>
            </w:r>
          </w:p>
        </w:tc>
      </w:tr>
      <w:tr w:rsidR="007113D7" w:rsidRPr="00BB4053" w14:paraId="1D4B9FD0"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56AC0D85" w14:textId="77777777" w:rsidR="007113D7" w:rsidRPr="00136100" w:rsidRDefault="007113D7" w:rsidP="003819A8">
            <w:pPr>
              <w:pStyle w:val="MWTableText2"/>
              <w:rPr>
                <w:b/>
                <w:bCs/>
                <w:lang w:eastAsia="en-NZ"/>
              </w:rPr>
            </w:pPr>
            <w:r w:rsidRPr="00136100">
              <w:rPr>
                <w:lang w:eastAsia="en-NZ"/>
              </w:rPr>
              <w:t>RcRw+l+mo+NotHill</w:t>
            </w:r>
          </w:p>
        </w:tc>
        <w:tc>
          <w:tcPr>
            <w:tcW w:w="2500" w:type="pct"/>
            <w:noWrap/>
            <w:hideMark/>
          </w:tcPr>
          <w:p w14:paraId="218F9B75" w14:textId="77777777" w:rsidR="007113D7" w:rsidRPr="00BB4053" w:rsidRDefault="007113D7" w:rsidP="003819A8">
            <w:pPr>
              <w:pStyle w:val="MWTableText2"/>
              <w:rPr>
                <w:lang w:eastAsia="en-NZ"/>
              </w:rPr>
            </w:pPr>
            <w:r w:rsidRPr="00BB4053">
              <w:rPr>
                <w:lang w:eastAsia="en-NZ"/>
              </w:rPr>
              <w:t>Raka_1a.1</w:t>
            </w:r>
          </w:p>
        </w:tc>
      </w:tr>
      <w:tr w:rsidR="007113D7" w:rsidRPr="00BB4053" w14:paraId="52FB22F2" w14:textId="77777777" w:rsidTr="007113D7">
        <w:trPr>
          <w:trHeight w:val="288"/>
        </w:trPr>
        <w:tc>
          <w:tcPr>
            <w:tcW w:w="2500" w:type="pct"/>
            <w:noWrap/>
            <w:hideMark/>
          </w:tcPr>
          <w:p w14:paraId="793EACE6" w14:textId="77777777" w:rsidR="007113D7" w:rsidRPr="00136100" w:rsidRDefault="007113D7" w:rsidP="003819A8">
            <w:pPr>
              <w:pStyle w:val="MWTableText2"/>
              <w:rPr>
                <w:b/>
                <w:bCs/>
                <w:lang w:eastAsia="en-NZ"/>
              </w:rPr>
            </w:pPr>
            <w:r w:rsidRPr="00136100">
              <w:rPr>
                <w:lang w:eastAsia="en-NZ"/>
              </w:rPr>
              <w:t>RcRw+l+r+NotHill</w:t>
            </w:r>
          </w:p>
        </w:tc>
        <w:tc>
          <w:tcPr>
            <w:tcW w:w="2500" w:type="pct"/>
            <w:noWrap/>
            <w:hideMark/>
          </w:tcPr>
          <w:p w14:paraId="747BF88D" w14:textId="77777777" w:rsidR="007113D7" w:rsidRPr="00BB4053" w:rsidRDefault="007113D7" w:rsidP="003819A8">
            <w:pPr>
              <w:pStyle w:val="MWTableText2"/>
              <w:rPr>
                <w:lang w:eastAsia="en-NZ"/>
              </w:rPr>
            </w:pPr>
            <w:r w:rsidRPr="00BB4053">
              <w:rPr>
                <w:lang w:eastAsia="en-NZ"/>
              </w:rPr>
              <w:t>Rang_35b.2</w:t>
            </w:r>
          </w:p>
        </w:tc>
      </w:tr>
      <w:tr w:rsidR="007113D7" w:rsidRPr="00BB4053" w14:paraId="3BA1EFCA"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07788325" w14:textId="77777777" w:rsidR="007113D7" w:rsidRPr="00136100" w:rsidRDefault="007113D7" w:rsidP="003819A8">
            <w:pPr>
              <w:pStyle w:val="MWTableText2"/>
              <w:rPr>
                <w:b/>
                <w:bCs/>
                <w:lang w:eastAsia="en-NZ"/>
              </w:rPr>
            </w:pPr>
            <w:r w:rsidRPr="00136100">
              <w:rPr>
                <w:lang w:eastAsia="en-NZ"/>
              </w:rPr>
              <w:t>RcRw+l+s+Hill+NotGW</w:t>
            </w:r>
          </w:p>
        </w:tc>
        <w:tc>
          <w:tcPr>
            <w:tcW w:w="2500" w:type="pct"/>
            <w:noWrap/>
            <w:hideMark/>
          </w:tcPr>
          <w:p w14:paraId="354BE521" w14:textId="77777777" w:rsidR="007113D7" w:rsidRPr="00BB4053" w:rsidRDefault="007113D7" w:rsidP="003819A8">
            <w:pPr>
              <w:pStyle w:val="MWTableText2"/>
              <w:rPr>
                <w:lang w:eastAsia="en-NZ"/>
              </w:rPr>
            </w:pPr>
            <w:r w:rsidRPr="00BB4053">
              <w:rPr>
                <w:lang w:eastAsia="en-NZ"/>
              </w:rPr>
              <w:t>Thim_3a.1</w:t>
            </w:r>
          </w:p>
        </w:tc>
      </w:tr>
      <w:tr w:rsidR="007113D7" w:rsidRPr="00BB4053" w14:paraId="22BA4876" w14:textId="77777777" w:rsidTr="007113D7">
        <w:trPr>
          <w:trHeight w:val="288"/>
        </w:trPr>
        <w:tc>
          <w:tcPr>
            <w:tcW w:w="2500" w:type="pct"/>
            <w:noWrap/>
            <w:hideMark/>
          </w:tcPr>
          <w:p w14:paraId="4E78F931" w14:textId="77777777" w:rsidR="007113D7" w:rsidRPr="00136100" w:rsidRDefault="007113D7" w:rsidP="003819A8">
            <w:pPr>
              <w:pStyle w:val="MWTableText2"/>
              <w:rPr>
                <w:b/>
                <w:bCs/>
                <w:lang w:eastAsia="en-NZ"/>
              </w:rPr>
            </w:pPr>
            <w:r w:rsidRPr="00136100">
              <w:rPr>
                <w:lang w:eastAsia="en-NZ"/>
              </w:rPr>
              <w:t>RcRw+l+s+NotHill</w:t>
            </w:r>
          </w:p>
        </w:tc>
        <w:tc>
          <w:tcPr>
            <w:tcW w:w="2500" w:type="pct"/>
            <w:noWrap/>
            <w:hideMark/>
          </w:tcPr>
          <w:p w14:paraId="11FC9A5B" w14:textId="77777777" w:rsidR="007113D7" w:rsidRPr="00BB4053" w:rsidRDefault="007113D7" w:rsidP="003819A8">
            <w:pPr>
              <w:pStyle w:val="MWTableText2"/>
              <w:rPr>
                <w:lang w:eastAsia="en-NZ"/>
              </w:rPr>
            </w:pPr>
            <w:r w:rsidRPr="00BB4053">
              <w:rPr>
                <w:lang w:eastAsia="en-NZ"/>
              </w:rPr>
              <w:t>Thim_3a.1</w:t>
            </w:r>
          </w:p>
        </w:tc>
      </w:tr>
      <w:tr w:rsidR="007113D7" w:rsidRPr="00BB4053" w14:paraId="3E1A5E13"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5F7AA192" w14:textId="77777777" w:rsidR="007113D7" w:rsidRPr="00136100" w:rsidRDefault="007113D7" w:rsidP="003819A8">
            <w:pPr>
              <w:pStyle w:val="MWTableText2"/>
              <w:rPr>
                <w:b/>
                <w:bCs/>
                <w:lang w:eastAsia="en-NZ"/>
              </w:rPr>
            </w:pPr>
            <w:r w:rsidRPr="00136100">
              <w:rPr>
                <w:lang w:eastAsia="en-NZ"/>
              </w:rPr>
              <w:t>RcRw+me+mo+NotHill</w:t>
            </w:r>
          </w:p>
        </w:tc>
        <w:tc>
          <w:tcPr>
            <w:tcW w:w="2500" w:type="pct"/>
            <w:noWrap/>
            <w:hideMark/>
          </w:tcPr>
          <w:p w14:paraId="7E953B8C" w14:textId="77777777" w:rsidR="007113D7" w:rsidRPr="00BB4053" w:rsidRDefault="007113D7" w:rsidP="003819A8">
            <w:pPr>
              <w:pStyle w:val="MWTableText2"/>
              <w:rPr>
                <w:lang w:eastAsia="en-NZ"/>
              </w:rPr>
            </w:pPr>
            <w:r w:rsidRPr="00BB4053">
              <w:rPr>
                <w:lang w:eastAsia="en-NZ"/>
              </w:rPr>
              <w:t>Waim_40a.2</w:t>
            </w:r>
          </w:p>
        </w:tc>
      </w:tr>
      <w:tr w:rsidR="007113D7" w:rsidRPr="00BB4053" w14:paraId="3952175D" w14:textId="77777777" w:rsidTr="007113D7">
        <w:trPr>
          <w:trHeight w:val="288"/>
        </w:trPr>
        <w:tc>
          <w:tcPr>
            <w:tcW w:w="2500" w:type="pct"/>
            <w:noWrap/>
            <w:hideMark/>
          </w:tcPr>
          <w:p w14:paraId="1497CE41" w14:textId="77777777" w:rsidR="007113D7" w:rsidRPr="00136100" w:rsidRDefault="007113D7" w:rsidP="003819A8">
            <w:pPr>
              <w:pStyle w:val="MWTableText2"/>
              <w:rPr>
                <w:b/>
                <w:bCs/>
                <w:lang w:eastAsia="en-NZ"/>
              </w:rPr>
            </w:pPr>
            <w:r w:rsidRPr="00136100">
              <w:rPr>
                <w:lang w:eastAsia="en-NZ"/>
              </w:rPr>
              <w:t>RcRw+me+r+Hill</w:t>
            </w:r>
          </w:p>
        </w:tc>
        <w:tc>
          <w:tcPr>
            <w:tcW w:w="2500" w:type="pct"/>
            <w:noWrap/>
            <w:hideMark/>
          </w:tcPr>
          <w:p w14:paraId="1ED054CE" w14:textId="77777777" w:rsidR="007113D7" w:rsidRPr="00BB4053" w:rsidRDefault="007113D7" w:rsidP="003819A8">
            <w:pPr>
              <w:pStyle w:val="MWTableText2"/>
              <w:rPr>
                <w:lang w:eastAsia="en-NZ"/>
              </w:rPr>
            </w:pPr>
            <w:r w:rsidRPr="00BB4053">
              <w:rPr>
                <w:lang w:eastAsia="en-NZ"/>
              </w:rPr>
              <w:t>Mcqn_10a.1</w:t>
            </w:r>
          </w:p>
        </w:tc>
      </w:tr>
      <w:tr w:rsidR="007113D7" w:rsidRPr="00BB4053" w14:paraId="68528E00"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D570AED" w14:textId="77777777" w:rsidR="007113D7" w:rsidRPr="00136100" w:rsidRDefault="007113D7" w:rsidP="003819A8">
            <w:pPr>
              <w:pStyle w:val="MWTableText2"/>
              <w:rPr>
                <w:b/>
                <w:bCs/>
                <w:lang w:eastAsia="en-NZ"/>
              </w:rPr>
            </w:pPr>
            <w:r w:rsidRPr="00136100">
              <w:rPr>
                <w:lang w:eastAsia="en-NZ"/>
              </w:rPr>
              <w:t>RcRw+me+r+Hill+NotGW</w:t>
            </w:r>
          </w:p>
        </w:tc>
        <w:tc>
          <w:tcPr>
            <w:tcW w:w="2500" w:type="pct"/>
            <w:noWrap/>
            <w:hideMark/>
          </w:tcPr>
          <w:p w14:paraId="2F4AEC28" w14:textId="77777777" w:rsidR="007113D7" w:rsidRPr="00BB4053" w:rsidRDefault="007113D7" w:rsidP="003819A8">
            <w:pPr>
              <w:pStyle w:val="MWTableText2"/>
              <w:rPr>
                <w:lang w:eastAsia="en-NZ"/>
              </w:rPr>
            </w:pPr>
            <w:r w:rsidRPr="00BB4053">
              <w:rPr>
                <w:lang w:eastAsia="en-NZ"/>
              </w:rPr>
              <w:t>Taraw_3a.1</w:t>
            </w:r>
          </w:p>
        </w:tc>
      </w:tr>
      <w:tr w:rsidR="007113D7" w:rsidRPr="00BB4053" w14:paraId="09AAB839" w14:textId="77777777" w:rsidTr="007113D7">
        <w:trPr>
          <w:trHeight w:val="288"/>
        </w:trPr>
        <w:tc>
          <w:tcPr>
            <w:tcW w:w="2500" w:type="pct"/>
            <w:noWrap/>
            <w:hideMark/>
          </w:tcPr>
          <w:p w14:paraId="421E7D2D" w14:textId="77777777" w:rsidR="007113D7" w:rsidRPr="00136100" w:rsidRDefault="007113D7" w:rsidP="003819A8">
            <w:pPr>
              <w:pStyle w:val="MWTableText2"/>
              <w:rPr>
                <w:b/>
                <w:bCs/>
                <w:lang w:eastAsia="en-NZ"/>
              </w:rPr>
            </w:pPr>
            <w:r w:rsidRPr="00136100">
              <w:rPr>
                <w:lang w:eastAsia="en-NZ"/>
              </w:rPr>
              <w:t>RcRw+me+r+NotHill</w:t>
            </w:r>
          </w:p>
        </w:tc>
        <w:tc>
          <w:tcPr>
            <w:tcW w:w="2500" w:type="pct"/>
            <w:noWrap/>
            <w:hideMark/>
          </w:tcPr>
          <w:p w14:paraId="26B505C2" w14:textId="77777777" w:rsidR="007113D7" w:rsidRPr="00BB4053" w:rsidRDefault="007113D7" w:rsidP="003819A8">
            <w:pPr>
              <w:pStyle w:val="MWTableText2"/>
              <w:rPr>
                <w:lang w:eastAsia="en-NZ"/>
              </w:rPr>
            </w:pPr>
            <w:r w:rsidRPr="00BB4053">
              <w:rPr>
                <w:lang w:eastAsia="en-NZ"/>
              </w:rPr>
              <w:t>Waim_4b.1</w:t>
            </w:r>
          </w:p>
        </w:tc>
      </w:tr>
      <w:tr w:rsidR="007113D7" w:rsidRPr="00BB4053" w14:paraId="5FE7E878"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56A26E4" w14:textId="77777777" w:rsidR="007113D7" w:rsidRPr="00136100" w:rsidRDefault="007113D7" w:rsidP="003819A8">
            <w:pPr>
              <w:pStyle w:val="MWTableText2"/>
              <w:rPr>
                <w:b/>
                <w:bCs/>
                <w:lang w:eastAsia="en-NZ"/>
              </w:rPr>
            </w:pPr>
            <w:r w:rsidRPr="00136100">
              <w:rPr>
                <w:lang w:eastAsia="en-NZ"/>
              </w:rPr>
              <w:t>RcRw+me+s+NotHill</w:t>
            </w:r>
          </w:p>
        </w:tc>
        <w:tc>
          <w:tcPr>
            <w:tcW w:w="2500" w:type="pct"/>
            <w:noWrap/>
            <w:hideMark/>
          </w:tcPr>
          <w:p w14:paraId="0462DDE9" w14:textId="77777777" w:rsidR="007113D7" w:rsidRPr="00BB4053" w:rsidRDefault="007113D7" w:rsidP="003819A8">
            <w:pPr>
              <w:pStyle w:val="MWTableText2"/>
              <w:rPr>
                <w:lang w:eastAsia="en-NZ"/>
              </w:rPr>
            </w:pPr>
            <w:r w:rsidRPr="00BB4053">
              <w:rPr>
                <w:lang w:eastAsia="en-NZ"/>
              </w:rPr>
              <w:t>Esk_5a.1</w:t>
            </w:r>
          </w:p>
        </w:tc>
      </w:tr>
      <w:tr w:rsidR="007113D7" w:rsidRPr="00BB4053" w14:paraId="102F9ADC" w14:textId="77777777" w:rsidTr="007113D7">
        <w:trPr>
          <w:trHeight w:val="288"/>
        </w:trPr>
        <w:tc>
          <w:tcPr>
            <w:tcW w:w="2500" w:type="pct"/>
            <w:noWrap/>
            <w:hideMark/>
          </w:tcPr>
          <w:p w14:paraId="5ECE1F9B" w14:textId="77777777" w:rsidR="007113D7" w:rsidRPr="00136100" w:rsidRDefault="007113D7" w:rsidP="003819A8">
            <w:pPr>
              <w:pStyle w:val="MWTableText2"/>
              <w:rPr>
                <w:b/>
                <w:bCs/>
                <w:lang w:eastAsia="en-NZ"/>
              </w:rPr>
            </w:pPr>
            <w:r w:rsidRPr="00136100">
              <w:rPr>
                <w:lang w:eastAsia="en-NZ"/>
              </w:rPr>
              <w:t>rive</w:t>
            </w:r>
          </w:p>
        </w:tc>
        <w:tc>
          <w:tcPr>
            <w:tcW w:w="2500" w:type="pct"/>
            <w:noWrap/>
            <w:hideMark/>
          </w:tcPr>
          <w:p w14:paraId="249F593F" w14:textId="77777777" w:rsidR="007113D7" w:rsidRPr="00BB4053" w:rsidRDefault="007113D7" w:rsidP="003819A8">
            <w:pPr>
              <w:pStyle w:val="MWTableText2"/>
              <w:rPr>
                <w:lang w:eastAsia="en-NZ"/>
              </w:rPr>
            </w:pPr>
            <w:r w:rsidRPr="00BB4053">
              <w:rPr>
                <w:lang w:eastAsia="en-NZ"/>
              </w:rPr>
              <w:t>NULL</w:t>
            </w:r>
          </w:p>
        </w:tc>
      </w:tr>
      <w:tr w:rsidR="007113D7" w:rsidRPr="00BB4053" w14:paraId="63D24D0D"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0D549CA7" w14:textId="77777777" w:rsidR="007113D7" w:rsidRPr="00136100" w:rsidRDefault="007113D7" w:rsidP="003819A8">
            <w:pPr>
              <w:pStyle w:val="MWTableText2"/>
              <w:rPr>
                <w:b/>
                <w:bCs/>
                <w:lang w:eastAsia="en-NZ"/>
              </w:rPr>
            </w:pPr>
            <w:r w:rsidRPr="00136100">
              <w:rPr>
                <w:lang w:eastAsia="en-NZ"/>
              </w:rPr>
              <w:t>Roky+Hill+NotGW</w:t>
            </w:r>
          </w:p>
        </w:tc>
        <w:tc>
          <w:tcPr>
            <w:tcW w:w="2500" w:type="pct"/>
            <w:noWrap/>
            <w:hideMark/>
          </w:tcPr>
          <w:p w14:paraId="020A6506" w14:textId="77777777" w:rsidR="007113D7" w:rsidRPr="00BB4053" w:rsidRDefault="007113D7" w:rsidP="003819A8">
            <w:pPr>
              <w:pStyle w:val="MWTableText2"/>
              <w:rPr>
                <w:lang w:eastAsia="en-NZ"/>
              </w:rPr>
            </w:pPr>
            <w:r w:rsidRPr="00BB4053">
              <w:rPr>
                <w:lang w:eastAsia="en-NZ"/>
              </w:rPr>
              <w:t>Mauma_4b.1</w:t>
            </w:r>
          </w:p>
        </w:tc>
      </w:tr>
      <w:tr w:rsidR="007113D7" w:rsidRPr="00BB4053" w14:paraId="69106FAA" w14:textId="77777777" w:rsidTr="007113D7">
        <w:trPr>
          <w:trHeight w:val="288"/>
        </w:trPr>
        <w:tc>
          <w:tcPr>
            <w:tcW w:w="2500" w:type="pct"/>
            <w:noWrap/>
            <w:hideMark/>
          </w:tcPr>
          <w:p w14:paraId="15E2DC92" w14:textId="77777777" w:rsidR="007113D7" w:rsidRPr="00136100" w:rsidRDefault="007113D7" w:rsidP="003819A8">
            <w:pPr>
              <w:pStyle w:val="MWTableText2"/>
              <w:rPr>
                <w:b/>
                <w:bCs/>
                <w:lang w:eastAsia="en-NZ"/>
              </w:rPr>
            </w:pPr>
            <w:r w:rsidRPr="00136100">
              <w:rPr>
                <w:lang w:eastAsia="en-NZ"/>
              </w:rPr>
              <w:t>Roky+NotHill</w:t>
            </w:r>
          </w:p>
        </w:tc>
        <w:tc>
          <w:tcPr>
            <w:tcW w:w="2500" w:type="pct"/>
            <w:noWrap/>
            <w:hideMark/>
          </w:tcPr>
          <w:p w14:paraId="3B348649" w14:textId="77777777" w:rsidR="007113D7" w:rsidRPr="00BB4053" w:rsidRDefault="007113D7" w:rsidP="003819A8">
            <w:pPr>
              <w:pStyle w:val="MWTableText2"/>
              <w:rPr>
                <w:lang w:eastAsia="en-NZ"/>
              </w:rPr>
            </w:pPr>
            <w:r w:rsidRPr="00BB4053">
              <w:rPr>
                <w:lang w:eastAsia="en-NZ"/>
              </w:rPr>
              <w:t>Rocky_1a.1</w:t>
            </w:r>
          </w:p>
        </w:tc>
      </w:tr>
      <w:tr w:rsidR="007113D7" w:rsidRPr="00BB4053" w14:paraId="46C71DE0"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698C219" w14:textId="77777777" w:rsidR="007113D7" w:rsidRPr="00136100" w:rsidRDefault="007113D7" w:rsidP="003819A8">
            <w:pPr>
              <w:pStyle w:val="MWTableText2"/>
              <w:rPr>
                <w:b/>
                <w:bCs/>
                <w:lang w:eastAsia="en-NZ"/>
              </w:rPr>
            </w:pPr>
            <w:r w:rsidRPr="00136100">
              <w:rPr>
                <w:lang w:eastAsia="en-NZ"/>
              </w:rPr>
              <w:t>Sali+Gley</w:t>
            </w:r>
          </w:p>
        </w:tc>
        <w:tc>
          <w:tcPr>
            <w:tcW w:w="2500" w:type="pct"/>
            <w:noWrap/>
            <w:hideMark/>
          </w:tcPr>
          <w:p w14:paraId="1D5AFDCB" w14:textId="77777777" w:rsidR="007113D7" w:rsidRPr="00BB4053" w:rsidRDefault="007113D7" w:rsidP="003819A8">
            <w:pPr>
              <w:pStyle w:val="MWTableText2"/>
              <w:rPr>
                <w:lang w:eastAsia="en-NZ"/>
              </w:rPr>
            </w:pPr>
            <w:r w:rsidRPr="00BB4053">
              <w:rPr>
                <w:lang w:eastAsia="en-NZ"/>
              </w:rPr>
              <w:t>Yang_3b.1</w:t>
            </w:r>
          </w:p>
        </w:tc>
      </w:tr>
      <w:tr w:rsidR="007113D7" w:rsidRPr="00BB4053" w14:paraId="629E7750" w14:textId="77777777" w:rsidTr="007113D7">
        <w:trPr>
          <w:trHeight w:val="288"/>
        </w:trPr>
        <w:tc>
          <w:tcPr>
            <w:tcW w:w="2500" w:type="pct"/>
            <w:noWrap/>
            <w:hideMark/>
          </w:tcPr>
          <w:p w14:paraId="5FD1FF01" w14:textId="77777777" w:rsidR="007113D7" w:rsidRPr="00136100" w:rsidRDefault="007113D7" w:rsidP="003819A8">
            <w:pPr>
              <w:pStyle w:val="MWTableText2"/>
              <w:rPr>
                <w:b/>
                <w:bCs/>
                <w:lang w:eastAsia="en-NZ"/>
              </w:rPr>
            </w:pPr>
            <w:r w:rsidRPr="00136100">
              <w:rPr>
                <w:lang w:eastAsia="en-NZ"/>
              </w:rPr>
              <w:t>Sali+RcRw</w:t>
            </w:r>
          </w:p>
        </w:tc>
        <w:tc>
          <w:tcPr>
            <w:tcW w:w="2500" w:type="pct"/>
            <w:noWrap/>
            <w:hideMark/>
          </w:tcPr>
          <w:p w14:paraId="1630A108" w14:textId="77777777" w:rsidR="007113D7" w:rsidRPr="00BB4053" w:rsidRDefault="007113D7" w:rsidP="003819A8">
            <w:pPr>
              <w:pStyle w:val="MWTableText2"/>
              <w:rPr>
                <w:lang w:eastAsia="en-NZ"/>
              </w:rPr>
            </w:pPr>
            <w:r w:rsidRPr="00BB4053">
              <w:rPr>
                <w:lang w:eastAsia="en-NZ"/>
              </w:rPr>
              <w:t>Elle_6a.1</w:t>
            </w:r>
          </w:p>
        </w:tc>
      </w:tr>
      <w:tr w:rsidR="007113D7" w:rsidRPr="00BB4053" w14:paraId="6FFB1286"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45415DF" w14:textId="77777777" w:rsidR="007113D7" w:rsidRPr="00136100" w:rsidRDefault="007113D7" w:rsidP="003819A8">
            <w:pPr>
              <w:pStyle w:val="MWTableText2"/>
              <w:rPr>
                <w:b/>
                <w:bCs/>
                <w:lang w:eastAsia="en-NZ"/>
              </w:rPr>
            </w:pPr>
            <w:r w:rsidRPr="00136100">
              <w:rPr>
                <w:lang w:eastAsia="en-NZ"/>
              </w:rPr>
              <w:t>Sand+h</w:t>
            </w:r>
          </w:p>
        </w:tc>
        <w:tc>
          <w:tcPr>
            <w:tcW w:w="2500" w:type="pct"/>
            <w:noWrap/>
            <w:hideMark/>
          </w:tcPr>
          <w:p w14:paraId="58D7F5BC" w14:textId="77777777" w:rsidR="007113D7" w:rsidRPr="00BB4053" w:rsidRDefault="007113D7" w:rsidP="003819A8">
            <w:pPr>
              <w:pStyle w:val="MWTableText2"/>
              <w:rPr>
                <w:lang w:eastAsia="en-NZ"/>
              </w:rPr>
            </w:pPr>
            <w:r w:rsidRPr="00BB4053">
              <w:rPr>
                <w:lang w:eastAsia="en-NZ"/>
              </w:rPr>
              <w:t>Wiku_30a.1</w:t>
            </w:r>
          </w:p>
        </w:tc>
      </w:tr>
      <w:tr w:rsidR="007113D7" w:rsidRPr="00BB4053" w14:paraId="1ED615D9" w14:textId="77777777" w:rsidTr="007113D7">
        <w:trPr>
          <w:trHeight w:val="288"/>
        </w:trPr>
        <w:tc>
          <w:tcPr>
            <w:tcW w:w="2500" w:type="pct"/>
            <w:noWrap/>
            <w:hideMark/>
          </w:tcPr>
          <w:p w14:paraId="0E0287BC" w14:textId="77777777" w:rsidR="007113D7" w:rsidRPr="00136100" w:rsidRDefault="007113D7" w:rsidP="003819A8">
            <w:pPr>
              <w:pStyle w:val="MWTableText2"/>
              <w:rPr>
                <w:b/>
                <w:bCs/>
                <w:lang w:eastAsia="en-NZ"/>
              </w:rPr>
            </w:pPr>
            <w:r w:rsidRPr="00136100">
              <w:rPr>
                <w:lang w:eastAsia="en-NZ"/>
              </w:rPr>
              <w:t>Sand+l</w:t>
            </w:r>
          </w:p>
        </w:tc>
        <w:tc>
          <w:tcPr>
            <w:tcW w:w="2500" w:type="pct"/>
            <w:noWrap/>
            <w:hideMark/>
          </w:tcPr>
          <w:p w14:paraId="121DDDE3" w14:textId="77777777" w:rsidR="007113D7" w:rsidRPr="00BB4053" w:rsidRDefault="007113D7" w:rsidP="003819A8">
            <w:pPr>
              <w:pStyle w:val="MWTableText2"/>
              <w:rPr>
                <w:lang w:eastAsia="en-NZ"/>
              </w:rPr>
            </w:pPr>
            <w:r w:rsidRPr="00BB4053">
              <w:rPr>
                <w:lang w:eastAsia="en-NZ"/>
              </w:rPr>
              <w:t>Kyra_1a.1</w:t>
            </w:r>
          </w:p>
        </w:tc>
      </w:tr>
      <w:tr w:rsidR="007113D7" w:rsidRPr="00BB4053" w14:paraId="4BE5F0E1"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610EB25" w14:textId="77777777" w:rsidR="007113D7" w:rsidRPr="00136100" w:rsidRDefault="007113D7" w:rsidP="003819A8">
            <w:pPr>
              <w:pStyle w:val="MWTableText2"/>
              <w:rPr>
                <w:b/>
                <w:bCs/>
                <w:lang w:eastAsia="en-NZ"/>
              </w:rPr>
            </w:pPr>
            <w:r w:rsidRPr="00136100">
              <w:rPr>
                <w:lang w:eastAsia="en-NZ"/>
              </w:rPr>
              <w:t>Sand+me</w:t>
            </w:r>
          </w:p>
        </w:tc>
        <w:tc>
          <w:tcPr>
            <w:tcW w:w="2500" w:type="pct"/>
            <w:noWrap/>
            <w:hideMark/>
          </w:tcPr>
          <w:p w14:paraId="22199E98" w14:textId="77777777" w:rsidR="007113D7" w:rsidRPr="00BB4053" w:rsidRDefault="007113D7" w:rsidP="003819A8">
            <w:pPr>
              <w:pStyle w:val="MWTableText2"/>
              <w:rPr>
                <w:lang w:eastAsia="en-NZ"/>
              </w:rPr>
            </w:pPr>
            <w:r w:rsidRPr="00BB4053">
              <w:rPr>
                <w:lang w:eastAsia="en-NZ"/>
              </w:rPr>
              <w:t>Wiku_20a.1</w:t>
            </w:r>
          </w:p>
        </w:tc>
      </w:tr>
      <w:tr w:rsidR="007113D7" w:rsidRPr="00BB4053" w14:paraId="3C4F5AE0" w14:textId="77777777" w:rsidTr="007113D7">
        <w:trPr>
          <w:trHeight w:val="288"/>
        </w:trPr>
        <w:tc>
          <w:tcPr>
            <w:tcW w:w="2500" w:type="pct"/>
            <w:noWrap/>
            <w:hideMark/>
          </w:tcPr>
          <w:p w14:paraId="4F56C267" w14:textId="77777777" w:rsidR="007113D7" w:rsidRPr="00136100" w:rsidRDefault="007113D7" w:rsidP="003819A8">
            <w:pPr>
              <w:pStyle w:val="MWTableText2"/>
              <w:rPr>
                <w:b/>
                <w:bCs/>
                <w:lang w:eastAsia="en-NZ"/>
              </w:rPr>
            </w:pPr>
            <w:r w:rsidRPr="00136100">
              <w:rPr>
                <w:lang w:eastAsia="en-NZ"/>
              </w:rPr>
              <w:t>Step+Allo+h</w:t>
            </w:r>
          </w:p>
        </w:tc>
        <w:tc>
          <w:tcPr>
            <w:tcW w:w="2500" w:type="pct"/>
            <w:noWrap/>
            <w:hideMark/>
          </w:tcPr>
          <w:p w14:paraId="4E6CBB04" w14:textId="77777777" w:rsidR="007113D7" w:rsidRPr="00BB4053" w:rsidRDefault="007113D7" w:rsidP="003819A8">
            <w:pPr>
              <w:pStyle w:val="MWTableText2"/>
              <w:rPr>
                <w:lang w:eastAsia="en-NZ"/>
              </w:rPr>
            </w:pPr>
            <w:r w:rsidRPr="00BB4053">
              <w:rPr>
                <w:lang w:eastAsia="en-NZ"/>
              </w:rPr>
              <w:t>Moes_1a.2</w:t>
            </w:r>
          </w:p>
        </w:tc>
      </w:tr>
      <w:tr w:rsidR="007113D7" w:rsidRPr="00BB4053" w14:paraId="49D2BAFE"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B5E15B9" w14:textId="77777777" w:rsidR="007113D7" w:rsidRPr="00136100" w:rsidRDefault="007113D7" w:rsidP="003819A8">
            <w:pPr>
              <w:pStyle w:val="MWTableText2"/>
              <w:rPr>
                <w:b/>
                <w:bCs/>
                <w:lang w:eastAsia="en-NZ"/>
              </w:rPr>
            </w:pPr>
            <w:r w:rsidRPr="00136100">
              <w:rPr>
                <w:lang w:eastAsia="en-NZ"/>
              </w:rPr>
              <w:t>Step+Allo+me</w:t>
            </w:r>
          </w:p>
        </w:tc>
        <w:tc>
          <w:tcPr>
            <w:tcW w:w="2500" w:type="pct"/>
            <w:noWrap/>
            <w:hideMark/>
          </w:tcPr>
          <w:p w14:paraId="73742595" w14:textId="77777777" w:rsidR="007113D7" w:rsidRPr="00BB4053" w:rsidRDefault="007113D7" w:rsidP="003819A8">
            <w:pPr>
              <w:pStyle w:val="MWTableText2"/>
              <w:rPr>
                <w:lang w:eastAsia="en-NZ"/>
              </w:rPr>
            </w:pPr>
            <w:r w:rsidRPr="00BB4053">
              <w:rPr>
                <w:lang w:eastAsia="en-NZ"/>
              </w:rPr>
              <w:t>Hinga_1a.1</w:t>
            </w:r>
          </w:p>
        </w:tc>
      </w:tr>
      <w:tr w:rsidR="007113D7" w:rsidRPr="00BB4053" w14:paraId="39A7AC2B" w14:textId="77777777" w:rsidTr="007113D7">
        <w:trPr>
          <w:trHeight w:val="288"/>
        </w:trPr>
        <w:tc>
          <w:tcPr>
            <w:tcW w:w="2500" w:type="pct"/>
            <w:noWrap/>
            <w:hideMark/>
          </w:tcPr>
          <w:p w14:paraId="345C7179" w14:textId="77777777" w:rsidR="007113D7" w:rsidRPr="00136100" w:rsidRDefault="007113D7" w:rsidP="003819A8">
            <w:pPr>
              <w:pStyle w:val="MWTableText2"/>
              <w:rPr>
                <w:b/>
                <w:bCs/>
                <w:lang w:eastAsia="en-NZ"/>
              </w:rPr>
            </w:pPr>
            <w:r w:rsidRPr="00136100">
              <w:rPr>
                <w:lang w:eastAsia="en-NZ"/>
              </w:rPr>
              <w:t>Step+BrPz+h</w:t>
            </w:r>
          </w:p>
        </w:tc>
        <w:tc>
          <w:tcPr>
            <w:tcW w:w="2500" w:type="pct"/>
            <w:noWrap/>
            <w:hideMark/>
          </w:tcPr>
          <w:p w14:paraId="597A0892" w14:textId="77777777" w:rsidR="007113D7" w:rsidRPr="00BB4053" w:rsidRDefault="007113D7" w:rsidP="003819A8">
            <w:pPr>
              <w:pStyle w:val="MWTableText2"/>
              <w:rPr>
                <w:lang w:eastAsia="en-NZ"/>
              </w:rPr>
            </w:pPr>
            <w:r w:rsidRPr="00BB4053">
              <w:rPr>
                <w:lang w:eastAsia="en-NZ"/>
              </w:rPr>
              <w:t>Matyk_26a.1</w:t>
            </w:r>
          </w:p>
        </w:tc>
      </w:tr>
      <w:tr w:rsidR="007113D7" w:rsidRPr="00BB4053" w14:paraId="521D0B36"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084D35F" w14:textId="77777777" w:rsidR="007113D7" w:rsidRPr="00136100" w:rsidRDefault="007113D7" w:rsidP="003819A8">
            <w:pPr>
              <w:pStyle w:val="MWTableText2"/>
              <w:rPr>
                <w:b/>
                <w:bCs/>
                <w:lang w:eastAsia="en-NZ"/>
              </w:rPr>
            </w:pPr>
            <w:r w:rsidRPr="00136100">
              <w:rPr>
                <w:lang w:eastAsia="en-NZ"/>
              </w:rPr>
              <w:t>Step+BrPz+l</w:t>
            </w:r>
          </w:p>
        </w:tc>
        <w:tc>
          <w:tcPr>
            <w:tcW w:w="2500" w:type="pct"/>
            <w:noWrap/>
            <w:hideMark/>
          </w:tcPr>
          <w:p w14:paraId="32ADD6FA" w14:textId="77777777" w:rsidR="007113D7" w:rsidRPr="00BB4053" w:rsidRDefault="007113D7" w:rsidP="003819A8">
            <w:pPr>
              <w:pStyle w:val="MWTableText2"/>
              <w:rPr>
                <w:lang w:eastAsia="en-NZ"/>
              </w:rPr>
            </w:pPr>
            <w:r w:rsidRPr="00BB4053">
              <w:rPr>
                <w:lang w:eastAsia="en-NZ"/>
              </w:rPr>
              <w:t>Ruahi_15a.1</w:t>
            </w:r>
          </w:p>
        </w:tc>
      </w:tr>
      <w:tr w:rsidR="007113D7" w:rsidRPr="00BB4053" w14:paraId="0DC72394" w14:textId="77777777" w:rsidTr="007113D7">
        <w:trPr>
          <w:trHeight w:val="288"/>
        </w:trPr>
        <w:tc>
          <w:tcPr>
            <w:tcW w:w="2500" w:type="pct"/>
            <w:noWrap/>
            <w:hideMark/>
          </w:tcPr>
          <w:p w14:paraId="3F440104" w14:textId="77777777" w:rsidR="007113D7" w:rsidRPr="00136100" w:rsidRDefault="007113D7" w:rsidP="003819A8">
            <w:pPr>
              <w:pStyle w:val="MWTableText2"/>
              <w:rPr>
                <w:b/>
                <w:bCs/>
                <w:lang w:eastAsia="en-NZ"/>
              </w:rPr>
            </w:pPr>
            <w:r w:rsidRPr="00136100">
              <w:rPr>
                <w:lang w:eastAsia="en-NZ"/>
              </w:rPr>
              <w:lastRenderedPageBreak/>
              <w:t>Step+BrPz+me</w:t>
            </w:r>
          </w:p>
        </w:tc>
        <w:tc>
          <w:tcPr>
            <w:tcW w:w="2500" w:type="pct"/>
            <w:noWrap/>
            <w:hideMark/>
          </w:tcPr>
          <w:p w14:paraId="2EE7CD99" w14:textId="77777777" w:rsidR="007113D7" w:rsidRPr="00BB4053" w:rsidRDefault="007113D7" w:rsidP="003819A8">
            <w:pPr>
              <w:pStyle w:val="MWTableText2"/>
              <w:rPr>
                <w:lang w:eastAsia="en-NZ"/>
              </w:rPr>
            </w:pPr>
            <w:r w:rsidRPr="00BB4053">
              <w:rPr>
                <w:lang w:eastAsia="en-NZ"/>
              </w:rPr>
              <w:t>Matyk_26a.1</w:t>
            </w:r>
          </w:p>
        </w:tc>
      </w:tr>
      <w:tr w:rsidR="007113D7" w:rsidRPr="00BB4053" w14:paraId="78A53FA4"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BAC92B3" w14:textId="77777777" w:rsidR="007113D7" w:rsidRPr="00136100" w:rsidRDefault="007113D7" w:rsidP="003819A8">
            <w:pPr>
              <w:pStyle w:val="MWTableText2"/>
              <w:rPr>
                <w:b/>
                <w:bCs/>
                <w:lang w:eastAsia="en-NZ"/>
              </w:rPr>
            </w:pPr>
            <w:r w:rsidRPr="00136100">
              <w:rPr>
                <w:lang w:eastAsia="en-NZ"/>
              </w:rPr>
              <w:t>Step+EPSa+h</w:t>
            </w:r>
          </w:p>
        </w:tc>
        <w:tc>
          <w:tcPr>
            <w:tcW w:w="2500" w:type="pct"/>
            <w:noWrap/>
            <w:hideMark/>
          </w:tcPr>
          <w:p w14:paraId="16849DC5" w14:textId="77777777" w:rsidR="007113D7" w:rsidRPr="00BB4053" w:rsidRDefault="007113D7" w:rsidP="003819A8">
            <w:pPr>
              <w:pStyle w:val="MWTableText2"/>
              <w:rPr>
                <w:lang w:eastAsia="en-NZ"/>
              </w:rPr>
            </w:pPr>
            <w:r w:rsidRPr="00BB4053">
              <w:rPr>
                <w:lang w:eastAsia="en-NZ"/>
              </w:rPr>
              <w:t>Poke_1b.1</w:t>
            </w:r>
          </w:p>
        </w:tc>
      </w:tr>
      <w:tr w:rsidR="007113D7" w:rsidRPr="00BB4053" w14:paraId="568CD724" w14:textId="77777777" w:rsidTr="007113D7">
        <w:trPr>
          <w:trHeight w:val="288"/>
        </w:trPr>
        <w:tc>
          <w:tcPr>
            <w:tcW w:w="2500" w:type="pct"/>
            <w:noWrap/>
            <w:hideMark/>
          </w:tcPr>
          <w:p w14:paraId="768775CE" w14:textId="77777777" w:rsidR="007113D7" w:rsidRPr="00136100" w:rsidRDefault="007113D7" w:rsidP="003819A8">
            <w:pPr>
              <w:pStyle w:val="MWTableText2"/>
              <w:rPr>
                <w:b/>
                <w:bCs/>
                <w:lang w:eastAsia="en-NZ"/>
              </w:rPr>
            </w:pPr>
            <w:r w:rsidRPr="00136100">
              <w:rPr>
                <w:lang w:eastAsia="en-NZ"/>
              </w:rPr>
              <w:t>Step+EPSa+l</w:t>
            </w:r>
          </w:p>
        </w:tc>
        <w:tc>
          <w:tcPr>
            <w:tcW w:w="2500" w:type="pct"/>
            <w:noWrap/>
            <w:hideMark/>
          </w:tcPr>
          <w:p w14:paraId="45BF4A29" w14:textId="77777777" w:rsidR="007113D7" w:rsidRPr="00BB4053" w:rsidRDefault="007113D7" w:rsidP="003819A8">
            <w:pPr>
              <w:pStyle w:val="MWTableText2"/>
              <w:rPr>
                <w:lang w:eastAsia="en-NZ"/>
              </w:rPr>
            </w:pPr>
            <w:r w:rsidRPr="00BB4053">
              <w:rPr>
                <w:lang w:eastAsia="en-NZ"/>
              </w:rPr>
              <w:t>Tipa_4b.1</w:t>
            </w:r>
          </w:p>
        </w:tc>
      </w:tr>
      <w:tr w:rsidR="007113D7" w:rsidRPr="00BB4053" w14:paraId="7B4C6564"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4266E85" w14:textId="77777777" w:rsidR="007113D7" w:rsidRPr="00136100" w:rsidRDefault="007113D7" w:rsidP="003819A8">
            <w:pPr>
              <w:pStyle w:val="MWTableText2"/>
              <w:rPr>
                <w:b/>
                <w:bCs/>
                <w:lang w:eastAsia="en-NZ"/>
              </w:rPr>
            </w:pPr>
            <w:r w:rsidRPr="00136100">
              <w:rPr>
                <w:lang w:eastAsia="en-NZ"/>
              </w:rPr>
              <w:t>Step+EPSa+me</w:t>
            </w:r>
          </w:p>
        </w:tc>
        <w:tc>
          <w:tcPr>
            <w:tcW w:w="2500" w:type="pct"/>
            <w:noWrap/>
            <w:hideMark/>
          </w:tcPr>
          <w:p w14:paraId="016ADA7C" w14:textId="77777777" w:rsidR="007113D7" w:rsidRPr="00BB4053" w:rsidRDefault="007113D7" w:rsidP="003819A8">
            <w:pPr>
              <w:pStyle w:val="MWTableText2"/>
              <w:rPr>
                <w:lang w:eastAsia="en-NZ"/>
              </w:rPr>
            </w:pPr>
            <w:r w:rsidRPr="00BB4053">
              <w:rPr>
                <w:lang w:eastAsia="en-NZ"/>
              </w:rPr>
              <w:t>Henly_1a.1</w:t>
            </w:r>
          </w:p>
        </w:tc>
      </w:tr>
      <w:tr w:rsidR="007113D7" w:rsidRPr="00BB4053" w14:paraId="2280A320" w14:textId="77777777" w:rsidTr="007113D7">
        <w:trPr>
          <w:trHeight w:val="288"/>
        </w:trPr>
        <w:tc>
          <w:tcPr>
            <w:tcW w:w="2500" w:type="pct"/>
            <w:noWrap/>
            <w:hideMark/>
          </w:tcPr>
          <w:p w14:paraId="3CDA9CD3" w14:textId="77777777" w:rsidR="007113D7" w:rsidRPr="00136100" w:rsidRDefault="007113D7" w:rsidP="003819A8">
            <w:pPr>
              <w:pStyle w:val="MWTableText2"/>
              <w:rPr>
                <w:b/>
                <w:bCs/>
                <w:lang w:eastAsia="en-NZ"/>
              </w:rPr>
            </w:pPr>
            <w:r w:rsidRPr="00136100">
              <w:rPr>
                <w:lang w:eastAsia="en-NZ"/>
              </w:rPr>
              <w:t>Step+Gley+h</w:t>
            </w:r>
          </w:p>
        </w:tc>
        <w:tc>
          <w:tcPr>
            <w:tcW w:w="2500" w:type="pct"/>
            <w:noWrap/>
            <w:hideMark/>
          </w:tcPr>
          <w:p w14:paraId="29BF1475" w14:textId="77777777" w:rsidR="007113D7" w:rsidRPr="00BB4053" w:rsidRDefault="007113D7" w:rsidP="003819A8">
            <w:pPr>
              <w:pStyle w:val="MWTableText2"/>
              <w:rPr>
                <w:lang w:eastAsia="en-NZ"/>
              </w:rPr>
            </w:pPr>
            <w:r w:rsidRPr="00BB4053">
              <w:rPr>
                <w:lang w:eastAsia="en-NZ"/>
              </w:rPr>
              <w:t>Invr_13a.1</w:t>
            </w:r>
          </w:p>
        </w:tc>
      </w:tr>
      <w:tr w:rsidR="007113D7" w:rsidRPr="00BB4053" w14:paraId="315BC29A"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BFEB534" w14:textId="77777777" w:rsidR="007113D7" w:rsidRPr="00136100" w:rsidRDefault="007113D7" w:rsidP="003819A8">
            <w:pPr>
              <w:pStyle w:val="MWTableText2"/>
              <w:rPr>
                <w:b/>
                <w:bCs/>
                <w:lang w:eastAsia="en-NZ"/>
              </w:rPr>
            </w:pPr>
            <w:r w:rsidRPr="00136100">
              <w:rPr>
                <w:lang w:eastAsia="en-NZ"/>
              </w:rPr>
              <w:t>Step+GUOx+h</w:t>
            </w:r>
          </w:p>
        </w:tc>
        <w:tc>
          <w:tcPr>
            <w:tcW w:w="2500" w:type="pct"/>
            <w:noWrap/>
            <w:hideMark/>
          </w:tcPr>
          <w:p w14:paraId="357A56AC" w14:textId="77777777" w:rsidR="007113D7" w:rsidRPr="00BB4053" w:rsidRDefault="007113D7" w:rsidP="003819A8">
            <w:pPr>
              <w:pStyle w:val="MWTableText2"/>
              <w:rPr>
                <w:lang w:eastAsia="en-NZ"/>
              </w:rPr>
            </w:pPr>
            <w:r w:rsidRPr="00BB4053">
              <w:rPr>
                <w:lang w:eastAsia="en-NZ"/>
              </w:rPr>
              <w:t>Kimp_1b.1</w:t>
            </w:r>
          </w:p>
        </w:tc>
      </w:tr>
      <w:tr w:rsidR="007113D7" w:rsidRPr="00BB4053" w14:paraId="70C68032" w14:textId="77777777" w:rsidTr="007113D7">
        <w:trPr>
          <w:trHeight w:val="288"/>
        </w:trPr>
        <w:tc>
          <w:tcPr>
            <w:tcW w:w="2500" w:type="pct"/>
            <w:noWrap/>
            <w:hideMark/>
          </w:tcPr>
          <w:p w14:paraId="284557AD" w14:textId="77777777" w:rsidR="007113D7" w:rsidRPr="00136100" w:rsidRDefault="007113D7" w:rsidP="003819A8">
            <w:pPr>
              <w:pStyle w:val="MWTableText2"/>
              <w:rPr>
                <w:b/>
                <w:bCs/>
                <w:lang w:eastAsia="en-NZ"/>
              </w:rPr>
            </w:pPr>
            <w:r w:rsidRPr="00136100">
              <w:rPr>
                <w:lang w:eastAsia="en-NZ"/>
              </w:rPr>
              <w:t>Step+Hydr+me</w:t>
            </w:r>
          </w:p>
        </w:tc>
        <w:tc>
          <w:tcPr>
            <w:tcW w:w="2500" w:type="pct"/>
            <w:noWrap/>
            <w:hideMark/>
          </w:tcPr>
          <w:p w14:paraId="07415780" w14:textId="77777777" w:rsidR="007113D7" w:rsidRPr="00BB4053" w:rsidRDefault="007113D7" w:rsidP="003819A8">
            <w:pPr>
              <w:pStyle w:val="MWTableText2"/>
              <w:rPr>
                <w:lang w:eastAsia="en-NZ"/>
              </w:rPr>
            </w:pPr>
            <w:r w:rsidRPr="00BB4053">
              <w:rPr>
                <w:lang w:eastAsia="en-NZ"/>
              </w:rPr>
              <w:t>Waiko_1a.1</w:t>
            </w:r>
          </w:p>
        </w:tc>
      </w:tr>
      <w:tr w:rsidR="007113D7" w:rsidRPr="00BB4053" w14:paraId="63935512"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0A30EEEF" w14:textId="77777777" w:rsidR="007113D7" w:rsidRPr="00136100" w:rsidRDefault="007113D7" w:rsidP="003819A8">
            <w:pPr>
              <w:pStyle w:val="MWTableText2"/>
              <w:rPr>
                <w:b/>
                <w:bCs/>
                <w:lang w:eastAsia="en-NZ"/>
              </w:rPr>
            </w:pPr>
            <w:r w:rsidRPr="00136100">
              <w:rPr>
                <w:lang w:eastAsia="en-NZ"/>
              </w:rPr>
              <w:t>Step+PrchO+h</w:t>
            </w:r>
          </w:p>
        </w:tc>
        <w:tc>
          <w:tcPr>
            <w:tcW w:w="2500" w:type="pct"/>
            <w:noWrap/>
            <w:hideMark/>
          </w:tcPr>
          <w:p w14:paraId="124B088A" w14:textId="77777777" w:rsidR="007113D7" w:rsidRPr="00BB4053" w:rsidRDefault="007113D7" w:rsidP="003819A8">
            <w:pPr>
              <w:pStyle w:val="MWTableText2"/>
              <w:rPr>
                <w:lang w:eastAsia="en-NZ"/>
              </w:rPr>
            </w:pPr>
            <w:r w:rsidRPr="00BB4053">
              <w:rPr>
                <w:lang w:eastAsia="en-NZ"/>
              </w:rPr>
              <w:t>Wehen_17a.1</w:t>
            </w:r>
          </w:p>
        </w:tc>
      </w:tr>
      <w:tr w:rsidR="007113D7" w:rsidRPr="00BB4053" w14:paraId="4DBF7AAB" w14:textId="77777777" w:rsidTr="007113D7">
        <w:trPr>
          <w:trHeight w:val="288"/>
        </w:trPr>
        <w:tc>
          <w:tcPr>
            <w:tcW w:w="2500" w:type="pct"/>
            <w:noWrap/>
            <w:hideMark/>
          </w:tcPr>
          <w:p w14:paraId="2633838F" w14:textId="77777777" w:rsidR="007113D7" w:rsidRPr="00136100" w:rsidRDefault="007113D7" w:rsidP="003819A8">
            <w:pPr>
              <w:pStyle w:val="MWTableText2"/>
              <w:rPr>
                <w:b/>
                <w:bCs/>
                <w:lang w:eastAsia="en-NZ"/>
              </w:rPr>
            </w:pPr>
            <w:r w:rsidRPr="00136100">
              <w:rPr>
                <w:lang w:eastAsia="en-NZ"/>
              </w:rPr>
              <w:t>Step+PrchO+me</w:t>
            </w:r>
          </w:p>
        </w:tc>
        <w:tc>
          <w:tcPr>
            <w:tcW w:w="2500" w:type="pct"/>
            <w:noWrap/>
            <w:hideMark/>
          </w:tcPr>
          <w:p w14:paraId="214ACDA2" w14:textId="77777777" w:rsidR="007113D7" w:rsidRPr="00BB4053" w:rsidRDefault="007113D7" w:rsidP="003819A8">
            <w:pPr>
              <w:pStyle w:val="MWTableText2"/>
              <w:rPr>
                <w:lang w:eastAsia="en-NZ"/>
              </w:rPr>
            </w:pPr>
            <w:r w:rsidRPr="00BB4053">
              <w:rPr>
                <w:lang w:eastAsia="en-NZ"/>
              </w:rPr>
              <w:t>Tevi_4a.1</w:t>
            </w:r>
          </w:p>
        </w:tc>
      </w:tr>
      <w:tr w:rsidR="007113D7" w:rsidRPr="00BB4053" w14:paraId="2E76D01D"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45D1E283" w14:textId="77777777" w:rsidR="007113D7" w:rsidRPr="00136100" w:rsidRDefault="007113D7" w:rsidP="003819A8">
            <w:pPr>
              <w:pStyle w:val="MWTableText2"/>
              <w:rPr>
                <w:b/>
                <w:bCs/>
                <w:lang w:eastAsia="en-NZ"/>
              </w:rPr>
            </w:pPr>
            <w:r w:rsidRPr="00136100">
              <w:rPr>
                <w:lang w:eastAsia="en-NZ"/>
              </w:rPr>
              <w:t>Step+PrchU+h</w:t>
            </w:r>
          </w:p>
        </w:tc>
        <w:tc>
          <w:tcPr>
            <w:tcW w:w="2500" w:type="pct"/>
            <w:noWrap/>
            <w:hideMark/>
          </w:tcPr>
          <w:p w14:paraId="1FEBA71D" w14:textId="77777777" w:rsidR="007113D7" w:rsidRPr="00BB4053" w:rsidRDefault="007113D7" w:rsidP="003819A8">
            <w:pPr>
              <w:pStyle w:val="MWTableText2"/>
              <w:rPr>
                <w:lang w:eastAsia="en-NZ"/>
              </w:rPr>
            </w:pPr>
            <w:r w:rsidRPr="00BB4053">
              <w:rPr>
                <w:lang w:eastAsia="en-NZ"/>
              </w:rPr>
              <w:t>Puko_3a.1</w:t>
            </w:r>
          </w:p>
        </w:tc>
      </w:tr>
      <w:tr w:rsidR="007113D7" w:rsidRPr="00BB4053" w14:paraId="49CF1A96" w14:textId="77777777" w:rsidTr="007113D7">
        <w:trPr>
          <w:trHeight w:val="288"/>
        </w:trPr>
        <w:tc>
          <w:tcPr>
            <w:tcW w:w="2500" w:type="pct"/>
            <w:noWrap/>
            <w:hideMark/>
          </w:tcPr>
          <w:p w14:paraId="1F1AB471" w14:textId="77777777" w:rsidR="007113D7" w:rsidRPr="00136100" w:rsidRDefault="007113D7" w:rsidP="003819A8">
            <w:pPr>
              <w:pStyle w:val="MWTableText2"/>
              <w:rPr>
                <w:b/>
                <w:bCs/>
                <w:lang w:eastAsia="en-NZ"/>
              </w:rPr>
            </w:pPr>
            <w:r w:rsidRPr="00136100">
              <w:rPr>
                <w:lang w:eastAsia="en-NZ"/>
              </w:rPr>
              <w:t>Step+Pumc+h</w:t>
            </w:r>
          </w:p>
        </w:tc>
        <w:tc>
          <w:tcPr>
            <w:tcW w:w="2500" w:type="pct"/>
            <w:noWrap/>
            <w:hideMark/>
          </w:tcPr>
          <w:p w14:paraId="5E89069A" w14:textId="77777777" w:rsidR="007113D7" w:rsidRPr="00BB4053" w:rsidRDefault="007113D7" w:rsidP="003819A8">
            <w:pPr>
              <w:pStyle w:val="MWTableText2"/>
              <w:rPr>
                <w:lang w:eastAsia="en-NZ"/>
              </w:rPr>
            </w:pPr>
            <w:r w:rsidRPr="00BB4053">
              <w:rPr>
                <w:lang w:eastAsia="en-NZ"/>
              </w:rPr>
              <w:t>Omor_5a.1</w:t>
            </w:r>
          </w:p>
        </w:tc>
      </w:tr>
      <w:tr w:rsidR="007113D7" w:rsidRPr="00BB4053" w14:paraId="32D3CB48"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293BC1C3" w14:textId="77777777" w:rsidR="007113D7" w:rsidRPr="00136100" w:rsidRDefault="007113D7" w:rsidP="003819A8">
            <w:pPr>
              <w:pStyle w:val="MWTableText2"/>
              <w:rPr>
                <w:b/>
                <w:bCs/>
                <w:lang w:eastAsia="en-NZ"/>
              </w:rPr>
            </w:pPr>
            <w:r w:rsidRPr="00136100">
              <w:rPr>
                <w:lang w:eastAsia="en-NZ"/>
              </w:rPr>
              <w:t>Step+Pumc+l</w:t>
            </w:r>
          </w:p>
        </w:tc>
        <w:tc>
          <w:tcPr>
            <w:tcW w:w="2500" w:type="pct"/>
            <w:noWrap/>
            <w:hideMark/>
          </w:tcPr>
          <w:p w14:paraId="74852470" w14:textId="77777777" w:rsidR="007113D7" w:rsidRPr="00BB4053" w:rsidRDefault="007113D7" w:rsidP="003819A8">
            <w:pPr>
              <w:pStyle w:val="MWTableText2"/>
              <w:rPr>
                <w:lang w:eastAsia="en-NZ"/>
              </w:rPr>
            </w:pPr>
            <w:r w:rsidRPr="00BB4053">
              <w:rPr>
                <w:lang w:eastAsia="en-NZ"/>
              </w:rPr>
              <w:t>Omor_4a.1</w:t>
            </w:r>
          </w:p>
        </w:tc>
      </w:tr>
      <w:tr w:rsidR="007113D7" w:rsidRPr="00BB4053" w14:paraId="11C10C69" w14:textId="77777777" w:rsidTr="007113D7">
        <w:trPr>
          <w:trHeight w:val="288"/>
        </w:trPr>
        <w:tc>
          <w:tcPr>
            <w:tcW w:w="2500" w:type="pct"/>
            <w:noWrap/>
            <w:hideMark/>
          </w:tcPr>
          <w:p w14:paraId="022A66E5" w14:textId="77777777" w:rsidR="007113D7" w:rsidRPr="00136100" w:rsidRDefault="007113D7" w:rsidP="003819A8">
            <w:pPr>
              <w:pStyle w:val="MWTableText2"/>
              <w:rPr>
                <w:b/>
                <w:bCs/>
                <w:lang w:eastAsia="en-NZ"/>
              </w:rPr>
            </w:pPr>
            <w:r w:rsidRPr="00136100">
              <w:rPr>
                <w:lang w:eastAsia="en-NZ"/>
              </w:rPr>
              <w:t>Step+Pumc+me</w:t>
            </w:r>
          </w:p>
        </w:tc>
        <w:tc>
          <w:tcPr>
            <w:tcW w:w="2500" w:type="pct"/>
            <w:noWrap/>
            <w:hideMark/>
          </w:tcPr>
          <w:p w14:paraId="2FBA1B96" w14:textId="77777777" w:rsidR="007113D7" w:rsidRPr="00BB4053" w:rsidRDefault="007113D7" w:rsidP="003819A8">
            <w:pPr>
              <w:pStyle w:val="MWTableText2"/>
              <w:rPr>
                <w:lang w:eastAsia="en-NZ"/>
              </w:rPr>
            </w:pPr>
            <w:r w:rsidRPr="00BB4053">
              <w:rPr>
                <w:lang w:eastAsia="en-NZ"/>
              </w:rPr>
              <w:t>Omor_4a.1</w:t>
            </w:r>
          </w:p>
        </w:tc>
      </w:tr>
      <w:tr w:rsidR="007113D7" w:rsidRPr="00BB4053" w14:paraId="7AD572A5"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3605C421" w14:textId="77777777" w:rsidR="007113D7" w:rsidRPr="00136100" w:rsidRDefault="007113D7" w:rsidP="003819A8">
            <w:pPr>
              <w:pStyle w:val="MWTableText2"/>
              <w:rPr>
                <w:b/>
                <w:bCs/>
                <w:lang w:eastAsia="en-NZ"/>
              </w:rPr>
            </w:pPr>
            <w:r w:rsidRPr="00136100">
              <w:rPr>
                <w:lang w:eastAsia="en-NZ"/>
              </w:rPr>
              <w:t>Step+RcRw+h</w:t>
            </w:r>
          </w:p>
        </w:tc>
        <w:tc>
          <w:tcPr>
            <w:tcW w:w="2500" w:type="pct"/>
            <w:noWrap/>
            <w:hideMark/>
          </w:tcPr>
          <w:p w14:paraId="1641F15E" w14:textId="77777777" w:rsidR="007113D7" w:rsidRPr="00BB4053" w:rsidRDefault="007113D7" w:rsidP="003819A8">
            <w:pPr>
              <w:pStyle w:val="MWTableText2"/>
              <w:rPr>
                <w:lang w:eastAsia="en-NZ"/>
              </w:rPr>
            </w:pPr>
            <w:r w:rsidRPr="00BB4053">
              <w:rPr>
                <w:lang w:eastAsia="en-NZ"/>
              </w:rPr>
              <w:t>Otama_2a.1</w:t>
            </w:r>
          </w:p>
        </w:tc>
      </w:tr>
      <w:tr w:rsidR="007113D7" w:rsidRPr="00BB4053" w14:paraId="1F621890" w14:textId="77777777" w:rsidTr="007113D7">
        <w:trPr>
          <w:trHeight w:val="288"/>
        </w:trPr>
        <w:tc>
          <w:tcPr>
            <w:tcW w:w="2500" w:type="pct"/>
            <w:noWrap/>
            <w:hideMark/>
          </w:tcPr>
          <w:p w14:paraId="699C196D" w14:textId="77777777" w:rsidR="007113D7" w:rsidRPr="00136100" w:rsidRDefault="007113D7" w:rsidP="003819A8">
            <w:pPr>
              <w:pStyle w:val="MWTableText2"/>
              <w:rPr>
                <w:b/>
                <w:bCs/>
                <w:lang w:eastAsia="en-NZ"/>
              </w:rPr>
            </w:pPr>
            <w:r w:rsidRPr="00136100">
              <w:rPr>
                <w:lang w:eastAsia="en-NZ"/>
              </w:rPr>
              <w:t>Step+RcRw+l</w:t>
            </w:r>
          </w:p>
        </w:tc>
        <w:tc>
          <w:tcPr>
            <w:tcW w:w="2500" w:type="pct"/>
            <w:noWrap/>
            <w:hideMark/>
          </w:tcPr>
          <w:p w14:paraId="2488639C" w14:textId="77777777" w:rsidR="007113D7" w:rsidRPr="00BB4053" w:rsidRDefault="007113D7" w:rsidP="003819A8">
            <w:pPr>
              <w:pStyle w:val="MWTableText2"/>
              <w:rPr>
                <w:lang w:eastAsia="en-NZ"/>
              </w:rPr>
            </w:pPr>
            <w:r w:rsidRPr="00BB4053">
              <w:rPr>
                <w:lang w:eastAsia="en-NZ"/>
              </w:rPr>
              <w:t>Mata_11b.1</w:t>
            </w:r>
          </w:p>
        </w:tc>
      </w:tr>
      <w:tr w:rsidR="007113D7" w:rsidRPr="00BB4053" w14:paraId="527B37A3"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11550B55" w14:textId="77777777" w:rsidR="007113D7" w:rsidRPr="00136100" w:rsidRDefault="007113D7" w:rsidP="003819A8">
            <w:pPr>
              <w:pStyle w:val="MWTableText2"/>
              <w:rPr>
                <w:b/>
                <w:bCs/>
                <w:lang w:eastAsia="en-NZ"/>
              </w:rPr>
            </w:pPr>
            <w:r w:rsidRPr="00136100">
              <w:rPr>
                <w:lang w:eastAsia="en-NZ"/>
              </w:rPr>
              <w:t>Step+RcRw+me</w:t>
            </w:r>
          </w:p>
        </w:tc>
        <w:tc>
          <w:tcPr>
            <w:tcW w:w="2500" w:type="pct"/>
            <w:noWrap/>
            <w:hideMark/>
          </w:tcPr>
          <w:p w14:paraId="06A06624" w14:textId="77777777" w:rsidR="007113D7" w:rsidRPr="00BB4053" w:rsidRDefault="007113D7" w:rsidP="003819A8">
            <w:pPr>
              <w:pStyle w:val="MWTableText2"/>
              <w:rPr>
                <w:lang w:eastAsia="en-NZ"/>
              </w:rPr>
            </w:pPr>
            <w:r w:rsidRPr="00BB4053">
              <w:rPr>
                <w:lang w:eastAsia="en-NZ"/>
              </w:rPr>
              <w:t>Mahoe_6a.1</w:t>
            </w:r>
          </w:p>
        </w:tc>
      </w:tr>
      <w:tr w:rsidR="007113D7" w:rsidRPr="00BB4053" w14:paraId="07B55A9C" w14:textId="77777777" w:rsidTr="007113D7">
        <w:trPr>
          <w:trHeight w:val="288"/>
        </w:trPr>
        <w:tc>
          <w:tcPr>
            <w:tcW w:w="2500" w:type="pct"/>
            <w:noWrap/>
            <w:hideMark/>
          </w:tcPr>
          <w:p w14:paraId="5C1249C5" w14:textId="77777777" w:rsidR="007113D7" w:rsidRPr="00136100" w:rsidRDefault="007113D7" w:rsidP="003819A8">
            <w:pPr>
              <w:pStyle w:val="MWTableText2"/>
              <w:rPr>
                <w:b/>
                <w:bCs/>
                <w:lang w:eastAsia="en-NZ"/>
              </w:rPr>
            </w:pPr>
            <w:r w:rsidRPr="00136100">
              <w:rPr>
                <w:lang w:eastAsia="en-NZ"/>
              </w:rPr>
              <w:t>Step+Roky+h</w:t>
            </w:r>
          </w:p>
        </w:tc>
        <w:tc>
          <w:tcPr>
            <w:tcW w:w="2500" w:type="pct"/>
            <w:noWrap/>
            <w:hideMark/>
          </w:tcPr>
          <w:p w14:paraId="44A4F770" w14:textId="77777777" w:rsidR="007113D7" w:rsidRPr="00BB4053" w:rsidRDefault="007113D7" w:rsidP="003819A8">
            <w:pPr>
              <w:pStyle w:val="MWTableText2"/>
              <w:rPr>
                <w:lang w:eastAsia="en-NZ"/>
              </w:rPr>
            </w:pPr>
            <w:r w:rsidRPr="00BB4053">
              <w:rPr>
                <w:lang w:eastAsia="en-NZ"/>
              </w:rPr>
              <w:t>Kario_2b.1</w:t>
            </w:r>
          </w:p>
        </w:tc>
      </w:tr>
      <w:tr w:rsidR="007113D7" w:rsidRPr="00BB4053" w14:paraId="176E4F55"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5361BAC2" w14:textId="77777777" w:rsidR="007113D7" w:rsidRPr="00136100" w:rsidRDefault="007113D7" w:rsidP="003819A8">
            <w:pPr>
              <w:pStyle w:val="MWTableText2"/>
              <w:rPr>
                <w:b/>
                <w:bCs/>
                <w:lang w:eastAsia="en-NZ"/>
              </w:rPr>
            </w:pPr>
            <w:r w:rsidRPr="00136100">
              <w:rPr>
                <w:lang w:eastAsia="en-NZ"/>
              </w:rPr>
              <w:t>Step+Roky+l</w:t>
            </w:r>
          </w:p>
        </w:tc>
        <w:tc>
          <w:tcPr>
            <w:tcW w:w="2500" w:type="pct"/>
            <w:noWrap/>
            <w:hideMark/>
          </w:tcPr>
          <w:p w14:paraId="67468522" w14:textId="77777777" w:rsidR="007113D7" w:rsidRPr="00BB4053" w:rsidRDefault="007113D7" w:rsidP="003819A8">
            <w:pPr>
              <w:pStyle w:val="MWTableText2"/>
              <w:rPr>
                <w:lang w:eastAsia="en-NZ"/>
              </w:rPr>
            </w:pPr>
            <w:r w:rsidRPr="00BB4053">
              <w:rPr>
                <w:lang w:eastAsia="en-NZ"/>
              </w:rPr>
              <w:t>Omrk_8a.1</w:t>
            </w:r>
          </w:p>
        </w:tc>
      </w:tr>
      <w:tr w:rsidR="007113D7" w:rsidRPr="00BB4053" w14:paraId="3380947B" w14:textId="77777777" w:rsidTr="007113D7">
        <w:trPr>
          <w:trHeight w:val="288"/>
        </w:trPr>
        <w:tc>
          <w:tcPr>
            <w:tcW w:w="2500" w:type="pct"/>
            <w:noWrap/>
            <w:hideMark/>
          </w:tcPr>
          <w:p w14:paraId="7DE62B85" w14:textId="77777777" w:rsidR="007113D7" w:rsidRPr="00136100" w:rsidRDefault="007113D7" w:rsidP="003819A8">
            <w:pPr>
              <w:pStyle w:val="MWTableText2"/>
              <w:rPr>
                <w:b/>
                <w:bCs/>
                <w:lang w:eastAsia="en-NZ"/>
              </w:rPr>
            </w:pPr>
            <w:r w:rsidRPr="00136100">
              <w:rPr>
                <w:lang w:eastAsia="en-NZ"/>
              </w:rPr>
              <w:t>Step+Roky+me</w:t>
            </w:r>
          </w:p>
        </w:tc>
        <w:tc>
          <w:tcPr>
            <w:tcW w:w="2500" w:type="pct"/>
            <w:noWrap/>
            <w:hideMark/>
          </w:tcPr>
          <w:p w14:paraId="02207DA3" w14:textId="77777777" w:rsidR="007113D7" w:rsidRPr="00BB4053" w:rsidRDefault="007113D7" w:rsidP="003819A8">
            <w:pPr>
              <w:pStyle w:val="MWTableText2"/>
              <w:rPr>
                <w:lang w:eastAsia="en-NZ"/>
              </w:rPr>
            </w:pPr>
            <w:r w:rsidRPr="00BB4053">
              <w:rPr>
                <w:lang w:eastAsia="en-NZ"/>
              </w:rPr>
              <w:t>Kario_2b.1</w:t>
            </w:r>
          </w:p>
        </w:tc>
      </w:tr>
      <w:tr w:rsidR="007113D7" w:rsidRPr="00BB4053" w14:paraId="6A84C98D"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66CD0A5A" w14:textId="77777777" w:rsidR="007113D7" w:rsidRPr="00136100" w:rsidRDefault="007113D7" w:rsidP="003819A8">
            <w:pPr>
              <w:pStyle w:val="MWTableText2"/>
              <w:rPr>
                <w:b/>
                <w:bCs/>
                <w:lang w:eastAsia="en-NZ"/>
              </w:rPr>
            </w:pPr>
            <w:r w:rsidRPr="00136100">
              <w:rPr>
                <w:lang w:eastAsia="en-NZ"/>
              </w:rPr>
              <w:t>Step+Sand+l</w:t>
            </w:r>
          </w:p>
        </w:tc>
        <w:tc>
          <w:tcPr>
            <w:tcW w:w="2500" w:type="pct"/>
            <w:noWrap/>
            <w:hideMark/>
          </w:tcPr>
          <w:p w14:paraId="6312FD1A" w14:textId="77777777" w:rsidR="007113D7" w:rsidRPr="00BB4053" w:rsidRDefault="007113D7" w:rsidP="003819A8">
            <w:pPr>
              <w:pStyle w:val="MWTableText2"/>
              <w:rPr>
                <w:lang w:eastAsia="en-NZ"/>
              </w:rPr>
            </w:pPr>
            <w:r w:rsidRPr="00BB4053">
              <w:rPr>
                <w:lang w:eastAsia="en-NZ"/>
              </w:rPr>
              <w:t>Pokor_1a.1</w:t>
            </w:r>
          </w:p>
        </w:tc>
      </w:tr>
      <w:tr w:rsidR="007113D7" w:rsidRPr="00BB4053" w14:paraId="66C3A70E" w14:textId="77777777" w:rsidTr="007113D7">
        <w:trPr>
          <w:trHeight w:val="288"/>
        </w:trPr>
        <w:tc>
          <w:tcPr>
            <w:tcW w:w="2500" w:type="pct"/>
            <w:noWrap/>
            <w:hideMark/>
          </w:tcPr>
          <w:p w14:paraId="033510C6" w14:textId="77777777" w:rsidR="007113D7" w:rsidRPr="00136100" w:rsidRDefault="007113D7" w:rsidP="003819A8">
            <w:pPr>
              <w:pStyle w:val="MWTableText2"/>
              <w:rPr>
                <w:b/>
                <w:bCs/>
                <w:lang w:eastAsia="en-NZ"/>
              </w:rPr>
            </w:pPr>
            <w:r w:rsidRPr="00136100">
              <w:rPr>
                <w:lang w:eastAsia="en-NZ"/>
              </w:rPr>
              <w:t>Step+Sand+me</w:t>
            </w:r>
          </w:p>
        </w:tc>
        <w:tc>
          <w:tcPr>
            <w:tcW w:w="2500" w:type="pct"/>
            <w:noWrap/>
            <w:hideMark/>
          </w:tcPr>
          <w:p w14:paraId="25D13AA6" w14:textId="77777777" w:rsidR="007113D7" w:rsidRPr="00BB4053" w:rsidRDefault="007113D7" w:rsidP="003819A8">
            <w:pPr>
              <w:pStyle w:val="MWTableText2"/>
              <w:rPr>
                <w:lang w:eastAsia="en-NZ"/>
              </w:rPr>
            </w:pPr>
            <w:r w:rsidRPr="00BB4053">
              <w:rPr>
                <w:lang w:eastAsia="en-NZ"/>
              </w:rPr>
              <w:t>Pokor_1a.1</w:t>
            </w:r>
          </w:p>
        </w:tc>
      </w:tr>
      <w:tr w:rsidR="007113D7" w:rsidRPr="00BB4053" w14:paraId="2BDE0877" w14:textId="77777777" w:rsidTr="007113D7">
        <w:trPr>
          <w:cnfStyle w:val="000000100000" w:firstRow="0" w:lastRow="0" w:firstColumn="0" w:lastColumn="0" w:oddVBand="0" w:evenVBand="0" w:oddHBand="1" w:evenHBand="0" w:firstRowFirstColumn="0" w:firstRowLastColumn="0" w:lastRowFirstColumn="0" w:lastRowLastColumn="0"/>
          <w:trHeight w:val="288"/>
        </w:trPr>
        <w:tc>
          <w:tcPr>
            <w:tcW w:w="2500" w:type="pct"/>
            <w:noWrap/>
            <w:hideMark/>
          </w:tcPr>
          <w:p w14:paraId="7AECB021" w14:textId="5540C3C7" w:rsidR="007113D7" w:rsidRPr="00136100" w:rsidRDefault="00F9746F" w:rsidP="003819A8">
            <w:pPr>
              <w:pStyle w:val="MWTableText2"/>
              <w:rPr>
                <w:b/>
                <w:bCs/>
                <w:lang w:eastAsia="en-NZ"/>
              </w:rPr>
            </w:pPr>
            <w:r w:rsidRPr="00136100">
              <w:rPr>
                <w:lang w:eastAsia="en-NZ"/>
              </w:rPr>
              <w:t>T</w:t>
            </w:r>
            <w:r w:rsidR="007113D7" w:rsidRPr="00136100">
              <w:rPr>
                <w:lang w:eastAsia="en-NZ"/>
              </w:rPr>
              <w:t>own</w:t>
            </w:r>
          </w:p>
        </w:tc>
        <w:tc>
          <w:tcPr>
            <w:tcW w:w="2500" w:type="pct"/>
            <w:noWrap/>
            <w:hideMark/>
          </w:tcPr>
          <w:p w14:paraId="652DDF57" w14:textId="77777777" w:rsidR="007113D7" w:rsidRPr="00BB4053" w:rsidRDefault="007113D7" w:rsidP="003819A8">
            <w:pPr>
              <w:pStyle w:val="MWTableText2"/>
              <w:rPr>
                <w:lang w:eastAsia="en-NZ"/>
              </w:rPr>
            </w:pPr>
            <w:r w:rsidRPr="00BB4053">
              <w:rPr>
                <w:lang w:eastAsia="en-NZ"/>
              </w:rPr>
              <w:t>NULL</w:t>
            </w:r>
          </w:p>
        </w:tc>
      </w:tr>
    </w:tbl>
    <w:p w14:paraId="4D64102A" w14:textId="12CD0429" w:rsidR="007113D7" w:rsidRDefault="007113D7" w:rsidP="007113D7">
      <w:pPr>
        <w:pStyle w:val="MWTableText2"/>
        <w:rPr>
          <w:noProof/>
        </w:rPr>
      </w:pPr>
    </w:p>
    <w:p w14:paraId="3F2A1D0C" w14:textId="6CB9C59D" w:rsidR="007B782C" w:rsidRDefault="00296362" w:rsidP="00CA58E7">
      <w:pPr>
        <w:pStyle w:val="MWBody1"/>
      </w:pPr>
      <w:r>
        <w:t xml:space="preserve">The </w:t>
      </w:r>
      <w:r w:rsidR="00F12829">
        <w:t xml:space="preserve">linkage between the classification and the siblings is managed within the S-map database so that the </w:t>
      </w:r>
      <w:r w:rsidR="0084204E">
        <w:t xml:space="preserve">layer can be readily combined with S-map where this is available, and tools such as the </w:t>
      </w:r>
      <w:r w:rsidR="00864567">
        <w:t>ASPIM</w:t>
      </w:r>
      <w:r w:rsidR="0084204E">
        <w:t xml:space="preserve"> Libra</w:t>
      </w:r>
      <w:r w:rsidR="000E75C3">
        <w:t>ry</w:t>
      </w:r>
      <w:r w:rsidR="0084204E">
        <w:t xml:space="preserve"> Generator can be used.</w:t>
      </w:r>
    </w:p>
    <w:p w14:paraId="11E6D3C4" w14:textId="788111D0" w:rsidR="00C106B4" w:rsidRPr="000A130A" w:rsidRDefault="000E75C3" w:rsidP="00477DAF">
      <w:pPr>
        <w:pStyle w:val="MWHeading1"/>
      </w:pPr>
      <w:bookmarkStart w:id="19" w:name="_Toc138558807"/>
      <w:bookmarkStart w:id="20" w:name="_Toc240623737"/>
      <w:bookmarkStart w:id="21" w:name="_Toc118726659"/>
      <w:bookmarkEnd w:id="15"/>
      <w:r>
        <w:t xml:space="preserve">Discussion and </w:t>
      </w:r>
      <w:r w:rsidR="00C106B4" w:rsidRPr="000A130A">
        <w:t>Conclusions</w:t>
      </w:r>
      <w:bookmarkEnd w:id="19"/>
      <w:bookmarkEnd w:id="20"/>
      <w:bookmarkEnd w:id="21"/>
    </w:p>
    <w:p w14:paraId="7FB66FC9" w14:textId="10C9619F" w:rsidR="00753436" w:rsidRDefault="00B002F6" w:rsidP="00905106">
      <w:pPr>
        <w:pStyle w:val="MWBody1"/>
      </w:pPr>
      <w:bookmarkStart w:id="22" w:name="_Toc138558808"/>
      <w:r>
        <w:t xml:space="preserve">A simple classification based on </w:t>
      </w:r>
      <w:r w:rsidR="00541BB4">
        <w:t xml:space="preserve">some of the </w:t>
      </w:r>
      <w:r w:rsidR="00201555">
        <w:t xml:space="preserve">available FSL/LRI information </w:t>
      </w:r>
      <w:r w:rsidR="00541BB4">
        <w:t xml:space="preserve">has been developed. This </w:t>
      </w:r>
      <w:r w:rsidR="002D291C">
        <w:t>identif</w:t>
      </w:r>
      <w:r w:rsidR="00541BB4">
        <w:t>ies</w:t>
      </w:r>
      <w:r w:rsidR="0080715C">
        <w:t xml:space="preserve"> groups of </w:t>
      </w:r>
      <w:r w:rsidR="002D291C">
        <w:t>soil</w:t>
      </w:r>
      <w:r w:rsidR="0080715C">
        <w:t>s</w:t>
      </w:r>
      <w:r w:rsidR="002D291C">
        <w:t xml:space="preserve"> that behave similarly with respect to </w:t>
      </w:r>
      <w:r>
        <w:t>soil hydraulics</w:t>
      </w:r>
      <w:r w:rsidR="0080715C">
        <w:t xml:space="preserve">. </w:t>
      </w:r>
      <w:r w:rsidR="00452CFA">
        <w:t>Each group has been linked to a representative sibling</w:t>
      </w:r>
      <w:r w:rsidR="00202C00">
        <w:t xml:space="preserve"> from S-map. </w:t>
      </w:r>
      <w:r w:rsidR="005D2C60">
        <w:t>T</w:t>
      </w:r>
      <w:r w:rsidR="00C842EC">
        <w:t>he</w:t>
      </w:r>
      <w:r w:rsidR="005D2C60">
        <w:t xml:space="preserve"> FSL/LRI information describes </w:t>
      </w:r>
      <w:r w:rsidR="00C842EC">
        <w:t xml:space="preserve">just </w:t>
      </w:r>
      <w:r w:rsidR="005D2C60">
        <w:t xml:space="preserve">the dominant </w:t>
      </w:r>
      <w:r w:rsidR="00202C00">
        <w:t>sibling in each map unit</w:t>
      </w:r>
      <w:r w:rsidR="00C842EC">
        <w:t>.</w:t>
      </w:r>
      <w:r w:rsidR="00BA7D88">
        <w:t xml:space="preserve"> The </w:t>
      </w:r>
      <w:r w:rsidR="00D77781">
        <w:t xml:space="preserve">available </w:t>
      </w:r>
      <w:r w:rsidR="00BA7D88">
        <w:t>information is very rudimentary</w:t>
      </w:r>
      <w:r w:rsidR="00D77781">
        <w:t xml:space="preserve">, with high </w:t>
      </w:r>
      <w:r w:rsidR="00D77781" w:rsidRPr="00F31709">
        <w:t xml:space="preserve">uncertainty. </w:t>
      </w:r>
    </w:p>
    <w:p w14:paraId="5F56B88E" w14:textId="31F23E68" w:rsidR="00C106B4" w:rsidRPr="000A130A" w:rsidRDefault="00D77781" w:rsidP="00905106">
      <w:pPr>
        <w:pStyle w:val="MWBody1"/>
      </w:pPr>
      <w:r>
        <w:t>The polygon linewor</w:t>
      </w:r>
      <w:r w:rsidR="00C1072C">
        <w:t xml:space="preserve">k can be very coarse and </w:t>
      </w:r>
      <w:r w:rsidR="008726CC">
        <w:t>may not be a good representation of soil variability.</w:t>
      </w:r>
      <w:r w:rsidR="003635F9">
        <w:t xml:space="preserve"> In other words</w:t>
      </w:r>
      <w:r w:rsidR="00F31709">
        <w:t>,</w:t>
      </w:r>
      <w:r w:rsidR="003635F9">
        <w:t xml:space="preserve"> the representative sibling </w:t>
      </w:r>
      <w:r w:rsidR="0033355A">
        <w:t xml:space="preserve">may not be very representative of the soils </w:t>
      </w:r>
      <w:r w:rsidR="00027AEE">
        <w:t>found in reality at the location of</w:t>
      </w:r>
      <w:r w:rsidR="0033355A">
        <w:t xml:space="preserve"> </w:t>
      </w:r>
      <w:r w:rsidR="00C232D2">
        <w:t xml:space="preserve">a FSL/LRI </w:t>
      </w:r>
      <w:r w:rsidR="0033355A">
        <w:t>map unit</w:t>
      </w:r>
      <w:r w:rsidR="00C232D2">
        <w:t>.</w:t>
      </w:r>
    </w:p>
    <w:p w14:paraId="1CF30754" w14:textId="77777777" w:rsidR="00C106B4" w:rsidRPr="000A130A" w:rsidRDefault="00C106B4" w:rsidP="00D45FAC">
      <w:pPr>
        <w:pStyle w:val="MWHeading1"/>
      </w:pPr>
      <w:bookmarkStart w:id="23" w:name="_Toc240623738"/>
      <w:bookmarkStart w:id="24" w:name="_Toc118726660"/>
      <w:r w:rsidRPr="000A130A">
        <w:lastRenderedPageBreak/>
        <w:t>Recommendations</w:t>
      </w:r>
      <w:bookmarkEnd w:id="22"/>
      <w:bookmarkEnd w:id="23"/>
      <w:bookmarkEnd w:id="24"/>
    </w:p>
    <w:p w14:paraId="326CD451" w14:textId="2EBDB034" w:rsidR="008A66D3" w:rsidRDefault="000E75C3" w:rsidP="00905106">
      <w:pPr>
        <w:pStyle w:val="MWBody1"/>
      </w:pPr>
      <w:bookmarkStart w:id="25" w:name="_Toc138558809"/>
      <w:r>
        <w:t xml:space="preserve">This approach of mapping the FSL/LRI to S-map should only be viewed as an interim </w:t>
      </w:r>
      <w:r w:rsidR="00831B51">
        <w:t xml:space="preserve">solution. The link to S-map does not solve the </w:t>
      </w:r>
      <w:r w:rsidR="00FD35E0">
        <w:t>accuracy related shortcomings of the FSL</w:t>
      </w:r>
      <w:r w:rsidR="00A06F1D">
        <w:t>/</w:t>
      </w:r>
      <w:r w:rsidR="00FD35E0">
        <w:t xml:space="preserve">LRI information. </w:t>
      </w:r>
      <w:r w:rsidR="003977FE">
        <w:t>New soil survey</w:t>
      </w:r>
      <w:r w:rsidR="00D92490">
        <w:t>s</w:t>
      </w:r>
      <w:r w:rsidR="003977FE">
        <w:t xml:space="preserve"> </w:t>
      </w:r>
      <w:r w:rsidR="00D92490">
        <w:t>are</w:t>
      </w:r>
      <w:r w:rsidR="003977FE">
        <w:t xml:space="preserve"> needed to replace the FSL/LRI information. </w:t>
      </w:r>
    </w:p>
    <w:p w14:paraId="141A071D" w14:textId="77777777" w:rsidR="00C106B4" w:rsidRPr="000A130A" w:rsidRDefault="00C106B4" w:rsidP="00D45FAC">
      <w:pPr>
        <w:pStyle w:val="MWHeading1"/>
      </w:pPr>
      <w:bookmarkStart w:id="26" w:name="_Toc240623739"/>
      <w:bookmarkStart w:id="27" w:name="_Toc118726661"/>
      <w:r w:rsidRPr="000A130A">
        <w:t>Acknowledgements</w:t>
      </w:r>
      <w:bookmarkEnd w:id="25"/>
      <w:bookmarkEnd w:id="26"/>
      <w:bookmarkEnd w:id="27"/>
    </w:p>
    <w:p w14:paraId="458F954A" w14:textId="707E36FF" w:rsidR="00C106B4" w:rsidRPr="000A130A" w:rsidRDefault="00F31709" w:rsidP="00905106">
      <w:pPr>
        <w:pStyle w:val="MWBody1"/>
      </w:pPr>
      <w:bookmarkStart w:id="28" w:name="_Toc138558810"/>
      <w:r>
        <w:t xml:space="preserve">This work was funded by </w:t>
      </w:r>
      <w:r w:rsidR="00E441C9">
        <w:t xml:space="preserve">the </w:t>
      </w:r>
      <w:r>
        <w:t>Ministry for the Environment and MBIE (</w:t>
      </w:r>
      <w:r w:rsidR="00A6145A">
        <w:t>Manaaki Whenua SSIF)</w:t>
      </w:r>
      <w:r>
        <w:t>.</w:t>
      </w:r>
      <w:r w:rsidR="00A6145A">
        <w:t xml:space="preserve"> </w:t>
      </w:r>
    </w:p>
    <w:p w14:paraId="305F02BD" w14:textId="77777777" w:rsidR="00C106B4" w:rsidRPr="000A130A" w:rsidRDefault="00C106B4" w:rsidP="00D45FAC">
      <w:pPr>
        <w:pStyle w:val="MWHeading1"/>
      </w:pPr>
      <w:bookmarkStart w:id="29" w:name="_Toc240623740"/>
      <w:bookmarkStart w:id="30" w:name="_Toc118726662"/>
      <w:r w:rsidRPr="000A130A">
        <w:t>References</w:t>
      </w:r>
      <w:bookmarkEnd w:id="28"/>
      <w:bookmarkEnd w:id="29"/>
      <w:bookmarkEnd w:id="30"/>
    </w:p>
    <w:p w14:paraId="761DDA71" w14:textId="3C956F61" w:rsidR="00507A3A" w:rsidRPr="007113D7" w:rsidRDefault="00507A3A" w:rsidP="007113D7">
      <w:pPr>
        <w:pStyle w:val="MWReference"/>
      </w:pPr>
      <w:r w:rsidRPr="007113D7">
        <w:t>Barringer J, Wilde H, Willoughby J, Burgham S, Hewitt A, Gibb R, Newsome P, Rijkse W 1998. Restructuring the New Zealand Land Resource Inventory to meet the</w:t>
      </w:r>
      <w:r w:rsidR="00DC5230" w:rsidRPr="007113D7">
        <w:t xml:space="preserve"> changing needs for spatial information in environmental research and management. </w:t>
      </w:r>
      <w:r w:rsidRPr="007113D7">
        <w:t>10th Colloquium of the Spatial Information Research Centre, University of Otago, New Zealand, 16</w:t>
      </w:r>
      <w:r w:rsidR="00FA3143" w:rsidRPr="007113D7">
        <w:t>–</w:t>
      </w:r>
      <w:r w:rsidRPr="007113D7">
        <w:t>19 November 1998. Pp. 25</w:t>
      </w:r>
      <w:r w:rsidR="00FA3143" w:rsidRPr="007113D7">
        <w:t>–</w:t>
      </w:r>
      <w:r w:rsidRPr="007113D7">
        <w:t>33. https://www.researchgate.net/publication/228892268.</w:t>
      </w:r>
    </w:p>
    <w:p w14:paraId="5F8F8F38" w14:textId="6AEC933D" w:rsidR="00507A3A" w:rsidRPr="007113D7" w:rsidRDefault="00507A3A" w:rsidP="007113D7">
      <w:pPr>
        <w:pStyle w:val="MWReference"/>
      </w:pPr>
      <w:r w:rsidRPr="007113D7">
        <w:t>Hewitt AE 2010. New Zealand Soil Classification. 3rd ed. Lincoln, Manaaki Whenua Press. 136 p.</w:t>
      </w:r>
    </w:p>
    <w:p w14:paraId="51322840" w14:textId="10D97C01" w:rsidR="00507A3A" w:rsidRPr="007113D7" w:rsidRDefault="00507A3A" w:rsidP="007113D7">
      <w:pPr>
        <w:pStyle w:val="MWReference"/>
      </w:pPr>
      <w:r w:rsidRPr="007113D7">
        <w:t>McNeill S, Lilburne L, Carrick S, Webb T, Cuthill T 2018. Pedotransfer functions for the soil water characteristics of New Zealand soils using S-map information. Geoderma 326: 96</w:t>
      </w:r>
      <w:r w:rsidR="00FA3143" w:rsidRPr="007113D7">
        <w:t>-</w:t>
      </w:r>
      <w:r w:rsidRPr="007113D7">
        <w:t>110, 10.1016/j.geoderma.2018.04.011.</w:t>
      </w:r>
    </w:p>
    <w:p w14:paraId="59B643A3" w14:textId="45500F07" w:rsidR="00507A3A" w:rsidRPr="007113D7" w:rsidRDefault="00507A3A" w:rsidP="007113D7">
      <w:pPr>
        <w:pStyle w:val="MWReference"/>
      </w:pPr>
      <w:r w:rsidRPr="007113D7">
        <w:t>Ministry of Works and Development 1979. Our Land Resources: a bulletin to accompany NZ Land Resource Inventory worksheets.</w:t>
      </w:r>
      <w:r w:rsidR="00F268CA" w:rsidRPr="007113D7">
        <w:t xml:space="preserve"> Wellington, MWD.</w:t>
      </w:r>
    </w:p>
    <w:p w14:paraId="7FBD6DD6" w14:textId="344C07CC" w:rsidR="00507A3A" w:rsidRPr="007113D7" w:rsidRDefault="00507A3A" w:rsidP="007113D7">
      <w:pPr>
        <w:pStyle w:val="MWReference"/>
      </w:pPr>
      <w:r w:rsidRPr="007113D7">
        <w:t xml:space="preserve">NZ Soil Bureau 1954. General </w:t>
      </w:r>
      <w:r w:rsidR="00FA3143" w:rsidRPr="007113D7">
        <w:t>survey of the soils o</w:t>
      </w:r>
      <w:r w:rsidRPr="007113D7">
        <w:t>f North Island, New Zealand. N.Z. Soil Bureau Bulletin 5. 286 p.</w:t>
      </w:r>
    </w:p>
    <w:p w14:paraId="70AFFFA0" w14:textId="3CD3F18F" w:rsidR="00507A3A" w:rsidRPr="007113D7" w:rsidRDefault="00507A3A" w:rsidP="007113D7">
      <w:pPr>
        <w:pStyle w:val="MWReference"/>
      </w:pPr>
      <w:r w:rsidRPr="007113D7">
        <w:t xml:space="preserve">NZ Soil Bureau 1968. General </w:t>
      </w:r>
      <w:r w:rsidR="00062E06" w:rsidRPr="007113D7">
        <w:t>s</w:t>
      </w:r>
      <w:r w:rsidR="00FA3143" w:rsidRPr="007113D7">
        <w:t>urvey of the soils o</w:t>
      </w:r>
      <w:r w:rsidRPr="007113D7">
        <w:t>f South Island, New Zealand. N.Z. Soil Bureau Bulletin 27. 401 p.</w:t>
      </w:r>
    </w:p>
    <w:p w14:paraId="0A408F09" w14:textId="342C3F02" w:rsidR="00507A3A" w:rsidRPr="007113D7" w:rsidRDefault="00507A3A" w:rsidP="007113D7">
      <w:pPr>
        <w:pStyle w:val="MWReference"/>
      </w:pPr>
      <w:r w:rsidRPr="007113D7">
        <w:t>Vogeler I, Lilburne L, Webb T, Cichota R, Sharp J, Carrick S, Brown H, Snow V 2022. S-map parameters for APSIM. MethodsX 9: 101632, https://doi.org/10.1016/j.mex.2022.101632.</w:t>
      </w:r>
    </w:p>
    <w:p w14:paraId="68517ED1" w14:textId="4964D6E8" w:rsidR="00773170" w:rsidRPr="007113D7" w:rsidRDefault="00507A3A" w:rsidP="007113D7">
      <w:pPr>
        <w:pStyle w:val="MWReference"/>
      </w:pPr>
      <w:r w:rsidRPr="007113D7">
        <w:t>Wilde RH, Willoughby EJ, Hewitt AE 2000. Data manual for the national soils database spatial extension. 32 p.</w:t>
      </w:r>
    </w:p>
    <w:sectPr w:rsidR="00773170" w:rsidRPr="007113D7" w:rsidSect="007113D7">
      <w:headerReference w:type="first" r:id="rId21"/>
      <w:footerReference w:type="first" r:id="rId22"/>
      <w:endnotePr>
        <w:numFmt w:val="decimal"/>
      </w:endnotePr>
      <w:type w:val="oddPage"/>
      <w:pgSz w:w="11907" w:h="16840" w:code="9"/>
      <w:pgMar w:top="1134" w:right="1418" w:bottom="1134" w:left="1418" w:header="510" w:footer="510" w:gutter="284"/>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CFBE5" w14:textId="77777777" w:rsidR="00D85EC1" w:rsidRDefault="00D85EC1" w:rsidP="00BB2B1D">
      <w:r>
        <w:separator/>
      </w:r>
    </w:p>
    <w:p w14:paraId="06B83BFD" w14:textId="77777777" w:rsidR="00D85EC1" w:rsidRDefault="00D85EC1" w:rsidP="00BB2B1D"/>
    <w:p w14:paraId="64E20A70" w14:textId="77777777" w:rsidR="00D85EC1" w:rsidRDefault="00D85EC1" w:rsidP="00BB2B1D"/>
  </w:endnote>
  <w:endnote w:type="continuationSeparator" w:id="0">
    <w:p w14:paraId="682B9C72" w14:textId="77777777" w:rsidR="00D85EC1" w:rsidRDefault="00D85EC1" w:rsidP="00BB2B1D">
      <w:r>
        <w:continuationSeparator/>
      </w:r>
    </w:p>
    <w:p w14:paraId="6C1DAC42" w14:textId="77777777" w:rsidR="00D85EC1" w:rsidRDefault="00D85EC1" w:rsidP="00BB2B1D"/>
    <w:p w14:paraId="496660EE" w14:textId="77777777" w:rsidR="00D85EC1" w:rsidRDefault="00D85EC1" w:rsidP="00BB2B1D"/>
  </w:endnote>
  <w:endnote w:type="continuationNotice" w:id="1">
    <w:p w14:paraId="5E7DB28D" w14:textId="77777777" w:rsidR="00363E29" w:rsidRDefault="00363E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Ebrima">
    <w:panose1 w:val="02000000000000000000"/>
    <w:charset w:val="00"/>
    <w:family w:val="auto"/>
    <w:pitch w:val="variable"/>
    <w:sig w:usb0="A000005F" w:usb1="02000041" w:usb2="000008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D59A" w14:textId="77777777" w:rsidR="00B610AE" w:rsidRPr="007B3624" w:rsidRDefault="00B610AE" w:rsidP="00BB2B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0709" w14:textId="77777777" w:rsidR="00B610AE" w:rsidRPr="003E4E13" w:rsidRDefault="00B610AE" w:rsidP="00E84C85">
    <w:pPr>
      <w:pStyle w:val="Foo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2</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758E" w14:textId="77777777" w:rsidR="00B610AE" w:rsidRPr="00BA58E6" w:rsidRDefault="00B610AE" w:rsidP="00E84C85">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212629850"/>
      <w:docPartObj>
        <w:docPartGallery w:val="Page Numbers (Bottom of Page)"/>
        <w:docPartUnique/>
      </w:docPartObj>
    </w:sdtPr>
    <w:sdtContent>
      <w:p w14:paraId="43A87850" w14:textId="77777777" w:rsidR="00B610AE" w:rsidRPr="00E5793E" w:rsidRDefault="00BA0B25" w:rsidP="00E5793E">
        <w:pPr>
          <w:pStyle w:val="Footer"/>
        </w:pPr>
        <w:r>
          <w:rPr>
            <w:rFonts w:eastAsiaTheme="majorEastAsia"/>
          </w:rPr>
          <w:t>-</w:t>
        </w:r>
        <w:r w:rsidR="00E5793E" w:rsidRPr="00E5793E">
          <w:rPr>
            <w:rFonts w:eastAsiaTheme="majorEastAsia"/>
          </w:rPr>
          <w:t xml:space="preserve"> </w:t>
        </w:r>
        <w:r w:rsidR="00E5793E" w:rsidRPr="00E5793E">
          <w:rPr>
            <w:rFonts w:eastAsiaTheme="majorEastAsia"/>
          </w:rPr>
          <w:fldChar w:fldCharType="begin"/>
        </w:r>
        <w:r w:rsidR="00E5793E" w:rsidRPr="00E5793E">
          <w:instrText xml:space="preserve"> PAGE    \* MERGEFORMAT </w:instrText>
        </w:r>
        <w:r w:rsidR="00E5793E" w:rsidRPr="00E5793E">
          <w:rPr>
            <w:rFonts w:eastAsiaTheme="majorEastAsia"/>
          </w:rPr>
          <w:fldChar w:fldCharType="separate"/>
        </w:r>
        <w:r w:rsidR="0067799A">
          <w:rPr>
            <w:noProof/>
          </w:rPr>
          <w:t>iii</w:t>
        </w:r>
        <w:r w:rsidR="00E5793E" w:rsidRPr="00E5793E">
          <w:rPr>
            <w:rFonts w:eastAsiaTheme="majorEastAsia"/>
          </w:rPr>
          <w:fldChar w:fldCharType="end"/>
        </w:r>
        <w:r w:rsidR="00E5793E" w:rsidRPr="00E5793E">
          <w:rPr>
            <w:rFonts w:eastAsiaTheme="majorEastAsia"/>
          </w:rPr>
          <w:t xml:space="preserve"> </w:t>
        </w:r>
        <w:r>
          <w:rPr>
            <w:rFonts w:eastAsiaTheme="majorEastAsia"/>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E2FD9" w14:textId="77777777" w:rsidR="00B610AE" w:rsidRPr="0050475F" w:rsidRDefault="00B610AE" w:rsidP="00E74E45">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3</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FF3F" w14:textId="77777777" w:rsidR="00D85EC1" w:rsidRDefault="00D85EC1" w:rsidP="00BB2B1D">
      <w:r>
        <w:separator/>
      </w:r>
    </w:p>
  </w:footnote>
  <w:footnote w:type="continuationSeparator" w:id="0">
    <w:p w14:paraId="2C1E9252" w14:textId="77777777" w:rsidR="00D85EC1" w:rsidRDefault="00D85EC1" w:rsidP="00BB2B1D">
      <w:r>
        <w:continuationSeparator/>
      </w:r>
    </w:p>
    <w:p w14:paraId="2BE00BB0" w14:textId="77777777" w:rsidR="00D85EC1" w:rsidRDefault="00D85EC1" w:rsidP="00BB2B1D"/>
    <w:p w14:paraId="4D2D25BF" w14:textId="77777777" w:rsidR="00D85EC1" w:rsidRDefault="00D85EC1" w:rsidP="00BB2B1D"/>
  </w:footnote>
  <w:footnote w:type="continuationNotice" w:id="1">
    <w:p w14:paraId="3314B9B7" w14:textId="77777777" w:rsidR="00363E29" w:rsidRDefault="00363E2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3966" w14:textId="77777777" w:rsidR="00B610AE" w:rsidRDefault="00B610AE">
    <w:pPr>
      <w:pStyle w:val="Header"/>
    </w:pPr>
    <w:r>
      <w:rPr>
        <w:noProof/>
        <w:snapToGrid/>
        <w:lang w:eastAsia="en-NZ"/>
      </w:rPr>
      <mc:AlternateContent>
        <mc:Choice Requires="wpg">
          <w:drawing>
            <wp:anchor distT="0" distB="0" distL="114300" distR="114300" simplePos="0" relativeHeight="251658240" behindDoc="0" locked="0" layoutInCell="1" allowOverlap="1" wp14:anchorId="20DF9CDE" wp14:editId="3D91AE9D">
              <wp:simplePos x="0" y="0"/>
              <wp:positionH relativeFrom="column">
                <wp:posOffset>-178798</wp:posOffset>
              </wp:positionH>
              <wp:positionV relativeFrom="paragraph">
                <wp:posOffset>-404949</wp:posOffset>
              </wp:positionV>
              <wp:extent cx="6466114" cy="10685418"/>
              <wp:effectExtent l="0" t="0" r="0" b="1905"/>
              <wp:wrapNone/>
              <wp:docPr id="8" name="Group 8"/>
              <wp:cNvGraphicFramePr/>
              <a:graphic xmlns:a="http://schemas.openxmlformats.org/drawingml/2006/main">
                <a:graphicData uri="http://schemas.microsoft.com/office/word/2010/wordprocessingGroup">
                  <wpg:wgp>
                    <wpg:cNvGrpSpPr/>
                    <wpg:grpSpPr>
                      <a:xfrm>
                        <a:off x="0" y="0"/>
                        <a:ext cx="6466114" cy="10685418"/>
                        <a:chOff x="0" y="0"/>
                        <a:chExt cx="6466114" cy="10685418"/>
                      </a:xfrm>
                    </wpg:grpSpPr>
                    <pic:pic xmlns:pic="http://schemas.openxmlformats.org/drawingml/2006/picture">
                      <pic:nvPicPr>
                        <pic:cNvPr id="6" name="Picture 6"/>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6152606" y="0"/>
                          <a:ext cx="313508" cy="10685418"/>
                        </a:xfrm>
                        <a:prstGeom prst="rect">
                          <a:avLst/>
                        </a:prstGeom>
                      </pic:spPr>
                    </pic:pic>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7330" t="16326" r="7330" b="19532"/>
                        <a:stretch/>
                      </pic:blipFill>
                      <pic:spPr bwMode="auto">
                        <a:xfrm>
                          <a:off x="0" y="666206"/>
                          <a:ext cx="2573383" cy="86214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9B9D45" id="Group 8" o:spid="_x0000_s1026" style="position:absolute;margin-left:-14.1pt;margin-top:-31.9pt;width:509.15pt;height:841.35pt;z-index:251658240" coordsize="64661,106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NtAAAAABSZ2h0bG9u&#10;ZwAAAF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QAAAAAAP/bAEMAAQEBAQEBAQEBAQEB&#10;AQEBAQEBAQEBAQEBAQEBAQIBAQEBAQECAgICAgICAgICAgICAgMDAwMDAwMDAwMDAwMDA//AAAsI&#10;DbQAVgEBEQD/3QAEAAv/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&#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1526;width:3135;height:10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">
                <v:imagedata r:id="rId3" o:title=""/>
                <o:lock v:ext="edit" aspectratio="f"/>
              </v:shape>
              <v:shape id="Picture 3" o:spid="_x0000_s1028" type="#_x0000_t75" style="position:absolute;top:6662;width:25733;height: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">
                <v:imagedata r:id="rId4" o:title="" croptop="10699f" cropbottom="12800f" cropleft="4804f" cropright="4804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02D5" w14:textId="77777777" w:rsidR="00B610AE" w:rsidRPr="002A44F2" w:rsidRDefault="00B610AE" w:rsidP="00BB2B1D">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733D" w14:textId="77777777" w:rsidR="00B610AE" w:rsidRPr="001F2810" w:rsidRDefault="00B610AE" w:rsidP="001F28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69DC" w14:textId="77777777" w:rsidR="00B610AE" w:rsidRPr="001F2810" w:rsidRDefault="00B610AE" w:rsidP="001F28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EDB0" w14:textId="77777777" w:rsidR="00B610AE" w:rsidRDefault="00B610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12EB" w14:textId="77777777" w:rsidR="00B610AE" w:rsidRPr="00E74E45" w:rsidRDefault="00B610AE" w:rsidP="00E74E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9084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B42F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325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3215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E8D2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7C3B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9"/>
    <w:multiLevelType w:val="singleLevel"/>
    <w:tmpl w:val="31388B82"/>
    <w:lvl w:ilvl="0">
      <w:start w:val="1"/>
      <w:numFmt w:val="bullet"/>
      <w:pStyle w:val="ListBullet2"/>
      <w:lvlText w:val=""/>
      <w:lvlJc w:val="left"/>
      <w:pPr>
        <w:tabs>
          <w:tab w:val="num" w:pos="1134"/>
        </w:tabs>
        <w:ind w:left="1134" w:hanging="567"/>
      </w:pPr>
      <w:rPr>
        <w:rFonts w:ascii="Symbol" w:hAnsi="Symbol" w:hint="default"/>
        <w:sz w:val="22"/>
      </w:rPr>
    </w:lvl>
  </w:abstractNum>
  <w:abstractNum w:abstractNumId="7" w15:restartNumberingAfterBreak="0">
    <w:nsid w:val="04DA47F8"/>
    <w:multiLevelType w:val="hybridMultilevel"/>
    <w:tmpl w:val="17AEEBD0"/>
    <w:lvl w:ilvl="0" w:tplc="1EAC0B26">
      <w:start w:val="1"/>
      <w:numFmt w:val="bullet"/>
      <w:pStyle w:val="MWTableBullet"/>
      <w:lvlText w:val=""/>
      <w:lvlJc w:val="left"/>
      <w:pPr>
        <w:ind w:left="720" w:hanging="360"/>
      </w:pPr>
      <w:rPr>
        <w:rFonts w:ascii="Symbol" w:hAnsi="Symbol"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58F797A"/>
    <w:multiLevelType w:val="multilevel"/>
    <w:tmpl w:val="49AA57E2"/>
    <w:lvl w:ilvl="0">
      <w:start w:val="1"/>
      <w:numFmt w:val="decimal"/>
      <w:pStyle w:val="ListNumber"/>
      <w:lvlText w:val="%1"/>
      <w:lvlJc w:val="left"/>
      <w:pPr>
        <w:tabs>
          <w:tab w:val="num" w:pos="567"/>
        </w:tabs>
        <w:ind w:left="567" w:hanging="567"/>
      </w:pPr>
      <w:rPr>
        <w:rFonts w:hint="default"/>
        <w:sz w:val="22"/>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119"/>
        </w:tabs>
        <w:ind w:left="3119" w:hanging="567"/>
      </w:pPr>
      <w:rPr>
        <w:rFonts w:hint="default"/>
      </w:rPr>
    </w:lvl>
    <w:lvl w:ilvl="5">
      <w:start w:val="1"/>
      <w:numFmt w:val="decimal"/>
      <w:lvlText w:val="%1.%2.%3.%4.%5.%6."/>
      <w:lvlJc w:val="left"/>
      <w:pPr>
        <w:tabs>
          <w:tab w:val="num" w:pos="3686"/>
        </w:tabs>
        <w:ind w:left="3686" w:hanging="851"/>
      </w:pPr>
      <w:rPr>
        <w:rFonts w:hint="default"/>
      </w:rPr>
    </w:lvl>
    <w:lvl w:ilvl="6">
      <w:start w:val="1"/>
      <w:numFmt w:val="decimal"/>
      <w:lvlText w:val="%1.%2.%3.%4.%5.%6.%7."/>
      <w:lvlJc w:val="left"/>
      <w:pPr>
        <w:tabs>
          <w:tab w:val="num" w:pos="4253"/>
        </w:tabs>
        <w:ind w:left="4253" w:hanging="851"/>
      </w:pPr>
      <w:rPr>
        <w:rFonts w:hint="default"/>
      </w:rPr>
    </w:lvl>
    <w:lvl w:ilvl="7">
      <w:start w:val="1"/>
      <w:numFmt w:val="decimal"/>
      <w:lvlText w:val="%1.%2.%3.%4.%5.%6.%7.%8."/>
      <w:lvlJc w:val="left"/>
      <w:pPr>
        <w:tabs>
          <w:tab w:val="num" w:pos="4820"/>
        </w:tabs>
        <w:ind w:left="4820" w:hanging="851"/>
      </w:pPr>
      <w:rPr>
        <w:rFonts w:hint="default"/>
      </w:rPr>
    </w:lvl>
    <w:lvl w:ilvl="8">
      <w:start w:val="1"/>
      <w:numFmt w:val="decimal"/>
      <w:lvlText w:val="%1.%2.%3.%4.%5.%6.%7.%8.%9."/>
      <w:lvlJc w:val="left"/>
      <w:pPr>
        <w:tabs>
          <w:tab w:val="num" w:pos="5387"/>
        </w:tabs>
        <w:ind w:left="5387" w:hanging="851"/>
      </w:pPr>
      <w:rPr>
        <w:rFonts w:hint="default"/>
      </w:rPr>
    </w:lvl>
  </w:abstractNum>
  <w:abstractNum w:abstractNumId="9" w15:restartNumberingAfterBreak="0">
    <w:nsid w:val="078B12F0"/>
    <w:multiLevelType w:val="multilevel"/>
    <w:tmpl w:val="B1E2AA14"/>
    <w:styleLink w:val="ListStyleLandcare"/>
    <w:lvl w:ilvl="0">
      <w:start w:val="1"/>
      <w:numFmt w:val="decimal"/>
      <w:lvlText w:val="%1."/>
      <w:lvlJc w:val="left"/>
      <w:pPr>
        <w:ind w:left="567" w:hanging="567"/>
      </w:pPr>
      <w:rPr>
        <w:rFonts w:ascii="Calibri" w:hAnsi="Calibri" w:hint="default"/>
        <w:b/>
        <w:i w:val="0"/>
        <w:sz w:val="32"/>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AE285D"/>
    <w:multiLevelType w:val="hybridMultilevel"/>
    <w:tmpl w:val="880EF7A4"/>
    <w:lvl w:ilvl="0" w:tplc="DF76337A">
      <w:start w:val="1"/>
      <w:numFmt w:val="bullet"/>
      <w:pStyle w:val="ListBullet20"/>
      <w:lvlText w:val=""/>
      <w:lvlJc w:val="left"/>
      <w:pPr>
        <w:ind w:left="1287" w:hanging="360"/>
      </w:pPr>
      <w:rPr>
        <w:rFonts w:ascii="Symbol" w:hAnsi="Symbol" w:hint="default"/>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0A952AB4"/>
    <w:multiLevelType w:val="hybridMultilevel"/>
    <w:tmpl w:val="01349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8504289"/>
    <w:multiLevelType w:val="multilevel"/>
    <w:tmpl w:val="685618E6"/>
    <w:lvl w:ilvl="0">
      <w:start w:val="1"/>
      <w:numFmt w:val="decimal"/>
      <w:lvlRestart w:val="0"/>
      <w:pStyle w:val="MWListNumber1"/>
      <w:lvlText w:val="%1"/>
      <w:lvlJc w:val="left"/>
      <w:pPr>
        <w:tabs>
          <w:tab w:val="num" w:pos="425"/>
        </w:tabs>
        <w:ind w:left="425" w:hanging="425"/>
      </w:pPr>
    </w:lvl>
    <w:lvl w:ilvl="1">
      <w:start w:val="1"/>
      <w:numFmt w:val="lowerLetter"/>
      <w:pStyle w:val="MWListNumber2"/>
      <w:lvlText w:val="%2"/>
      <w:lvlJc w:val="left"/>
      <w:pPr>
        <w:tabs>
          <w:tab w:val="num" w:pos="850"/>
        </w:tabs>
        <w:ind w:left="850" w:hanging="425"/>
      </w:pPr>
    </w:lvl>
    <w:lvl w:ilvl="2">
      <w:start w:val="1"/>
      <w:numFmt w:val="lowerRoman"/>
      <w:pStyle w:val="MWListNumber3"/>
      <w:lvlText w:val="%3"/>
      <w:lvlJc w:val="left"/>
      <w:pPr>
        <w:tabs>
          <w:tab w:val="num" w:pos="1276"/>
        </w:tabs>
        <w:ind w:left="1276" w:hanging="426"/>
      </w:pPr>
    </w:lvl>
    <w:lvl w:ilvl="3">
      <w:start w:val="1"/>
      <w:numFmt w:val="decimal"/>
      <w:lvlText w:val="%1.%2.%3.%4"/>
      <w:lvlJc w:val="left"/>
      <w:pPr>
        <w:ind w:left="862" w:hanging="862"/>
      </w:pPr>
    </w:lvl>
    <w:lvl w:ilvl="4">
      <w:start w:val="1"/>
      <w:numFmt w:val="decimal"/>
      <w:lvlText w:val="%1.%2.%3.%4.%5"/>
      <w:lvlJc w:val="left"/>
      <w:pPr>
        <w:tabs>
          <w:tab w:val="num" w:pos="3118"/>
        </w:tabs>
        <w:ind w:left="3118" w:hanging="1134"/>
      </w:pPr>
    </w:lvl>
    <w:lvl w:ilvl="5">
      <w:start w:val="1"/>
      <w:numFmt w:val="decimal"/>
      <w:lvlText w:val="%1.%2.%3.%4.%5.%6"/>
      <w:lvlJc w:val="left"/>
      <w:pPr>
        <w:tabs>
          <w:tab w:val="num" w:pos="3402"/>
        </w:tabs>
        <w:ind w:left="3402" w:hanging="851"/>
      </w:pPr>
    </w:lvl>
    <w:lvl w:ilvl="6">
      <w:start w:val="1"/>
      <w:numFmt w:val="decimal"/>
      <w:lvlText w:val="%1.%2.%3.%4.%5.%6.%7"/>
      <w:lvlJc w:val="left"/>
      <w:pPr>
        <w:tabs>
          <w:tab w:val="num" w:pos="3969"/>
        </w:tabs>
        <w:ind w:left="3969" w:hanging="851"/>
      </w:pPr>
    </w:lvl>
    <w:lvl w:ilvl="7">
      <w:start w:val="1"/>
      <w:numFmt w:val="decimal"/>
      <w:lvlText w:val="%1.%2.%3.%4.%5.%6.%7.%8"/>
      <w:lvlJc w:val="left"/>
      <w:pPr>
        <w:tabs>
          <w:tab w:val="num" w:pos="4535"/>
        </w:tabs>
        <w:ind w:left="4535" w:hanging="850"/>
      </w:pPr>
    </w:lvl>
    <w:lvl w:ilvl="8">
      <w:start w:val="1"/>
      <w:numFmt w:val="decimal"/>
      <w:lvlText w:val="%1.%2.%3.%4.%5.%6.%7.%8.%9"/>
      <w:lvlJc w:val="left"/>
      <w:pPr>
        <w:tabs>
          <w:tab w:val="num" w:pos="5102"/>
        </w:tabs>
        <w:ind w:left="5102" w:hanging="850"/>
      </w:pPr>
    </w:lvl>
  </w:abstractNum>
  <w:abstractNum w:abstractNumId="13" w15:restartNumberingAfterBreak="0">
    <w:nsid w:val="299913C2"/>
    <w:multiLevelType w:val="multilevel"/>
    <w:tmpl w:val="7478BF92"/>
    <w:lvl w:ilvl="0">
      <w:start w:val="1"/>
      <w:numFmt w:val="decimal"/>
      <w:lvlRestart w:val="0"/>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1417"/>
        </w:tabs>
        <w:ind w:left="1417" w:hanging="850"/>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abstractNum w:abstractNumId="14" w15:restartNumberingAfterBreak="0">
    <w:nsid w:val="4AAC7593"/>
    <w:multiLevelType w:val="hybridMultilevel"/>
    <w:tmpl w:val="BF361ACA"/>
    <w:lvl w:ilvl="0" w:tplc="0F80E1E4">
      <w:start w:val="1"/>
      <w:numFmt w:val="bullet"/>
      <w:pStyle w:val="MWBullet3"/>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0E70F26"/>
    <w:multiLevelType w:val="multilevel"/>
    <w:tmpl w:val="BE66E606"/>
    <w:lvl w:ilvl="0">
      <w:start w:val="1"/>
      <w:numFmt w:val="bullet"/>
      <w:pStyle w:val="ListBullet"/>
      <w:lvlText w:val=""/>
      <w:lvlJc w:val="left"/>
      <w:pPr>
        <w:tabs>
          <w:tab w:val="num" w:pos="567"/>
        </w:tabs>
        <w:ind w:left="567" w:hanging="567"/>
      </w:pPr>
      <w:rPr>
        <w:rFonts w:ascii="Symbol" w:hAnsi="Symbol"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439594379">
    <w:abstractNumId w:val="6"/>
  </w:num>
  <w:num w:numId="2" w16cid:durableId="718477342">
    <w:abstractNumId w:val="9"/>
  </w:num>
  <w:num w:numId="3" w16cid:durableId="551426189">
    <w:abstractNumId w:val="8"/>
  </w:num>
  <w:num w:numId="4" w16cid:durableId="70733569">
    <w:abstractNumId w:val="13"/>
  </w:num>
  <w:num w:numId="5" w16cid:durableId="241523890">
    <w:abstractNumId w:val="15"/>
  </w:num>
  <w:num w:numId="6" w16cid:durableId="768085541">
    <w:abstractNumId w:val="10"/>
  </w:num>
  <w:num w:numId="7" w16cid:durableId="455635747">
    <w:abstractNumId w:val="7"/>
  </w:num>
  <w:num w:numId="8" w16cid:durableId="493911066">
    <w:abstractNumId w:val="14"/>
  </w:num>
  <w:num w:numId="9" w16cid:durableId="2053535937">
    <w:abstractNumId w:val="12"/>
  </w:num>
  <w:num w:numId="10" w16cid:durableId="21316290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90130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1186253">
    <w:abstractNumId w:val="5"/>
  </w:num>
  <w:num w:numId="13" w16cid:durableId="455687361">
    <w:abstractNumId w:val="4"/>
  </w:num>
  <w:num w:numId="14" w16cid:durableId="1046223663">
    <w:abstractNumId w:val="3"/>
  </w:num>
  <w:num w:numId="15" w16cid:durableId="1826164963">
    <w:abstractNumId w:val="2"/>
  </w:num>
  <w:num w:numId="16" w16cid:durableId="587621309">
    <w:abstractNumId w:val="1"/>
  </w:num>
  <w:num w:numId="17" w16cid:durableId="1000890595">
    <w:abstractNumId w:val="0"/>
  </w:num>
  <w:num w:numId="18" w16cid:durableId="67326428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lickAndTypeStyle w:val="MWBody1"/>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Landcare&lt;/Style&gt;&lt;LeftDelim&gt;{&lt;/LeftDelim&gt;&lt;RightDelim&gt;}&lt;/RightDelim&gt;&lt;FontName&gt;Ebrim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zspvevmp9szuew25f5wzxsddxts2psxzpt&quot;&gt;gis7-Converted&lt;record-ids&gt;&lt;item&gt;987&lt;/item&gt;&lt;item&gt;1519&lt;/item&gt;&lt;item&gt;2395&lt;/item&gt;&lt;item&gt;2562&lt;/item&gt;&lt;item&gt;2571&lt;/item&gt;&lt;item&gt;2720&lt;/item&gt;&lt;item&gt;2786&lt;/item&gt;&lt;item&gt;2787&lt;/item&gt;&lt;/record-ids&gt;&lt;/item&gt;&lt;/Libraries&gt;"/>
  </w:docVars>
  <w:rsids>
    <w:rsidRoot w:val="003F2819"/>
    <w:rsid w:val="00003DB1"/>
    <w:rsid w:val="00003DBC"/>
    <w:rsid w:val="0000609C"/>
    <w:rsid w:val="0000639A"/>
    <w:rsid w:val="00006A13"/>
    <w:rsid w:val="0001171E"/>
    <w:rsid w:val="00011CB4"/>
    <w:rsid w:val="0001248A"/>
    <w:rsid w:val="00013331"/>
    <w:rsid w:val="00013DAF"/>
    <w:rsid w:val="00014913"/>
    <w:rsid w:val="000165F4"/>
    <w:rsid w:val="00016601"/>
    <w:rsid w:val="000167E5"/>
    <w:rsid w:val="0001783B"/>
    <w:rsid w:val="000225E1"/>
    <w:rsid w:val="000236D7"/>
    <w:rsid w:val="00024289"/>
    <w:rsid w:val="00026AF5"/>
    <w:rsid w:val="00026ED4"/>
    <w:rsid w:val="00027063"/>
    <w:rsid w:val="00027AEE"/>
    <w:rsid w:val="00032DA6"/>
    <w:rsid w:val="00034788"/>
    <w:rsid w:val="00034D2D"/>
    <w:rsid w:val="00034D81"/>
    <w:rsid w:val="000361D4"/>
    <w:rsid w:val="000374B2"/>
    <w:rsid w:val="00037C02"/>
    <w:rsid w:val="00040528"/>
    <w:rsid w:val="00040678"/>
    <w:rsid w:val="0004213E"/>
    <w:rsid w:val="00043309"/>
    <w:rsid w:val="00043F72"/>
    <w:rsid w:val="000450C5"/>
    <w:rsid w:val="0004665C"/>
    <w:rsid w:val="00047051"/>
    <w:rsid w:val="000470A5"/>
    <w:rsid w:val="00051521"/>
    <w:rsid w:val="000517D3"/>
    <w:rsid w:val="0005245A"/>
    <w:rsid w:val="00052A87"/>
    <w:rsid w:val="00053B0E"/>
    <w:rsid w:val="000559BB"/>
    <w:rsid w:val="00056CCF"/>
    <w:rsid w:val="000609FC"/>
    <w:rsid w:val="0006185D"/>
    <w:rsid w:val="00062E06"/>
    <w:rsid w:val="000638AB"/>
    <w:rsid w:val="00063A01"/>
    <w:rsid w:val="00064DE0"/>
    <w:rsid w:val="000663FA"/>
    <w:rsid w:val="0006666D"/>
    <w:rsid w:val="000674DC"/>
    <w:rsid w:val="00070963"/>
    <w:rsid w:val="00074882"/>
    <w:rsid w:val="00077837"/>
    <w:rsid w:val="00080395"/>
    <w:rsid w:val="000823E3"/>
    <w:rsid w:val="000824D5"/>
    <w:rsid w:val="0008283D"/>
    <w:rsid w:val="0008514C"/>
    <w:rsid w:val="00091287"/>
    <w:rsid w:val="00093D14"/>
    <w:rsid w:val="00093EEB"/>
    <w:rsid w:val="0009597D"/>
    <w:rsid w:val="00096822"/>
    <w:rsid w:val="000A02A5"/>
    <w:rsid w:val="000A1144"/>
    <w:rsid w:val="000A130A"/>
    <w:rsid w:val="000A2551"/>
    <w:rsid w:val="000A43FF"/>
    <w:rsid w:val="000A5FF4"/>
    <w:rsid w:val="000A7FD2"/>
    <w:rsid w:val="000B2B57"/>
    <w:rsid w:val="000B2C2D"/>
    <w:rsid w:val="000B3424"/>
    <w:rsid w:val="000B34F3"/>
    <w:rsid w:val="000B40D0"/>
    <w:rsid w:val="000B4661"/>
    <w:rsid w:val="000B4F40"/>
    <w:rsid w:val="000B5F63"/>
    <w:rsid w:val="000B6253"/>
    <w:rsid w:val="000B64A1"/>
    <w:rsid w:val="000B7F97"/>
    <w:rsid w:val="000C0B82"/>
    <w:rsid w:val="000C349F"/>
    <w:rsid w:val="000C61A0"/>
    <w:rsid w:val="000C787F"/>
    <w:rsid w:val="000C7FEC"/>
    <w:rsid w:val="000D1466"/>
    <w:rsid w:val="000D1C78"/>
    <w:rsid w:val="000D41C0"/>
    <w:rsid w:val="000D43C1"/>
    <w:rsid w:val="000D4713"/>
    <w:rsid w:val="000D56A4"/>
    <w:rsid w:val="000D78BD"/>
    <w:rsid w:val="000E002F"/>
    <w:rsid w:val="000E1280"/>
    <w:rsid w:val="000E4E07"/>
    <w:rsid w:val="000E5ED1"/>
    <w:rsid w:val="000E75C3"/>
    <w:rsid w:val="000E7B8C"/>
    <w:rsid w:val="000F0CE3"/>
    <w:rsid w:val="000F2C29"/>
    <w:rsid w:val="000F46D2"/>
    <w:rsid w:val="000F4A31"/>
    <w:rsid w:val="000F515C"/>
    <w:rsid w:val="000F55BE"/>
    <w:rsid w:val="000F59FE"/>
    <w:rsid w:val="000F66E8"/>
    <w:rsid w:val="000F6995"/>
    <w:rsid w:val="001002F2"/>
    <w:rsid w:val="001009DC"/>
    <w:rsid w:val="00100E84"/>
    <w:rsid w:val="00103D08"/>
    <w:rsid w:val="001045C3"/>
    <w:rsid w:val="00107065"/>
    <w:rsid w:val="0011170E"/>
    <w:rsid w:val="00111AE0"/>
    <w:rsid w:val="00112C2A"/>
    <w:rsid w:val="001144EC"/>
    <w:rsid w:val="00114DEC"/>
    <w:rsid w:val="001169B0"/>
    <w:rsid w:val="00117003"/>
    <w:rsid w:val="0012176C"/>
    <w:rsid w:val="00122AFE"/>
    <w:rsid w:val="00122BBD"/>
    <w:rsid w:val="00122C8F"/>
    <w:rsid w:val="001242AA"/>
    <w:rsid w:val="00125EE3"/>
    <w:rsid w:val="00125FDD"/>
    <w:rsid w:val="00126DE6"/>
    <w:rsid w:val="00127C99"/>
    <w:rsid w:val="00132475"/>
    <w:rsid w:val="00133C3F"/>
    <w:rsid w:val="00133F55"/>
    <w:rsid w:val="00136100"/>
    <w:rsid w:val="00136237"/>
    <w:rsid w:val="00137E48"/>
    <w:rsid w:val="00140EC3"/>
    <w:rsid w:val="00142478"/>
    <w:rsid w:val="00142797"/>
    <w:rsid w:val="00147096"/>
    <w:rsid w:val="00150406"/>
    <w:rsid w:val="0015174E"/>
    <w:rsid w:val="001524B5"/>
    <w:rsid w:val="00153902"/>
    <w:rsid w:val="00156C12"/>
    <w:rsid w:val="00157D96"/>
    <w:rsid w:val="00157E9F"/>
    <w:rsid w:val="001624CB"/>
    <w:rsid w:val="00171326"/>
    <w:rsid w:val="00172CBA"/>
    <w:rsid w:val="001739BC"/>
    <w:rsid w:val="00175401"/>
    <w:rsid w:val="00184099"/>
    <w:rsid w:val="00184165"/>
    <w:rsid w:val="0018441E"/>
    <w:rsid w:val="00184B5B"/>
    <w:rsid w:val="001863E2"/>
    <w:rsid w:val="00186719"/>
    <w:rsid w:val="00187D4C"/>
    <w:rsid w:val="00194544"/>
    <w:rsid w:val="001956C6"/>
    <w:rsid w:val="001A0134"/>
    <w:rsid w:val="001A041A"/>
    <w:rsid w:val="001A42E4"/>
    <w:rsid w:val="001A4CEE"/>
    <w:rsid w:val="001A550F"/>
    <w:rsid w:val="001A598C"/>
    <w:rsid w:val="001A6002"/>
    <w:rsid w:val="001A7924"/>
    <w:rsid w:val="001B0371"/>
    <w:rsid w:val="001B2B30"/>
    <w:rsid w:val="001B2DAE"/>
    <w:rsid w:val="001B357E"/>
    <w:rsid w:val="001B4290"/>
    <w:rsid w:val="001B42B1"/>
    <w:rsid w:val="001B57A2"/>
    <w:rsid w:val="001B7E5E"/>
    <w:rsid w:val="001C0F62"/>
    <w:rsid w:val="001C0F9A"/>
    <w:rsid w:val="001C1160"/>
    <w:rsid w:val="001C1A39"/>
    <w:rsid w:val="001C2F88"/>
    <w:rsid w:val="001C3E47"/>
    <w:rsid w:val="001C7C72"/>
    <w:rsid w:val="001C7D1B"/>
    <w:rsid w:val="001C7F2F"/>
    <w:rsid w:val="001D0A53"/>
    <w:rsid w:val="001D0ED5"/>
    <w:rsid w:val="001D12ED"/>
    <w:rsid w:val="001D18FC"/>
    <w:rsid w:val="001D2895"/>
    <w:rsid w:val="001D580D"/>
    <w:rsid w:val="001D65CF"/>
    <w:rsid w:val="001D6F1E"/>
    <w:rsid w:val="001D79DB"/>
    <w:rsid w:val="001E4492"/>
    <w:rsid w:val="001F0ED5"/>
    <w:rsid w:val="001F2810"/>
    <w:rsid w:val="001F3048"/>
    <w:rsid w:val="001F4087"/>
    <w:rsid w:val="001F4918"/>
    <w:rsid w:val="001F50B7"/>
    <w:rsid w:val="001F6045"/>
    <w:rsid w:val="001F7EF4"/>
    <w:rsid w:val="00201555"/>
    <w:rsid w:val="002019DC"/>
    <w:rsid w:val="00202BB8"/>
    <w:rsid w:val="00202C00"/>
    <w:rsid w:val="00203E87"/>
    <w:rsid w:val="002052C8"/>
    <w:rsid w:val="00205725"/>
    <w:rsid w:val="002059D6"/>
    <w:rsid w:val="00205C59"/>
    <w:rsid w:val="00205CE7"/>
    <w:rsid w:val="002067D8"/>
    <w:rsid w:val="0021045D"/>
    <w:rsid w:val="00210B6D"/>
    <w:rsid w:val="00210D28"/>
    <w:rsid w:val="00216651"/>
    <w:rsid w:val="00221677"/>
    <w:rsid w:val="00227DFC"/>
    <w:rsid w:val="00231E03"/>
    <w:rsid w:val="0023500E"/>
    <w:rsid w:val="00235D2C"/>
    <w:rsid w:val="00235D6C"/>
    <w:rsid w:val="002403FF"/>
    <w:rsid w:val="002411D9"/>
    <w:rsid w:val="002421A4"/>
    <w:rsid w:val="002431DB"/>
    <w:rsid w:val="00243535"/>
    <w:rsid w:val="00243EC6"/>
    <w:rsid w:val="002450F2"/>
    <w:rsid w:val="0024511B"/>
    <w:rsid w:val="00245446"/>
    <w:rsid w:val="00247CB0"/>
    <w:rsid w:val="00252B28"/>
    <w:rsid w:val="00256201"/>
    <w:rsid w:val="0025685E"/>
    <w:rsid w:val="00261B1C"/>
    <w:rsid w:val="00263E4D"/>
    <w:rsid w:val="00266038"/>
    <w:rsid w:val="002662AD"/>
    <w:rsid w:val="00266CA1"/>
    <w:rsid w:val="002712E1"/>
    <w:rsid w:val="002724A2"/>
    <w:rsid w:val="002747E5"/>
    <w:rsid w:val="00274CB1"/>
    <w:rsid w:val="002750D1"/>
    <w:rsid w:val="002754F1"/>
    <w:rsid w:val="002757CA"/>
    <w:rsid w:val="002759AE"/>
    <w:rsid w:val="00280E3B"/>
    <w:rsid w:val="00281C03"/>
    <w:rsid w:val="0028402B"/>
    <w:rsid w:val="0028501C"/>
    <w:rsid w:val="00285142"/>
    <w:rsid w:val="002873D2"/>
    <w:rsid w:val="00287AB0"/>
    <w:rsid w:val="00290944"/>
    <w:rsid w:val="00291F3E"/>
    <w:rsid w:val="00292490"/>
    <w:rsid w:val="00292E09"/>
    <w:rsid w:val="0029497D"/>
    <w:rsid w:val="00294FDC"/>
    <w:rsid w:val="00296362"/>
    <w:rsid w:val="002972C4"/>
    <w:rsid w:val="002977E9"/>
    <w:rsid w:val="002A070C"/>
    <w:rsid w:val="002A3693"/>
    <w:rsid w:val="002A3773"/>
    <w:rsid w:val="002A4296"/>
    <w:rsid w:val="002A44F2"/>
    <w:rsid w:val="002A4674"/>
    <w:rsid w:val="002A56DE"/>
    <w:rsid w:val="002B0D06"/>
    <w:rsid w:val="002B1356"/>
    <w:rsid w:val="002B2536"/>
    <w:rsid w:val="002B6745"/>
    <w:rsid w:val="002C1432"/>
    <w:rsid w:val="002C1D68"/>
    <w:rsid w:val="002C3F7B"/>
    <w:rsid w:val="002C559A"/>
    <w:rsid w:val="002C6196"/>
    <w:rsid w:val="002D0DDD"/>
    <w:rsid w:val="002D291C"/>
    <w:rsid w:val="002D2E68"/>
    <w:rsid w:val="002D3548"/>
    <w:rsid w:val="002D3791"/>
    <w:rsid w:val="002D399E"/>
    <w:rsid w:val="002D622D"/>
    <w:rsid w:val="002E2950"/>
    <w:rsid w:val="002F4773"/>
    <w:rsid w:val="002F5076"/>
    <w:rsid w:val="002F6CC9"/>
    <w:rsid w:val="0030381D"/>
    <w:rsid w:val="003043BE"/>
    <w:rsid w:val="00305049"/>
    <w:rsid w:val="003053B0"/>
    <w:rsid w:val="00306D38"/>
    <w:rsid w:val="0030798E"/>
    <w:rsid w:val="003103DA"/>
    <w:rsid w:val="00310F43"/>
    <w:rsid w:val="00311130"/>
    <w:rsid w:val="00311CC3"/>
    <w:rsid w:val="003127B1"/>
    <w:rsid w:val="00313260"/>
    <w:rsid w:val="00314277"/>
    <w:rsid w:val="003144B4"/>
    <w:rsid w:val="00314763"/>
    <w:rsid w:val="00317B16"/>
    <w:rsid w:val="00321C40"/>
    <w:rsid w:val="003252E0"/>
    <w:rsid w:val="00325856"/>
    <w:rsid w:val="003307DF"/>
    <w:rsid w:val="00330AC3"/>
    <w:rsid w:val="00331E7B"/>
    <w:rsid w:val="00332B50"/>
    <w:rsid w:val="0033355A"/>
    <w:rsid w:val="003357C2"/>
    <w:rsid w:val="00340633"/>
    <w:rsid w:val="00340965"/>
    <w:rsid w:val="00340C62"/>
    <w:rsid w:val="00341326"/>
    <w:rsid w:val="00343539"/>
    <w:rsid w:val="00346A4D"/>
    <w:rsid w:val="00350321"/>
    <w:rsid w:val="00351839"/>
    <w:rsid w:val="00353001"/>
    <w:rsid w:val="00354D7D"/>
    <w:rsid w:val="003604F3"/>
    <w:rsid w:val="003610FC"/>
    <w:rsid w:val="00361941"/>
    <w:rsid w:val="00362BCF"/>
    <w:rsid w:val="003635F9"/>
    <w:rsid w:val="00363BA7"/>
    <w:rsid w:val="00363E29"/>
    <w:rsid w:val="003648A7"/>
    <w:rsid w:val="00365A39"/>
    <w:rsid w:val="00365A9F"/>
    <w:rsid w:val="00366041"/>
    <w:rsid w:val="0037029E"/>
    <w:rsid w:val="00370856"/>
    <w:rsid w:val="0037209A"/>
    <w:rsid w:val="0037398B"/>
    <w:rsid w:val="00374943"/>
    <w:rsid w:val="00374F84"/>
    <w:rsid w:val="00375154"/>
    <w:rsid w:val="003819A8"/>
    <w:rsid w:val="00381ADD"/>
    <w:rsid w:val="003820FF"/>
    <w:rsid w:val="00383826"/>
    <w:rsid w:val="00383977"/>
    <w:rsid w:val="00384237"/>
    <w:rsid w:val="0038630A"/>
    <w:rsid w:val="00387D1C"/>
    <w:rsid w:val="00390314"/>
    <w:rsid w:val="00391322"/>
    <w:rsid w:val="00392EF4"/>
    <w:rsid w:val="003930AE"/>
    <w:rsid w:val="003934B8"/>
    <w:rsid w:val="00394FFC"/>
    <w:rsid w:val="00395227"/>
    <w:rsid w:val="003959F7"/>
    <w:rsid w:val="003977FE"/>
    <w:rsid w:val="003A3580"/>
    <w:rsid w:val="003A510B"/>
    <w:rsid w:val="003A711F"/>
    <w:rsid w:val="003A75B4"/>
    <w:rsid w:val="003B0B10"/>
    <w:rsid w:val="003B2FD7"/>
    <w:rsid w:val="003B3293"/>
    <w:rsid w:val="003B50CA"/>
    <w:rsid w:val="003B53FA"/>
    <w:rsid w:val="003B71EE"/>
    <w:rsid w:val="003C02DB"/>
    <w:rsid w:val="003C06E0"/>
    <w:rsid w:val="003C22D6"/>
    <w:rsid w:val="003C24B1"/>
    <w:rsid w:val="003C57E9"/>
    <w:rsid w:val="003C6C5B"/>
    <w:rsid w:val="003C6E0A"/>
    <w:rsid w:val="003D0708"/>
    <w:rsid w:val="003D25EC"/>
    <w:rsid w:val="003D299A"/>
    <w:rsid w:val="003D2A52"/>
    <w:rsid w:val="003D2FB6"/>
    <w:rsid w:val="003D3296"/>
    <w:rsid w:val="003D406E"/>
    <w:rsid w:val="003D4431"/>
    <w:rsid w:val="003E1799"/>
    <w:rsid w:val="003E29ED"/>
    <w:rsid w:val="003E2B03"/>
    <w:rsid w:val="003E4E13"/>
    <w:rsid w:val="003E5DE6"/>
    <w:rsid w:val="003E6646"/>
    <w:rsid w:val="003E6C69"/>
    <w:rsid w:val="003F106E"/>
    <w:rsid w:val="003F14EC"/>
    <w:rsid w:val="003F2819"/>
    <w:rsid w:val="003F2BB0"/>
    <w:rsid w:val="003F4893"/>
    <w:rsid w:val="003F736B"/>
    <w:rsid w:val="0040005C"/>
    <w:rsid w:val="00400371"/>
    <w:rsid w:val="00400CBB"/>
    <w:rsid w:val="0040397C"/>
    <w:rsid w:val="004042AF"/>
    <w:rsid w:val="00405D5D"/>
    <w:rsid w:val="0040637E"/>
    <w:rsid w:val="00406542"/>
    <w:rsid w:val="004100DA"/>
    <w:rsid w:val="0041312D"/>
    <w:rsid w:val="00413882"/>
    <w:rsid w:val="00416BBB"/>
    <w:rsid w:val="00420CA1"/>
    <w:rsid w:val="00423184"/>
    <w:rsid w:val="0042469B"/>
    <w:rsid w:val="004249C6"/>
    <w:rsid w:val="00427D17"/>
    <w:rsid w:val="004345CA"/>
    <w:rsid w:val="00434ED8"/>
    <w:rsid w:val="00434F16"/>
    <w:rsid w:val="00435BAF"/>
    <w:rsid w:val="00441645"/>
    <w:rsid w:val="00442D42"/>
    <w:rsid w:val="004437D4"/>
    <w:rsid w:val="0044470C"/>
    <w:rsid w:val="00445179"/>
    <w:rsid w:val="004467E1"/>
    <w:rsid w:val="00447122"/>
    <w:rsid w:val="00447DBF"/>
    <w:rsid w:val="004509DA"/>
    <w:rsid w:val="00451D80"/>
    <w:rsid w:val="00451E2E"/>
    <w:rsid w:val="00451EF3"/>
    <w:rsid w:val="004526A5"/>
    <w:rsid w:val="00452B67"/>
    <w:rsid w:val="00452CFA"/>
    <w:rsid w:val="00453ED8"/>
    <w:rsid w:val="004623BD"/>
    <w:rsid w:val="00462745"/>
    <w:rsid w:val="00462976"/>
    <w:rsid w:val="00462C2E"/>
    <w:rsid w:val="0046314F"/>
    <w:rsid w:val="004652E3"/>
    <w:rsid w:val="004656CD"/>
    <w:rsid w:val="00465E42"/>
    <w:rsid w:val="00466624"/>
    <w:rsid w:val="004667D5"/>
    <w:rsid w:val="004677DE"/>
    <w:rsid w:val="00470266"/>
    <w:rsid w:val="00471A16"/>
    <w:rsid w:val="00474460"/>
    <w:rsid w:val="0047495D"/>
    <w:rsid w:val="00477DAF"/>
    <w:rsid w:val="00481B8F"/>
    <w:rsid w:val="0048279A"/>
    <w:rsid w:val="00482B39"/>
    <w:rsid w:val="0048359B"/>
    <w:rsid w:val="00487CD5"/>
    <w:rsid w:val="00491A49"/>
    <w:rsid w:val="00492210"/>
    <w:rsid w:val="00493175"/>
    <w:rsid w:val="004947DD"/>
    <w:rsid w:val="00494828"/>
    <w:rsid w:val="00496B28"/>
    <w:rsid w:val="0049727D"/>
    <w:rsid w:val="004A09F1"/>
    <w:rsid w:val="004A1C7E"/>
    <w:rsid w:val="004A3341"/>
    <w:rsid w:val="004A538C"/>
    <w:rsid w:val="004A56CB"/>
    <w:rsid w:val="004A6890"/>
    <w:rsid w:val="004A7BD2"/>
    <w:rsid w:val="004B0BA8"/>
    <w:rsid w:val="004B1758"/>
    <w:rsid w:val="004B25AA"/>
    <w:rsid w:val="004B297D"/>
    <w:rsid w:val="004B3166"/>
    <w:rsid w:val="004B7852"/>
    <w:rsid w:val="004C0AE3"/>
    <w:rsid w:val="004C132F"/>
    <w:rsid w:val="004C3AED"/>
    <w:rsid w:val="004C40F4"/>
    <w:rsid w:val="004C4215"/>
    <w:rsid w:val="004C4785"/>
    <w:rsid w:val="004C55A3"/>
    <w:rsid w:val="004C5A11"/>
    <w:rsid w:val="004C7ACF"/>
    <w:rsid w:val="004C7DBF"/>
    <w:rsid w:val="004D103C"/>
    <w:rsid w:val="004D4B7B"/>
    <w:rsid w:val="004D516F"/>
    <w:rsid w:val="004D58A2"/>
    <w:rsid w:val="004D5CE9"/>
    <w:rsid w:val="004D5D57"/>
    <w:rsid w:val="004D6127"/>
    <w:rsid w:val="004D6B36"/>
    <w:rsid w:val="004E060F"/>
    <w:rsid w:val="004E2931"/>
    <w:rsid w:val="004E2C2F"/>
    <w:rsid w:val="004E31A4"/>
    <w:rsid w:val="004E3F71"/>
    <w:rsid w:val="004E4AE8"/>
    <w:rsid w:val="004E5195"/>
    <w:rsid w:val="004E7EE7"/>
    <w:rsid w:val="004F09A3"/>
    <w:rsid w:val="004F0F75"/>
    <w:rsid w:val="004F1B99"/>
    <w:rsid w:val="004F2184"/>
    <w:rsid w:val="004F4A54"/>
    <w:rsid w:val="004F7820"/>
    <w:rsid w:val="004F7C09"/>
    <w:rsid w:val="005020EE"/>
    <w:rsid w:val="005024FB"/>
    <w:rsid w:val="005044E6"/>
    <w:rsid w:val="0050475F"/>
    <w:rsid w:val="005047B9"/>
    <w:rsid w:val="0050664F"/>
    <w:rsid w:val="00507217"/>
    <w:rsid w:val="00507A3A"/>
    <w:rsid w:val="00511FCD"/>
    <w:rsid w:val="005131A8"/>
    <w:rsid w:val="005133D8"/>
    <w:rsid w:val="0051341D"/>
    <w:rsid w:val="00513E27"/>
    <w:rsid w:val="005141E3"/>
    <w:rsid w:val="00516A1A"/>
    <w:rsid w:val="00521963"/>
    <w:rsid w:val="00521D1F"/>
    <w:rsid w:val="00522D9F"/>
    <w:rsid w:val="0052381C"/>
    <w:rsid w:val="00526313"/>
    <w:rsid w:val="00530732"/>
    <w:rsid w:val="00531338"/>
    <w:rsid w:val="00531D42"/>
    <w:rsid w:val="00533361"/>
    <w:rsid w:val="0053336A"/>
    <w:rsid w:val="00534A4B"/>
    <w:rsid w:val="00534E1E"/>
    <w:rsid w:val="005365DD"/>
    <w:rsid w:val="00537FF1"/>
    <w:rsid w:val="00541192"/>
    <w:rsid w:val="00541BB4"/>
    <w:rsid w:val="005426D4"/>
    <w:rsid w:val="00543F1A"/>
    <w:rsid w:val="00546E5C"/>
    <w:rsid w:val="00546F03"/>
    <w:rsid w:val="00550BB3"/>
    <w:rsid w:val="005524E0"/>
    <w:rsid w:val="00553163"/>
    <w:rsid w:val="00555174"/>
    <w:rsid w:val="005567FA"/>
    <w:rsid w:val="005633FD"/>
    <w:rsid w:val="005634AE"/>
    <w:rsid w:val="00564878"/>
    <w:rsid w:val="00565945"/>
    <w:rsid w:val="00570C75"/>
    <w:rsid w:val="0057267B"/>
    <w:rsid w:val="005729C8"/>
    <w:rsid w:val="00572E78"/>
    <w:rsid w:val="00575AF9"/>
    <w:rsid w:val="00580A99"/>
    <w:rsid w:val="0058106C"/>
    <w:rsid w:val="00582D4A"/>
    <w:rsid w:val="00582EFE"/>
    <w:rsid w:val="00583733"/>
    <w:rsid w:val="005844C7"/>
    <w:rsid w:val="0058608B"/>
    <w:rsid w:val="005862BF"/>
    <w:rsid w:val="00591015"/>
    <w:rsid w:val="00591C41"/>
    <w:rsid w:val="00594A81"/>
    <w:rsid w:val="005A2E00"/>
    <w:rsid w:val="005A3BF5"/>
    <w:rsid w:val="005A6362"/>
    <w:rsid w:val="005A645D"/>
    <w:rsid w:val="005A64F5"/>
    <w:rsid w:val="005B1161"/>
    <w:rsid w:val="005B314D"/>
    <w:rsid w:val="005B31EC"/>
    <w:rsid w:val="005B344D"/>
    <w:rsid w:val="005B3687"/>
    <w:rsid w:val="005B5315"/>
    <w:rsid w:val="005B6A36"/>
    <w:rsid w:val="005C2DA8"/>
    <w:rsid w:val="005C45AE"/>
    <w:rsid w:val="005C504F"/>
    <w:rsid w:val="005C51CB"/>
    <w:rsid w:val="005C5C66"/>
    <w:rsid w:val="005C6571"/>
    <w:rsid w:val="005C69A3"/>
    <w:rsid w:val="005C7B59"/>
    <w:rsid w:val="005D0D10"/>
    <w:rsid w:val="005D0F7E"/>
    <w:rsid w:val="005D2183"/>
    <w:rsid w:val="005D2C60"/>
    <w:rsid w:val="005D3391"/>
    <w:rsid w:val="005D3A73"/>
    <w:rsid w:val="005D6AE1"/>
    <w:rsid w:val="005D6F4B"/>
    <w:rsid w:val="005D7385"/>
    <w:rsid w:val="005D7A57"/>
    <w:rsid w:val="005E2600"/>
    <w:rsid w:val="005E4890"/>
    <w:rsid w:val="005E50FC"/>
    <w:rsid w:val="005E5C84"/>
    <w:rsid w:val="005E68C2"/>
    <w:rsid w:val="005F19C1"/>
    <w:rsid w:val="005F1E95"/>
    <w:rsid w:val="005F6539"/>
    <w:rsid w:val="005F7D01"/>
    <w:rsid w:val="0060088D"/>
    <w:rsid w:val="00601082"/>
    <w:rsid w:val="006017BD"/>
    <w:rsid w:val="006019BC"/>
    <w:rsid w:val="00604819"/>
    <w:rsid w:val="00607489"/>
    <w:rsid w:val="00610348"/>
    <w:rsid w:val="00611D8A"/>
    <w:rsid w:val="00615FF8"/>
    <w:rsid w:val="00617096"/>
    <w:rsid w:val="00617D9D"/>
    <w:rsid w:val="0062016B"/>
    <w:rsid w:val="00622295"/>
    <w:rsid w:val="0062331C"/>
    <w:rsid w:val="006234FF"/>
    <w:rsid w:val="006259A7"/>
    <w:rsid w:val="006275E7"/>
    <w:rsid w:val="006278F0"/>
    <w:rsid w:val="006302DA"/>
    <w:rsid w:val="00630B7E"/>
    <w:rsid w:val="00631B7E"/>
    <w:rsid w:val="006402BC"/>
    <w:rsid w:val="00640AEC"/>
    <w:rsid w:val="00642C3F"/>
    <w:rsid w:val="00644B73"/>
    <w:rsid w:val="0064654B"/>
    <w:rsid w:val="00646A39"/>
    <w:rsid w:val="00646A45"/>
    <w:rsid w:val="00652411"/>
    <w:rsid w:val="006527E1"/>
    <w:rsid w:val="006550B6"/>
    <w:rsid w:val="00656511"/>
    <w:rsid w:val="00657383"/>
    <w:rsid w:val="00657471"/>
    <w:rsid w:val="00660422"/>
    <w:rsid w:val="00660528"/>
    <w:rsid w:val="00660A00"/>
    <w:rsid w:val="00662B47"/>
    <w:rsid w:val="006654F7"/>
    <w:rsid w:val="00667B60"/>
    <w:rsid w:val="0067101C"/>
    <w:rsid w:val="006720D8"/>
    <w:rsid w:val="00673A24"/>
    <w:rsid w:val="00674367"/>
    <w:rsid w:val="006751AB"/>
    <w:rsid w:val="00677174"/>
    <w:rsid w:val="006777B7"/>
    <w:rsid w:val="0067799A"/>
    <w:rsid w:val="00677B35"/>
    <w:rsid w:val="0068238E"/>
    <w:rsid w:val="00682DB8"/>
    <w:rsid w:val="0068324A"/>
    <w:rsid w:val="00684571"/>
    <w:rsid w:val="00686B82"/>
    <w:rsid w:val="0069118C"/>
    <w:rsid w:val="00691AF5"/>
    <w:rsid w:val="006920DC"/>
    <w:rsid w:val="006928C1"/>
    <w:rsid w:val="00693F03"/>
    <w:rsid w:val="00694D2E"/>
    <w:rsid w:val="00696D41"/>
    <w:rsid w:val="006A0B07"/>
    <w:rsid w:val="006A0D05"/>
    <w:rsid w:val="006A5929"/>
    <w:rsid w:val="006A63B4"/>
    <w:rsid w:val="006A6E20"/>
    <w:rsid w:val="006A7847"/>
    <w:rsid w:val="006B071F"/>
    <w:rsid w:val="006B0C4E"/>
    <w:rsid w:val="006B0F73"/>
    <w:rsid w:val="006B3AC0"/>
    <w:rsid w:val="006B3BAE"/>
    <w:rsid w:val="006B3CA2"/>
    <w:rsid w:val="006B7C6F"/>
    <w:rsid w:val="006C1966"/>
    <w:rsid w:val="006C1A5E"/>
    <w:rsid w:val="006C4704"/>
    <w:rsid w:val="006C4B55"/>
    <w:rsid w:val="006C7E43"/>
    <w:rsid w:val="006D05F2"/>
    <w:rsid w:val="006D2634"/>
    <w:rsid w:val="006D33EB"/>
    <w:rsid w:val="006D39B2"/>
    <w:rsid w:val="006D3C3E"/>
    <w:rsid w:val="006D6D7A"/>
    <w:rsid w:val="006D7076"/>
    <w:rsid w:val="006D7674"/>
    <w:rsid w:val="006E0DF7"/>
    <w:rsid w:val="006E1492"/>
    <w:rsid w:val="006E2A2D"/>
    <w:rsid w:val="006E373A"/>
    <w:rsid w:val="006E3E9E"/>
    <w:rsid w:val="006E68D6"/>
    <w:rsid w:val="006E75D0"/>
    <w:rsid w:val="006F64A2"/>
    <w:rsid w:val="006F7538"/>
    <w:rsid w:val="007009D5"/>
    <w:rsid w:val="0070173C"/>
    <w:rsid w:val="007049C1"/>
    <w:rsid w:val="00705DD1"/>
    <w:rsid w:val="0070751C"/>
    <w:rsid w:val="007113D7"/>
    <w:rsid w:val="00712EBC"/>
    <w:rsid w:val="00713406"/>
    <w:rsid w:val="007138D9"/>
    <w:rsid w:val="00713F31"/>
    <w:rsid w:val="00714C18"/>
    <w:rsid w:val="00714EF9"/>
    <w:rsid w:val="007161DE"/>
    <w:rsid w:val="00716724"/>
    <w:rsid w:val="00716E24"/>
    <w:rsid w:val="007175AC"/>
    <w:rsid w:val="007179F6"/>
    <w:rsid w:val="0072099D"/>
    <w:rsid w:val="0072171D"/>
    <w:rsid w:val="007219F9"/>
    <w:rsid w:val="00724896"/>
    <w:rsid w:val="00724EC4"/>
    <w:rsid w:val="00725691"/>
    <w:rsid w:val="00727B11"/>
    <w:rsid w:val="007306B2"/>
    <w:rsid w:val="00730ED5"/>
    <w:rsid w:val="00735683"/>
    <w:rsid w:val="0073677A"/>
    <w:rsid w:val="0074008E"/>
    <w:rsid w:val="00741624"/>
    <w:rsid w:val="007430D1"/>
    <w:rsid w:val="007430EE"/>
    <w:rsid w:val="0074508F"/>
    <w:rsid w:val="0074518C"/>
    <w:rsid w:val="00745D4F"/>
    <w:rsid w:val="00746E05"/>
    <w:rsid w:val="00747BC2"/>
    <w:rsid w:val="00753436"/>
    <w:rsid w:val="007540DC"/>
    <w:rsid w:val="0075436F"/>
    <w:rsid w:val="0075597C"/>
    <w:rsid w:val="00755CAD"/>
    <w:rsid w:val="0075660A"/>
    <w:rsid w:val="007568BD"/>
    <w:rsid w:val="00762547"/>
    <w:rsid w:val="007674DF"/>
    <w:rsid w:val="00770BF7"/>
    <w:rsid w:val="00771FF3"/>
    <w:rsid w:val="00773170"/>
    <w:rsid w:val="007748B5"/>
    <w:rsid w:val="00774F1E"/>
    <w:rsid w:val="00775BD4"/>
    <w:rsid w:val="007774EB"/>
    <w:rsid w:val="007779B7"/>
    <w:rsid w:val="007818A9"/>
    <w:rsid w:val="007830FA"/>
    <w:rsid w:val="00783572"/>
    <w:rsid w:val="00784440"/>
    <w:rsid w:val="007924D3"/>
    <w:rsid w:val="007931D2"/>
    <w:rsid w:val="0079466C"/>
    <w:rsid w:val="007A02D7"/>
    <w:rsid w:val="007A0564"/>
    <w:rsid w:val="007A093C"/>
    <w:rsid w:val="007A1607"/>
    <w:rsid w:val="007A1626"/>
    <w:rsid w:val="007A1AC5"/>
    <w:rsid w:val="007A1FA9"/>
    <w:rsid w:val="007A26DD"/>
    <w:rsid w:val="007A2951"/>
    <w:rsid w:val="007A375C"/>
    <w:rsid w:val="007A6B95"/>
    <w:rsid w:val="007B1FE4"/>
    <w:rsid w:val="007B3624"/>
    <w:rsid w:val="007B3DFE"/>
    <w:rsid w:val="007B4FA2"/>
    <w:rsid w:val="007B5159"/>
    <w:rsid w:val="007B604C"/>
    <w:rsid w:val="007B782C"/>
    <w:rsid w:val="007B7DC2"/>
    <w:rsid w:val="007C0D77"/>
    <w:rsid w:val="007C2F9E"/>
    <w:rsid w:val="007C49F9"/>
    <w:rsid w:val="007C4C63"/>
    <w:rsid w:val="007C4FA0"/>
    <w:rsid w:val="007D04C2"/>
    <w:rsid w:val="007D1E1A"/>
    <w:rsid w:val="007D3945"/>
    <w:rsid w:val="007D4462"/>
    <w:rsid w:val="007D4B11"/>
    <w:rsid w:val="007D7469"/>
    <w:rsid w:val="007E17EE"/>
    <w:rsid w:val="007E1FF0"/>
    <w:rsid w:val="007E3B86"/>
    <w:rsid w:val="007E533E"/>
    <w:rsid w:val="007E61A3"/>
    <w:rsid w:val="007E6CCA"/>
    <w:rsid w:val="007F0809"/>
    <w:rsid w:val="007F0D8F"/>
    <w:rsid w:val="007F3DB4"/>
    <w:rsid w:val="007F40B8"/>
    <w:rsid w:val="007F7786"/>
    <w:rsid w:val="007F7D92"/>
    <w:rsid w:val="00801BDA"/>
    <w:rsid w:val="00802EA6"/>
    <w:rsid w:val="00803CB1"/>
    <w:rsid w:val="008043E9"/>
    <w:rsid w:val="008046E4"/>
    <w:rsid w:val="0080715C"/>
    <w:rsid w:val="008131F6"/>
    <w:rsid w:val="00813750"/>
    <w:rsid w:val="00813873"/>
    <w:rsid w:val="00813898"/>
    <w:rsid w:val="00815085"/>
    <w:rsid w:val="00815D54"/>
    <w:rsid w:val="00817D9A"/>
    <w:rsid w:val="008228E8"/>
    <w:rsid w:val="008229F4"/>
    <w:rsid w:val="008250F8"/>
    <w:rsid w:val="00826F8A"/>
    <w:rsid w:val="00831B51"/>
    <w:rsid w:val="008340A7"/>
    <w:rsid w:val="008347D0"/>
    <w:rsid w:val="00840978"/>
    <w:rsid w:val="00840F3B"/>
    <w:rsid w:val="00841B95"/>
    <w:rsid w:val="0084204E"/>
    <w:rsid w:val="00842135"/>
    <w:rsid w:val="0084679E"/>
    <w:rsid w:val="0084779B"/>
    <w:rsid w:val="00851226"/>
    <w:rsid w:val="00851415"/>
    <w:rsid w:val="0085305B"/>
    <w:rsid w:val="00853C4A"/>
    <w:rsid w:val="00853E60"/>
    <w:rsid w:val="008549E1"/>
    <w:rsid w:val="008553D1"/>
    <w:rsid w:val="008571FC"/>
    <w:rsid w:val="00861030"/>
    <w:rsid w:val="008610F9"/>
    <w:rsid w:val="008611D3"/>
    <w:rsid w:val="00862ACF"/>
    <w:rsid w:val="00863E2F"/>
    <w:rsid w:val="008644DC"/>
    <w:rsid w:val="00864567"/>
    <w:rsid w:val="00864BC2"/>
    <w:rsid w:val="00865D7F"/>
    <w:rsid w:val="00866197"/>
    <w:rsid w:val="008678F1"/>
    <w:rsid w:val="00870B2B"/>
    <w:rsid w:val="008726CC"/>
    <w:rsid w:val="00873094"/>
    <w:rsid w:val="00874820"/>
    <w:rsid w:val="00874918"/>
    <w:rsid w:val="0087795D"/>
    <w:rsid w:val="00877C6C"/>
    <w:rsid w:val="00882498"/>
    <w:rsid w:val="00882860"/>
    <w:rsid w:val="0088499E"/>
    <w:rsid w:val="00886885"/>
    <w:rsid w:val="00887870"/>
    <w:rsid w:val="008940DA"/>
    <w:rsid w:val="008950F4"/>
    <w:rsid w:val="008966DF"/>
    <w:rsid w:val="00896C66"/>
    <w:rsid w:val="00897815"/>
    <w:rsid w:val="008A12E3"/>
    <w:rsid w:val="008A3236"/>
    <w:rsid w:val="008A66D3"/>
    <w:rsid w:val="008B118D"/>
    <w:rsid w:val="008B1CB1"/>
    <w:rsid w:val="008B38EB"/>
    <w:rsid w:val="008B3FF6"/>
    <w:rsid w:val="008B45D4"/>
    <w:rsid w:val="008B519C"/>
    <w:rsid w:val="008B57D1"/>
    <w:rsid w:val="008C29BB"/>
    <w:rsid w:val="008C2DFC"/>
    <w:rsid w:val="008D2396"/>
    <w:rsid w:val="008D2AD9"/>
    <w:rsid w:val="008D4888"/>
    <w:rsid w:val="008D6933"/>
    <w:rsid w:val="008E00B1"/>
    <w:rsid w:val="008E05F0"/>
    <w:rsid w:val="008E0627"/>
    <w:rsid w:val="008E60D1"/>
    <w:rsid w:val="008E7095"/>
    <w:rsid w:val="008E7E03"/>
    <w:rsid w:val="008F01AF"/>
    <w:rsid w:val="008F16F6"/>
    <w:rsid w:val="008F18BE"/>
    <w:rsid w:val="008F3827"/>
    <w:rsid w:val="008F38E2"/>
    <w:rsid w:val="008F4362"/>
    <w:rsid w:val="008F4D63"/>
    <w:rsid w:val="009015DF"/>
    <w:rsid w:val="00902DF4"/>
    <w:rsid w:val="00903A8F"/>
    <w:rsid w:val="00905106"/>
    <w:rsid w:val="00905744"/>
    <w:rsid w:val="0090677C"/>
    <w:rsid w:val="00906E55"/>
    <w:rsid w:val="009076AF"/>
    <w:rsid w:val="00910654"/>
    <w:rsid w:val="00910DC6"/>
    <w:rsid w:val="009121A2"/>
    <w:rsid w:val="00912BFA"/>
    <w:rsid w:val="0091371E"/>
    <w:rsid w:val="009155F9"/>
    <w:rsid w:val="00920213"/>
    <w:rsid w:val="00921650"/>
    <w:rsid w:val="0092282C"/>
    <w:rsid w:val="00924D0D"/>
    <w:rsid w:val="00925CB3"/>
    <w:rsid w:val="00927285"/>
    <w:rsid w:val="009300D0"/>
    <w:rsid w:val="009318F0"/>
    <w:rsid w:val="00931C60"/>
    <w:rsid w:val="00942242"/>
    <w:rsid w:val="009425D6"/>
    <w:rsid w:val="00942ABD"/>
    <w:rsid w:val="00942BB6"/>
    <w:rsid w:val="00942E00"/>
    <w:rsid w:val="00945841"/>
    <w:rsid w:val="00947973"/>
    <w:rsid w:val="00950A66"/>
    <w:rsid w:val="009515EA"/>
    <w:rsid w:val="0095270A"/>
    <w:rsid w:val="0095485F"/>
    <w:rsid w:val="009552E4"/>
    <w:rsid w:val="00956FDB"/>
    <w:rsid w:val="009608AD"/>
    <w:rsid w:val="00960AAA"/>
    <w:rsid w:val="00960D04"/>
    <w:rsid w:val="00962396"/>
    <w:rsid w:val="00963B19"/>
    <w:rsid w:val="0096435E"/>
    <w:rsid w:val="00965FE8"/>
    <w:rsid w:val="00966E9B"/>
    <w:rsid w:val="00967428"/>
    <w:rsid w:val="00967BC7"/>
    <w:rsid w:val="00971FD8"/>
    <w:rsid w:val="009722A1"/>
    <w:rsid w:val="009729E7"/>
    <w:rsid w:val="0097346F"/>
    <w:rsid w:val="00973E55"/>
    <w:rsid w:val="00974B6B"/>
    <w:rsid w:val="00974F53"/>
    <w:rsid w:val="00981733"/>
    <w:rsid w:val="009830A2"/>
    <w:rsid w:val="00983796"/>
    <w:rsid w:val="00984D1C"/>
    <w:rsid w:val="0098518A"/>
    <w:rsid w:val="00985A33"/>
    <w:rsid w:val="00986763"/>
    <w:rsid w:val="009924C3"/>
    <w:rsid w:val="00994309"/>
    <w:rsid w:val="0099605C"/>
    <w:rsid w:val="009A03DF"/>
    <w:rsid w:val="009A24FB"/>
    <w:rsid w:val="009A30FD"/>
    <w:rsid w:val="009A4377"/>
    <w:rsid w:val="009A607A"/>
    <w:rsid w:val="009A6E32"/>
    <w:rsid w:val="009A760B"/>
    <w:rsid w:val="009B11D9"/>
    <w:rsid w:val="009B2821"/>
    <w:rsid w:val="009B2FC1"/>
    <w:rsid w:val="009B30E8"/>
    <w:rsid w:val="009B3A98"/>
    <w:rsid w:val="009B41AB"/>
    <w:rsid w:val="009B5297"/>
    <w:rsid w:val="009B651E"/>
    <w:rsid w:val="009B668A"/>
    <w:rsid w:val="009B6FA1"/>
    <w:rsid w:val="009C2602"/>
    <w:rsid w:val="009C2B22"/>
    <w:rsid w:val="009C2ED5"/>
    <w:rsid w:val="009C3D4C"/>
    <w:rsid w:val="009C449F"/>
    <w:rsid w:val="009C4762"/>
    <w:rsid w:val="009C5413"/>
    <w:rsid w:val="009C5B68"/>
    <w:rsid w:val="009C7965"/>
    <w:rsid w:val="009D2689"/>
    <w:rsid w:val="009D38B9"/>
    <w:rsid w:val="009D4893"/>
    <w:rsid w:val="009D687F"/>
    <w:rsid w:val="009D6A84"/>
    <w:rsid w:val="009D6D31"/>
    <w:rsid w:val="009E0646"/>
    <w:rsid w:val="009E064C"/>
    <w:rsid w:val="009E673B"/>
    <w:rsid w:val="009E77A7"/>
    <w:rsid w:val="009E7E22"/>
    <w:rsid w:val="009E7E9A"/>
    <w:rsid w:val="009F05DC"/>
    <w:rsid w:val="009F094C"/>
    <w:rsid w:val="009F384E"/>
    <w:rsid w:val="009F5655"/>
    <w:rsid w:val="009F5C38"/>
    <w:rsid w:val="009F7574"/>
    <w:rsid w:val="00A00AFC"/>
    <w:rsid w:val="00A011A4"/>
    <w:rsid w:val="00A05D23"/>
    <w:rsid w:val="00A06AAE"/>
    <w:rsid w:val="00A06F1D"/>
    <w:rsid w:val="00A10E3A"/>
    <w:rsid w:val="00A125EB"/>
    <w:rsid w:val="00A15333"/>
    <w:rsid w:val="00A15AC2"/>
    <w:rsid w:val="00A163C5"/>
    <w:rsid w:val="00A1661D"/>
    <w:rsid w:val="00A16CA1"/>
    <w:rsid w:val="00A2063D"/>
    <w:rsid w:val="00A2135F"/>
    <w:rsid w:val="00A21738"/>
    <w:rsid w:val="00A22CDF"/>
    <w:rsid w:val="00A23918"/>
    <w:rsid w:val="00A23D22"/>
    <w:rsid w:val="00A24067"/>
    <w:rsid w:val="00A2438F"/>
    <w:rsid w:val="00A25364"/>
    <w:rsid w:val="00A25BF5"/>
    <w:rsid w:val="00A271BF"/>
    <w:rsid w:val="00A30C4B"/>
    <w:rsid w:val="00A352BA"/>
    <w:rsid w:val="00A356C2"/>
    <w:rsid w:val="00A357F1"/>
    <w:rsid w:val="00A36ED2"/>
    <w:rsid w:val="00A40164"/>
    <w:rsid w:val="00A4071B"/>
    <w:rsid w:val="00A40B0A"/>
    <w:rsid w:val="00A40C89"/>
    <w:rsid w:val="00A412B6"/>
    <w:rsid w:val="00A4216F"/>
    <w:rsid w:val="00A43520"/>
    <w:rsid w:val="00A45585"/>
    <w:rsid w:val="00A45E19"/>
    <w:rsid w:val="00A46B14"/>
    <w:rsid w:val="00A505E9"/>
    <w:rsid w:val="00A51338"/>
    <w:rsid w:val="00A526C9"/>
    <w:rsid w:val="00A52935"/>
    <w:rsid w:val="00A52942"/>
    <w:rsid w:val="00A52965"/>
    <w:rsid w:val="00A52AE4"/>
    <w:rsid w:val="00A52CF8"/>
    <w:rsid w:val="00A53574"/>
    <w:rsid w:val="00A559FD"/>
    <w:rsid w:val="00A6145A"/>
    <w:rsid w:val="00A61F8C"/>
    <w:rsid w:val="00A62252"/>
    <w:rsid w:val="00A62967"/>
    <w:rsid w:val="00A6719D"/>
    <w:rsid w:val="00A67339"/>
    <w:rsid w:val="00A73D52"/>
    <w:rsid w:val="00A74562"/>
    <w:rsid w:val="00A74A0C"/>
    <w:rsid w:val="00A74F3A"/>
    <w:rsid w:val="00A74FDB"/>
    <w:rsid w:val="00A7565B"/>
    <w:rsid w:val="00A75CB9"/>
    <w:rsid w:val="00A7613F"/>
    <w:rsid w:val="00A800AC"/>
    <w:rsid w:val="00A824EA"/>
    <w:rsid w:val="00A83714"/>
    <w:rsid w:val="00A83E6E"/>
    <w:rsid w:val="00A84144"/>
    <w:rsid w:val="00A8663F"/>
    <w:rsid w:val="00A877D4"/>
    <w:rsid w:val="00A87B7B"/>
    <w:rsid w:val="00A91BE3"/>
    <w:rsid w:val="00A91DD9"/>
    <w:rsid w:val="00A937DE"/>
    <w:rsid w:val="00A93915"/>
    <w:rsid w:val="00A967EA"/>
    <w:rsid w:val="00AA0964"/>
    <w:rsid w:val="00AA1F86"/>
    <w:rsid w:val="00AA3817"/>
    <w:rsid w:val="00AA3BDF"/>
    <w:rsid w:val="00AA552D"/>
    <w:rsid w:val="00AA62B7"/>
    <w:rsid w:val="00AA75BF"/>
    <w:rsid w:val="00AA77F7"/>
    <w:rsid w:val="00AB08A5"/>
    <w:rsid w:val="00AB08B0"/>
    <w:rsid w:val="00AB0F6A"/>
    <w:rsid w:val="00AB14A2"/>
    <w:rsid w:val="00AB1888"/>
    <w:rsid w:val="00AB3133"/>
    <w:rsid w:val="00AB4705"/>
    <w:rsid w:val="00AB4E8A"/>
    <w:rsid w:val="00AB5FA4"/>
    <w:rsid w:val="00AB737A"/>
    <w:rsid w:val="00AB7D05"/>
    <w:rsid w:val="00AC2A7F"/>
    <w:rsid w:val="00AC351D"/>
    <w:rsid w:val="00AC376D"/>
    <w:rsid w:val="00AC4D76"/>
    <w:rsid w:val="00AC68A1"/>
    <w:rsid w:val="00AC6F60"/>
    <w:rsid w:val="00AC72F0"/>
    <w:rsid w:val="00AC785B"/>
    <w:rsid w:val="00AD1F79"/>
    <w:rsid w:val="00AD238A"/>
    <w:rsid w:val="00AD2F52"/>
    <w:rsid w:val="00AD423F"/>
    <w:rsid w:val="00AD6DE9"/>
    <w:rsid w:val="00AE036D"/>
    <w:rsid w:val="00AE0FDC"/>
    <w:rsid w:val="00AE1F82"/>
    <w:rsid w:val="00AE30AF"/>
    <w:rsid w:val="00AF29F7"/>
    <w:rsid w:val="00AF5083"/>
    <w:rsid w:val="00AF5101"/>
    <w:rsid w:val="00AF7213"/>
    <w:rsid w:val="00B002F6"/>
    <w:rsid w:val="00B007AE"/>
    <w:rsid w:val="00B00D33"/>
    <w:rsid w:val="00B03FD4"/>
    <w:rsid w:val="00B04DBB"/>
    <w:rsid w:val="00B06366"/>
    <w:rsid w:val="00B07C67"/>
    <w:rsid w:val="00B1048A"/>
    <w:rsid w:val="00B12598"/>
    <w:rsid w:val="00B152A8"/>
    <w:rsid w:val="00B1682B"/>
    <w:rsid w:val="00B16E11"/>
    <w:rsid w:val="00B17525"/>
    <w:rsid w:val="00B217EA"/>
    <w:rsid w:val="00B2185B"/>
    <w:rsid w:val="00B218B4"/>
    <w:rsid w:val="00B21A2F"/>
    <w:rsid w:val="00B24237"/>
    <w:rsid w:val="00B24776"/>
    <w:rsid w:val="00B254E4"/>
    <w:rsid w:val="00B26467"/>
    <w:rsid w:val="00B265CF"/>
    <w:rsid w:val="00B27BA3"/>
    <w:rsid w:val="00B32B4D"/>
    <w:rsid w:val="00B32E4B"/>
    <w:rsid w:val="00B33B32"/>
    <w:rsid w:val="00B33F4C"/>
    <w:rsid w:val="00B3446B"/>
    <w:rsid w:val="00B424E6"/>
    <w:rsid w:val="00B43C43"/>
    <w:rsid w:val="00B44667"/>
    <w:rsid w:val="00B44999"/>
    <w:rsid w:val="00B472A5"/>
    <w:rsid w:val="00B53F72"/>
    <w:rsid w:val="00B54A13"/>
    <w:rsid w:val="00B54B4A"/>
    <w:rsid w:val="00B55ABD"/>
    <w:rsid w:val="00B57614"/>
    <w:rsid w:val="00B610AE"/>
    <w:rsid w:val="00B63399"/>
    <w:rsid w:val="00B64225"/>
    <w:rsid w:val="00B67E62"/>
    <w:rsid w:val="00B70450"/>
    <w:rsid w:val="00B7067C"/>
    <w:rsid w:val="00B72204"/>
    <w:rsid w:val="00B72536"/>
    <w:rsid w:val="00B73D2C"/>
    <w:rsid w:val="00B84261"/>
    <w:rsid w:val="00B9025D"/>
    <w:rsid w:val="00B911A1"/>
    <w:rsid w:val="00B91F4D"/>
    <w:rsid w:val="00B97098"/>
    <w:rsid w:val="00B97398"/>
    <w:rsid w:val="00BA0B25"/>
    <w:rsid w:val="00BA1198"/>
    <w:rsid w:val="00BA15F2"/>
    <w:rsid w:val="00BA1785"/>
    <w:rsid w:val="00BA199C"/>
    <w:rsid w:val="00BA1E22"/>
    <w:rsid w:val="00BA1F82"/>
    <w:rsid w:val="00BA58E6"/>
    <w:rsid w:val="00BA64B7"/>
    <w:rsid w:val="00BA75B3"/>
    <w:rsid w:val="00BA7D81"/>
    <w:rsid w:val="00BA7D88"/>
    <w:rsid w:val="00BB0EDE"/>
    <w:rsid w:val="00BB1318"/>
    <w:rsid w:val="00BB16A4"/>
    <w:rsid w:val="00BB178A"/>
    <w:rsid w:val="00BB257F"/>
    <w:rsid w:val="00BB2A65"/>
    <w:rsid w:val="00BB2B1D"/>
    <w:rsid w:val="00BB51C7"/>
    <w:rsid w:val="00BB61C8"/>
    <w:rsid w:val="00BC14B5"/>
    <w:rsid w:val="00BC1BF0"/>
    <w:rsid w:val="00BC1F3F"/>
    <w:rsid w:val="00BC3EEB"/>
    <w:rsid w:val="00BC5C1D"/>
    <w:rsid w:val="00BD001F"/>
    <w:rsid w:val="00BD2A10"/>
    <w:rsid w:val="00BD46AF"/>
    <w:rsid w:val="00BD590F"/>
    <w:rsid w:val="00BD64FF"/>
    <w:rsid w:val="00BD7087"/>
    <w:rsid w:val="00BE226C"/>
    <w:rsid w:val="00BF0769"/>
    <w:rsid w:val="00BF07E1"/>
    <w:rsid w:val="00BF1530"/>
    <w:rsid w:val="00BF18E8"/>
    <w:rsid w:val="00BF2B18"/>
    <w:rsid w:val="00BF38ED"/>
    <w:rsid w:val="00BF40CB"/>
    <w:rsid w:val="00BF46C8"/>
    <w:rsid w:val="00BF5E37"/>
    <w:rsid w:val="00BF67D4"/>
    <w:rsid w:val="00BF6D09"/>
    <w:rsid w:val="00C047F5"/>
    <w:rsid w:val="00C0522A"/>
    <w:rsid w:val="00C06C72"/>
    <w:rsid w:val="00C10190"/>
    <w:rsid w:val="00C106B4"/>
    <w:rsid w:val="00C1072C"/>
    <w:rsid w:val="00C125FC"/>
    <w:rsid w:val="00C13F49"/>
    <w:rsid w:val="00C1669A"/>
    <w:rsid w:val="00C17182"/>
    <w:rsid w:val="00C178B1"/>
    <w:rsid w:val="00C201FE"/>
    <w:rsid w:val="00C20224"/>
    <w:rsid w:val="00C20B18"/>
    <w:rsid w:val="00C20E8A"/>
    <w:rsid w:val="00C22A61"/>
    <w:rsid w:val="00C232D2"/>
    <w:rsid w:val="00C23FB7"/>
    <w:rsid w:val="00C24B4D"/>
    <w:rsid w:val="00C256C7"/>
    <w:rsid w:val="00C26092"/>
    <w:rsid w:val="00C3013D"/>
    <w:rsid w:val="00C31576"/>
    <w:rsid w:val="00C31D80"/>
    <w:rsid w:val="00C327C8"/>
    <w:rsid w:val="00C341A7"/>
    <w:rsid w:val="00C34E68"/>
    <w:rsid w:val="00C36BCF"/>
    <w:rsid w:val="00C3740A"/>
    <w:rsid w:val="00C40BC2"/>
    <w:rsid w:val="00C4103F"/>
    <w:rsid w:val="00C41C5F"/>
    <w:rsid w:val="00C42D3E"/>
    <w:rsid w:val="00C42E95"/>
    <w:rsid w:val="00C438A4"/>
    <w:rsid w:val="00C44776"/>
    <w:rsid w:val="00C44BCF"/>
    <w:rsid w:val="00C45B64"/>
    <w:rsid w:val="00C476D3"/>
    <w:rsid w:val="00C50B69"/>
    <w:rsid w:val="00C512A9"/>
    <w:rsid w:val="00C523FD"/>
    <w:rsid w:val="00C52E3A"/>
    <w:rsid w:val="00C547BF"/>
    <w:rsid w:val="00C554BB"/>
    <w:rsid w:val="00C55679"/>
    <w:rsid w:val="00C55E00"/>
    <w:rsid w:val="00C56A71"/>
    <w:rsid w:val="00C62527"/>
    <w:rsid w:val="00C62DCA"/>
    <w:rsid w:val="00C63FDA"/>
    <w:rsid w:val="00C6462A"/>
    <w:rsid w:val="00C706A6"/>
    <w:rsid w:val="00C720D9"/>
    <w:rsid w:val="00C7237A"/>
    <w:rsid w:val="00C726B8"/>
    <w:rsid w:val="00C73C67"/>
    <w:rsid w:val="00C73F4C"/>
    <w:rsid w:val="00C76300"/>
    <w:rsid w:val="00C800AD"/>
    <w:rsid w:val="00C83434"/>
    <w:rsid w:val="00C8395D"/>
    <w:rsid w:val="00C83E15"/>
    <w:rsid w:val="00C83FBF"/>
    <w:rsid w:val="00C842EC"/>
    <w:rsid w:val="00C868DE"/>
    <w:rsid w:val="00C91269"/>
    <w:rsid w:val="00C914F0"/>
    <w:rsid w:val="00C91C06"/>
    <w:rsid w:val="00C92139"/>
    <w:rsid w:val="00C93769"/>
    <w:rsid w:val="00C97974"/>
    <w:rsid w:val="00CA0B92"/>
    <w:rsid w:val="00CA15B6"/>
    <w:rsid w:val="00CA19DB"/>
    <w:rsid w:val="00CA2DAC"/>
    <w:rsid w:val="00CA3649"/>
    <w:rsid w:val="00CA4AAE"/>
    <w:rsid w:val="00CA51F3"/>
    <w:rsid w:val="00CA58E7"/>
    <w:rsid w:val="00CA62AA"/>
    <w:rsid w:val="00CA6514"/>
    <w:rsid w:val="00CA65F4"/>
    <w:rsid w:val="00CB051A"/>
    <w:rsid w:val="00CB10E7"/>
    <w:rsid w:val="00CB2E72"/>
    <w:rsid w:val="00CB33B7"/>
    <w:rsid w:val="00CC1270"/>
    <w:rsid w:val="00CC16FC"/>
    <w:rsid w:val="00CC3204"/>
    <w:rsid w:val="00CC46F4"/>
    <w:rsid w:val="00CC60B0"/>
    <w:rsid w:val="00CC65D0"/>
    <w:rsid w:val="00CC77D0"/>
    <w:rsid w:val="00CD032A"/>
    <w:rsid w:val="00CD0F5A"/>
    <w:rsid w:val="00CD1C9C"/>
    <w:rsid w:val="00CD28DA"/>
    <w:rsid w:val="00CD2A4D"/>
    <w:rsid w:val="00CD3779"/>
    <w:rsid w:val="00CE08F7"/>
    <w:rsid w:val="00CE1D5D"/>
    <w:rsid w:val="00CE1DD7"/>
    <w:rsid w:val="00CE2F65"/>
    <w:rsid w:val="00CE3AB7"/>
    <w:rsid w:val="00CE4393"/>
    <w:rsid w:val="00CE4687"/>
    <w:rsid w:val="00CE4C00"/>
    <w:rsid w:val="00CE6A7B"/>
    <w:rsid w:val="00CE72B2"/>
    <w:rsid w:val="00CF09BC"/>
    <w:rsid w:val="00CF1C07"/>
    <w:rsid w:val="00CF4FFE"/>
    <w:rsid w:val="00CF5A88"/>
    <w:rsid w:val="00D00771"/>
    <w:rsid w:val="00D00815"/>
    <w:rsid w:val="00D010A5"/>
    <w:rsid w:val="00D02933"/>
    <w:rsid w:val="00D03AFD"/>
    <w:rsid w:val="00D041EC"/>
    <w:rsid w:val="00D0496F"/>
    <w:rsid w:val="00D102FD"/>
    <w:rsid w:val="00D10457"/>
    <w:rsid w:val="00D10B05"/>
    <w:rsid w:val="00D10FD6"/>
    <w:rsid w:val="00D138C3"/>
    <w:rsid w:val="00D1391E"/>
    <w:rsid w:val="00D1669D"/>
    <w:rsid w:val="00D224B9"/>
    <w:rsid w:val="00D227ED"/>
    <w:rsid w:val="00D23059"/>
    <w:rsid w:val="00D2467C"/>
    <w:rsid w:val="00D27249"/>
    <w:rsid w:val="00D275D1"/>
    <w:rsid w:val="00D276C8"/>
    <w:rsid w:val="00D277AC"/>
    <w:rsid w:val="00D304FC"/>
    <w:rsid w:val="00D32034"/>
    <w:rsid w:val="00D3357B"/>
    <w:rsid w:val="00D33C22"/>
    <w:rsid w:val="00D37C0B"/>
    <w:rsid w:val="00D40B19"/>
    <w:rsid w:val="00D43C5F"/>
    <w:rsid w:val="00D45FAC"/>
    <w:rsid w:val="00D46317"/>
    <w:rsid w:val="00D47FBF"/>
    <w:rsid w:val="00D53BC6"/>
    <w:rsid w:val="00D559BE"/>
    <w:rsid w:val="00D55B29"/>
    <w:rsid w:val="00D57667"/>
    <w:rsid w:val="00D6349C"/>
    <w:rsid w:val="00D63DDE"/>
    <w:rsid w:val="00D64583"/>
    <w:rsid w:val="00D64B8E"/>
    <w:rsid w:val="00D651C7"/>
    <w:rsid w:val="00D663D1"/>
    <w:rsid w:val="00D66E73"/>
    <w:rsid w:val="00D671EB"/>
    <w:rsid w:val="00D707EA"/>
    <w:rsid w:val="00D7300E"/>
    <w:rsid w:val="00D734D1"/>
    <w:rsid w:val="00D748EA"/>
    <w:rsid w:val="00D74C49"/>
    <w:rsid w:val="00D750CC"/>
    <w:rsid w:val="00D7523A"/>
    <w:rsid w:val="00D76B4C"/>
    <w:rsid w:val="00D76DA9"/>
    <w:rsid w:val="00D77781"/>
    <w:rsid w:val="00D80FFA"/>
    <w:rsid w:val="00D812E0"/>
    <w:rsid w:val="00D82E5C"/>
    <w:rsid w:val="00D84013"/>
    <w:rsid w:val="00D843A7"/>
    <w:rsid w:val="00D85D84"/>
    <w:rsid w:val="00D85EC1"/>
    <w:rsid w:val="00D8624C"/>
    <w:rsid w:val="00D90593"/>
    <w:rsid w:val="00D9218A"/>
    <w:rsid w:val="00D92490"/>
    <w:rsid w:val="00D92EAE"/>
    <w:rsid w:val="00DA02BE"/>
    <w:rsid w:val="00DA0300"/>
    <w:rsid w:val="00DA053D"/>
    <w:rsid w:val="00DA05FB"/>
    <w:rsid w:val="00DA0FD6"/>
    <w:rsid w:val="00DA293D"/>
    <w:rsid w:val="00DA3269"/>
    <w:rsid w:val="00DA3A02"/>
    <w:rsid w:val="00DA3E7C"/>
    <w:rsid w:val="00DA4156"/>
    <w:rsid w:val="00DA4C74"/>
    <w:rsid w:val="00DA4F72"/>
    <w:rsid w:val="00DA52A6"/>
    <w:rsid w:val="00DA5869"/>
    <w:rsid w:val="00DA6A21"/>
    <w:rsid w:val="00DB06E7"/>
    <w:rsid w:val="00DB4833"/>
    <w:rsid w:val="00DB4ABD"/>
    <w:rsid w:val="00DB616D"/>
    <w:rsid w:val="00DB7788"/>
    <w:rsid w:val="00DC0099"/>
    <w:rsid w:val="00DC16E8"/>
    <w:rsid w:val="00DC1DB4"/>
    <w:rsid w:val="00DC3209"/>
    <w:rsid w:val="00DC48BF"/>
    <w:rsid w:val="00DC5230"/>
    <w:rsid w:val="00DC6512"/>
    <w:rsid w:val="00DC6CA3"/>
    <w:rsid w:val="00DC7607"/>
    <w:rsid w:val="00DD160B"/>
    <w:rsid w:val="00DD1C08"/>
    <w:rsid w:val="00DD34E7"/>
    <w:rsid w:val="00DD3D88"/>
    <w:rsid w:val="00DD45DA"/>
    <w:rsid w:val="00DD5DB5"/>
    <w:rsid w:val="00DD6BC8"/>
    <w:rsid w:val="00DE172F"/>
    <w:rsid w:val="00DE1990"/>
    <w:rsid w:val="00DE243C"/>
    <w:rsid w:val="00DE3D46"/>
    <w:rsid w:val="00DE5BC6"/>
    <w:rsid w:val="00DE6878"/>
    <w:rsid w:val="00DF28A9"/>
    <w:rsid w:val="00DF3D7E"/>
    <w:rsid w:val="00DF3F57"/>
    <w:rsid w:val="00DF465F"/>
    <w:rsid w:val="00DF5D72"/>
    <w:rsid w:val="00E02B75"/>
    <w:rsid w:val="00E0315C"/>
    <w:rsid w:val="00E035A0"/>
    <w:rsid w:val="00E03AA9"/>
    <w:rsid w:val="00E03DB1"/>
    <w:rsid w:val="00E04E72"/>
    <w:rsid w:val="00E04FE5"/>
    <w:rsid w:val="00E0548B"/>
    <w:rsid w:val="00E05D63"/>
    <w:rsid w:val="00E05EEF"/>
    <w:rsid w:val="00E11376"/>
    <w:rsid w:val="00E15B18"/>
    <w:rsid w:val="00E16095"/>
    <w:rsid w:val="00E210C9"/>
    <w:rsid w:val="00E22E6C"/>
    <w:rsid w:val="00E24BDB"/>
    <w:rsid w:val="00E26204"/>
    <w:rsid w:val="00E26561"/>
    <w:rsid w:val="00E271ED"/>
    <w:rsid w:val="00E307A7"/>
    <w:rsid w:val="00E32700"/>
    <w:rsid w:val="00E32982"/>
    <w:rsid w:val="00E334F0"/>
    <w:rsid w:val="00E33DE2"/>
    <w:rsid w:val="00E340E4"/>
    <w:rsid w:val="00E35925"/>
    <w:rsid w:val="00E3765C"/>
    <w:rsid w:val="00E3786C"/>
    <w:rsid w:val="00E40AC8"/>
    <w:rsid w:val="00E42C51"/>
    <w:rsid w:val="00E43248"/>
    <w:rsid w:val="00E441C9"/>
    <w:rsid w:val="00E4658E"/>
    <w:rsid w:val="00E54C9E"/>
    <w:rsid w:val="00E55933"/>
    <w:rsid w:val="00E5793E"/>
    <w:rsid w:val="00E57E0F"/>
    <w:rsid w:val="00E60011"/>
    <w:rsid w:val="00E6155A"/>
    <w:rsid w:val="00E62519"/>
    <w:rsid w:val="00E62E26"/>
    <w:rsid w:val="00E67BEB"/>
    <w:rsid w:val="00E70334"/>
    <w:rsid w:val="00E71466"/>
    <w:rsid w:val="00E719CC"/>
    <w:rsid w:val="00E73B0A"/>
    <w:rsid w:val="00E73F10"/>
    <w:rsid w:val="00E74E45"/>
    <w:rsid w:val="00E77ACA"/>
    <w:rsid w:val="00E80200"/>
    <w:rsid w:val="00E819BF"/>
    <w:rsid w:val="00E82890"/>
    <w:rsid w:val="00E84C85"/>
    <w:rsid w:val="00E873BB"/>
    <w:rsid w:val="00E87C25"/>
    <w:rsid w:val="00E9167D"/>
    <w:rsid w:val="00E93E0D"/>
    <w:rsid w:val="00E93E35"/>
    <w:rsid w:val="00E94513"/>
    <w:rsid w:val="00E94948"/>
    <w:rsid w:val="00E961F3"/>
    <w:rsid w:val="00E969EE"/>
    <w:rsid w:val="00EA029A"/>
    <w:rsid w:val="00EA0A2A"/>
    <w:rsid w:val="00EA3768"/>
    <w:rsid w:val="00EA3DA2"/>
    <w:rsid w:val="00EA429C"/>
    <w:rsid w:val="00EA4BAE"/>
    <w:rsid w:val="00EA7EAD"/>
    <w:rsid w:val="00EB06F5"/>
    <w:rsid w:val="00EB4A3E"/>
    <w:rsid w:val="00EB4F6A"/>
    <w:rsid w:val="00EB590E"/>
    <w:rsid w:val="00EC2C4C"/>
    <w:rsid w:val="00EC4029"/>
    <w:rsid w:val="00EC6893"/>
    <w:rsid w:val="00ED16B2"/>
    <w:rsid w:val="00ED209A"/>
    <w:rsid w:val="00ED435C"/>
    <w:rsid w:val="00ED5E51"/>
    <w:rsid w:val="00ED60E1"/>
    <w:rsid w:val="00ED7D95"/>
    <w:rsid w:val="00EE0853"/>
    <w:rsid w:val="00EE0E28"/>
    <w:rsid w:val="00EE18A7"/>
    <w:rsid w:val="00EE3731"/>
    <w:rsid w:val="00EE460A"/>
    <w:rsid w:val="00EE6E9D"/>
    <w:rsid w:val="00EF0DD6"/>
    <w:rsid w:val="00EF39D4"/>
    <w:rsid w:val="00EF7CBA"/>
    <w:rsid w:val="00F00B4F"/>
    <w:rsid w:val="00F0240B"/>
    <w:rsid w:val="00F04AA6"/>
    <w:rsid w:val="00F06EAB"/>
    <w:rsid w:val="00F071EF"/>
    <w:rsid w:val="00F07B59"/>
    <w:rsid w:val="00F10DF8"/>
    <w:rsid w:val="00F12829"/>
    <w:rsid w:val="00F1492B"/>
    <w:rsid w:val="00F16A86"/>
    <w:rsid w:val="00F16F60"/>
    <w:rsid w:val="00F20018"/>
    <w:rsid w:val="00F202F3"/>
    <w:rsid w:val="00F21B1A"/>
    <w:rsid w:val="00F22D33"/>
    <w:rsid w:val="00F230B4"/>
    <w:rsid w:val="00F23B46"/>
    <w:rsid w:val="00F23D6B"/>
    <w:rsid w:val="00F2500B"/>
    <w:rsid w:val="00F26060"/>
    <w:rsid w:val="00F268CA"/>
    <w:rsid w:val="00F272E5"/>
    <w:rsid w:val="00F27DF8"/>
    <w:rsid w:val="00F31709"/>
    <w:rsid w:val="00F3232C"/>
    <w:rsid w:val="00F32B06"/>
    <w:rsid w:val="00F343D5"/>
    <w:rsid w:val="00F35AF2"/>
    <w:rsid w:val="00F35E1C"/>
    <w:rsid w:val="00F400B3"/>
    <w:rsid w:val="00F424B6"/>
    <w:rsid w:val="00F43E63"/>
    <w:rsid w:val="00F455D4"/>
    <w:rsid w:val="00F46532"/>
    <w:rsid w:val="00F50063"/>
    <w:rsid w:val="00F51729"/>
    <w:rsid w:val="00F53A92"/>
    <w:rsid w:val="00F545B0"/>
    <w:rsid w:val="00F55BEF"/>
    <w:rsid w:val="00F5624E"/>
    <w:rsid w:val="00F571D7"/>
    <w:rsid w:val="00F61139"/>
    <w:rsid w:val="00F6143E"/>
    <w:rsid w:val="00F61739"/>
    <w:rsid w:val="00F63046"/>
    <w:rsid w:val="00F6428E"/>
    <w:rsid w:val="00F64724"/>
    <w:rsid w:val="00F65223"/>
    <w:rsid w:val="00F65C4B"/>
    <w:rsid w:val="00F6641A"/>
    <w:rsid w:val="00F725AE"/>
    <w:rsid w:val="00F7391E"/>
    <w:rsid w:val="00F7528F"/>
    <w:rsid w:val="00F760F6"/>
    <w:rsid w:val="00F77EBB"/>
    <w:rsid w:val="00F80003"/>
    <w:rsid w:val="00F82C07"/>
    <w:rsid w:val="00F84538"/>
    <w:rsid w:val="00F870BC"/>
    <w:rsid w:val="00F9090D"/>
    <w:rsid w:val="00F9094F"/>
    <w:rsid w:val="00F91B24"/>
    <w:rsid w:val="00F92058"/>
    <w:rsid w:val="00F9241C"/>
    <w:rsid w:val="00F924BF"/>
    <w:rsid w:val="00F937F8"/>
    <w:rsid w:val="00F93C41"/>
    <w:rsid w:val="00F96456"/>
    <w:rsid w:val="00F97163"/>
    <w:rsid w:val="00F97282"/>
    <w:rsid w:val="00F9746F"/>
    <w:rsid w:val="00F97E78"/>
    <w:rsid w:val="00FA04DB"/>
    <w:rsid w:val="00FA0B8A"/>
    <w:rsid w:val="00FA1637"/>
    <w:rsid w:val="00FA3143"/>
    <w:rsid w:val="00FA44EB"/>
    <w:rsid w:val="00FA45E0"/>
    <w:rsid w:val="00FA47AB"/>
    <w:rsid w:val="00FA7195"/>
    <w:rsid w:val="00FA7EA0"/>
    <w:rsid w:val="00FB0C4B"/>
    <w:rsid w:val="00FB14EE"/>
    <w:rsid w:val="00FB2B1C"/>
    <w:rsid w:val="00FB2BC5"/>
    <w:rsid w:val="00FB4029"/>
    <w:rsid w:val="00FB4036"/>
    <w:rsid w:val="00FB5A4D"/>
    <w:rsid w:val="00FB75E2"/>
    <w:rsid w:val="00FB79FD"/>
    <w:rsid w:val="00FC2650"/>
    <w:rsid w:val="00FC59E0"/>
    <w:rsid w:val="00FC6E60"/>
    <w:rsid w:val="00FD06E4"/>
    <w:rsid w:val="00FD12BC"/>
    <w:rsid w:val="00FD2108"/>
    <w:rsid w:val="00FD2DA7"/>
    <w:rsid w:val="00FD33A0"/>
    <w:rsid w:val="00FD34A0"/>
    <w:rsid w:val="00FD35E0"/>
    <w:rsid w:val="00FD3E84"/>
    <w:rsid w:val="00FD4891"/>
    <w:rsid w:val="00FD5F20"/>
    <w:rsid w:val="00FD6A0E"/>
    <w:rsid w:val="00FD76BB"/>
    <w:rsid w:val="00FD7D37"/>
    <w:rsid w:val="00FE0958"/>
    <w:rsid w:val="00FE26F0"/>
    <w:rsid w:val="00FE271A"/>
    <w:rsid w:val="00FE2CE2"/>
    <w:rsid w:val="00FE2FCE"/>
    <w:rsid w:val="00FE3866"/>
    <w:rsid w:val="00FE3DED"/>
    <w:rsid w:val="00FF2724"/>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9F47C"/>
  <w15:docId w15:val="{A6F5C344-5C9B-4F35-ADC2-293FAE3BD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113D7"/>
    <w:pPr>
      <w:spacing w:before="240" w:after="240" w:line="280" w:lineRule="atLeast"/>
    </w:pPr>
    <w:rPr>
      <w:snapToGrid w:val="0"/>
      <w:sz w:val="24"/>
      <w:lang w:val="en-NZ"/>
    </w:rPr>
  </w:style>
  <w:style w:type="paragraph" w:styleId="Heading1">
    <w:name w:val="heading 1"/>
    <w:basedOn w:val="BodyText"/>
    <w:next w:val="BodyText"/>
    <w:link w:val="Heading1Char"/>
    <w:uiPriority w:val="9"/>
    <w:rsid w:val="007113D7"/>
    <w:pPr>
      <w:keepNext/>
      <w:keepLines/>
      <w:numPr>
        <w:numId w:val="4"/>
      </w:numPr>
      <w:spacing w:before="480" w:line="240" w:lineRule="auto"/>
      <w:outlineLvl w:val="0"/>
    </w:pPr>
    <w:rPr>
      <w:rFonts w:ascii="Calibri" w:eastAsiaTheme="majorEastAsia" w:hAnsi="Calibri" w:cstheme="majorBidi"/>
      <w:b/>
      <w:bCs/>
      <w:snapToGrid/>
      <w:sz w:val="28"/>
      <w:szCs w:val="28"/>
      <w:lang w:val="en-US"/>
    </w:rPr>
  </w:style>
  <w:style w:type="paragraph" w:styleId="Heading2">
    <w:name w:val="heading 2"/>
    <w:basedOn w:val="Heading1"/>
    <w:next w:val="BodyText"/>
    <w:rsid w:val="007113D7"/>
    <w:pPr>
      <w:numPr>
        <w:ilvl w:val="1"/>
      </w:numPr>
      <w:spacing w:after="360" w:line="280" w:lineRule="atLeast"/>
      <w:outlineLvl w:val="1"/>
    </w:pPr>
    <w:rPr>
      <w:sz w:val="24"/>
    </w:rPr>
  </w:style>
  <w:style w:type="paragraph" w:styleId="Heading3">
    <w:name w:val="heading 3"/>
    <w:basedOn w:val="Heading2"/>
    <w:next w:val="BodyText"/>
    <w:autoRedefine/>
    <w:rsid w:val="007113D7"/>
    <w:pPr>
      <w:keepLines w:val="0"/>
      <w:numPr>
        <w:ilvl w:val="2"/>
      </w:numPr>
      <w:spacing w:after="0"/>
      <w:ind w:left="1418" w:hanging="851"/>
      <w:outlineLvl w:val="2"/>
    </w:pPr>
    <w:rPr>
      <w:rFonts w:eastAsia="Times New Roman" w:cs="Times New Roman"/>
      <w:bCs w:val="0"/>
      <w:snapToGrid w:val="0"/>
      <w:kern w:val="28"/>
      <w:lang w:val="en-GB"/>
    </w:rPr>
  </w:style>
  <w:style w:type="paragraph" w:styleId="Heading4">
    <w:name w:val="heading 4"/>
    <w:basedOn w:val="Normal"/>
    <w:next w:val="BodyText"/>
    <w:rsid w:val="007113D7"/>
    <w:pPr>
      <w:keepNext/>
      <w:spacing w:before="480" w:after="0"/>
      <w:ind w:left="567"/>
      <w:outlineLvl w:val="3"/>
    </w:pPr>
    <w:rPr>
      <w:rFonts w:ascii="Calibri" w:hAnsi="Calibri"/>
      <w:i/>
    </w:rPr>
  </w:style>
  <w:style w:type="paragraph" w:styleId="Heading5">
    <w:name w:val="heading 5"/>
    <w:basedOn w:val="Normal"/>
    <w:next w:val="Normal"/>
    <w:autoRedefine/>
    <w:rsid w:val="007113D7"/>
    <w:pPr>
      <w:spacing w:after="60"/>
      <w:outlineLvl w:val="4"/>
    </w:pPr>
    <w:rPr>
      <w:rFonts w:ascii="Calibri" w:hAnsi="Calibri"/>
      <w:b/>
    </w:rPr>
  </w:style>
  <w:style w:type="paragraph" w:styleId="Heading6">
    <w:name w:val="heading 6"/>
    <w:basedOn w:val="Normal"/>
    <w:next w:val="Normal"/>
    <w:rsid w:val="007113D7"/>
    <w:pPr>
      <w:spacing w:after="60"/>
      <w:outlineLvl w:val="5"/>
    </w:pPr>
    <w:rPr>
      <w:rFonts w:ascii="Calibri" w:hAnsi="Calibri"/>
      <w:i/>
    </w:rPr>
  </w:style>
  <w:style w:type="paragraph" w:styleId="Heading7">
    <w:name w:val="heading 7"/>
    <w:basedOn w:val="Normal"/>
    <w:next w:val="Normal"/>
    <w:rsid w:val="007113D7"/>
    <w:pPr>
      <w:spacing w:after="60"/>
      <w:outlineLvl w:val="6"/>
    </w:pPr>
    <w:rPr>
      <w:rFonts w:ascii="Calibri" w:hAnsi="Calibri"/>
      <w:sz w:val="20"/>
    </w:rPr>
  </w:style>
  <w:style w:type="paragraph" w:styleId="Heading8">
    <w:name w:val="heading 8"/>
    <w:basedOn w:val="Normal"/>
    <w:next w:val="Normal"/>
    <w:rsid w:val="007113D7"/>
    <w:pPr>
      <w:spacing w:after="60"/>
      <w:outlineLvl w:val="7"/>
    </w:pPr>
    <w:rPr>
      <w:rFonts w:ascii="Calibri" w:hAnsi="Calibri"/>
      <w:i/>
      <w:sz w:val="20"/>
    </w:rPr>
  </w:style>
  <w:style w:type="paragraph" w:styleId="Heading9">
    <w:name w:val="heading 9"/>
    <w:basedOn w:val="Normal"/>
    <w:next w:val="Normal"/>
    <w:rsid w:val="007113D7"/>
    <w:pPr>
      <w:spacing w:after="60"/>
      <w:outlineLvl w:val="8"/>
    </w:pPr>
    <w:rPr>
      <w:rFonts w:ascii="Calibri" w:hAnsi="Calibr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113D7"/>
    <w:pPr>
      <w:spacing w:before="60" w:after="180"/>
    </w:pPr>
  </w:style>
  <w:style w:type="paragraph" w:customStyle="1" w:styleId="MWAppendix1">
    <w:name w:val="MW Appendix1"/>
    <w:basedOn w:val="MWHeading1"/>
    <w:next w:val="MWBody1"/>
    <w:qFormat/>
    <w:rsid w:val="007113D7"/>
    <w:pPr>
      <w:numPr>
        <w:numId w:val="0"/>
      </w:numPr>
      <w:spacing w:before="0"/>
    </w:pPr>
  </w:style>
  <w:style w:type="paragraph" w:styleId="BalloonText">
    <w:name w:val="Balloon Text"/>
    <w:basedOn w:val="Normal"/>
    <w:semiHidden/>
    <w:rsid w:val="007113D7"/>
    <w:rPr>
      <w:rFonts w:ascii="Tahoma" w:hAnsi="Tahoma" w:cs="Tahoma"/>
      <w:sz w:val="16"/>
      <w:szCs w:val="16"/>
    </w:rPr>
  </w:style>
  <w:style w:type="paragraph" w:styleId="BodyText2">
    <w:name w:val="Body Text 2"/>
    <w:basedOn w:val="BodyText"/>
    <w:rsid w:val="007113D7"/>
    <w:pPr>
      <w:ind w:firstLine="567"/>
    </w:pPr>
  </w:style>
  <w:style w:type="paragraph" w:styleId="Footer">
    <w:name w:val="footer"/>
    <w:basedOn w:val="Normal"/>
    <w:link w:val="FooterChar"/>
    <w:uiPriority w:val="99"/>
    <w:qFormat/>
    <w:rsid w:val="007113D7"/>
    <w:pPr>
      <w:tabs>
        <w:tab w:val="center" w:pos="4320"/>
        <w:tab w:val="right" w:pos="8959"/>
      </w:tabs>
      <w:spacing w:line="240" w:lineRule="atLeast"/>
      <w:jc w:val="center"/>
    </w:pPr>
    <w:rPr>
      <w:rFonts w:ascii="Ebrima" w:hAnsi="Ebrima"/>
      <w:i/>
      <w:color w:val="86888A" w:themeColor="text2"/>
      <w:sz w:val="20"/>
    </w:rPr>
  </w:style>
  <w:style w:type="paragraph" w:customStyle="1" w:styleId="FooterEven">
    <w:name w:val="FooterEven"/>
    <w:basedOn w:val="Normal"/>
    <w:rsid w:val="007113D7"/>
    <w:pPr>
      <w:tabs>
        <w:tab w:val="center" w:pos="4153"/>
        <w:tab w:val="right" w:pos="8306"/>
      </w:tabs>
    </w:pPr>
    <w:rPr>
      <w:sz w:val="18"/>
    </w:rPr>
  </w:style>
  <w:style w:type="paragraph" w:customStyle="1" w:styleId="FooterOdd">
    <w:name w:val="FooterOdd"/>
    <w:basedOn w:val="Normal"/>
    <w:rsid w:val="007113D7"/>
    <w:pPr>
      <w:tabs>
        <w:tab w:val="center" w:pos="4153"/>
        <w:tab w:val="right" w:pos="8306"/>
      </w:tabs>
      <w:jc w:val="right"/>
    </w:pPr>
    <w:rPr>
      <w:sz w:val="18"/>
    </w:rPr>
  </w:style>
  <w:style w:type="paragraph" w:styleId="Header">
    <w:name w:val="header"/>
    <w:basedOn w:val="Normal"/>
    <w:link w:val="HeaderChar"/>
    <w:qFormat/>
    <w:rsid w:val="007113D7"/>
    <w:pPr>
      <w:tabs>
        <w:tab w:val="center" w:pos="4320"/>
        <w:tab w:val="right" w:pos="8640"/>
      </w:tabs>
      <w:spacing w:line="240" w:lineRule="atLeast"/>
    </w:pPr>
    <w:rPr>
      <w:rFonts w:ascii="Calibri" w:hAnsi="Calibri"/>
      <w:i/>
      <w:color w:val="86888A" w:themeColor="text2"/>
      <w:sz w:val="18"/>
    </w:rPr>
  </w:style>
  <w:style w:type="character" w:styleId="Hyperlink">
    <w:name w:val="Hyperlink"/>
    <w:basedOn w:val="DefaultParagraphFont"/>
    <w:uiPriority w:val="99"/>
    <w:rsid w:val="007113D7"/>
    <w:rPr>
      <w:color w:val="0000FF"/>
      <w:u w:val="single"/>
    </w:rPr>
  </w:style>
  <w:style w:type="paragraph" w:styleId="Index1">
    <w:name w:val="index 1"/>
    <w:basedOn w:val="Normal"/>
    <w:autoRedefine/>
    <w:semiHidden/>
    <w:rsid w:val="007113D7"/>
    <w:pPr>
      <w:spacing w:after="60"/>
      <w:ind w:left="567" w:hanging="567"/>
    </w:pPr>
  </w:style>
  <w:style w:type="paragraph" w:styleId="ListBullet">
    <w:name w:val="List Bullet"/>
    <w:aliases w:val="LCR List Bullet"/>
    <w:basedOn w:val="Normal"/>
    <w:rsid w:val="007113D7"/>
    <w:pPr>
      <w:numPr>
        <w:numId w:val="5"/>
      </w:numPr>
      <w:spacing w:before="60" w:after="0"/>
    </w:pPr>
    <w:rPr>
      <w:szCs w:val="22"/>
    </w:rPr>
  </w:style>
  <w:style w:type="paragraph" w:styleId="ListNumber">
    <w:name w:val="List Number"/>
    <w:basedOn w:val="Normal"/>
    <w:autoRedefine/>
    <w:rsid w:val="007113D7"/>
    <w:pPr>
      <w:numPr>
        <w:numId w:val="3"/>
      </w:numPr>
      <w:tabs>
        <w:tab w:val="left" w:pos="1701"/>
      </w:tabs>
    </w:pPr>
    <w:rPr>
      <w:lang w:val="en-US"/>
    </w:rPr>
  </w:style>
  <w:style w:type="paragraph" w:customStyle="1" w:styleId="MWSummary1">
    <w:name w:val="MW Summary1"/>
    <w:basedOn w:val="MWTitle2"/>
    <w:next w:val="BodyText"/>
    <w:qFormat/>
    <w:rsid w:val="007113D7"/>
    <w:pPr>
      <w:spacing w:before="0" w:after="120"/>
    </w:pPr>
  </w:style>
  <w:style w:type="paragraph" w:styleId="Title">
    <w:name w:val="Title"/>
    <w:basedOn w:val="Normal"/>
    <w:rsid w:val="007113D7"/>
    <w:pPr>
      <w:ind w:left="3402"/>
      <w:outlineLvl w:val="0"/>
    </w:pPr>
    <w:rPr>
      <w:rFonts w:ascii="Calibri" w:hAnsi="Calibri"/>
      <w:b/>
      <w:bCs/>
      <w:kern w:val="28"/>
      <w:sz w:val="40"/>
    </w:rPr>
  </w:style>
  <w:style w:type="paragraph" w:styleId="TOC1">
    <w:name w:val="toc 1"/>
    <w:basedOn w:val="Normal"/>
    <w:next w:val="Normal"/>
    <w:autoRedefine/>
    <w:uiPriority w:val="39"/>
    <w:rsid w:val="007113D7"/>
    <w:pPr>
      <w:tabs>
        <w:tab w:val="left" w:pos="567"/>
        <w:tab w:val="right" w:leader="dot" w:pos="9072"/>
      </w:tabs>
      <w:spacing w:before="120" w:after="60" w:line="240" w:lineRule="atLeast"/>
    </w:pPr>
    <w:rPr>
      <w:rFonts w:ascii="Ebrima" w:hAnsi="Ebrima"/>
      <w:sz w:val="22"/>
    </w:rPr>
  </w:style>
  <w:style w:type="paragraph" w:styleId="TOC2">
    <w:name w:val="toc 2"/>
    <w:basedOn w:val="Normal"/>
    <w:next w:val="Normal"/>
    <w:uiPriority w:val="39"/>
    <w:rsid w:val="007113D7"/>
    <w:pPr>
      <w:tabs>
        <w:tab w:val="left" w:pos="567"/>
        <w:tab w:val="left" w:pos="1134"/>
        <w:tab w:val="right" w:leader="dot" w:pos="9072"/>
      </w:tabs>
      <w:spacing w:before="60" w:after="60" w:line="220" w:lineRule="atLeast"/>
      <w:ind w:left="1134" w:hanging="567"/>
      <w:outlineLvl w:val="0"/>
    </w:pPr>
    <w:rPr>
      <w:rFonts w:ascii="Ebrima" w:hAnsi="Ebrima"/>
      <w:sz w:val="20"/>
    </w:rPr>
  </w:style>
  <w:style w:type="paragraph" w:customStyle="1" w:styleId="CreatedBy">
    <w:name w:val="Created By"/>
    <w:basedOn w:val="Normal"/>
    <w:rsid w:val="007113D7"/>
    <w:pPr>
      <w:spacing w:after="0"/>
    </w:pPr>
  </w:style>
  <w:style w:type="paragraph" w:styleId="BodyTextIndent2">
    <w:name w:val="Body Text Indent 2"/>
    <w:basedOn w:val="Normal"/>
    <w:semiHidden/>
    <w:rsid w:val="007113D7"/>
    <w:pPr>
      <w:spacing w:after="120" w:line="480" w:lineRule="auto"/>
      <w:ind w:left="283"/>
    </w:pPr>
  </w:style>
  <w:style w:type="character" w:styleId="Strong">
    <w:name w:val="Strong"/>
    <w:basedOn w:val="DefaultParagraphFont"/>
    <w:uiPriority w:val="22"/>
    <w:rsid w:val="007113D7"/>
    <w:rPr>
      <w:b/>
      <w:bCs/>
    </w:rPr>
  </w:style>
  <w:style w:type="character" w:customStyle="1" w:styleId="PlainTextChar">
    <w:name w:val="Plain Text Char"/>
    <w:basedOn w:val="DefaultParagraphFont"/>
    <w:link w:val="PlainText"/>
    <w:semiHidden/>
    <w:locked/>
    <w:rsid w:val="007113D7"/>
    <w:rPr>
      <w:rFonts w:ascii="Consolas" w:hAnsi="Consolas"/>
      <w:sz w:val="21"/>
      <w:szCs w:val="21"/>
    </w:rPr>
  </w:style>
  <w:style w:type="paragraph" w:styleId="PlainText">
    <w:name w:val="Plain Text"/>
    <w:basedOn w:val="Normal"/>
    <w:link w:val="PlainTextChar"/>
    <w:semiHidden/>
    <w:rsid w:val="007113D7"/>
    <w:rPr>
      <w:rFonts w:ascii="Consolas" w:hAnsi="Consolas"/>
      <w:snapToGrid/>
      <w:sz w:val="21"/>
      <w:szCs w:val="21"/>
      <w:lang w:val="en-US"/>
    </w:rPr>
  </w:style>
  <w:style w:type="paragraph" w:customStyle="1" w:styleId="MWTableofContents">
    <w:name w:val="MW Table of Contents"/>
    <w:basedOn w:val="MWTitle2"/>
    <w:qFormat/>
    <w:rsid w:val="007113D7"/>
    <w:pPr>
      <w:spacing w:before="120" w:after="720"/>
    </w:pPr>
  </w:style>
  <w:style w:type="paragraph" w:styleId="FootnoteText">
    <w:name w:val="footnote text"/>
    <w:basedOn w:val="Normal"/>
    <w:semiHidden/>
    <w:qFormat/>
    <w:rsid w:val="007113D7"/>
    <w:pPr>
      <w:spacing w:before="0" w:after="60" w:line="200" w:lineRule="atLeast"/>
    </w:pPr>
    <w:rPr>
      <w:rFonts w:ascii="Ebrima" w:hAnsi="Ebrima"/>
      <w:sz w:val="18"/>
    </w:rPr>
  </w:style>
  <w:style w:type="character" w:styleId="FootnoteReference">
    <w:name w:val="footnote reference"/>
    <w:basedOn w:val="DefaultParagraphFont"/>
    <w:semiHidden/>
    <w:rsid w:val="007113D7"/>
    <w:rPr>
      <w:vertAlign w:val="superscript"/>
    </w:rPr>
  </w:style>
  <w:style w:type="character" w:styleId="PageNumber">
    <w:name w:val="page number"/>
    <w:basedOn w:val="DefaultParagraphFont"/>
    <w:rsid w:val="007113D7"/>
  </w:style>
  <w:style w:type="paragraph" w:customStyle="1" w:styleId="MWTitle2">
    <w:name w:val="MW Title2"/>
    <w:basedOn w:val="Title"/>
    <w:qFormat/>
    <w:rsid w:val="007113D7"/>
    <w:pPr>
      <w:spacing w:after="480" w:line="320" w:lineRule="atLeast"/>
      <w:ind w:left="0"/>
    </w:pPr>
    <w:rPr>
      <w:rFonts w:ascii="Ebrima" w:hAnsi="Ebrima"/>
      <w:sz w:val="32"/>
    </w:rPr>
  </w:style>
  <w:style w:type="paragraph" w:customStyle="1" w:styleId="Objectives">
    <w:name w:val="Objectives"/>
    <w:basedOn w:val="BodyText2"/>
    <w:rsid w:val="007113D7"/>
    <w:rPr>
      <w:rFonts w:ascii="Calibri" w:hAnsi="Calibri"/>
    </w:rPr>
  </w:style>
  <w:style w:type="paragraph" w:customStyle="1" w:styleId="Recommendations">
    <w:name w:val="Recommendations"/>
    <w:basedOn w:val="BodyText2"/>
    <w:rsid w:val="007113D7"/>
    <w:rPr>
      <w:rFonts w:ascii="Georgia" w:hAnsi="Georgia"/>
      <w:sz w:val="22"/>
    </w:rPr>
  </w:style>
  <w:style w:type="paragraph" w:customStyle="1" w:styleId="Normal2">
    <w:name w:val="Normal 2"/>
    <w:basedOn w:val="Normal"/>
    <w:rsid w:val="007113D7"/>
    <w:pPr>
      <w:ind w:left="567"/>
    </w:pPr>
  </w:style>
  <w:style w:type="paragraph" w:customStyle="1" w:styleId="TableText">
    <w:name w:val="Table Text"/>
    <w:basedOn w:val="Normal"/>
    <w:rsid w:val="007113D7"/>
    <w:pPr>
      <w:spacing w:after="60" w:line="240" w:lineRule="atLeast"/>
    </w:pPr>
    <w:rPr>
      <w:rFonts w:ascii="Calibri" w:hAnsi="Calibri"/>
      <w:sz w:val="20"/>
    </w:rPr>
  </w:style>
  <w:style w:type="paragraph" w:customStyle="1" w:styleId="MWQuotation">
    <w:name w:val="MW Quotation"/>
    <w:basedOn w:val="Normal"/>
    <w:qFormat/>
    <w:rsid w:val="007113D7"/>
    <w:pPr>
      <w:spacing w:before="120" w:after="120"/>
      <w:ind w:left="567" w:right="567"/>
    </w:pPr>
    <w:rPr>
      <w:rFonts w:ascii="Ebrima" w:hAnsi="Ebrima"/>
      <w:i/>
      <w:sz w:val="22"/>
    </w:rPr>
  </w:style>
  <w:style w:type="paragraph" w:customStyle="1" w:styleId="ListBullet2">
    <w:name w:val="ListBullet2"/>
    <w:basedOn w:val="ListBullet"/>
    <w:rsid w:val="007113D7"/>
    <w:pPr>
      <w:numPr>
        <w:numId w:val="1"/>
      </w:numPr>
    </w:pPr>
  </w:style>
  <w:style w:type="paragraph" w:styleId="Subtitle">
    <w:name w:val="Subtitle"/>
    <w:basedOn w:val="MWSummary2"/>
    <w:next w:val="ListBullet"/>
    <w:rsid w:val="007113D7"/>
    <w:pPr>
      <w:tabs>
        <w:tab w:val="clear" w:pos="567"/>
      </w:tabs>
    </w:pPr>
  </w:style>
  <w:style w:type="paragraph" w:customStyle="1" w:styleId="MWReference">
    <w:name w:val="MW Reference"/>
    <w:basedOn w:val="MWBody2"/>
    <w:qFormat/>
    <w:rsid w:val="007113D7"/>
    <w:pPr>
      <w:spacing w:before="120" w:after="120"/>
      <w:ind w:hanging="567"/>
    </w:pPr>
  </w:style>
  <w:style w:type="paragraph" w:styleId="Caption">
    <w:name w:val="caption"/>
    <w:basedOn w:val="BodyText"/>
    <w:qFormat/>
    <w:rsid w:val="007113D7"/>
    <w:pPr>
      <w:spacing w:before="240" w:after="240" w:line="220" w:lineRule="atLeast"/>
      <w:contextualSpacing/>
    </w:pPr>
    <w:rPr>
      <w:rFonts w:ascii="Ebrima" w:hAnsi="Ebrima"/>
      <w:b/>
      <w:bCs/>
      <w:sz w:val="20"/>
    </w:rPr>
  </w:style>
  <w:style w:type="paragraph" w:customStyle="1" w:styleId="MWTableText2">
    <w:name w:val="MW TableText2"/>
    <w:basedOn w:val="TableText"/>
    <w:qFormat/>
    <w:rsid w:val="007113D7"/>
    <w:pPr>
      <w:spacing w:before="60" w:line="200" w:lineRule="atLeast"/>
    </w:pPr>
    <w:rPr>
      <w:rFonts w:ascii="Ebrima" w:hAnsi="Ebrima"/>
      <w:sz w:val="18"/>
    </w:rPr>
  </w:style>
  <w:style w:type="table" w:styleId="TableGrid">
    <w:name w:val="Table Grid"/>
    <w:basedOn w:val="TableNormal"/>
    <w:rsid w:val="007113D7"/>
    <w:pPr>
      <w:widowControl w:val="0"/>
      <w:spacing w:before="60" w:after="1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BPrjTitlePage">
    <w:name w:val="AHB_Prj_Title_Page"/>
    <w:rsid w:val="007113D7"/>
    <w:pPr>
      <w:widowControl w:val="0"/>
      <w:spacing w:before="240" w:after="240" w:line="280" w:lineRule="atLeast"/>
      <w:ind w:left="567"/>
      <w:outlineLvl w:val="0"/>
    </w:pPr>
    <w:rPr>
      <w:rFonts w:ascii="Lucida Sans" w:hAnsi="Lucida Sans"/>
      <w:b/>
      <w:bCs/>
      <w:noProof/>
      <w:snapToGrid w:val="0"/>
      <w:kern w:val="28"/>
      <w:sz w:val="38"/>
      <w:lang w:val="en-NZ"/>
    </w:rPr>
  </w:style>
  <w:style w:type="paragraph" w:customStyle="1" w:styleId="MWTitle3">
    <w:name w:val="MW Title3"/>
    <w:basedOn w:val="Title"/>
    <w:qFormat/>
    <w:rsid w:val="007113D7"/>
    <w:pPr>
      <w:spacing w:before="720" w:after="360"/>
      <w:ind w:left="0"/>
    </w:pPr>
    <w:rPr>
      <w:rFonts w:ascii="Ebrima" w:hAnsi="Ebrima"/>
      <w:sz w:val="24"/>
    </w:rPr>
  </w:style>
  <w:style w:type="paragraph" w:customStyle="1" w:styleId="MWAddress1">
    <w:name w:val="MW Address1"/>
    <w:basedOn w:val="BodyText"/>
    <w:qFormat/>
    <w:rsid w:val="007113D7"/>
    <w:pPr>
      <w:spacing w:before="360" w:after="0"/>
    </w:pPr>
    <w:rPr>
      <w:rFonts w:ascii="Ebrima" w:hAnsi="Ebrima"/>
      <w:sz w:val="22"/>
    </w:rPr>
  </w:style>
  <w:style w:type="character" w:customStyle="1" w:styleId="BodyTextChar">
    <w:name w:val="Body Text Char"/>
    <w:basedOn w:val="DefaultParagraphFont"/>
    <w:link w:val="BodyText"/>
    <w:rsid w:val="007113D7"/>
    <w:rPr>
      <w:snapToGrid w:val="0"/>
      <w:sz w:val="24"/>
      <w:lang w:val="en-NZ"/>
    </w:rPr>
  </w:style>
  <w:style w:type="paragraph" w:customStyle="1" w:styleId="MWAddress2">
    <w:name w:val="MW Address2"/>
    <w:basedOn w:val="MWAddress1"/>
    <w:qFormat/>
    <w:rsid w:val="007113D7"/>
    <w:pPr>
      <w:spacing w:before="120" w:after="120"/>
    </w:pPr>
    <w:rPr>
      <w:i/>
      <w:sz w:val="20"/>
    </w:rPr>
  </w:style>
  <w:style w:type="paragraph" w:customStyle="1" w:styleId="Title4">
    <w:name w:val="Title 4"/>
    <w:basedOn w:val="MWTitle3"/>
    <w:rsid w:val="007113D7"/>
    <w:pPr>
      <w:spacing w:before="360"/>
    </w:pPr>
  </w:style>
  <w:style w:type="paragraph" w:customStyle="1" w:styleId="MWTableText1">
    <w:name w:val="MW TableText1"/>
    <w:basedOn w:val="MWAddress2"/>
    <w:qFormat/>
    <w:rsid w:val="007113D7"/>
    <w:pPr>
      <w:spacing w:before="60" w:after="60" w:line="200" w:lineRule="atLeast"/>
    </w:pPr>
    <w:rPr>
      <w:sz w:val="18"/>
    </w:rPr>
  </w:style>
  <w:style w:type="paragraph" w:customStyle="1" w:styleId="TableTextItalics2">
    <w:name w:val="Table Text Italics 2"/>
    <w:basedOn w:val="MWTableText1"/>
    <w:autoRedefine/>
    <w:rsid w:val="007113D7"/>
  </w:style>
  <w:style w:type="paragraph" w:customStyle="1" w:styleId="MWCopyright2">
    <w:name w:val="MW Copyright2"/>
    <w:basedOn w:val="MWTableText1"/>
    <w:qFormat/>
    <w:rsid w:val="007113D7"/>
  </w:style>
  <w:style w:type="paragraph" w:customStyle="1" w:styleId="Disclaimer-copyrighttitle">
    <w:name w:val="Disclaimer-copyright title"/>
    <w:basedOn w:val="BodyText"/>
    <w:rsid w:val="007113D7"/>
    <w:pPr>
      <w:keepNext/>
      <w:spacing w:before="0" w:line="240" w:lineRule="auto"/>
    </w:pPr>
    <w:rPr>
      <w:rFonts w:ascii="Calibri" w:hAnsi="Calibri"/>
      <w:b/>
      <w:spacing w:val="8"/>
      <w:szCs w:val="24"/>
      <w:lang w:val="en-AU"/>
    </w:rPr>
  </w:style>
  <w:style w:type="paragraph" w:customStyle="1" w:styleId="Disclaimer-copyrighttext">
    <w:name w:val="Disclaimer-copyright text"/>
    <w:basedOn w:val="BodyText"/>
    <w:link w:val="Disclaimer-copyrighttextChar"/>
    <w:rsid w:val="007113D7"/>
    <w:pPr>
      <w:keepNext/>
      <w:spacing w:before="0" w:line="240" w:lineRule="auto"/>
    </w:pPr>
    <w:rPr>
      <w:rFonts w:ascii="Calibri" w:hAnsi="Calibri"/>
      <w:i/>
      <w:spacing w:val="8"/>
      <w:sz w:val="20"/>
      <w:szCs w:val="24"/>
      <w:lang w:val="en-AU"/>
    </w:rPr>
  </w:style>
  <w:style w:type="character" w:customStyle="1" w:styleId="Disclaimer-copyrighttextChar">
    <w:name w:val="Disclaimer-copyright text Char"/>
    <w:basedOn w:val="DefaultParagraphFont"/>
    <w:link w:val="Disclaimer-copyrighttext"/>
    <w:rsid w:val="007113D7"/>
    <w:rPr>
      <w:rFonts w:ascii="Calibri" w:hAnsi="Calibri"/>
      <w:i/>
      <w:snapToGrid w:val="0"/>
      <w:spacing w:val="8"/>
      <w:szCs w:val="24"/>
      <w:lang w:val="en-AU"/>
    </w:rPr>
  </w:style>
  <w:style w:type="paragraph" w:customStyle="1" w:styleId="MWTitleMain">
    <w:name w:val="MW Title Main"/>
    <w:basedOn w:val="Title"/>
    <w:qFormat/>
    <w:rsid w:val="007113D7"/>
    <w:pPr>
      <w:spacing w:before="0" w:after="480" w:line="480" w:lineRule="atLeast"/>
      <w:ind w:left="0"/>
    </w:pPr>
    <w:rPr>
      <w:rFonts w:ascii="Ebrima" w:hAnsi="Ebrima"/>
      <w:sz w:val="44"/>
    </w:rPr>
  </w:style>
  <w:style w:type="numbering" w:customStyle="1" w:styleId="ListStyleLandcare">
    <w:name w:val="ListStyleLandcare"/>
    <w:uiPriority w:val="99"/>
    <w:rsid w:val="007113D7"/>
    <w:pPr>
      <w:numPr>
        <w:numId w:val="2"/>
      </w:numPr>
    </w:pPr>
  </w:style>
  <w:style w:type="paragraph" w:styleId="ListBullet20">
    <w:name w:val="List Bullet 2"/>
    <w:basedOn w:val="MWBullet1"/>
    <w:rsid w:val="007113D7"/>
    <w:pPr>
      <w:numPr>
        <w:numId w:val="6"/>
      </w:numPr>
      <w:spacing w:after="0"/>
      <w:contextualSpacing/>
    </w:pPr>
  </w:style>
  <w:style w:type="paragraph" w:customStyle="1" w:styleId="MWHeading3ALT">
    <w:name w:val="MW Heading3ALT"/>
    <w:basedOn w:val="BodyText2"/>
    <w:next w:val="MWBody1"/>
    <w:qFormat/>
    <w:rsid w:val="007113D7"/>
    <w:pPr>
      <w:spacing w:before="360" w:after="0"/>
      <w:ind w:left="567" w:firstLine="0"/>
    </w:pPr>
    <w:rPr>
      <w:rFonts w:ascii="Ebrima" w:hAnsi="Ebrima"/>
      <w:b/>
    </w:rPr>
  </w:style>
  <w:style w:type="paragraph" w:customStyle="1" w:styleId="MWSummary2">
    <w:name w:val="MW Summary2"/>
    <w:basedOn w:val="Heading1"/>
    <w:next w:val="MWBody2"/>
    <w:link w:val="MWSummary2Char"/>
    <w:qFormat/>
    <w:rsid w:val="007113D7"/>
    <w:pPr>
      <w:numPr>
        <w:numId w:val="0"/>
      </w:numPr>
      <w:tabs>
        <w:tab w:val="left" w:pos="567"/>
      </w:tabs>
      <w:spacing w:before="360"/>
    </w:pPr>
    <w:rPr>
      <w:rFonts w:ascii="Ebrima" w:hAnsi="Ebrima"/>
      <w:sz w:val="22"/>
      <w:lang w:val="en-NZ"/>
    </w:rPr>
  </w:style>
  <w:style w:type="paragraph" w:styleId="ListBullet3">
    <w:name w:val="List Bullet 3"/>
    <w:basedOn w:val="Normal"/>
    <w:rsid w:val="007113D7"/>
    <w:pPr>
      <w:numPr>
        <w:ilvl w:val="2"/>
        <w:numId w:val="5"/>
      </w:numPr>
      <w:contextualSpacing/>
    </w:pPr>
  </w:style>
  <w:style w:type="character" w:customStyle="1" w:styleId="Heading1Char">
    <w:name w:val="Heading 1 Char"/>
    <w:basedOn w:val="DefaultParagraphFont"/>
    <w:link w:val="Heading1"/>
    <w:uiPriority w:val="9"/>
    <w:rsid w:val="007113D7"/>
    <w:rPr>
      <w:rFonts w:ascii="Calibri" w:eastAsiaTheme="majorEastAsia" w:hAnsi="Calibri" w:cstheme="majorBidi"/>
      <w:b/>
      <w:bCs/>
      <w:sz w:val="28"/>
      <w:szCs w:val="28"/>
    </w:rPr>
  </w:style>
  <w:style w:type="character" w:customStyle="1" w:styleId="MWSummary2Char">
    <w:name w:val="MW Summary2 Char"/>
    <w:basedOn w:val="Heading1Char"/>
    <w:link w:val="MWSummary2"/>
    <w:rsid w:val="007113D7"/>
    <w:rPr>
      <w:rFonts w:ascii="Ebrima" w:eastAsiaTheme="majorEastAsia" w:hAnsi="Ebrima" w:cstheme="majorBidi"/>
      <w:b/>
      <w:bCs/>
      <w:sz w:val="22"/>
      <w:szCs w:val="28"/>
      <w:lang w:val="en-NZ"/>
    </w:rPr>
  </w:style>
  <w:style w:type="character" w:customStyle="1" w:styleId="HeaderChar">
    <w:name w:val="Header Char"/>
    <w:basedOn w:val="DefaultParagraphFont"/>
    <w:link w:val="Header"/>
    <w:rsid w:val="007113D7"/>
    <w:rPr>
      <w:rFonts w:ascii="Calibri" w:hAnsi="Calibri"/>
      <w:i/>
      <w:snapToGrid w:val="0"/>
      <w:color w:val="86888A" w:themeColor="text2"/>
      <w:sz w:val="18"/>
      <w:lang w:val="en-NZ"/>
    </w:rPr>
  </w:style>
  <w:style w:type="paragraph" w:customStyle="1" w:styleId="TableText0">
    <w:name w:val="TableText"/>
    <w:basedOn w:val="BodyText"/>
    <w:autoRedefine/>
    <w:rsid w:val="007113D7"/>
    <w:pPr>
      <w:tabs>
        <w:tab w:val="left" w:pos="1320"/>
        <w:tab w:val="left" w:pos="2040"/>
        <w:tab w:val="left" w:pos="3132"/>
      </w:tabs>
      <w:spacing w:after="60" w:line="240" w:lineRule="auto"/>
    </w:pPr>
    <w:rPr>
      <w:bCs/>
      <w:iCs/>
      <w:sz w:val="20"/>
    </w:rPr>
  </w:style>
  <w:style w:type="paragraph" w:customStyle="1" w:styleId="Address1">
    <w:name w:val="Address 1"/>
    <w:basedOn w:val="BodyText"/>
    <w:autoRedefine/>
    <w:rsid w:val="007113D7"/>
  </w:style>
  <w:style w:type="paragraph" w:customStyle="1" w:styleId="MWCopyright1">
    <w:name w:val="MW Copyright1"/>
    <w:basedOn w:val="TableText"/>
    <w:next w:val="MWCopyright2"/>
    <w:qFormat/>
    <w:rsid w:val="007113D7"/>
    <w:pPr>
      <w:spacing w:before="120" w:after="120"/>
    </w:pPr>
    <w:rPr>
      <w:rFonts w:ascii="Ebrima" w:hAnsi="Ebrima"/>
      <w:b/>
      <w:sz w:val="18"/>
    </w:rPr>
  </w:style>
  <w:style w:type="character" w:styleId="PlaceholderText">
    <w:name w:val="Placeholder Text"/>
    <w:basedOn w:val="DefaultParagraphFont"/>
    <w:uiPriority w:val="99"/>
    <w:semiHidden/>
    <w:rsid w:val="007113D7"/>
    <w:rPr>
      <w:color w:val="808080"/>
    </w:rPr>
  </w:style>
  <w:style w:type="paragraph" w:customStyle="1" w:styleId="Address">
    <w:name w:val="Address"/>
    <w:basedOn w:val="BodyText"/>
    <w:autoRedefine/>
    <w:rsid w:val="007113D7"/>
    <w:rPr>
      <w:rFonts w:asciiTheme="minorHAnsi" w:hAnsiTheme="minorHAnsi"/>
    </w:rPr>
  </w:style>
  <w:style w:type="paragraph" w:customStyle="1" w:styleId="Address10">
    <w:name w:val="Address1"/>
    <w:basedOn w:val="BodyText"/>
    <w:rsid w:val="007113D7"/>
    <w:rPr>
      <w:rFonts w:asciiTheme="minorHAnsi" w:hAnsiTheme="minorHAnsi"/>
    </w:rPr>
  </w:style>
  <w:style w:type="paragraph" w:customStyle="1" w:styleId="Summary">
    <w:name w:val="Summary"/>
    <w:basedOn w:val="Heading1"/>
    <w:next w:val="BodyText"/>
    <w:link w:val="SummaryChar"/>
    <w:rsid w:val="007113D7"/>
    <w:pPr>
      <w:numPr>
        <w:numId w:val="0"/>
      </w:numPr>
      <w:tabs>
        <w:tab w:val="left" w:pos="567"/>
      </w:tabs>
      <w:spacing w:before="60"/>
    </w:pPr>
    <w:rPr>
      <w:sz w:val="24"/>
      <w:szCs w:val="20"/>
    </w:rPr>
  </w:style>
  <w:style w:type="paragraph" w:customStyle="1" w:styleId="hidden">
    <w:name w:val="hidden"/>
    <w:basedOn w:val="BodyText"/>
    <w:link w:val="hiddenChar"/>
    <w:rsid w:val="007113D7"/>
    <w:rPr>
      <w:rFonts w:ascii="Calibri" w:hAnsi="Calibri"/>
      <w:i/>
      <w:vanish/>
      <w:color w:val="FF0000"/>
    </w:rPr>
  </w:style>
  <w:style w:type="character" w:customStyle="1" w:styleId="SummaryChar">
    <w:name w:val="Summary Char"/>
    <w:basedOn w:val="DefaultParagraphFont"/>
    <w:link w:val="Summary"/>
    <w:rsid w:val="007113D7"/>
    <w:rPr>
      <w:rFonts w:ascii="Calibri" w:eastAsiaTheme="majorEastAsia" w:hAnsi="Calibri" w:cstheme="majorBidi"/>
      <w:b/>
      <w:bCs/>
      <w:sz w:val="24"/>
    </w:rPr>
  </w:style>
  <w:style w:type="character" w:customStyle="1" w:styleId="hiddenChar">
    <w:name w:val="hidden Char"/>
    <w:basedOn w:val="BodyTextChar"/>
    <w:link w:val="hidden"/>
    <w:rsid w:val="007113D7"/>
    <w:rPr>
      <w:rFonts w:ascii="Calibri" w:hAnsi="Calibri"/>
      <w:i/>
      <w:snapToGrid w:val="0"/>
      <w:vanish/>
      <w:color w:val="FF0000"/>
      <w:sz w:val="24"/>
      <w:lang w:val="en-NZ"/>
    </w:rPr>
  </w:style>
  <w:style w:type="paragraph" w:customStyle="1" w:styleId="MWBullet1">
    <w:name w:val="MW Bullet1"/>
    <w:basedOn w:val="ListBullet"/>
    <w:qFormat/>
    <w:rsid w:val="007113D7"/>
    <w:pPr>
      <w:tabs>
        <w:tab w:val="clear" w:pos="567"/>
        <w:tab w:val="num" w:pos="426"/>
      </w:tabs>
      <w:spacing w:after="60"/>
      <w:ind w:left="425" w:hanging="425"/>
    </w:pPr>
    <w:rPr>
      <w:rFonts w:ascii="Ebrima" w:hAnsi="Ebrima"/>
      <w:sz w:val="22"/>
    </w:rPr>
  </w:style>
  <w:style w:type="paragraph" w:customStyle="1" w:styleId="MWBody2">
    <w:name w:val="MW Body2"/>
    <w:basedOn w:val="Normal"/>
    <w:qFormat/>
    <w:rsid w:val="007113D7"/>
    <w:pPr>
      <w:ind w:left="567"/>
    </w:pPr>
    <w:rPr>
      <w:rFonts w:ascii="Ebrima" w:hAnsi="Ebrima"/>
      <w:sz w:val="22"/>
    </w:rPr>
  </w:style>
  <w:style w:type="paragraph" w:styleId="Revision">
    <w:name w:val="Revision"/>
    <w:hidden/>
    <w:uiPriority w:val="99"/>
    <w:semiHidden/>
    <w:rsid w:val="007113D7"/>
    <w:rPr>
      <w:snapToGrid w:val="0"/>
      <w:sz w:val="24"/>
      <w:lang w:val="en-GB"/>
    </w:rPr>
  </w:style>
  <w:style w:type="paragraph" w:customStyle="1" w:styleId="MWBullet2">
    <w:name w:val="MW Bullet2"/>
    <w:basedOn w:val="MWBullet1"/>
    <w:qFormat/>
    <w:rsid w:val="007113D7"/>
    <w:pPr>
      <w:tabs>
        <w:tab w:val="clear" w:pos="426"/>
        <w:tab w:val="num" w:pos="851"/>
      </w:tabs>
      <w:ind w:left="850"/>
    </w:pPr>
  </w:style>
  <w:style w:type="paragraph" w:customStyle="1" w:styleId="MWBody1">
    <w:name w:val="MW Body1"/>
    <w:basedOn w:val="Normal"/>
    <w:link w:val="MWBody1Char"/>
    <w:qFormat/>
    <w:rsid w:val="007113D7"/>
    <w:rPr>
      <w:rFonts w:ascii="Ebrima" w:hAnsi="Ebrima"/>
      <w:sz w:val="22"/>
    </w:rPr>
  </w:style>
  <w:style w:type="paragraph" w:customStyle="1" w:styleId="MWHeading1">
    <w:name w:val="MW Heading1"/>
    <w:basedOn w:val="Heading1"/>
    <w:next w:val="MWBody1"/>
    <w:qFormat/>
    <w:rsid w:val="007113D7"/>
    <w:pPr>
      <w:spacing w:before="600" w:after="360" w:line="280" w:lineRule="atLeast"/>
    </w:pPr>
    <w:rPr>
      <w:rFonts w:ascii="Ebrima" w:hAnsi="Ebrima"/>
      <w:sz w:val="26"/>
      <w:lang w:val="en-NZ"/>
    </w:rPr>
  </w:style>
  <w:style w:type="paragraph" w:customStyle="1" w:styleId="MWHeading2">
    <w:name w:val="MW Heading2"/>
    <w:basedOn w:val="Heading2"/>
    <w:next w:val="MWBody1"/>
    <w:qFormat/>
    <w:rsid w:val="007113D7"/>
    <w:pPr>
      <w:spacing w:after="240"/>
    </w:pPr>
    <w:rPr>
      <w:rFonts w:ascii="Ebrima" w:hAnsi="Ebrima"/>
      <w:lang w:val="en-NZ"/>
    </w:rPr>
  </w:style>
  <w:style w:type="paragraph" w:customStyle="1" w:styleId="MWHeading3Num">
    <w:name w:val="MW Heading3Num"/>
    <w:basedOn w:val="Heading3"/>
    <w:next w:val="MWBody1"/>
    <w:qFormat/>
    <w:rsid w:val="007113D7"/>
    <w:pPr>
      <w:spacing w:before="360"/>
    </w:pPr>
    <w:rPr>
      <w:rFonts w:ascii="Ebrima" w:hAnsi="Ebrima"/>
      <w:lang w:val="en-NZ"/>
    </w:rPr>
  </w:style>
  <w:style w:type="paragraph" w:customStyle="1" w:styleId="MWHeading4">
    <w:name w:val="MW Heading4"/>
    <w:basedOn w:val="MWHeading3ALT"/>
    <w:next w:val="MWBody1"/>
    <w:qFormat/>
    <w:rsid w:val="007113D7"/>
    <w:rPr>
      <w:b w:val="0"/>
      <w:i/>
    </w:rPr>
  </w:style>
  <w:style w:type="paragraph" w:customStyle="1" w:styleId="TableText2">
    <w:name w:val="TableText2"/>
    <w:basedOn w:val="TableText0"/>
    <w:rsid w:val="007113D7"/>
    <w:rPr>
      <w:rFonts w:ascii="Calibri" w:hAnsi="Calibri"/>
      <w:bCs w:val="0"/>
      <w:iCs w:val="0"/>
    </w:rPr>
  </w:style>
  <w:style w:type="paragraph" w:customStyle="1" w:styleId="LCRInstructions">
    <w:name w:val="LCR Instructions"/>
    <w:basedOn w:val="MWTitleMain"/>
    <w:rsid w:val="007113D7"/>
    <w:pPr>
      <w:spacing w:before="60" w:after="60" w:line="240" w:lineRule="auto"/>
    </w:pPr>
    <w:rPr>
      <w:b w:val="0"/>
      <w:i/>
      <w:color w:val="FF0000"/>
      <w:sz w:val="20"/>
    </w:rPr>
  </w:style>
  <w:style w:type="paragraph" w:styleId="EndnoteText">
    <w:name w:val="endnote text"/>
    <w:basedOn w:val="Normal"/>
    <w:link w:val="EndnoteTextChar"/>
    <w:qFormat/>
    <w:rsid w:val="007113D7"/>
    <w:pPr>
      <w:spacing w:before="0" w:after="60" w:line="200" w:lineRule="atLeast"/>
    </w:pPr>
    <w:rPr>
      <w:rFonts w:ascii="Ebrima" w:hAnsi="Ebrima"/>
      <w:sz w:val="18"/>
    </w:rPr>
  </w:style>
  <w:style w:type="character" w:customStyle="1" w:styleId="EndnoteTextChar">
    <w:name w:val="Endnote Text Char"/>
    <w:basedOn w:val="DefaultParagraphFont"/>
    <w:link w:val="EndnoteText"/>
    <w:rsid w:val="007113D7"/>
    <w:rPr>
      <w:rFonts w:ascii="Ebrima" w:hAnsi="Ebrima"/>
      <w:snapToGrid w:val="0"/>
      <w:sz w:val="18"/>
      <w:lang w:val="en-NZ"/>
    </w:rPr>
  </w:style>
  <w:style w:type="character" w:styleId="EndnoteReference">
    <w:name w:val="endnote reference"/>
    <w:basedOn w:val="DefaultParagraphFont"/>
    <w:rsid w:val="007113D7"/>
    <w:rPr>
      <w:vertAlign w:val="superscript"/>
    </w:rPr>
  </w:style>
  <w:style w:type="paragraph" w:customStyle="1" w:styleId="MWNote">
    <w:name w:val="MW Note"/>
    <w:basedOn w:val="MWBody1"/>
    <w:next w:val="MWBody1"/>
    <w:qFormat/>
    <w:rsid w:val="007113D7"/>
    <w:pPr>
      <w:spacing w:before="120" w:after="120" w:line="240" w:lineRule="auto"/>
    </w:pPr>
    <w:rPr>
      <w:sz w:val="20"/>
    </w:rPr>
  </w:style>
  <w:style w:type="character" w:styleId="FollowedHyperlink">
    <w:name w:val="FollowedHyperlink"/>
    <w:basedOn w:val="DefaultParagraphFont"/>
    <w:rsid w:val="007113D7"/>
    <w:rPr>
      <w:color w:val="FFA400" w:themeColor="followedHyperlink"/>
      <w:u w:val="single"/>
    </w:rPr>
  </w:style>
  <w:style w:type="character" w:styleId="CommentReference">
    <w:name w:val="annotation reference"/>
    <w:basedOn w:val="DefaultParagraphFont"/>
    <w:uiPriority w:val="99"/>
    <w:unhideWhenUsed/>
    <w:rsid w:val="007113D7"/>
    <w:rPr>
      <w:sz w:val="16"/>
      <w:szCs w:val="16"/>
    </w:rPr>
  </w:style>
  <w:style w:type="paragraph" w:styleId="CommentText">
    <w:name w:val="annotation text"/>
    <w:basedOn w:val="Normal"/>
    <w:link w:val="CommentTextChar"/>
    <w:uiPriority w:val="99"/>
    <w:unhideWhenUsed/>
    <w:rsid w:val="007113D7"/>
    <w:pPr>
      <w:spacing w:line="240" w:lineRule="auto"/>
    </w:pPr>
    <w:rPr>
      <w:rFonts w:ascii="Ebrima" w:hAnsi="Ebrima"/>
      <w:sz w:val="22"/>
    </w:rPr>
  </w:style>
  <w:style w:type="character" w:customStyle="1" w:styleId="CommentTextChar">
    <w:name w:val="Comment Text Char"/>
    <w:basedOn w:val="DefaultParagraphFont"/>
    <w:link w:val="CommentText"/>
    <w:uiPriority w:val="99"/>
    <w:rsid w:val="007113D7"/>
    <w:rPr>
      <w:rFonts w:ascii="Ebrima" w:hAnsi="Ebrima"/>
      <w:snapToGrid w:val="0"/>
      <w:sz w:val="22"/>
      <w:lang w:val="en-NZ"/>
    </w:rPr>
  </w:style>
  <w:style w:type="paragraph" w:styleId="CommentSubject">
    <w:name w:val="annotation subject"/>
    <w:basedOn w:val="CommentText"/>
    <w:next w:val="CommentText"/>
    <w:link w:val="CommentSubjectChar"/>
    <w:rsid w:val="007113D7"/>
    <w:rPr>
      <w:b/>
      <w:bCs/>
    </w:rPr>
  </w:style>
  <w:style w:type="character" w:customStyle="1" w:styleId="CommentSubjectChar">
    <w:name w:val="Comment Subject Char"/>
    <w:basedOn w:val="CommentTextChar"/>
    <w:link w:val="CommentSubject"/>
    <w:rsid w:val="007113D7"/>
    <w:rPr>
      <w:rFonts w:ascii="Ebrima" w:hAnsi="Ebrima"/>
      <w:b/>
      <w:bCs/>
      <w:snapToGrid w:val="0"/>
      <w:sz w:val="22"/>
      <w:lang w:val="en-NZ"/>
    </w:rPr>
  </w:style>
  <w:style w:type="paragraph" w:customStyle="1" w:styleId="MWListNumber1">
    <w:name w:val="MW ListNumber1"/>
    <w:basedOn w:val="MWBody1"/>
    <w:qFormat/>
    <w:rsid w:val="007113D7"/>
    <w:pPr>
      <w:numPr>
        <w:numId w:val="10"/>
      </w:numPr>
      <w:spacing w:before="120" w:after="120"/>
    </w:pPr>
  </w:style>
  <w:style w:type="paragraph" w:customStyle="1" w:styleId="MWTableBullet">
    <w:name w:val="MW TableBullet"/>
    <w:basedOn w:val="MWTableText2"/>
    <w:qFormat/>
    <w:rsid w:val="007113D7"/>
    <w:pPr>
      <w:numPr>
        <w:numId w:val="7"/>
      </w:numPr>
      <w:ind w:left="283" w:hanging="215"/>
    </w:pPr>
  </w:style>
  <w:style w:type="paragraph" w:customStyle="1" w:styleId="LCRAddress2">
    <w:name w:val="LCR Address2"/>
    <w:basedOn w:val="Normal"/>
    <w:qFormat/>
    <w:rsid w:val="007113D7"/>
    <w:pPr>
      <w:spacing w:before="60" w:after="180"/>
    </w:pPr>
    <w:rPr>
      <w:rFonts w:ascii="Calibri" w:hAnsi="Calibri"/>
      <w:i/>
      <w:noProof/>
    </w:rPr>
  </w:style>
  <w:style w:type="paragraph" w:customStyle="1" w:styleId="MWTableNote">
    <w:name w:val="MW TableNote"/>
    <w:basedOn w:val="MWTableText2"/>
    <w:qFormat/>
    <w:rsid w:val="007113D7"/>
  </w:style>
  <w:style w:type="paragraph" w:customStyle="1" w:styleId="MWAppendix2">
    <w:name w:val="MW Appendix2"/>
    <w:basedOn w:val="MWSummary2"/>
    <w:next w:val="MWBody1"/>
    <w:qFormat/>
    <w:rsid w:val="007113D7"/>
    <w:pPr>
      <w:spacing w:after="240"/>
    </w:pPr>
    <w:rPr>
      <w:sz w:val="24"/>
    </w:rPr>
  </w:style>
  <w:style w:type="paragraph" w:customStyle="1" w:styleId="MWAppendix3">
    <w:name w:val="MW Appendix3"/>
    <w:basedOn w:val="MWAppendix2"/>
    <w:next w:val="MWBody1"/>
    <w:qFormat/>
    <w:rsid w:val="007113D7"/>
    <w:pPr>
      <w:spacing w:before="240" w:after="120"/>
      <w:ind w:left="567"/>
    </w:pPr>
    <w:rPr>
      <w:b w:val="0"/>
      <w:i/>
    </w:rPr>
  </w:style>
  <w:style w:type="paragraph" w:customStyle="1" w:styleId="MWBullet3">
    <w:name w:val="MW Bullet3"/>
    <w:basedOn w:val="MWBullet2"/>
    <w:qFormat/>
    <w:rsid w:val="007113D7"/>
    <w:pPr>
      <w:numPr>
        <w:numId w:val="8"/>
      </w:numPr>
      <w:ind w:left="1276" w:hanging="425"/>
    </w:pPr>
  </w:style>
  <w:style w:type="paragraph" w:customStyle="1" w:styleId="MWListNumber2">
    <w:name w:val="MW ListNumber2"/>
    <w:basedOn w:val="MWListNumber1"/>
    <w:qFormat/>
    <w:rsid w:val="007113D7"/>
    <w:pPr>
      <w:numPr>
        <w:ilvl w:val="1"/>
      </w:numPr>
    </w:pPr>
  </w:style>
  <w:style w:type="paragraph" w:customStyle="1" w:styleId="MWListNumber3">
    <w:name w:val="MW ListNumber3"/>
    <w:basedOn w:val="MWListNumber2"/>
    <w:qFormat/>
    <w:rsid w:val="007113D7"/>
    <w:pPr>
      <w:numPr>
        <w:ilvl w:val="2"/>
      </w:numPr>
    </w:pPr>
  </w:style>
  <w:style w:type="paragraph" w:styleId="ListParagraph">
    <w:name w:val="List Paragraph"/>
    <w:basedOn w:val="Normal"/>
    <w:uiPriority w:val="34"/>
    <w:rsid w:val="007113D7"/>
    <w:pPr>
      <w:ind w:left="720"/>
      <w:contextualSpacing/>
    </w:pPr>
  </w:style>
  <w:style w:type="table" w:styleId="LightShading">
    <w:name w:val="Light Shading"/>
    <w:basedOn w:val="TableNormal"/>
    <w:uiPriority w:val="60"/>
    <w:rsid w:val="007113D7"/>
    <w:rPr>
      <w:color w:val="1E1E1E" w:themeColor="text1" w:themeShade="BF"/>
    </w:rPr>
    <w:tblPr>
      <w:tblStyleRowBandSize w:val="1"/>
      <w:tblStyleColBandSize w:val="1"/>
      <w:tblBorders>
        <w:top w:val="single" w:sz="8" w:space="0" w:color="282829" w:themeColor="text1"/>
        <w:bottom w:val="single" w:sz="8" w:space="0" w:color="282829" w:themeColor="text1"/>
      </w:tblBorders>
    </w:tblPr>
    <w:tblStylePr w:type="firstRow">
      <w:pPr>
        <w:spacing w:before="0" w:after="0" w:line="240" w:lineRule="auto"/>
      </w:pPr>
      <w:rPr>
        <w:b/>
        <w:bCs/>
      </w:rPr>
      <w:tblPr/>
      <w:tcPr>
        <w:tcBorders>
          <w:top w:val="single" w:sz="8" w:space="0" w:color="282829" w:themeColor="text1"/>
          <w:left w:val="nil"/>
          <w:bottom w:val="single" w:sz="8" w:space="0" w:color="282829" w:themeColor="text1"/>
          <w:right w:val="nil"/>
          <w:insideH w:val="nil"/>
          <w:insideV w:val="nil"/>
        </w:tcBorders>
      </w:tcPr>
    </w:tblStylePr>
    <w:tblStylePr w:type="lastRow">
      <w:pPr>
        <w:spacing w:before="0" w:after="0" w:line="240" w:lineRule="auto"/>
      </w:pPr>
      <w:rPr>
        <w:b/>
        <w:bCs/>
      </w:rPr>
      <w:tblPr/>
      <w:tcPr>
        <w:tcBorders>
          <w:top w:val="single" w:sz="8" w:space="0" w:color="282829" w:themeColor="text1"/>
          <w:left w:val="nil"/>
          <w:bottom w:val="single" w:sz="8" w:space="0" w:color="2828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9CA" w:themeFill="text1" w:themeFillTint="3F"/>
      </w:tcPr>
    </w:tblStylePr>
    <w:tblStylePr w:type="band1Horz">
      <w:tblPr/>
      <w:tcPr>
        <w:shd w:val="clear" w:color="auto" w:fill="CECFD0" w:themeFill="text2" w:themeFillTint="66"/>
      </w:tcPr>
    </w:tblStylePr>
  </w:style>
  <w:style w:type="character" w:customStyle="1" w:styleId="FooterChar">
    <w:name w:val="Footer Char"/>
    <w:basedOn w:val="DefaultParagraphFont"/>
    <w:link w:val="Footer"/>
    <w:uiPriority w:val="99"/>
    <w:rsid w:val="007113D7"/>
    <w:rPr>
      <w:rFonts w:ascii="Ebrima" w:hAnsi="Ebrima"/>
      <w:i/>
      <w:snapToGrid w:val="0"/>
      <w:color w:val="86888A" w:themeColor="text2"/>
      <w:lang w:val="en-NZ"/>
    </w:rPr>
  </w:style>
  <w:style w:type="paragraph" w:customStyle="1" w:styleId="HZLBullet1">
    <w:name w:val="HZL Bullet1"/>
    <w:basedOn w:val="Normal"/>
    <w:qFormat/>
    <w:rsid w:val="007113D7"/>
    <w:pPr>
      <w:tabs>
        <w:tab w:val="left" w:pos="357"/>
      </w:tabs>
      <w:spacing w:before="0" w:after="0" w:line="288" w:lineRule="auto"/>
      <w:ind w:left="714" w:hanging="357"/>
    </w:pPr>
    <w:rPr>
      <w:rFonts w:asciiTheme="minorHAnsi" w:hAnsiTheme="minorHAnsi"/>
      <w:sz w:val="20"/>
      <w:szCs w:val="22"/>
    </w:rPr>
  </w:style>
  <w:style w:type="paragraph" w:customStyle="1" w:styleId="HZLBody1">
    <w:name w:val="HZL Body1"/>
    <w:basedOn w:val="Normal"/>
    <w:qFormat/>
    <w:rsid w:val="007113D7"/>
    <w:pPr>
      <w:tabs>
        <w:tab w:val="left" w:pos="851"/>
      </w:tabs>
      <w:spacing w:before="120" w:after="0" w:line="288" w:lineRule="auto"/>
      <w:jc w:val="both"/>
    </w:pPr>
    <w:rPr>
      <w:rFonts w:ascii="Calibri" w:eastAsia="Calibri" w:hAnsi="Calibri"/>
      <w:snapToGrid/>
      <w:sz w:val="20"/>
      <w:szCs w:val="22"/>
    </w:rPr>
  </w:style>
  <w:style w:type="table" w:styleId="GridTable1Light">
    <w:name w:val="Grid Table 1 Light"/>
    <w:basedOn w:val="TableNormal"/>
    <w:uiPriority w:val="46"/>
    <w:rsid w:val="00136100"/>
    <w:tblPr>
      <w:tblStyleRowBandSize w:val="1"/>
      <w:tblStyleColBandSize w:val="1"/>
      <w:tblBorders>
        <w:top w:val="single" w:sz="4" w:space="0" w:color="A8A8AA" w:themeColor="text1" w:themeTint="66"/>
        <w:left w:val="single" w:sz="4" w:space="0" w:color="A8A8AA" w:themeColor="text1" w:themeTint="66"/>
        <w:bottom w:val="single" w:sz="4" w:space="0" w:color="A8A8AA" w:themeColor="text1" w:themeTint="66"/>
        <w:right w:val="single" w:sz="4" w:space="0" w:color="A8A8AA" w:themeColor="text1" w:themeTint="66"/>
        <w:insideH w:val="single" w:sz="4" w:space="0" w:color="A8A8AA" w:themeColor="text1" w:themeTint="66"/>
        <w:insideV w:val="single" w:sz="4" w:space="0" w:color="A8A8AA" w:themeColor="text1" w:themeTint="66"/>
      </w:tblBorders>
    </w:tblPr>
    <w:tblStylePr w:type="firstRow">
      <w:rPr>
        <w:b/>
        <w:bCs/>
      </w:rPr>
      <w:tblPr/>
      <w:tcPr>
        <w:tcBorders>
          <w:bottom w:val="single" w:sz="12" w:space="0" w:color="7C7C7F" w:themeColor="text1" w:themeTint="99"/>
        </w:tcBorders>
      </w:tcPr>
    </w:tblStylePr>
    <w:tblStylePr w:type="lastRow">
      <w:rPr>
        <w:b/>
        <w:bCs/>
      </w:rPr>
      <w:tblPr/>
      <w:tcPr>
        <w:tcBorders>
          <w:top w:val="double" w:sz="2" w:space="0" w:color="7C7C7F" w:themeColor="tex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1144EC"/>
    <w:pPr>
      <w:spacing w:after="0"/>
      <w:jc w:val="center"/>
    </w:pPr>
    <w:rPr>
      <w:rFonts w:ascii="Ebrima" w:hAnsi="Ebrima"/>
      <w:noProof/>
      <w:sz w:val="22"/>
      <w:lang w:val="en-US"/>
    </w:rPr>
  </w:style>
  <w:style w:type="character" w:customStyle="1" w:styleId="MWBody1Char">
    <w:name w:val="MW Body1 Char"/>
    <w:basedOn w:val="DefaultParagraphFont"/>
    <w:link w:val="MWBody1"/>
    <w:rsid w:val="001144EC"/>
    <w:rPr>
      <w:rFonts w:ascii="Ebrima" w:hAnsi="Ebrima"/>
      <w:snapToGrid w:val="0"/>
      <w:sz w:val="22"/>
      <w:lang w:val="en-NZ"/>
    </w:rPr>
  </w:style>
  <w:style w:type="character" w:customStyle="1" w:styleId="EndNoteBibliographyTitleChar">
    <w:name w:val="EndNote Bibliography Title Char"/>
    <w:basedOn w:val="MWBody1Char"/>
    <w:link w:val="EndNoteBibliographyTitle"/>
    <w:rsid w:val="001144EC"/>
    <w:rPr>
      <w:rFonts w:ascii="Ebrima" w:hAnsi="Ebrima"/>
      <w:noProof/>
      <w:snapToGrid w:val="0"/>
      <w:sz w:val="22"/>
      <w:lang w:val="en-NZ"/>
    </w:rPr>
  </w:style>
  <w:style w:type="paragraph" w:customStyle="1" w:styleId="EndNoteBibliography">
    <w:name w:val="EndNote Bibliography"/>
    <w:basedOn w:val="Normal"/>
    <w:link w:val="EndNoteBibliographyChar"/>
    <w:rsid w:val="001144EC"/>
    <w:pPr>
      <w:spacing w:line="240" w:lineRule="atLeast"/>
    </w:pPr>
    <w:rPr>
      <w:rFonts w:ascii="Ebrima" w:hAnsi="Ebrima"/>
      <w:noProof/>
      <w:sz w:val="22"/>
      <w:lang w:val="en-US"/>
    </w:rPr>
  </w:style>
  <w:style w:type="character" w:customStyle="1" w:styleId="EndNoteBibliographyChar">
    <w:name w:val="EndNote Bibliography Char"/>
    <w:basedOn w:val="MWBody1Char"/>
    <w:link w:val="EndNoteBibliography"/>
    <w:rsid w:val="001144EC"/>
    <w:rPr>
      <w:rFonts w:ascii="Ebrima" w:hAnsi="Ebrima"/>
      <w:noProof/>
      <w:snapToGrid w:val="0"/>
      <w:sz w:val="22"/>
      <w:lang w:val="en-NZ"/>
    </w:rPr>
  </w:style>
  <w:style w:type="character" w:styleId="UnresolvedMention">
    <w:name w:val="Unresolved Mention"/>
    <w:basedOn w:val="DefaultParagraphFont"/>
    <w:uiPriority w:val="99"/>
    <w:semiHidden/>
    <w:unhideWhenUsed/>
    <w:rsid w:val="001144EC"/>
    <w:rPr>
      <w:color w:val="605E5C"/>
      <w:shd w:val="clear" w:color="auto" w:fill="E1DFDD"/>
    </w:rPr>
  </w:style>
  <w:style w:type="table" w:styleId="ListTable6Colorful">
    <w:name w:val="List Table 6 Colorful"/>
    <w:basedOn w:val="TableNormal"/>
    <w:uiPriority w:val="51"/>
    <w:rsid w:val="007113D7"/>
    <w:rPr>
      <w:color w:val="282829" w:themeColor="text1"/>
    </w:rPr>
    <w:tblPr>
      <w:tblStyleRowBandSize w:val="1"/>
      <w:tblStyleColBandSize w:val="1"/>
      <w:tblBorders>
        <w:top w:val="single" w:sz="4" w:space="0" w:color="282829" w:themeColor="text1"/>
        <w:bottom w:val="single" w:sz="4" w:space="0" w:color="282829" w:themeColor="text1"/>
      </w:tblBorders>
    </w:tblPr>
    <w:tblStylePr w:type="firstRow">
      <w:rPr>
        <w:b/>
        <w:bCs/>
      </w:rPr>
      <w:tblPr/>
      <w:tcPr>
        <w:tcBorders>
          <w:bottom w:val="single" w:sz="4" w:space="0" w:color="282829" w:themeColor="text1"/>
        </w:tcBorders>
      </w:tcPr>
    </w:tblStylePr>
    <w:tblStylePr w:type="lastRow">
      <w:rPr>
        <w:b/>
        <w:bCs/>
      </w:rPr>
      <w:tblPr/>
      <w:tcPr>
        <w:tcBorders>
          <w:top w:val="double" w:sz="4" w:space="0" w:color="282829" w:themeColor="text1"/>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57996">
      <w:bodyDiv w:val="1"/>
      <w:marLeft w:val="0"/>
      <w:marRight w:val="0"/>
      <w:marTop w:val="0"/>
      <w:marBottom w:val="0"/>
      <w:divBdr>
        <w:top w:val="none" w:sz="0" w:space="0" w:color="auto"/>
        <w:left w:val="none" w:sz="0" w:space="0" w:color="auto"/>
        <w:bottom w:val="none" w:sz="0" w:space="0" w:color="auto"/>
        <w:right w:val="none" w:sz="0" w:space="0" w:color="auto"/>
      </w:divBdr>
    </w:div>
    <w:div w:id="144199377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85747977">
          <w:marLeft w:val="150"/>
          <w:marRight w:val="150"/>
          <w:marTop w:val="150"/>
          <w:marBottom w:val="150"/>
          <w:divBdr>
            <w:top w:val="none" w:sz="0" w:space="0" w:color="auto"/>
            <w:left w:val="none" w:sz="0" w:space="0" w:color="auto"/>
            <w:bottom w:val="none" w:sz="0" w:space="0" w:color="auto"/>
            <w:right w:val="none" w:sz="0" w:space="0" w:color="auto"/>
          </w:divBdr>
        </w:div>
      </w:divsChild>
    </w:div>
    <w:div w:id="162071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stall\WorkgroupTemplates\Contract%20Reports\Report%20OtherClient.dotm" TargetMode="External"/></Relationships>
</file>

<file path=word/theme/theme1.xml><?xml version="1.0" encoding="utf-8"?>
<a:theme xmlns:a="http://schemas.openxmlformats.org/drawingml/2006/main" name="Office Theme">
  <a:themeElements>
    <a:clrScheme name="Manaaki Whenua">
      <a:dk1>
        <a:srgbClr val="282829"/>
      </a:dk1>
      <a:lt1>
        <a:srgbClr val="FFFFFF"/>
      </a:lt1>
      <a:dk2>
        <a:srgbClr val="86888A"/>
      </a:dk2>
      <a:lt2>
        <a:srgbClr val="D1D3D4"/>
      </a:lt2>
      <a:accent1>
        <a:srgbClr val="009CBD"/>
      </a:accent1>
      <a:accent2>
        <a:srgbClr val="00C1D5"/>
      </a:accent2>
      <a:accent3>
        <a:srgbClr val="64A70B"/>
      </a:accent3>
      <a:accent4>
        <a:srgbClr val="B7DB57"/>
      </a:accent4>
      <a:accent5>
        <a:srgbClr val="FFA400"/>
      </a:accent5>
      <a:accent6>
        <a:srgbClr val="EBB700"/>
      </a:accent6>
      <a:hlink>
        <a:srgbClr val="009CBD"/>
      </a:hlink>
      <a:folHlink>
        <a:srgbClr val="FFA4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7" ma:contentTypeDescription="Create a new document." ma:contentTypeScope="" ma:versionID="b832b19877805e6aec1ce9da44083433">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d17b080a1ce519ff2fc345432a3b03cc"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AutoTags" minOccurs="0"/>
                <xsd:element ref="ns3:MediaServiceOCR" minOccurs="0"/>
                <xsd:element ref="ns3:MediaServiceGenerationTime" minOccurs="0"/>
                <xsd:element ref="ns3:MediaServiceEventHashCode" minOccurs="0"/>
                <xsd:element ref="ns3:Supplemental_x0020_Markings" minOccurs="0"/>
                <xsd:element ref="ns3:MTS_x0020_Type" minOccurs="0"/>
                <xsd:element ref="ns3:MTS_x0020_ID" minOccurs="0"/>
                <xsd:element ref="ns3:Contract_x0020_Number"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5:IconOverlay"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33f1f667-6a52-4040-91ea-813d3d6b19d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Other_x0020_Details_2" ma:index="27" nillable="true" ma:displayName="Other Details_2" ma:description="" ma:internalName="Other_x0020_Details_2">
      <xsd:simpleType>
        <xsd:restriction base="dms:Text">
          <xsd:maxLength value="255"/>
        </xsd:restriction>
      </xsd:simpleType>
    </xsd:element>
    <xsd:element name="Other_x0020_Details_3" ma:index="28" nillable="true" ma:displayName="Other Details_3" ma:description="" ma:internalName="Other_x0020_Details_3">
      <xsd:simpleType>
        <xsd:restriction base="dms:Text">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Supplemental_x0020_Markings" ma:index="40" nillable="true" ma:displayName="Supplemental Markings" ma:description="" ma:internalName="Supplemental_x0020_Markings">
      <xsd:simpleType>
        <xsd:restriction base="dms:Note">
          <xsd:maxLength value="255"/>
        </xsd:restriction>
      </xsd:simpleType>
    </xsd:element>
    <xsd:element name="MTS_x0020_Type" ma:index="41" nillable="true" ma:displayName="MTS Type" ma:default="" ma:description="" ma:internalName="MTS_x0020_Type">
      <xsd:simpleType>
        <xsd:restriction base="dms:Note">
          <xsd:maxLength value="255"/>
        </xsd:restriction>
      </xsd:simpleType>
    </xsd:element>
    <xsd:element name="MTS_x0020_ID" ma:index="42" nillable="true" ma:displayName="MTS ID" ma:default="" ma:description="" ma:internalName="MTS_x0020_ID">
      <xsd:simpleType>
        <xsd:restriction base="dms:Text">
          <xsd:maxLength value="255"/>
        </xsd:restriction>
      </xsd:simpleType>
    </xsd:element>
    <xsd:element name="Contract_x0020_Number" ma:index="43" nillable="true" ma:displayName="Contract Number" ma:default="" ma:description="" ma:internalName="Contract_x0020_Number">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ServiceLocation" ma:index="45"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PersistId xmlns="58a6f171-52cb-4404-b47d-af1c8daf8fd1" xsi:nil="true"/>
    <lcf76f155ced4ddcb4097134ff3c332f xmlns="4a94300e-a927-4b92-9d3a-682523035cb6">
      <Terms xmlns="http://schemas.microsoft.com/office/infopath/2007/PartnerControls"/>
    </lcf76f155ced4ddcb4097134ff3c332f>
    <TaxCatchAll xmlns="58a6f171-52cb-4404-b47d-af1c8daf8fd1" xsi:nil="true"/>
    <_dlc_DocId xmlns="58a6f171-52cb-4404-b47d-af1c8daf8fd1">ECM-1409336298-186523</_dlc_DocId>
    <_dlc_DocIdUrl xmlns="58a6f171-52cb-4404-b47d-af1c8daf8fd1">
      <Url>https://ministryforenvironment.sharepoint.com/sites/ECM-Pol-FW/_layouts/15/DocIdRedir.aspx?ID=ECM-1409336298-186523</Url>
      <Description>ECM-1409336298-186523</Description>
    </_dlc_DocIdUrl>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51F3E-2DCA-47B6-9493-9FC5601D8B81}">
  <ds:schemaRefs>
    <ds:schemaRef ds:uri="http://schemas.microsoft.com/sharepoint/v3/contenttype/forms"/>
  </ds:schemaRefs>
</ds:datastoreItem>
</file>

<file path=customXml/itemProps2.xml><?xml version="1.0" encoding="utf-8"?>
<ds:datastoreItem xmlns:ds="http://schemas.openxmlformats.org/officeDocument/2006/customXml" ds:itemID="{273C7445-33EE-4EB5-A936-56268200C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3C4B5C-BA25-4BD9-95B8-C9F7DDF22A55}">
  <ds:schemaRefs>
    <ds:schemaRef ds:uri="http://schemas.microsoft.com/sharepoint/events"/>
  </ds:schemaRefs>
</ds:datastoreItem>
</file>

<file path=customXml/itemProps4.xml><?xml version="1.0" encoding="utf-8"?>
<ds:datastoreItem xmlns:ds="http://schemas.openxmlformats.org/officeDocument/2006/customXml" ds:itemID="{C391FE94-7E19-4A65-A82E-0433DD455354}">
  <ds:schemaRefs>
    <ds:schemaRef ds:uri="58a6f171-52cb-4404-b47d-af1c8daf8fd1"/>
    <ds:schemaRef ds:uri="http://schemas.microsoft.com/sharepoint/v3"/>
    <ds:schemaRef ds:uri="0a5b0190-e301-4766-933d-448c7c363fce"/>
    <ds:schemaRef ds:uri="4a94300e-a927-4b92-9d3a-682523035cb6"/>
    <ds:schemaRef ds:uri="http://www.w3.org/XML/1998/namespace"/>
    <ds:schemaRef ds:uri="http://schemas.microsoft.com/office/2006/documentManagement/types"/>
    <ds:schemaRef ds:uri="http://purl.org/dc/terms/"/>
    <ds:schemaRef ds:uri="http://purl.org/dc/elements/1.1/"/>
    <ds:schemaRef ds:uri="http://schemas.microsoft.com/sharepoint/v4"/>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DB1FFEE1-CFB5-4926-B1FD-37469B0ED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Report%20OtherClient.dotm</Template>
  <TotalTime>1</TotalTime>
  <Pages>15</Pages>
  <Words>2517</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LandCare Report</vt:lpstr>
    </vt:vector>
  </TitlesOfParts>
  <Company>Landcare Research NZ Ltd</Company>
  <LinksUpToDate>false</LinksUpToDate>
  <CharactersWithSpaces>16831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LandCare Report</dc:title>
  <dc:subject/>
  <dc:creator>Linda Lilburne</dc:creator>
  <cp:keywords/>
  <cp:lastModifiedBy>Linda Stirling</cp:lastModifiedBy>
  <cp:revision>2</cp:revision>
  <cp:lastPrinted>2009-10-12T06:45:00Z</cp:lastPrinted>
  <dcterms:created xsi:type="dcterms:W3CDTF">2024-04-02T02:15:00Z</dcterms:created>
  <dcterms:modified xsi:type="dcterms:W3CDTF">2024-04-02T02:15:00Z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MSIP_Label_52dda6cc-d61d-4fd2-bf18-9b3017d931cc_Enabled">
    <vt:lpwstr>true</vt:lpwstr>
  </property>
  <property fmtid="{D5CDD505-2E9C-101B-9397-08002B2CF9AE}" pid="5" name="MSIP_Label_52dda6cc-d61d-4fd2-bf18-9b3017d931cc_SetDate">
    <vt:lpwstr>2024-04-01T20:05:46Z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57ab8376-d4e0-43ac-80d9-8091acbc456a</vt:lpwstr>
  </property>
  <property fmtid="{D5CDD505-2E9C-101B-9397-08002B2CF9AE}" pid="10" name="MSIP_Label_52dda6cc-d61d-4fd2-bf18-9b3017d931cc_ContentBits">
    <vt:lpwstr>0</vt:lpwstr>
  </property>
  <property fmtid="{D5CDD505-2E9C-101B-9397-08002B2CF9AE}" pid="11" name="_dlc_DocIdItemGuid">
    <vt:lpwstr>dc5c0f11-67b6-4248-b017-90d78583fca8</vt:lpwstr>
  </property>
</Properties>
</file>