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69860714" w:displacedByCustomXml="next"/>
    <w:bookmarkStart w:id="1" w:name="_Hlk184990163" w:displacedByCustomXml="next"/>
    <w:sdt>
      <w:sdtPr>
        <w:rPr>
          <w:rFonts w:ascii="Georgia" w:eastAsiaTheme="majorEastAsia" w:hAnsi="Georgia" w:cstheme="majorBidi"/>
          <w:b/>
          <w:bCs/>
          <w:color w:val="1B556B"/>
          <w:kern w:val="0"/>
          <w:sz w:val="48"/>
          <w:szCs w:val="48"/>
          <w:lang w:eastAsia="en-NZ"/>
          <w14:ligatures w14:val="none"/>
        </w:rPr>
        <w:id w:val="77563294"/>
        <w:docPartObj>
          <w:docPartGallery w:val="Cover Pages"/>
          <w:docPartUnique/>
        </w:docPartObj>
      </w:sdtPr>
      <w:sdtEndPr>
        <w:rPr>
          <w:rFonts w:ascii="Calibri" w:eastAsiaTheme="minorEastAsia" w:hAnsi="Calibri" w:cstheme="minorBidi"/>
          <w:b w:val="0"/>
          <w:bCs w:val="0"/>
          <w:color w:val="auto"/>
          <w:sz w:val="22"/>
          <w:szCs w:val="22"/>
        </w:rPr>
      </w:sdtEndPr>
      <w:sdtContent>
        <w:p w14:paraId="6C68D93F" w14:textId="22B90CA3" w:rsidR="00AC7D5A" w:rsidRPr="00DF5CD4" w:rsidRDefault="00736788" w:rsidP="00AC7D5A">
          <w:r>
            <w:rPr>
              <w:noProof/>
              <w14:ligatures w14:val="none"/>
            </w:rPr>
            <w:drawing>
              <wp:anchor distT="0" distB="0" distL="114300" distR="114300" simplePos="0" relativeHeight="251658240" behindDoc="0" locked="0" layoutInCell="1" allowOverlap="1" wp14:anchorId="30267FEA" wp14:editId="4B87F475">
                <wp:simplePos x="0" y="0"/>
                <wp:positionH relativeFrom="column">
                  <wp:posOffset>-1112335</wp:posOffset>
                </wp:positionH>
                <wp:positionV relativeFrom="paragraph">
                  <wp:posOffset>-769281</wp:posOffset>
                </wp:positionV>
                <wp:extent cx="7587050" cy="10731846"/>
                <wp:effectExtent l="0" t="0" r="0" b="0"/>
                <wp:wrapNone/>
                <wp:docPr id="355301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301840" name="Picture 355301840"/>
                        <pic:cNvPicPr/>
                      </pic:nvPicPr>
                      <pic:blipFill>
                        <a:blip r:embed="rId12"/>
                        <a:stretch>
                          <a:fillRect/>
                        </a:stretch>
                      </pic:blipFill>
                      <pic:spPr>
                        <a:xfrm>
                          <a:off x="0" y="0"/>
                          <a:ext cx="7588262" cy="10733561"/>
                        </a:xfrm>
                        <a:prstGeom prst="rect">
                          <a:avLst/>
                        </a:prstGeom>
                      </pic:spPr>
                    </pic:pic>
                  </a:graphicData>
                </a:graphic>
                <wp14:sizeRelH relativeFrom="margin">
                  <wp14:pctWidth>0</wp14:pctWidth>
                </wp14:sizeRelH>
                <wp14:sizeRelV relativeFrom="margin">
                  <wp14:pctHeight>0</wp14:pctHeight>
                </wp14:sizeRelV>
              </wp:anchor>
            </w:drawing>
          </w:r>
        </w:p>
        <w:p w14:paraId="169156FA" w14:textId="77777777" w:rsidR="00F5666C" w:rsidRPr="00DF5CD4" w:rsidRDefault="00F5666C" w:rsidP="00AC7D5A">
          <w:pPr>
            <w:sectPr w:rsidR="00F5666C" w:rsidRPr="00DF5CD4" w:rsidSect="00371391">
              <w:headerReference w:type="default" r:id="rId13"/>
              <w:footerReference w:type="even" r:id="rId14"/>
              <w:footerReference w:type="first" r:id="rId15"/>
              <w:pgSz w:w="11906" w:h="16838"/>
              <w:pgMar w:top="1134" w:right="1416" w:bottom="1134" w:left="1701" w:header="709" w:footer="80" w:gutter="0"/>
              <w:cols w:space="708"/>
              <w:titlePg/>
              <w:docGrid w:linePitch="360"/>
            </w:sectPr>
          </w:pPr>
        </w:p>
        <w:p w14:paraId="08711B11" w14:textId="77777777" w:rsidR="00DE21A1" w:rsidRPr="00DF5CD4" w:rsidRDefault="00DE21A1" w:rsidP="00DE21A1">
          <w:pPr>
            <w:pStyle w:val="Imprint"/>
            <w:spacing w:before="0" w:after="0"/>
            <w:rPr>
              <w:b/>
            </w:rPr>
          </w:pPr>
          <w:r w:rsidRPr="00DF5CD4">
            <w:rPr>
              <w:b/>
            </w:rPr>
            <w:lastRenderedPageBreak/>
            <w:t>Disclaimer</w:t>
          </w:r>
        </w:p>
        <w:p w14:paraId="77ECA3AD" w14:textId="77777777" w:rsidR="00DE21A1" w:rsidRPr="00DF5CD4" w:rsidRDefault="00DE21A1" w:rsidP="00DE21A1">
          <w:pPr>
            <w:pStyle w:val="BodyText"/>
          </w:pPr>
          <w:r w:rsidRPr="00DF5CD4">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4C50191C" w14:textId="77777777" w:rsidR="00DE21A1" w:rsidRPr="00DF5CD4" w:rsidRDefault="00DE21A1" w:rsidP="00DE21A1">
          <w:pPr>
            <w:pStyle w:val="Bullet"/>
          </w:pPr>
          <w:r w:rsidRPr="00DF5CD4">
            <w:t xml:space="preserve">the information does not alter the laws of New Zealand, other official guidelines, or requirements </w:t>
          </w:r>
        </w:p>
        <w:p w14:paraId="37E02B5A" w14:textId="77777777" w:rsidR="00DE21A1" w:rsidRPr="00DF5CD4" w:rsidRDefault="00DE21A1" w:rsidP="00DE21A1">
          <w:pPr>
            <w:pStyle w:val="Bullet"/>
          </w:pPr>
          <w:r w:rsidRPr="00DF5CD4">
            <w:t xml:space="preserve">it does not constitute legal advice, and users should take specific advice from qualified professionals before taking any action based on information in this publication </w:t>
          </w:r>
        </w:p>
        <w:p w14:paraId="2DEBEFEB" w14:textId="77777777" w:rsidR="00DE21A1" w:rsidRPr="00DF5CD4" w:rsidRDefault="00DE21A1" w:rsidP="00DE21A1">
          <w:pPr>
            <w:pStyle w:val="Bullet"/>
          </w:pPr>
          <w:r w:rsidRPr="00DF5CD4">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 </w:t>
          </w:r>
        </w:p>
        <w:p w14:paraId="4F5FC424" w14:textId="77777777" w:rsidR="00DE21A1" w:rsidRPr="00DF5CD4" w:rsidRDefault="00DE21A1" w:rsidP="00DE21A1">
          <w:pPr>
            <w:pStyle w:val="Bullet"/>
          </w:pPr>
          <w:r w:rsidRPr="00DF5CD4">
            <w:t>all references to websites, organisations or people not within the Ministry are for convenience only and should not be taken as endorsement of those websites or information contained in those websites nor of organisations or people referred to.</w:t>
          </w:r>
        </w:p>
        <w:p w14:paraId="27F474A4" w14:textId="77777777" w:rsidR="00DE21A1" w:rsidRPr="00DF5CD4" w:rsidRDefault="00DE21A1" w:rsidP="00DE21A1">
          <w:pPr>
            <w:pStyle w:val="Imprint"/>
            <w:spacing w:before="240" w:after="0"/>
            <w:rPr>
              <w:b/>
            </w:rPr>
          </w:pPr>
          <w:r w:rsidRPr="00DF5CD4">
            <w:rPr>
              <w:b/>
            </w:rPr>
            <w:t>Acknowledgements</w:t>
          </w:r>
        </w:p>
        <w:p w14:paraId="1379DF3F" w14:textId="0B7BC2A2" w:rsidR="00037149" w:rsidRDefault="00037149" w:rsidP="00037149">
          <w:pPr>
            <w:pStyle w:val="Imprint"/>
          </w:pPr>
          <w:r>
            <w:t xml:space="preserve">We would like to express our sincere gratitude to the Sustainable Seas National Science Challenge for their invaluable partnership in this project. Their support, guidance, and commitment to </w:t>
          </w:r>
          <w:r w:rsidR="008B7CDA">
            <w:t>ecosystem-based</w:t>
          </w:r>
          <w:r w:rsidR="00FD2FCF">
            <w:t xml:space="preserve"> management</w:t>
          </w:r>
          <w:r w:rsidR="002E38FA">
            <w:t xml:space="preserve"> has</w:t>
          </w:r>
          <w:r>
            <w:t xml:space="preserve"> been instrumental </w:t>
          </w:r>
          <w:r w:rsidR="002E38FA">
            <w:t>to this case study.</w:t>
          </w:r>
        </w:p>
        <w:p w14:paraId="45762005" w14:textId="744EBF0E" w:rsidR="00037149" w:rsidRDefault="00037149" w:rsidP="00037149">
          <w:pPr>
            <w:pStyle w:val="Imprint"/>
          </w:pPr>
          <w:r>
            <w:t xml:space="preserve">We also extend our deepest appreciation to </w:t>
          </w:r>
          <w:r w:rsidR="00B70322">
            <w:t>Te R</w:t>
          </w:r>
          <w:r w:rsidR="00B70322">
            <w:rPr>
              <w:rFonts w:cs="Calibri"/>
            </w:rPr>
            <w:t>ū</w:t>
          </w:r>
          <w:r w:rsidR="00B70322">
            <w:t>nanga o Moeraki</w:t>
          </w:r>
          <w:r>
            <w:t xml:space="preserve"> and local communit</w:t>
          </w:r>
          <w:r w:rsidR="00B70322">
            <w:t>y</w:t>
          </w:r>
          <w:r w:rsidR="00434813">
            <w:t xml:space="preserve"> members</w:t>
          </w:r>
          <w:r>
            <w:t xml:space="preserve"> whose participation and insights have enriched this report. Their knowledge, perspectives, and active involvement have been crucial in shaping our work, and we are truly grateful for the opportunity to collaborate with them.</w:t>
          </w:r>
        </w:p>
        <w:p w14:paraId="03DDBA77" w14:textId="77777777" w:rsidR="00736788" w:rsidRDefault="00736788" w:rsidP="00DE21A1">
          <w:pPr>
            <w:pStyle w:val="Imprint"/>
          </w:pPr>
        </w:p>
        <w:p w14:paraId="3FE5BADD" w14:textId="77777777" w:rsidR="00657FC7" w:rsidRDefault="00657FC7" w:rsidP="00DE21A1">
          <w:pPr>
            <w:pStyle w:val="Imprint"/>
          </w:pPr>
        </w:p>
        <w:p w14:paraId="3452A0E9" w14:textId="77777777" w:rsidR="001A1112" w:rsidRPr="00DF5CD4" w:rsidRDefault="001A1112" w:rsidP="00DE21A1">
          <w:pPr>
            <w:pStyle w:val="Imprint"/>
          </w:pPr>
        </w:p>
        <w:p w14:paraId="1F4746DB" w14:textId="48BC0A66" w:rsidR="00DE21A1" w:rsidRPr="00DF5CD4" w:rsidRDefault="00DE21A1" w:rsidP="00DE21A1">
          <w:pPr>
            <w:pStyle w:val="Imprint"/>
          </w:pPr>
          <w:r w:rsidRPr="00DF5CD4">
            <w:t xml:space="preserve">This document may be cited as: Ministry for the Environment. 2024. </w:t>
          </w:r>
          <w:r w:rsidR="00537070" w:rsidRPr="00DF5CD4">
            <w:rPr>
              <w:i/>
            </w:rPr>
            <w:t>Kakanui</w:t>
          </w:r>
          <w:r w:rsidRPr="00DF5CD4">
            <w:rPr>
              <w:i/>
            </w:rPr>
            <w:t xml:space="preserve"> </w:t>
          </w:r>
          <w:bookmarkStart w:id="2" w:name="_Hlk184992720"/>
          <w:r w:rsidRPr="00DF5CD4">
            <w:rPr>
              <w:i/>
            </w:rPr>
            <w:t xml:space="preserve">– </w:t>
          </w:r>
          <w:r w:rsidR="00736788">
            <w:rPr>
              <w:i/>
            </w:rPr>
            <w:t>E</w:t>
          </w:r>
          <w:r w:rsidR="00736788" w:rsidRPr="00DF5CD4">
            <w:rPr>
              <w:i/>
            </w:rPr>
            <w:t xml:space="preserve">stuary case study </w:t>
          </w:r>
          <w:r w:rsidR="00736788">
            <w:rPr>
              <w:i/>
            </w:rPr>
            <w:t>|</w:t>
          </w:r>
          <w:r w:rsidR="00580C36">
            <w:rPr>
              <w:i/>
            </w:rPr>
            <w:t xml:space="preserve"> </w:t>
          </w:r>
          <w:r w:rsidRPr="00DF5CD4">
            <w:rPr>
              <w:i/>
            </w:rPr>
            <w:t>Rangahau whakap</w:t>
          </w:r>
          <w:r w:rsidRPr="00DF5CD4">
            <w:rPr>
              <w:rFonts w:cs="Calibri"/>
              <w:i/>
            </w:rPr>
            <w:t>ū</w:t>
          </w:r>
          <w:r w:rsidRPr="00DF5CD4">
            <w:rPr>
              <w:i/>
            </w:rPr>
            <w:t>aho wahap</w:t>
          </w:r>
          <w:r w:rsidRPr="00DF5CD4">
            <w:rPr>
              <w:rFonts w:cs="Calibri"/>
              <w:i/>
            </w:rPr>
            <w:t>ū</w:t>
          </w:r>
          <w:bookmarkEnd w:id="2"/>
          <w:r w:rsidR="00736788">
            <w:rPr>
              <w:i/>
            </w:rPr>
            <w:t>.</w:t>
          </w:r>
          <w:r w:rsidRPr="00DF5CD4">
            <w:rPr>
              <w:i/>
            </w:rPr>
            <w:t xml:space="preserve"> </w:t>
          </w:r>
          <w:r w:rsidRPr="00DF5CD4">
            <w:t>Wellington: Ministry for the Environment.</w:t>
          </w:r>
        </w:p>
        <w:p w14:paraId="54C7CDB9" w14:textId="77777777" w:rsidR="005349BC" w:rsidRPr="00DF5CD4" w:rsidRDefault="005349BC" w:rsidP="00537070">
          <w:pPr>
            <w:pStyle w:val="Imprint"/>
          </w:pPr>
        </w:p>
        <w:p w14:paraId="00CE585C" w14:textId="32234A3C" w:rsidR="00DE21A1" w:rsidRPr="00DF5CD4" w:rsidRDefault="00DE21A1" w:rsidP="007551C9">
          <w:pPr>
            <w:pStyle w:val="Imprint"/>
            <w:spacing w:before="0"/>
          </w:pPr>
          <w:r w:rsidRPr="00DF5CD4">
            <w:t xml:space="preserve">Published in </w:t>
          </w:r>
          <w:r w:rsidR="0031111C">
            <w:t>December</w:t>
          </w:r>
          <w:r w:rsidRPr="00DF5CD4">
            <w:t xml:space="preserve"> 2024 by the</w:t>
          </w:r>
          <w:r w:rsidRPr="00DF5CD4">
            <w:br/>
            <w:t xml:space="preserve">Ministry for the Environment </w:t>
          </w:r>
          <w:r w:rsidRPr="00DF5CD4">
            <w:br/>
            <w:t>Manatū mō te Taiao</w:t>
          </w:r>
          <w:r w:rsidRPr="00DF5CD4">
            <w:br/>
            <w:t>PO Box 10362, Wellington 6143, New Zealand</w:t>
          </w:r>
          <w:r w:rsidRPr="00DF5CD4">
            <w:br/>
          </w:r>
          <w:hyperlink r:id="rId16" w:history="1">
            <w:r w:rsidRPr="00DF5CD4">
              <w:rPr>
                <w:rStyle w:val="Hyperlink"/>
              </w:rPr>
              <w:t>environment.govt.nz</w:t>
            </w:r>
          </w:hyperlink>
        </w:p>
        <w:p w14:paraId="04763E9E" w14:textId="6207096C" w:rsidR="00DE21A1" w:rsidRPr="00DF5CD4" w:rsidRDefault="00DE21A1" w:rsidP="00736788">
          <w:pPr>
            <w:pStyle w:val="Imprint"/>
          </w:pPr>
          <w:r w:rsidRPr="00DF5CD4">
            <w:t xml:space="preserve">ISBN: </w:t>
          </w:r>
          <w:r w:rsidR="004F1C26" w:rsidRPr="004F1C26">
            <w:t>978-1-991140-60-9</w:t>
          </w:r>
          <w:r w:rsidR="00736788">
            <w:br/>
          </w:r>
          <w:r w:rsidRPr="00DF5CD4">
            <w:t xml:space="preserve">Publication number: </w:t>
          </w:r>
          <w:r w:rsidRPr="004F1C26">
            <w:t xml:space="preserve">ME </w:t>
          </w:r>
          <w:r w:rsidR="0031111C">
            <w:t>1869</w:t>
          </w:r>
        </w:p>
        <w:p w14:paraId="474CEC9B" w14:textId="77777777" w:rsidR="00DE21A1" w:rsidRPr="00DF5CD4" w:rsidRDefault="00DE21A1" w:rsidP="00DE21A1">
          <w:pPr>
            <w:pStyle w:val="Imprint"/>
            <w:spacing w:after="80"/>
          </w:pPr>
          <w:r w:rsidRPr="00DF5CD4">
            <w:t xml:space="preserve">© Crown copyright New Zealand 2024 </w:t>
          </w:r>
        </w:p>
        <w:p w14:paraId="5A2CEC46" w14:textId="77777777" w:rsidR="00DE21A1" w:rsidRPr="00DF5CD4" w:rsidRDefault="00DE21A1" w:rsidP="00DE21A1">
          <w:pPr>
            <w:pStyle w:val="BodyText"/>
            <w:sectPr w:rsidR="00DE21A1" w:rsidRPr="00DF5CD4" w:rsidSect="00371391">
              <w:footerReference w:type="even" r:id="rId17"/>
              <w:footerReference w:type="default" r:id="rId18"/>
              <w:pgSz w:w="11906" w:h="16838" w:code="9"/>
              <w:pgMar w:top="1134" w:right="1418" w:bottom="1134" w:left="1701" w:header="567" w:footer="567" w:gutter="0"/>
              <w:cols w:space="708"/>
              <w:docGrid w:linePitch="360"/>
            </w:sectPr>
          </w:pPr>
        </w:p>
        <w:p w14:paraId="12B47D64" w14:textId="77777777" w:rsidR="00706FA8" w:rsidRPr="00DF5CD4" w:rsidRDefault="00706FA8" w:rsidP="00706FA8">
          <w:pPr>
            <w:pStyle w:val="Heading"/>
          </w:pPr>
          <w:r w:rsidRPr="00DF5CD4">
            <w:lastRenderedPageBreak/>
            <w:t>Contents</w:t>
          </w:r>
        </w:p>
        <w:p w14:paraId="5E44DA92" w14:textId="5EF7FCE8" w:rsidR="004F541C" w:rsidRDefault="00706FA8">
          <w:pPr>
            <w:pStyle w:val="TOC1"/>
            <w:rPr>
              <w:rFonts w:asciiTheme="minorHAnsi" w:hAnsiTheme="minorHAnsi"/>
              <w:noProof/>
              <w:kern w:val="2"/>
              <w:sz w:val="24"/>
              <w:szCs w:val="24"/>
              <w14:ligatures w14:val="standardContextual"/>
            </w:rPr>
          </w:pPr>
          <w:r w:rsidRPr="00DF5CD4">
            <w:rPr>
              <w:color w:val="0092CF"/>
            </w:rPr>
            <w:fldChar w:fldCharType="begin"/>
          </w:r>
          <w:r w:rsidRPr="00DF5CD4">
            <w:rPr>
              <w:color w:val="0092CF"/>
            </w:rPr>
            <w:instrText xml:space="preserve"> TOC \h \z \t "Heading 1,1,Heading 2,2" </w:instrText>
          </w:r>
          <w:r w:rsidRPr="00DF5CD4">
            <w:rPr>
              <w:color w:val="0092CF"/>
            </w:rPr>
            <w:fldChar w:fldCharType="separate"/>
          </w:r>
          <w:hyperlink w:anchor="_Toc184990607" w:history="1">
            <w:r w:rsidR="004F541C" w:rsidRPr="00374A3C">
              <w:rPr>
                <w:rStyle w:val="Hyperlink"/>
                <w:noProof/>
              </w:rPr>
              <w:t>Overview</w:t>
            </w:r>
            <w:r w:rsidR="004F541C">
              <w:rPr>
                <w:noProof/>
                <w:webHidden/>
              </w:rPr>
              <w:tab/>
            </w:r>
            <w:r w:rsidR="004F541C">
              <w:rPr>
                <w:noProof/>
                <w:webHidden/>
              </w:rPr>
              <w:fldChar w:fldCharType="begin"/>
            </w:r>
            <w:r w:rsidR="004F541C">
              <w:rPr>
                <w:noProof/>
                <w:webHidden/>
              </w:rPr>
              <w:instrText xml:space="preserve"> PAGEREF _Toc184990607 \h </w:instrText>
            </w:r>
            <w:r w:rsidR="004F541C">
              <w:rPr>
                <w:noProof/>
                <w:webHidden/>
              </w:rPr>
            </w:r>
            <w:r w:rsidR="004F541C">
              <w:rPr>
                <w:noProof/>
                <w:webHidden/>
              </w:rPr>
              <w:fldChar w:fldCharType="separate"/>
            </w:r>
            <w:r w:rsidR="00041AAA">
              <w:rPr>
                <w:noProof/>
                <w:webHidden/>
              </w:rPr>
              <w:t>4</w:t>
            </w:r>
            <w:r w:rsidR="004F541C">
              <w:rPr>
                <w:noProof/>
                <w:webHidden/>
              </w:rPr>
              <w:fldChar w:fldCharType="end"/>
            </w:r>
          </w:hyperlink>
        </w:p>
        <w:p w14:paraId="1281EE80" w14:textId="48151C88" w:rsidR="004F541C" w:rsidRDefault="004F541C">
          <w:pPr>
            <w:pStyle w:val="TOC2"/>
            <w:rPr>
              <w:rFonts w:asciiTheme="minorHAnsi" w:hAnsiTheme="minorHAnsi"/>
              <w:noProof/>
              <w:kern w:val="2"/>
              <w:sz w:val="24"/>
              <w:szCs w:val="24"/>
              <w14:ligatures w14:val="standardContextual"/>
            </w:rPr>
          </w:pPr>
          <w:hyperlink w:anchor="_Toc184990608" w:history="1">
            <w:r w:rsidRPr="00374A3C">
              <w:rPr>
                <w:rStyle w:val="Hyperlink"/>
                <w:noProof/>
              </w:rPr>
              <w:t>Estuaries</w:t>
            </w:r>
            <w:r>
              <w:rPr>
                <w:noProof/>
                <w:webHidden/>
              </w:rPr>
              <w:tab/>
            </w:r>
            <w:r>
              <w:rPr>
                <w:noProof/>
                <w:webHidden/>
              </w:rPr>
              <w:fldChar w:fldCharType="begin"/>
            </w:r>
            <w:r>
              <w:rPr>
                <w:noProof/>
                <w:webHidden/>
              </w:rPr>
              <w:instrText xml:space="preserve"> PAGEREF _Toc184990608 \h </w:instrText>
            </w:r>
            <w:r>
              <w:rPr>
                <w:noProof/>
                <w:webHidden/>
              </w:rPr>
            </w:r>
            <w:r>
              <w:rPr>
                <w:noProof/>
                <w:webHidden/>
              </w:rPr>
              <w:fldChar w:fldCharType="separate"/>
            </w:r>
            <w:r w:rsidR="00041AAA">
              <w:rPr>
                <w:noProof/>
                <w:webHidden/>
              </w:rPr>
              <w:t>4</w:t>
            </w:r>
            <w:r>
              <w:rPr>
                <w:noProof/>
                <w:webHidden/>
              </w:rPr>
              <w:fldChar w:fldCharType="end"/>
            </w:r>
          </w:hyperlink>
        </w:p>
        <w:p w14:paraId="1DA76E9B" w14:textId="75F626DC" w:rsidR="004F541C" w:rsidRDefault="004F541C">
          <w:pPr>
            <w:pStyle w:val="TOC2"/>
            <w:rPr>
              <w:rFonts w:asciiTheme="minorHAnsi" w:hAnsiTheme="minorHAnsi"/>
              <w:noProof/>
              <w:kern w:val="2"/>
              <w:sz w:val="24"/>
              <w:szCs w:val="24"/>
              <w14:ligatures w14:val="standardContextual"/>
            </w:rPr>
          </w:pPr>
          <w:hyperlink w:anchor="_Toc184990609" w:history="1">
            <w:r w:rsidRPr="00374A3C">
              <w:rPr>
                <w:rStyle w:val="Hyperlink"/>
                <w:noProof/>
              </w:rPr>
              <w:t>The project</w:t>
            </w:r>
            <w:r>
              <w:rPr>
                <w:noProof/>
                <w:webHidden/>
              </w:rPr>
              <w:tab/>
            </w:r>
            <w:r>
              <w:rPr>
                <w:noProof/>
                <w:webHidden/>
              </w:rPr>
              <w:fldChar w:fldCharType="begin"/>
            </w:r>
            <w:r>
              <w:rPr>
                <w:noProof/>
                <w:webHidden/>
              </w:rPr>
              <w:instrText xml:space="preserve"> PAGEREF _Toc184990609 \h </w:instrText>
            </w:r>
            <w:r>
              <w:rPr>
                <w:noProof/>
                <w:webHidden/>
              </w:rPr>
            </w:r>
            <w:r>
              <w:rPr>
                <w:noProof/>
                <w:webHidden/>
              </w:rPr>
              <w:fldChar w:fldCharType="separate"/>
            </w:r>
            <w:r w:rsidR="00041AAA">
              <w:rPr>
                <w:noProof/>
                <w:webHidden/>
              </w:rPr>
              <w:t>4</w:t>
            </w:r>
            <w:r>
              <w:rPr>
                <w:noProof/>
                <w:webHidden/>
              </w:rPr>
              <w:fldChar w:fldCharType="end"/>
            </w:r>
          </w:hyperlink>
        </w:p>
        <w:p w14:paraId="3B4AFC70" w14:textId="7BB93B7A" w:rsidR="004F541C" w:rsidRDefault="004F541C">
          <w:pPr>
            <w:pStyle w:val="TOC1"/>
            <w:rPr>
              <w:rFonts w:asciiTheme="minorHAnsi" w:hAnsiTheme="minorHAnsi"/>
              <w:noProof/>
              <w:kern w:val="2"/>
              <w:sz w:val="24"/>
              <w:szCs w:val="24"/>
              <w14:ligatures w14:val="standardContextual"/>
            </w:rPr>
          </w:pPr>
          <w:hyperlink w:anchor="_Toc184990610" w:history="1">
            <w:r w:rsidRPr="00374A3C">
              <w:rPr>
                <w:rStyle w:val="Hyperlink"/>
                <w:noProof/>
              </w:rPr>
              <w:t>The Kākaunui/Kakanui Estuary</w:t>
            </w:r>
            <w:r>
              <w:rPr>
                <w:noProof/>
                <w:webHidden/>
              </w:rPr>
              <w:tab/>
            </w:r>
            <w:r>
              <w:rPr>
                <w:noProof/>
                <w:webHidden/>
              </w:rPr>
              <w:fldChar w:fldCharType="begin"/>
            </w:r>
            <w:r>
              <w:rPr>
                <w:noProof/>
                <w:webHidden/>
              </w:rPr>
              <w:instrText xml:space="preserve"> PAGEREF _Toc184990610 \h </w:instrText>
            </w:r>
            <w:r>
              <w:rPr>
                <w:noProof/>
                <w:webHidden/>
              </w:rPr>
            </w:r>
            <w:r>
              <w:rPr>
                <w:noProof/>
                <w:webHidden/>
              </w:rPr>
              <w:fldChar w:fldCharType="separate"/>
            </w:r>
            <w:r w:rsidR="00041AAA">
              <w:rPr>
                <w:noProof/>
                <w:webHidden/>
              </w:rPr>
              <w:t>5</w:t>
            </w:r>
            <w:r>
              <w:rPr>
                <w:noProof/>
                <w:webHidden/>
              </w:rPr>
              <w:fldChar w:fldCharType="end"/>
            </w:r>
          </w:hyperlink>
        </w:p>
        <w:p w14:paraId="46C31D25" w14:textId="04EFD8A3" w:rsidR="004F541C" w:rsidRDefault="004F541C">
          <w:pPr>
            <w:pStyle w:val="TOC1"/>
            <w:rPr>
              <w:rFonts w:asciiTheme="minorHAnsi" w:hAnsiTheme="minorHAnsi"/>
              <w:noProof/>
              <w:kern w:val="2"/>
              <w:sz w:val="24"/>
              <w:szCs w:val="24"/>
              <w14:ligatures w14:val="standardContextual"/>
            </w:rPr>
          </w:pPr>
          <w:hyperlink w:anchor="_Toc184990611" w:history="1">
            <w:r w:rsidRPr="00374A3C">
              <w:rPr>
                <w:rStyle w:val="Hyperlink"/>
                <w:noProof/>
              </w:rPr>
              <w:t>What we heard during engagement</w:t>
            </w:r>
            <w:r>
              <w:rPr>
                <w:noProof/>
                <w:webHidden/>
              </w:rPr>
              <w:tab/>
            </w:r>
            <w:r>
              <w:rPr>
                <w:noProof/>
                <w:webHidden/>
              </w:rPr>
              <w:fldChar w:fldCharType="begin"/>
            </w:r>
            <w:r>
              <w:rPr>
                <w:noProof/>
                <w:webHidden/>
              </w:rPr>
              <w:instrText xml:space="preserve"> PAGEREF _Toc184990611 \h </w:instrText>
            </w:r>
            <w:r>
              <w:rPr>
                <w:noProof/>
                <w:webHidden/>
              </w:rPr>
            </w:r>
            <w:r>
              <w:rPr>
                <w:noProof/>
                <w:webHidden/>
              </w:rPr>
              <w:fldChar w:fldCharType="separate"/>
            </w:r>
            <w:r w:rsidR="00041AAA">
              <w:rPr>
                <w:noProof/>
                <w:webHidden/>
              </w:rPr>
              <w:t>6</w:t>
            </w:r>
            <w:r>
              <w:rPr>
                <w:noProof/>
                <w:webHidden/>
              </w:rPr>
              <w:fldChar w:fldCharType="end"/>
            </w:r>
          </w:hyperlink>
        </w:p>
        <w:p w14:paraId="4641E0B8" w14:textId="146638E6" w:rsidR="004F541C" w:rsidRDefault="004F541C">
          <w:pPr>
            <w:pStyle w:val="TOC2"/>
            <w:rPr>
              <w:rFonts w:asciiTheme="minorHAnsi" w:hAnsiTheme="minorHAnsi"/>
              <w:noProof/>
              <w:kern w:val="2"/>
              <w:sz w:val="24"/>
              <w:szCs w:val="24"/>
              <w14:ligatures w14:val="standardContextual"/>
            </w:rPr>
          </w:pPr>
          <w:hyperlink w:anchor="_Toc184990612" w:history="1">
            <w:r w:rsidRPr="00374A3C">
              <w:rPr>
                <w:rStyle w:val="Hyperlink"/>
                <w:noProof/>
              </w:rPr>
              <w:t>How the estuary is currently used</w:t>
            </w:r>
            <w:r>
              <w:rPr>
                <w:noProof/>
                <w:webHidden/>
              </w:rPr>
              <w:tab/>
            </w:r>
            <w:r>
              <w:rPr>
                <w:noProof/>
                <w:webHidden/>
              </w:rPr>
              <w:fldChar w:fldCharType="begin"/>
            </w:r>
            <w:r>
              <w:rPr>
                <w:noProof/>
                <w:webHidden/>
              </w:rPr>
              <w:instrText xml:space="preserve"> PAGEREF _Toc184990612 \h </w:instrText>
            </w:r>
            <w:r>
              <w:rPr>
                <w:noProof/>
                <w:webHidden/>
              </w:rPr>
            </w:r>
            <w:r>
              <w:rPr>
                <w:noProof/>
                <w:webHidden/>
              </w:rPr>
              <w:fldChar w:fldCharType="separate"/>
            </w:r>
            <w:r w:rsidR="00041AAA">
              <w:rPr>
                <w:noProof/>
                <w:webHidden/>
              </w:rPr>
              <w:t>7</w:t>
            </w:r>
            <w:r>
              <w:rPr>
                <w:noProof/>
                <w:webHidden/>
              </w:rPr>
              <w:fldChar w:fldCharType="end"/>
            </w:r>
          </w:hyperlink>
        </w:p>
        <w:p w14:paraId="6856C93C" w14:textId="4179EF6F" w:rsidR="004F541C" w:rsidRPr="004E6DFB" w:rsidRDefault="004F541C">
          <w:pPr>
            <w:pStyle w:val="TOC2"/>
            <w:rPr>
              <w:rFonts w:asciiTheme="minorHAnsi" w:hAnsiTheme="minorHAnsi"/>
              <w:noProof/>
              <w:kern w:val="2"/>
              <w:sz w:val="24"/>
              <w:szCs w:val="24"/>
              <w14:ligatures w14:val="standardContextual"/>
            </w:rPr>
          </w:pPr>
          <w:hyperlink w:anchor="_Toc184990613" w:history="1">
            <w:r w:rsidRPr="004E6DFB">
              <w:rPr>
                <w:rStyle w:val="Hyperlink"/>
                <w:noProof/>
              </w:rPr>
              <w:t>Pressures on the estuary</w:t>
            </w:r>
            <w:r w:rsidRPr="004E6DFB">
              <w:rPr>
                <w:noProof/>
                <w:webHidden/>
              </w:rPr>
              <w:tab/>
            </w:r>
            <w:r w:rsidRPr="004E6DFB">
              <w:rPr>
                <w:noProof/>
                <w:webHidden/>
              </w:rPr>
              <w:fldChar w:fldCharType="begin"/>
            </w:r>
            <w:r w:rsidRPr="004E6DFB">
              <w:rPr>
                <w:noProof/>
                <w:webHidden/>
              </w:rPr>
              <w:instrText xml:space="preserve"> PAGEREF _Toc184990613 \h </w:instrText>
            </w:r>
            <w:r w:rsidRPr="004E6DFB">
              <w:rPr>
                <w:noProof/>
                <w:webHidden/>
              </w:rPr>
            </w:r>
            <w:r w:rsidRPr="004E6DFB">
              <w:rPr>
                <w:noProof/>
                <w:webHidden/>
              </w:rPr>
              <w:fldChar w:fldCharType="separate"/>
            </w:r>
            <w:r w:rsidR="00041AAA">
              <w:rPr>
                <w:noProof/>
                <w:webHidden/>
              </w:rPr>
              <w:t>7</w:t>
            </w:r>
            <w:r w:rsidRPr="004E6DFB">
              <w:rPr>
                <w:noProof/>
                <w:webHidden/>
              </w:rPr>
              <w:fldChar w:fldCharType="end"/>
            </w:r>
          </w:hyperlink>
        </w:p>
        <w:p w14:paraId="6472ED31" w14:textId="14A5CCD4" w:rsidR="004F541C" w:rsidRDefault="004F541C">
          <w:pPr>
            <w:pStyle w:val="TOC2"/>
            <w:rPr>
              <w:rFonts w:asciiTheme="minorHAnsi" w:hAnsiTheme="minorHAnsi"/>
              <w:noProof/>
              <w:kern w:val="2"/>
              <w:sz w:val="24"/>
              <w:szCs w:val="24"/>
              <w14:ligatures w14:val="standardContextual"/>
            </w:rPr>
          </w:pPr>
          <w:hyperlink w:anchor="_Toc184990614" w:history="1">
            <w:r w:rsidRPr="004E6DFB">
              <w:rPr>
                <w:rStyle w:val="Hyperlink"/>
                <w:noProof/>
              </w:rPr>
              <w:t>Insights specific to Te Rūnanga o Moeraki</w:t>
            </w:r>
            <w:r w:rsidRPr="004E6DFB">
              <w:rPr>
                <w:noProof/>
                <w:webHidden/>
              </w:rPr>
              <w:tab/>
            </w:r>
            <w:r w:rsidRPr="004E6DFB">
              <w:rPr>
                <w:noProof/>
                <w:webHidden/>
              </w:rPr>
              <w:fldChar w:fldCharType="begin"/>
            </w:r>
            <w:r w:rsidRPr="004E6DFB">
              <w:rPr>
                <w:noProof/>
                <w:webHidden/>
              </w:rPr>
              <w:instrText xml:space="preserve"> PAGEREF _Toc184990614 \h </w:instrText>
            </w:r>
            <w:r w:rsidRPr="004E6DFB">
              <w:rPr>
                <w:noProof/>
                <w:webHidden/>
              </w:rPr>
            </w:r>
            <w:r w:rsidRPr="004E6DFB">
              <w:rPr>
                <w:noProof/>
                <w:webHidden/>
              </w:rPr>
              <w:fldChar w:fldCharType="separate"/>
            </w:r>
            <w:r w:rsidR="00041AAA">
              <w:rPr>
                <w:noProof/>
                <w:webHidden/>
              </w:rPr>
              <w:t>7</w:t>
            </w:r>
            <w:r w:rsidRPr="004E6DFB">
              <w:rPr>
                <w:noProof/>
                <w:webHidden/>
              </w:rPr>
              <w:fldChar w:fldCharType="end"/>
            </w:r>
          </w:hyperlink>
        </w:p>
        <w:p w14:paraId="28026E4F" w14:textId="6841DC07" w:rsidR="004F541C" w:rsidRDefault="004F541C">
          <w:pPr>
            <w:pStyle w:val="TOC1"/>
            <w:rPr>
              <w:rFonts w:asciiTheme="minorHAnsi" w:hAnsiTheme="minorHAnsi"/>
              <w:noProof/>
              <w:kern w:val="2"/>
              <w:sz w:val="24"/>
              <w:szCs w:val="24"/>
              <w14:ligatures w14:val="standardContextual"/>
            </w:rPr>
          </w:pPr>
          <w:hyperlink w:anchor="_Toc184990615" w:history="1">
            <w:r w:rsidRPr="00374A3C">
              <w:rPr>
                <w:rStyle w:val="Hyperlink"/>
                <w:noProof/>
              </w:rPr>
              <w:t>The Toolbox</w:t>
            </w:r>
            <w:r>
              <w:rPr>
                <w:noProof/>
                <w:webHidden/>
              </w:rPr>
              <w:tab/>
            </w:r>
            <w:r>
              <w:rPr>
                <w:noProof/>
                <w:webHidden/>
              </w:rPr>
              <w:fldChar w:fldCharType="begin"/>
            </w:r>
            <w:r>
              <w:rPr>
                <w:noProof/>
                <w:webHidden/>
              </w:rPr>
              <w:instrText xml:space="preserve"> PAGEREF _Toc184990615 \h </w:instrText>
            </w:r>
            <w:r>
              <w:rPr>
                <w:noProof/>
                <w:webHidden/>
              </w:rPr>
            </w:r>
            <w:r>
              <w:rPr>
                <w:noProof/>
                <w:webHidden/>
              </w:rPr>
              <w:fldChar w:fldCharType="separate"/>
            </w:r>
            <w:r w:rsidR="00041AAA">
              <w:rPr>
                <w:noProof/>
                <w:webHidden/>
              </w:rPr>
              <w:t>9</w:t>
            </w:r>
            <w:r>
              <w:rPr>
                <w:noProof/>
                <w:webHidden/>
              </w:rPr>
              <w:fldChar w:fldCharType="end"/>
            </w:r>
          </w:hyperlink>
        </w:p>
        <w:p w14:paraId="004E89B2" w14:textId="1FA9FD0D" w:rsidR="004F541C" w:rsidRDefault="004F541C">
          <w:pPr>
            <w:pStyle w:val="TOC2"/>
            <w:rPr>
              <w:rFonts w:asciiTheme="minorHAnsi" w:hAnsiTheme="minorHAnsi"/>
              <w:noProof/>
              <w:kern w:val="2"/>
              <w:sz w:val="24"/>
              <w:szCs w:val="24"/>
              <w14:ligatures w14:val="standardContextual"/>
            </w:rPr>
          </w:pPr>
          <w:hyperlink w:anchor="_Toc184990616" w:history="1">
            <w:r w:rsidRPr="00374A3C">
              <w:rPr>
                <w:rStyle w:val="Hyperlink"/>
                <w:noProof/>
              </w:rPr>
              <w:t>Participatory processes</w:t>
            </w:r>
            <w:r>
              <w:rPr>
                <w:noProof/>
                <w:webHidden/>
              </w:rPr>
              <w:tab/>
            </w:r>
            <w:r>
              <w:rPr>
                <w:noProof/>
                <w:webHidden/>
              </w:rPr>
              <w:fldChar w:fldCharType="begin"/>
            </w:r>
            <w:r>
              <w:rPr>
                <w:noProof/>
                <w:webHidden/>
              </w:rPr>
              <w:instrText xml:space="preserve"> PAGEREF _Toc184990616 \h </w:instrText>
            </w:r>
            <w:r>
              <w:rPr>
                <w:noProof/>
                <w:webHidden/>
              </w:rPr>
            </w:r>
            <w:r>
              <w:rPr>
                <w:noProof/>
                <w:webHidden/>
              </w:rPr>
              <w:fldChar w:fldCharType="separate"/>
            </w:r>
            <w:r w:rsidR="00041AAA">
              <w:rPr>
                <w:noProof/>
                <w:webHidden/>
              </w:rPr>
              <w:t>9</w:t>
            </w:r>
            <w:r>
              <w:rPr>
                <w:noProof/>
                <w:webHidden/>
              </w:rPr>
              <w:fldChar w:fldCharType="end"/>
            </w:r>
          </w:hyperlink>
        </w:p>
        <w:p w14:paraId="60051F98" w14:textId="3C485DD2" w:rsidR="004F541C" w:rsidRDefault="004F541C">
          <w:pPr>
            <w:pStyle w:val="TOC2"/>
            <w:rPr>
              <w:rFonts w:asciiTheme="minorHAnsi" w:hAnsiTheme="minorHAnsi"/>
              <w:noProof/>
              <w:kern w:val="2"/>
              <w:sz w:val="24"/>
              <w:szCs w:val="24"/>
              <w14:ligatures w14:val="standardContextual"/>
            </w:rPr>
          </w:pPr>
          <w:hyperlink w:anchor="_Toc184990617" w:history="1">
            <w:r w:rsidRPr="00374A3C">
              <w:rPr>
                <w:rStyle w:val="Hyperlink"/>
                <w:noProof/>
              </w:rPr>
              <w:t>Monitoring and data</w:t>
            </w:r>
            <w:r>
              <w:rPr>
                <w:noProof/>
                <w:webHidden/>
              </w:rPr>
              <w:tab/>
            </w:r>
            <w:r>
              <w:rPr>
                <w:noProof/>
                <w:webHidden/>
              </w:rPr>
              <w:fldChar w:fldCharType="begin"/>
            </w:r>
            <w:r>
              <w:rPr>
                <w:noProof/>
                <w:webHidden/>
              </w:rPr>
              <w:instrText xml:space="preserve"> PAGEREF _Toc184990617 \h </w:instrText>
            </w:r>
            <w:r>
              <w:rPr>
                <w:noProof/>
                <w:webHidden/>
              </w:rPr>
            </w:r>
            <w:r>
              <w:rPr>
                <w:noProof/>
                <w:webHidden/>
              </w:rPr>
              <w:fldChar w:fldCharType="separate"/>
            </w:r>
            <w:r w:rsidR="00041AAA">
              <w:rPr>
                <w:noProof/>
                <w:webHidden/>
              </w:rPr>
              <w:t>10</w:t>
            </w:r>
            <w:r>
              <w:rPr>
                <w:noProof/>
                <w:webHidden/>
              </w:rPr>
              <w:fldChar w:fldCharType="end"/>
            </w:r>
          </w:hyperlink>
        </w:p>
        <w:p w14:paraId="3F99F152" w14:textId="30257171" w:rsidR="004F541C" w:rsidRDefault="004F541C">
          <w:pPr>
            <w:pStyle w:val="TOC2"/>
            <w:rPr>
              <w:rFonts w:asciiTheme="minorHAnsi" w:hAnsiTheme="minorHAnsi"/>
              <w:noProof/>
              <w:kern w:val="2"/>
              <w:sz w:val="24"/>
              <w:szCs w:val="24"/>
              <w14:ligatures w14:val="standardContextual"/>
            </w:rPr>
          </w:pPr>
          <w:hyperlink w:anchor="_Toc184990618" w:history="1">
            <w:r w:rsidRPr="00374A3C">
              <w:rPr>
                <w:rStyle w:val="Hyperlink"/>
                <w:noProof/>
              </w:rPr>
              <w:t>Management and restoration</w:t>
            </w:r>
            <w:r>
              <w:rPr>
                <w:noProof/>
                <w:webHidden/>
              </w:rPr>
              <w:tab/>
            </w:r>
            <w:r>
              <w:rPr>
                <w:noProof/>
                <w:webHidden/>
              </w:rPr>
              <w:fldChar w:fldCharType="begin"/>
            </w:r>
            <w:r>
              <w:rPr>
                <w:noProof/>
                <w:webHidden/>
              </w:rPr>
              <w:instrText xml:space="preserve"> PAGEREF _Toc184990618 \h </w:instrText>
            </w:r>
            <w:r>
              <w:rPr>
                <w:noProof/>
                <w:webHidden/>
              </w:rPr>
            </w:r>
            <w:r>
              <w:rPr>
                <w:noProof/>
                <w:webHidden/>
              </w:rPr>
              <w:fldChar w:fldCharType="separate"/>
            </w:r>
            <w:r w:rsidR="00041AAA">
              <w:rPr>
                <w:noProof/>
                <w:webHidden/>
              </w:rPr>
              <w:t>10</w:t>
            </w:r>
            <w:r>
              <w:rPr>
                <w:noProof/>
                <w:webHidden/>
              </w:rPr>
              <w:fldChar w:fldCharType="end"/>
            </w:r>
          </w:hyperlink>
        </w:p>
        <w:p w14:paraId="0FCBBC9F" w14:textId="1EF3FAFD" w:rsidR="004F541C" w:rsidRDefault="004F541C">
          <w:pPr>
            <w:pStyle w:val="TOC2"/>
            <w:rPr>
              <w:rFonts w:asciiTheme="minorHAnsi" w:hAnsiTheme="minorHAnsi"/>
              <w:noProof/>
              <w:kern w:val="2"/>
              <w:sz w:val="24"/>
              <w:szCs w:val="24"/>
              <w14:ligatures w14:val="standardContextual"/>
            </w:rPr>
          </w:pPr>
          <w:hyperlink w:anchor="_Toc184990619" w:history="1">
            <w:r w:rsidRPr="00374A3C">
              <w:rPr>
                <w:rStyle w:val="Hyperlink"/>
                <w:noProof/>
              </w:rPr>
              <w:t>Mapping and modelling</w:t>
            </w:r>
            <w:r>
              <w:rPr>
                <w:noProof/>
                <w:webHidden/>
              </w:rPr>
              <w:tab/>
            </w:r>
            <w:r>
              <w:rPr>
                <w:noProof/>
                <w:webHidden/>
              </w:rPr>
              <w:fldChar w:fldCharType="begin"/>
            </w:r>
            <w:r>
              <w:rPr>
                <w:noProof/>
                <w:webHidden/>
              </w:rPr>
              <w:instrText xml:space="preserve"> PAGEREF _Toc184990619 \h </w:instrText>
            </w:r>
            <w:r>
              <w:rPr>
                <w:noProof/>
                <w:webHidden/>
              </w:rPr>
            </w:r>
            <w:r>
              <w:rPr>
                <w:noProof/>
                <w:webHidden/>
              </w:rPr>
              <w:fldChar w:fldCharType="separate"/>
            </w:r>
            <w:r w:rsidR="00041AAA">
              <w:rPr>
                <w:noProof/>
                <w:webHidden/>
              </w:rPr>
              <w:t>11</w:t>
            </w:r>
            <w:r>
              <w:rPr>
                <w:noProof/>
                <w:webHidden/>
              </w:rPr>
              <w:fldChar w:fldCharType="end"/>
            </w:r>
          </w:hyperlink>
        </w:p>
        <w:p w14:paraId="160FCD79" w14:textId="75B11AD2" w:rsidR="004F541C" w:rsidRDefault="004F541C">
          <w:pPr>
            <w:pStyle w:val="TOC1"/>
            <w:rPr>
              <w:rFonts w:asciiTheme="minorHAnsi" w:hAnsiTheme="minorHAnsi"/>
              <w:noProof/>
              <w:kern w:val="2"/>
              <w:sz w:val="24"/>
              <w:szCs w:val="24"/>
              <w14:ligatures w14:val="standardContextual"/>
            </w:rPr>
          </w:pPr>
          <w:hyperlink w:anchor="_Toc184990620" w:history="1">
            <w:r w:rsidRPr="00374A3C">
              <w:rPr>
                <w:rStyle w:val="Hyperlink"/>
                <w:noProof/>
              </w:rPr>
              <w:t>Appendix 1: The tools</w:t>
            </w:r>
            <w:r>
              <w:rPr>
                <w:noProof/>
                <w:webHidden/>
              </w:rPr>
              <w:tab/>
            </w:r>
            <w:r>
              <w:rPr>
                <w:noProof/>
                <w:webHidden/>
              </w:rPr>
              <w:fldChar w:fldCharType="begin"/>
            </w:r>
            <w:r>
              <w:rPr>
                <w:noProof/>
                <w:webHidden/>
              </w:rPr>
              <w:instrText xml:space="preserve"> PAGEREF _Toc184990620 \h </w:instrText>
            </w:r>
            <w:r>
              <w:rPr>
                <w:noProof/>
                <w:webHidden/>
              </w:rPr>
            </w:r>
            <w:r>
              <w:rPr>
                <w:noProof/>
                <w:webHidden/>
              </w:rPr>
              <w:fldChar w:fldCharType="separate"/>
            </w:r>
            <w:r w:rsidR="00041AAA">
              <w:rPr>
                <w:noProof/>
                <w:webHidden/>
              </w:rPr>
              <w:t>12</w:t>
            </w:r>
            <w:r>
              <w:rPr>
                <w:noProof/>
                <w:webHidden/>
              </w:rPr>
              <w:fldChar w:fldCharType="end"/>
            </w:r>
          </w:hyperlink>
        </w:p>
        <w:p w14:paraId="774A46C9" w14:textId="1FD2D27E" w:rsidR="004F541C" w:rsidRDefault="004F541C">
          <w:pPr>
            <w:pStyle w:val="TOC1"/>
            <w:rPr>
              <w:rFonts w:asciiTheme="minorHAnsi" w:hAnsiTheme="minorHAnsi"/>
              <w:noProof/>
              <w:kern w:val="2"/>
              <w:sz w:val="24"/>
              <w:szCs w:val="24"/>
              <w14:ligatures w14:val="standardContextual"/>
            </w:rPr>
          </w:pPr>
          <w:hyperlink w:anchor="_Toc184990621" w:history="1">
            <w:r w:rsidRPr="00374A3C">
              <w:rPr>
                <w:rStyle w:val="Hyperlink"/>
                <w:noProof/>
              </w:rPr>
              <w:t>Appendix 2: Practical examples from Sustainable Seas projects</w:t>
            </w:r>
            <w:r>
              <w:rPr>
                <w:noProof/>
                <w:webHidden/>
              </w:rPr>
              <w:tab/>
            </w:r>
            <w:r>
              <w:rPr>
                <w:noProof/>
                <w:webHidden/>
              </w:rPr>
              <w:fldChar w:fldCharType="begin"/>
            </w:r>
            <w:r>
              <w:rPr>
                <w:noProof/>
                <w:webHidden/>
              </w:rPr>
              <w:instrText xml:space="preserve"> PAGEREF _Toc184990621 \h </w:instrText>
            </w:r>
            <w:r>
              <w:rPr>
                <w:noProof/>
                <w:webHidden/>
              </w:rPr>
            </w:r>
            <w:r>
              <w:rPr>
                <w:noProof/>
                <w:webHidden/>
              </w:rPr>
              <w:fldChar w:fldCharType="separate"/>
            </w:r>
            <w:r w:rsidR="00041AAA">
              <w:rPr>
                <w:noProof/>
                <w:webHidden/>
              </w:rPr>
              <w:t>15</w:t>
            </w:r>
            <w:r>
              <w:rPr>
                <w:noProof/>
                <w:webHidden/>
              </w:rPr>
              <w:fldChar w:fldCharType="end"/>
            </w:r>
          </w:hyperlink>
        </w:p>
        <w:p w14:paraId="794D8A62" w14:textId="778A972F" w:rsidR="00706FA8" w:rsidRPr="00DF5CD4" w:rsidRDefault="00706FA8" w:rsidP="00706FA8">
          <w:pPr>
            <w:pStyle w:val="Glossary"/>
          </w:pPr>
          <w:r w:rsidRPr="00DF5CD4">
            <w:rPr>
              <w:color w:val="0092CF"/>
            </w:rPr>
            <w:fldChar w:fldCharType="end"/>
          </w:r>
        </w:p>
        <w:p w14:paraId="59F56510" w14:textId="77777777" w:rsidR="00DC110D" w:rsidRPr="00DF5CD4" w:rsidRDefault="00041AAA" w:rsidP="00DE21A1">
          <w:pPr>
            <w:pStyle w:val="BodyText"/>
          </w:pPr>
        </w:p>
      </w:sdtContent>
    </w:sdt>
    <w:p w14:paraId="4B0AE9BF" w14:textId="77777777" w:rsidR="0097737A" w:rsidRPr="00DF5CD4" w:rsidRDefault="0097737A" w:rsidP="0097737A">
      <w:pPr>
        <w:pStyle w:val="BodyText"/>
      </w:pPr>
      <w:r w:rsidRPr="00DF5CD4">
        <w:br w:type="page"/>
      </w:r>
    </w:p>
    <w:p w14:paraId="312C18A4" w14:textId="083742D0" w:rsidR="00AC7D5A" w:rsidRPr="00DF5CD4" w:rsidRDefault="00AC7D5A" w:rsidP="00380B78">
      <w:pPr>
        <w:pStyle w:val="Heading1"/>
        <w:rPr>
          <w:b w:val="0"/>
          <w:bCs w:val="0"/>
        </w:rPr>
      </w:pPr>
      <w:bookmarkStart w:id="3" w:name="_Toc184990607"/>
      <w:r w:rsidRPr="00DF5CD4">
        <w:lastRenderedPageBreak/>
        <w:t>Overview</w:t>
      </w:r>
      <w:bookmarkEnd w:id="3"/>
      <w:bookmarkEnd w:id="0"/>
    </w:p>
    <w:p w14:paraId="03BA2C64" w14:textId="628405AA" w:rsidR="00AC7D5A" w:rsidRPr="00DF5CD4" w:rsidRDefault="00AC7D5A" w:rsidP="0097737A">
      <w:pPr>
        <w:pStyle w:val="Heading2"/>
        <w:spacing w:before="120"/>
      </w:pPr>
      <w:bookmarkStart w:id="4" w:name="_Toc169860715"/>
      <w:bookmarkStart w:id="5" w:name="_Toc184990608"/>
      <w:r w:rsidRPr="00DF5CD4">
        <w:t>Estuaries</w:t>
      </w:r>
      <w:bookmarkEnd w:id="4"/>
      <w:bookmarkEnd w:id="5"/>
    </w:p>
    <w:p w14:paraId="18459F85" w14:textId="363BD36A" w:rsidR="00AC7D5A" w:rsidRPr="00DF5CD4" w:rsidRDefault="00AC7D5A" w:rsidP="0025698F">
      <w:pPr>
        <w:pStyle w:val="BodyText"/>
        <w:spacing w:before="100" w:after="100"/>
        <w:rPr>
          <w:rFonts w:cs="Calibri"/>
          <w:color w:val="000000"/>
          <w:shd w:val="clear" w:color="auto" w:fill="FFFFFF"/>
        </w:rPr>
      </w:pPr>
      <w:r w:rsidRPr="00DF5CD4">
        <w:rPr>
          <w:rFonts w:cs="Calibri"/>
        </w:rPr>
        <w:t>Estuaries are complex and dynamic ecosystems of ecological, recreational, cultural, economic and spiritual value to New Zealanders.</w:t>
      </w:r>
      <w:r w:rsidRPr="00DF5CD4">
        <w:rPr>
          <w:rFonts w:cs="Calibri"/>
          <w:b/>
          <w:bCs/>
        </w:rPr>
        <w:t xml:space="preserve"> </w:t>
      </w:r>
      <w:r w:rsidRPr="00DF5CD4">
        <w:rPr>
          <w:rFonts w:cs="Calibri"/>
        </w:rPr>
        <w:t>As the interface of fresh and salt water, estuary health is influenced by the quality of fresh</w:t>
      </w:r>
      <w:r w:rsidR="006D3579" w:rsidRPr="00DF5CD4">
        <w:rPr>
          <w:rFonts w:cs="Calibri"/>
        </w:rPr>
        <w:t xml:space="preserve"> </w:t>
      </w:r>
      <w:r w:rsidRPr="00DF5CD4">
        <w:rPr>
          <w:rFonts w:cs="Calibri"/>
        </w:rPr>
        <w:t>water that flows into them, the activities that occur within or around them and coastal processes.</w:t>
      </w:r>
      <w:r w:rsidR="00554818" w:rsidRPr="00DF5CD4">
        <w:rPr>
          <w:rFonts w:cs="Calibri"/>
        </w:rPr>
        <w:t xml:space="preserve"> </w:t>
      </w:r>
      <w:r w:rsidR="009C3994" w:rsidRPr="00DF5CD4">
        <w:rPr>
          <w:rFonts w:cs="Calibri"/>
        </w:rPr>
        <w:t>Land</w:t>
      </w:r>
      <w:r w:rsidR="006D3579" w:rsidRPr="00DF5CD4">
        <w:rPr>
          <w:rFonts w:cs="Calibri"/>
        </w:rPr>
        <w:t xml:space="preserve"> </w:t>
      </w:r>
      <w:r w:rsidRPr="00DF5CD4">
        <w:rPr>
          <w:rFonts w:cs="Calibri"/>
        </w:rPr>
        <w:t>use activities in the catchment</w:t>
      </w:r>
      <w:r w:rsidR="000B4F81" w:rsidRPr="00DF5CD4">
        <w:rPr>
          <w:rFonts w:cs="Calibri"/>
        </w:rPr>
        <w:t>,</w:t>
      </w:r>
      <w:r w:rsidRPr="00DF5CD4">
        <w:rPr>
          <w:rStyle w:val="FootnoteReference"/>
          <w:rFonts w:eastAsiaTheme="majorEastAsia" w:cs="Calibri"/>
        </w:rPr>
        <w:footnoteReference w:id="2"/>
      </w:r>
      <w:r w:rsidRPr="00DF5CD4">
        <w:rPr>
          <w:rFonts w:cs="Calibri"/>
        </w:rPr>
        <w:t xml:space="preserve"> such as forestry, agriculture and horticulture, urban development and waste management</w:t>
      </w:r>
      <w:r w:rsidR="000B4F81" w:rsidRPr="00DF5CD4">
        <w:rPr>
          <w:rFonts w:cs="Calibri"/>
        </w:rPr>
        <w:t>,</w:t>
      </w:r>
      <w:r w:rsidRPr="00DF5CD4">
        <w:rPr>
          <w:rFonts w:cs="Calibri"/>
        </w:rPr>
        <w:t xml:space="preserve"> can lead to the input of sediment, toxicants and nutrients into an estuary</w:t>
      </w:r>
      <w:r w:rsidRPr="00DF5CD4">
        <w:rPr>
          <w:rFonts w:cs="Calibri"/>
          <w:color w:val="000000"/>
          <w:shd w:val="clear" w:color="auto" w:fill="FFFFFF"/>
        </w:rPr>
        <w:t xml:space="preserve">. The resilience of an estuary to stressors is dependent on the estuary type, freshwater flow, tidal influence, geographical location and catchment land use. </w:t>
      </w:r>
    </w:p>
    <w:p w14:paraId="63A9255E" w14:textId="37CB57C6" w:rsidR="00AC7D5A" w:rsidRPr="00DF5CD4" w:rsidRDefault="00AC7D5A" w:rsidP="0025698F">
      <w:pPr>
        <w:pStyle w:val="BodyText"/>
        <w:spacing w:before="100" w:after="100"/>
        <w:rPr>
          <w:shd w:val="clear" w:color="auto" w:fill="FFFFFF"/>
        </w:rPr>
      </w:pPr>
      <w:r w:rsidRPr="00DF5CD4">
        <w:rPr>
          <w:rFonts w:cs="Calibri"/>
          <w:color w:val="000000"/>
          <w:shd w:val="clear" w:color="auto" w:fill="FFFFFF"/>
        </w:rPr>
        <w:t>A large proportion of the population live around and use estuaries, thus they are areas where</w:t>
      </w:r>
      <w:r w:rsidR="00504EBE" w:rsidRPr="00DF5CD4">
        <w:rPr>
          <w:rFonts w:cs="Calibri"/>
          <w:color w:val="000000"/>
          <w:shd w:val="clear" w:color="auto" w:fill="FFFFFF"/>
        </w:rPr>
        <w:t> </w:t>
      </w:r>
      <w:r w:rsidRPr="00DF5CD4">
        <w:rPr>
          <w:rFonts w:cs="Calibri"/>
          <w:color w:val="000000"/>
          <w:shd w:val="clear" w:color="auto" w:fill="FFFFFF"/>
        </w:rPr>
        <w:t xml:space="preserve">cumulative effects arise and non-monetary values are high. Every estuary may have </w:t>
      </w:r>
      <w:r w:rsidR="004242B4" w:rsidRPr="00DF5CD4">
        <w:rPr>
          <w:rFonts w:cs="Calibri"/>
          <w:color w:val="000000"/>
        </w:rPr>
        <w:t>its</w:t>
      </w:r>
      <w:r w:rsidR="00504EBE" w:rsidRPr="00DF5CD4">
        <w:rPr>
          <w:rFonts w:cs="Calibri"/>
          <w:color w:val="000000"/>
        </w:rPr>
        <w:t> </w:t>
      </w:r>
      <w:r w:rsidRPr="00DF5CD4">
        <w:rPr>
          <w:rFonts w:cs="Calibri"/>
          <w:color w:val="000000"/>
        </w:rPr>
        <w:t>own tipping points</w:t>
      </w:r>
      <w:r w:rsidR="00A46DD3" w:rsidRPr="00DF5CD4">
        <w:rPr>
          <w:rFonts w:cs="Calibri"/>
          <w:color w:val="000000"/>
        </w:rPr>
        <w:t>, where</w:t>
      </w:r>
      <w:r w:rsidRPr="00DF5CD4">
        <w:rPr>
          <w:rFonts w:cs="Calibri"/>
          <w:color w:val="000000"/>
        </w:rPr>
        <w:t xml:space="preserve"> the cumulative </w:t>
      </w:r>
      <w:r w:rsidR="00A650D0" w:rsidRPr="00DF5CD4">
        <w:rPr>
          <w:rFonts w:cs="Calibri"/>
          <w:color w:val="000000"/>
        </w:rPr>
        <w:t xml:space="preserve">effect </w:t>
      </w:r>
      <w:r w:rsidRPr="00DF5CD4">
        <w:rPr>
          <w:rFonts w:cs="Calibri"/>
          <w:color w:val="000000"/>
        </w:rPr>
        <w:t xml:space="preserve">of stressors will </w:t>
      </w:r>
      <w:r w:rsidRPr="00DF5CD4">
        <w:rPr>
          <w:rFonts w:cs="Calibri"/>
          <w:color w:val="000000" w:themeColor="text1"/>
        </w:rPr>
        <w:t xml:space="preserve">negatively </w:t>
      </w:r>
      <w:r w:rsidRPr="00DF5CD4">
        <w:rPr>
          <w:rFonts w:cs="Calibri"/>
          <w:color w:val="000000"/>
        </w:rPr>
        <w:t>affect</w:t>
      </w:r>
      <w:r w:rsidR="00504EBE" w:rsidRPr="00DF5CD4">
        <w:rPr>
          <w:rFonts w:cs="Calibri"/>
          <w:color w:val="000000"/>
        </w:rPr>
        <w:t> </w:t>
      </w:r>
      <w:r w:rsidRPr="00DF5CD4">
        <w:rPr>
          <w:rFonts w:cs="Calibri"/>
          <w:color w:val="000000"/>
        </w:rPr>
        <w:t>the health of an estuary</w:t>
      </w:r>
      <w:r w:rsidR="0062206B" w:rsidRPr="00DF5CD4">
        <w:rPr>
          <w:rFonts w:cs="Calibri"/>
          <w:color w:val="000000"/>
        </w:rPr>
        <w:t xml:space="preserve">. This makes </w:t>
      </w:r>
      <w:r w:rsidRPr="00DF5CD4">
        <w:rPr>
          <w:rFonts w:cs="Calibri"/>
          <w:color w:val="000000"/>
        </w:rPr>
        <w:t xml:space="preserve">it </w:t>
      </w:r>
      <w:r w:rsidRPr="00DF5CD4">
        <w:rPr>
          <w:rFonts w:cs="Calibri"/>
          <w:color w:val="000000" w:themeColor="text1"/>
        </w:rPr>
        <w:t xml:space="preserve">difficult </w:t>
      </w:r>
      <w:r w:rsidRPr="00DF5CD4">
        <w:rPr>
          <w:rFonts w:cs="Calibri"/>
          <w:color w:val="000000"/>
        </w:rPr>
        <w:t>to set national standards and regulations for estuarine health</w:t>
      </w:r>
      <w:r w:rsidRPr="00DF5CD4">
        <w:rPr>
          <w:rFonts w:cs="Calibri"/>
        </w:rPr>
        <w:t xml:space="preserve">. Estuaries tend to fall through the cracks in </w:t>
      </w:r>
      <w:r w:rsidR="007C6ACD" w:rsidRPr="00DF5CD4">
        <w:rPr>
          <w:rFonts w:cs="Calibri"/>
        </w:rPr>
        <w:t>Aotearoa New </w:t>
      </w:r>
      <w:r w:rsidRPr="00DF5CD4">
        <w:rPr>
          <w:rFonts w:cs="Calibri"/>
        </w:rPr>
        <w:t>Zealand’s environmental legislation due to a lack of integration between freshwater and coastal policies. This can leave councils, iwi and communities having to develop their own frameworks.</w:t>
      </w:r>
    </w:p>
    <w:p w14:paraId="6B0B7B5C" w14:textId="37B490FC" w:rsidR="00AC7D5A" w:rsidRPr="00DF5CD4" w:rsidRDefault="00AC7D5A" w:rsidP="0025698F">
      <w:pPr>
        <w:pStyle w:val="Heading2"/>
        <w:spacing w:before="240"/>
      </w:pPr>
      <w:bookmarkStart w:id="6" w:name="_Toc169860716"/>
      <w:bookmarkStart w:id="7" w:name="_Toc184990609"/>
      <w:r w:rsidRPr="00DF5CD4">
        <w:t xml:space="preserve">The </w:t>
      </w:r>
      <w:r w:rsidR="00D52197" w:rsidRPr="00DF5CD4">
        <w:t>p</w:t>
      </w:r>
      <w:r w:rsidRPr="00DF5CD4">
        <w:t>roject</w:t>
      </w:r>
      <w:bookmarkEnd w:id="6"/>
      <w:bookmarkEnd w:id="7"/>
    </w:p>
    <w:p w14:paraId="32886E0F" w14:textId="0EF3171B" w:rsidR="00AC7D5A" w:rsidRPr="00DF5CD4" w:rsidRDefault="00AC7D5A" w:rsidP="0025698F">
      <w:pPr>
        <w:pStyle w:val="BodyText"/>
        <w:spacing w:before="100" w:after="100"/>
      </w:pPr>
      <w:r w:rsidRPr="00DF5CD4">
        <w:t xml:space="preserve">In 2022, the Ministry for the Environment joined forces with the Sustainable Seas National Science Challenge (Sustainable Seas) to explore how </w:t>
      </w:r>
      <w:r w:rsidR="0011201E" w:rsidRPr="00DF5CD4">
        <w:t xml:space="preserve">it </w:t>
      </w:r>
      <w:r w:rsidRPr="00DF5CD4">
        <w:t xml:space="preserve">might manage </w:t>
      </w:r>
      <w:r w:rsidR="00AD1F52" w:rsidRPr="00DF5CD4">
        <w:t xml:space="preserve">Aotearoa New Zealand </w:t>
      </w:r>
      <w:r w:rsidRPr="00DF5CD4">
        <w:t>estuaries in a more nuanced way. Sustainable Seas</w:t>
      </w:r>
      <w:r w:rsidR="00C52A02" w:rsidRPr="00DF5CD4">
        <w:t>’ objective</w:t>
      </w:r>
      <w:r w:rsidRPr="00DF5CD4">
        <w:t xml:space="preserve"> was to develop tools and guidance for ecosystem-based management (EBM</w:t>
      </w:r>
      <w:r w:rsidR="00C52A02" w:rsidRPr="00DF5CD4">
        <w:t xml:space="preserve">). EBM </w:t>
      </w:r>
      <w:r w:rsidRPr="00DF5CD4">
        <w:t xml:space="preserve">aims to manage the marine environment in a holistic and inclusive way </w:t>
      </w:r>
      <w:r w:rsidR="003C18BC" w:rsidRPr="00DF5CD4">
        <w:t xml:space="preserve">that </w:t>
      </w:r>
      <w:r w:rsidRPr="00DF5CD4">
        <w:t xml:space="preserve">balances use and protection to better inform coastal monitoring and management across Aotearoa. </w:t>
      </w:r>
    </w:p>
    <w:p w14:paraId="26A6CFA9" w14:textId="47BD3BDC" w:rsidR="00AC7D5A" w:rsidRPr="00DF5CD4" w:rsidRDefault="00AC7D5A" w:rsidP="0025698F">
      <w:pPr>
        <w:pStyle w:val="BodyText"/>
        <w:spacing w:before="100" w:after="100"/>
      </w:pPr>
      <w:r w:rsidRPr="00DF5CD4">
        <w:t>Officials corresponded with regional authorities and selected three case study estuaries</w:t>
      </w:r>
      <w:r w:rsidR="003C18BC" w:rsidRPr="00DF5CD4">
        <w:t>.</w:t>
      </w:r>
      <w:r w:rsidRPr="00DF5CD4">
        <w:t xml:space="preserve"> </w:t>
      </w:r>
      <w:r w:rsidR="00B21D63" w:rsidRPr="00DF5CD4">
        <w:t xml:space="preserve">These case studies were </w:t>
      </w:r>
      <w:r w:rsidRPr="00DF5CD4">
        <w:t xml:space="preserve">based on data availability, community interest and ecological features to test the outputs of Sustainable Seas in a real-world setting. The three estuaries selected were: </w:t>
      </w:r>
    </w:p>
    <w:p w14:paraId="68793DEA" w14:textId="41AE518C" w:rsidR="00AC7D5A" w:rsidRPr="00DF5CD4" w:rsidRDefault="00AC7D5A" w:rsidP="0025698F">
      <w:pPr>
        <w:pStyle w:val="Bullet"/>
        <w:spacing w:after="100"/>
      </w:pPr>
      <w:r w:rsidRPr="00DF5CD4">
        <w:t xml:space="preserve">Whangateau Estuary (Auckland) </w:t>
      </w:r>
    </w:p>
    <w:p w14:paraId="0E492AB4" w14:textId="577B2D8B" w:rsidR="00AC7D5A" w:rsidRPr="00DF5CD4" w:rsidRDefault="00AC7D5A" w:rsidP="0025698F">
      <w:pPr>
        <w:pStyle w:val="Bullet"/>
        <w:spacing w:after="100"/>
      </w:pPr>
      <w:r w:rsidRPr="00DF5CD4">
        <w:t xml:space="preserve">Kakanui Estuary (Otago) </w:t>
      </w:r>
    </w:p>
    <w:p w14:paraId="27F7F610" w14:textId="2111AF69" w:rsidR="00AC7D5A" w:rsidRPr="00DF5CD4" w:rsidRDefault="00AC7D5A" w:rsidP="0025698F">
      <w:pPr>
        <w:pStyle w:val="Bullet"/>
        <w:spacing w:after="100"/>
      </w:pPr>
      <w:r w:rsidRPr="00DF5CD4">
        <w:t>Te Whanganui-a-Orot</w:t>
      </w:r>
      <w:r w:rsidRPr="00DF5CD4">
        <w:rPr>
          <w:rFonts w:cs="Calibri"/>
        </w:rPr>
        <w:t>ū</w:t>
      </w:r>
      <w:r w:rsidRPr="00DF5CD4">
        <w:t>/Ahuriri Estuary (Hawke’s Bay)</w:t>
      </w:r>
      <w:r w:rsidR="00F0270B" w:rsidRPr="00DF5CD4">
        <w:t>.</w:t>
      </w:r>
    </w:p>
    <w:p w14:paraId="2AE2B4AF" w14:textId="4314CBEE" w:rsidR="00AC7D5A" w:rsidRPr="00DF5CD4" w:rsidRDefault="00AC7D5A" w:rsidP="0025698F">
      <w:pPr>
        <w:pStyle w:val="BodyText"/>
        <w:spacing w:before="100" w:after="100"/>
      </w:pPr>
      <w:r w:rsidRPr="00DF5CD4">
        <w:t>The intention of the project was to encourage and support estuarine management at place by</w:t>
      </w:r>
      <w:r w:rsidR="00504EBE" w:rsidRPr="00DF5CD4">
        <w:t> </w:t>
      </w:r>
      <w:r w:rsidRPr="00DF5CD4">
        <w:t xml:space="preserve">providing a tailored </w:t>
      </w:r>
      <w:r w:rsidR="00F0270B" w:rsidRPr="00DF5CD4">
        <w:t>‘</w:t>
      </w:r>
      <w:r w:rsidRPr="00DF5CD4">
        <w:t>toolbox</w:t>
      </w:r>
      <w:r w:rsidR="00F0270B" w:rsidRPr="00DF5CD4">
        <w:t>’</w:t>
      </w:r>
      <w:r w:rsidRPr="00DF5CD4">
        <w:t xml:space="preserve"> to </w:t>
      </w:r>
      <w:r w:rsidR="00F0270B" w:rsidRPr="00DF5CD4">
        <w:t xml:space="preserve">help </w:t>
      </w:r>
      <w:r w:rsidRPr="00DF5CD4">
        <w:t>iwi</w:t>
      </w:r>
      <w:r w:rsidR="00F0270B" w:rsidRPr="00DF5CD4">
        <w:t xml:space="preserve"> and </w:t>
      </w:r>
      <w:r w:rsidRPr="00DF5CD4">
        <w:t>hap</w:t>
      </w:r>
      <w:r w:rsidR="00F0270B" w:rsidRPr="00DF5CD4">
        <w:t>ū</w:t>
      </w:r>
      <w:r w:rsidRPr="00DF5CD4">
        <w:t>, councils and communities. In 2023</w:t>
      </w:r>
      <w:r w:rsidR="00555846" w:rsidRPr="00DF5CD4">
        <w:t>–</w:t>
      </w:r>
      <w:r w:rsidRPr="00DF5CD4">
        <w:t>24</w:t>
      </w:r>
      <w:r w:rsidR="00A97472" w:rsidRPr="00DF5CD4">
        <w:t>,</w:t>
      </w:r>
      <w:r w:rsidRPr="00DF5CD4">
        <w:t xml:space="preserve"> we held virtual hui with iwi</w:t>
      </w:r>
      <w:r w:rsidR="003E038C" w:rsidRPr="00DF5CD4">
        <w:t xml:space="preserve"> and </w:t>
      </w:r>
      <w:r w:rsidRPr="00DF5CD4">
        <w:t>hap</w:t>
      </w:r>
      <w:r w:rsidR="003E038C" w:rsidRPr="00DF5CD4">
        <w:t>ū</w:t>
      </w:r>
      <w:r w:rsidR="00A97472" w:rsidRPr="00DF5CD4">
        <w:t>,</w:t>
      </w:r>
      <w:r w:rsidRPr="00DF5CD4">
        <w:rPr>
          <w:rStyle w:val="FootnoteReference"/>
        </w:rPr>
        <w:footnoteReference w:id="3"/>
      </w:r>
      <w:r w:rsidRPr="00DF5CD4">
        <w:t xml:space="preserve"> regional authorities and community members to discuss</w:t>
      </w:r>
      <w:r w:rsidR="00504EBE" w:rsidRPr="00DF5CD4">
        <w:t> </w:t>
      </w:r>
      <w:r w:rsidRPr="00DF5CD4">
        <w:t xml:space="preserve">their values and aspirations for their estuary. </w:t>
      </w:r>
      <w:r w:rsidR="00823EF3" w:rsidRPr="00DF5CD4">
        <w:t xml:space="preserve">The Ministry </w:t>
      </w:r>
      <w:r w:rsidRPr="00DF5CD4">
        <w:t xml:space="preserve">then generated a high-level summary of the values and aspirations raised and Sustainable Seas drew on </w:t>
      </w:r>
      <w:r w:rsidRPr="00DF5CD4">
        <w:rPr>
          <w:rFonts w:cs="Calibri"/>
        </w:rPr>
        <w:t xml:space="preserve">the guidance and methodologies for EBM developed over the </w:t>
      </w:r>
      <w:r w:rsidR="007639C5" w:rsidRPr="00DF5CD4">
        <w:rPr>
          <w:rFonts w:cs="Calibri"/>
        </w:rPr>
        <w:t>p</w:t>
      </w:r>
      <w:r w:rsidRPr="00DF5CD4">
        <w:rPr>
          <w:rFonts w:cs="Calibri"/>
        </w:rPr>
        <w:t xml:space="preserve">ast </w:t>
      </w:r>
      <w:r w:rsidR="00B80E6F" w:rsidRPr="00DF5CD4">
        <w:rPr>
          <w:rFonts w:cs="Calibri"/>
        </w:rPr>
        <w:t xml:space="preserve">8 </w:t>
      </w:r>
      <w:r w:rsidRPr="00DF5CD4">
        <w:rPr>
          <w:rFonts w:cs="Calibri"/>
        </w:rPr>
        <w:t>years to assemble</w:t>
      </w:r>
      <w:r w:rsidRPr="00DF5CD4">
        <w:t xml:space="preserve"> a toolbox for each estuary. Officials presented the draft toolboxes at place and discussed attendees</w:t>
      </w:r>
      <w:r w:rsidR="00535D77" w:rsidRPr="00DF5CD4">
        <w:t>’</w:t>
      </w:r>
      <w:r w:rsidRPr="00DF5CD4">
        <w:t xml:space="preserve"> concerns around implementation and barriers to the management of their estuaries.</w:t>
      </w:r>
    </w:p>
    <w:p w14:paraId="563A697A" w14:textId="77777777" w:rsidR="00AC7D5A" w:rsidRPr="00DF5CD4" w:rsidRDefault="00AC7D5A" w:rsidP="002F69A1">
      <w:pPr>
        <w:pStyle w:val="Heading1"/>
      </w:pPr>
      <w:bookmarkStart w:id="8" w:name="_Toc184990610"/>
      <w:r w:rsidRPr="00DF5CD4">
        <w:lastRenderedPageBreak/>
        <w:t>The Kākaunui/Kakanui Estuary</w:t>
      </w:r>
      <w:bookmarkEnd w:id="8"/>
    </w:p>
    <w:p w14:paraId="19ED473D" w14:textId="7145CC65" w:rsidR="00AC7D5A" w:rsidRPr="00DF5CD4" w:rsidRDefault="00AC7D5A" w:rsidP="0025698F">
      <w:pPr>
        <w:pStyle w:val="BodyText"/>
        <w:rPr>
          <w:rFonts w:eastAsia="Calibri" w:cs="Calibri"/>
        </w:rPr>
      </w:pPr>
      <w:r w:rsidRPr="00DF5CD4">
        <w:t>Situated on the east coast of the South Island of Aotearoa New Zealand, the Kakanui River meets coastal waters to form an estuary. The river, estuary and surrounding coastal area (</w:t>
      </w:r>
      <w:r w:rsidR="00F71EC0" w:rsidRPr="00DF5CD4">
        <w:t>All </w:t>
      </w:r>
      <w:r w:rsidRPr="00DF5CD4">
        <w:t xml:space="preserve">Day Bay to the south and Kakanui Beach to the north) are popular destinations for </w:t>
      </w:r>
      <w:r w:rsidR="009121B2" w:rsidRPr="00DF5CD4">
        <w:t xml:space="preserve">recreation </w:t>
      </w:r>
      <w:r w:rsidRPr="00DF5CD4">
        <w:t xml:space="preserve">such as watercraft, fishing, swimming, surfing and birdwatching. Te </w:t>
      </w:r>
      <w:r w:rsidR="00980D65" w:rsidRPr="00DF5CD4">
        <w:t xml:space="preserve">Rūnanga </w:t>
      </w:r>
      <w:r w:rsidRPr="00DF5CD4">
        <w:t>o Moeraki are the regional Papatipu Rūna</w:t>
      </w:r>
      <w:r w:rsidR="00F256B9" w:rsidRPr="00DF5CD4">
        <w:t>ng</w:t>
      </w:r>
      <w:r w:rsidRPr="00DF5CD4">
        <w:t xml:space="preserve">a of </w:t>
      </w:r>
      <w:r w:rsidR="00F256B9" w:rsidRPr="00DF5CD4">
        <w:t>Ng</w:t>
      </w:r>
      <w:r w:rsidRPr="00DF5CD4">
        <w:t>āi Tahu, with mana whenua status in the Kakanui (</w:t>
      </w:r>
      <w:r w:rsidR="00D026C1" w:rsidRPr="00DF5CD4">
        <w:t>Kākaunui</w:t>
      </w:r>
      <w:r w:rsidRPr="00DF5CD4">
        <w:t xml:space="preserve">) area. </w:t>
      </w:r>
      <w:r w:rsidRPr="00DF5CD4">
        <w:rPr>
          <w:rFonts w:eastAsia="Calibri" w:cs="Calibri"/>
        </w:rPr>
        <w:t xml:space="preserve">The Kakanui River and its main tributaries (Kauru River, Island Stream and Waiareka Creek) drain a large catchment of 894 </w:t>
      </w:r>
      <w:r w:rsidR="007C61BD" w:rsidRPr="00DF5CD4">
        <w:rPr>
          <w:rFonts w:eastAsia="Calibri" w:cs="Calibri"/>
        </w:rPr>
        <w:t>square kilometres</w:t>
      </w:r>
      <w:r w:rsidR="008A2301" w:rsidRPr="00DF5CD4">
        <w:rPr>
          <w:rFonts w:eastAsia="Calibri" w:cs="Calibri"/>
        </w:rPr>
        <w:t xml:space="preserve"> </w:t>
      </w:r>
      <w:r w:rsidR="008A5E82" w:rsidRPr="00DF5CD4">
        <w:rPr>
          <w:rFonts w:eastAsia="Calibri" w:cs="Calibri"/>
        </w:rPr>
        <w:t>(</w:t>
      </w:r>
      <w:r w:rsidRPr="00DF5CD4">
        <w:rPr>
          <w:rFonts w:eastAsia="Calibri" w:cs="Calibri"/>
        </w:rPr>
        <w:t>km</w:t>
      </w:r>
      <w:r w:rsidRPr="00DF5CD4">
        <w:rPr>
          <w:rFonts w:eastAsia="Calibri" w:cs="Calibri"/>
          <w:vertAlign w:val="superscript"/>
        </w:rPr>
        <w:t>2</w:t>
      </w:r>
      <w:r w:rsidR="008A5E82" w:rsidRPr="00DF5CD4">
        <w:rPr>
          <w:rFonts w:eastAsia="Calibri" w:cs="Calibri"/>
        </w:rPr>
        <w:t>)</w:t>
      </w:r>
      <w:r w:rsidRPr="00DF5CD4">
        <w:rPr>
          <w:rFonts w:eastAsia="Calibri" w:cs="Calibri"/>
        </w:rPr>
        <w:t xml:space="preserve"> into a relatively small estuary (0.</w:t>
      </w:r>
      <w:r w:rsidR="00703DE1" w:rsidRPr="00DF5CD4">
        <w:rPr>
          <w:rFonts w:eastAsia="Calibri" w:cs="Calibri"/>
        </w:rPr>
        <w:t>27 </w:t>
      </w:r>
      <w:r w:rsidRPr="00DF5CD4">
        <w:rPr>
          <w:rFonts w:eastAsia="Calibri" w:cs="Calibri"/>
        </w:rPr>
        <w:t>km</w:t>
      </w:r>
      <w:r w:rsidRPr="00DF5CD4">
        <w:rPr>
          <w:rFonts w:eastAsia="Calibri" w:cs="Calibri"/>
          <w:vertAlign w:val="superscript"/>
        </w:rPr>
        <w:t>2</w:t>
      </w:r>
      <w:r w:rsidR="00056E3C" w:rsidRPr="00DF5CD4">
        <w:rPr>
          <w:rFonts w:eastAsia="Calibri" w:cs="Calibri"/>
        </w:rPr>
        <w:t xml:space="preserve"> and less than </w:t>
      </w:r>
      <w:r w:rsidRPr="00DF5CD4">
        <w:rPr>
          <w:rFonts w:eastAsia="Calibri" w:cs="Calibri"/>
        </w:rPr>
        <w:t>230</w:t>
      </w:r>
      <w:r w:rsidR="00056E3C" w:rsidRPr="00DF5CD4">
        <w:rPr>
          <w:rFonts w:eastAsia="Calibri" w:cs="Calibri"/>
        </w:rPr>
        <w:t xml:space="preserve"> </w:t>
      </w:r>
      <w:r w:rsidRPr="00DF5CD4">
        <w:rPr>
          <w:rFonts w:eastAsia="Calibri" w:cs="Calibri"/>
        </w:rPr>
        <w:t>m</w:t>
      </w:r>
      <w:r w:rsidR="00056E3C" w:rsidRPr="00DF5CD4">
        <w:rPr>
          <w:rFonts w:eastAsia="Calibri" w:cs="Calibri"/>
        </w:rPr>
        <w:t>etres</w:t>
      </w:r>
      <w:r w:rsidRPr="00DF5CD4">
        <w:rPr>
          <w:rFonts w:eastAsia="Calibri" w:cs="Calibri"/>
        </w:rPr>
        <w:t xml:space="preserve"> wide). The high volume of fresh</w:t>
      </w:r>
      <w:r w:rsidR="00056E3C" w:rsidRPr="00DF5CD4">
        <w:rPr>
          <w:rFonts w:eastAsia="Calibri" w:cs="Calibri"/>
        </w:rPr>
        <w:t xml:space="preserve"> </w:t>
      </w:r>
      <w:r w:rsidRPr="00DF5CD4">
        <w:rPr>
          <w:rFonts w:eastAsia="Calibri" w:cs="Calibri"/>
        </w:rPr>
        <w:t>water makes the Kakanui a ‘</w:t>
      </w:r>
      <w:r w:rsidR="009749DD" w:rsidRPr="00DF5CD4">
        <w:rPr>
          <w:rFonts w:eastAsia="Calibri" w:cs="Calibri"/>
        </w:rPr>
        <w:t>river-</w:t>
      </w:r>
      <w:r w:rsidRPr="00DF5CD4">
        <w:rPr>
          <w:rFonts w:eastAsia="Calibri" w:cs="Calibri"/>
        </w:rPr>
        <w:t>dominated’ estuary, with a small intertidal area. While 77</w:t>
      </w:r>
      <w:r w:rsidR="00FD3DD2" w:rsidRPr="00DF5CD4">
        <w:rPr>
          <w:rFonts w:eastAsia="Calibri" w:cs="Calibri"/>
        </w:rPr>
        <w:t xml:space="preserve"> per cent </w:t>
      </w:r>
      <w:r w:rsidRPr="00DF5CD4">
        <w:rPr>
          <w:rFonts w:eastAsia="Calibri" w:cs="Calibri"/>
        </w:rPr>
        <w:t>of land within the catchment is used for agriculture, the steeper slopes are predominantly native forest. This native forest, and the small (</w:t>
      </w:r>
      <w:r w:rsidR="00E46B8E" w:rsidRPr="00DF5CD4">
        <w:rPr>
          <w:rFonts w:eastAsia="Calibri" w:cs="Calibri"/>
        </w:rPr>
        <w:t xml:space="preserve">less than </w:t>
      </w:r>
      <w:r w:rsidRPr="00DF5CD4">
        <w:rPr>
          <w:rFonts w:eastAsia="Calibri" w:cs="Calibri"/>
        </w:rPr>
        <w:t>1</w:t>
      </w:r>
      <w:r w:rsidR="00FD3DD2" w:rsidRPr="00DF5CD4">
        <w:rPr>
          <w:rFonts w:eastAsia="Calibri" w:cs="Calibri"/>
        </w:rPr>
        <w:t xml:space="preserve"> per cent) </w:t>
      </w:r>
      <w:r w:rsidRPr="00DF5CD4">
        <w:rPr>
          <w:rFonts w:eastAsia="Calibri" w:cs="Calibri"/>
        </w:rPr>
        <w:t xml:space="preserve">proportion of urban land use, may be why the Kakanui Estuary has few contaminants of concern, unlike many other estuaries across </w:t>
      </w:r>
      <w:r w:rsidR="003A03EC" w:rsidRPr="00DF5CD4">
        <w:rPr>
          <w:rFonts w:eastAsia="Calibri" w:cs="Calibri"/>
        </w:rPr>
        <w:t>Aotearoa</w:t>
      </w:r>
      <w:r w:rsidRPr="00DF5CD4">
        <w:rPr>
          <w:rFonts w:eastAsia="Calibri" w:cs="Calibri"/>
        </w:rPr>
        <w:t>. Figure 1 summarises why it was selected</w:t>
      </w:r>
      <w:r w:rsidR="00E46B8E" w:rsidRPr="00DF5CD4">
        <w:rPr>
          <w:rFonts w:eastAsia="Calibri" w:cs="Calibri"/>
        </w:rPr>
        <w:t>.</w:t>
      </w:r>
      <w:r w:rsidRPr="00DF5CD4">
        <w:rPr>
          <w:rFonts w:eastAsia="Calibri" w:cs="Calibri"/>
        </w:rPr>
        <w:t xml:space="preserve"> Figure 2 shows the lower estuary, estuary mouth and coast.</w:t>
      </w:r>
      <w:r w:rsidR="00BE1169" w:rsidRPr="00DF5CD4">
        <w:rPr>
          <w:rFonts w:eastAsia="Calibri" w:cs="Calibri"/>
        </w:rPr>
        <w:t xml:space="preserve"> </w:t>
      </w:r>
    </w:p>
    <w:p w14:paraId="2A7C0296" w14:textId="4D689F82" w:rsidR="00CE3BFD" w:rsidRPr="00DF5CD4" w:rsidRDefault="00CE3BFD" w:rsidP="00CE3BFD">
      <w:pPr>
        <w:pStyle w:val="Figureheading"/>
      </w:pPr>
      <w:r w:rsidRPr="00DF5CD4">
        <w:t xml:space="preserve">Figure 1: </w:t>
      </w:r>
      <w:r w:rsidRPr="00DF5CD4">
        <w:tab/>
      </w:r>
      <w:r w:rsidR="007719FD" w:rsidRPr="00DF5CD4">
        <w:t xml:space="preserve">Why we selected </w:t>
      </w:r>
      <w:r w:rsidRPr="00DF5CD4">
        <w:t>Kakanui Estuary</w:t>
      </w:r>
    </w:p>
    <w:p w14:paraId="727BEF62" w14:textId="77777777" w:rsidR="00CE3BFD" w:rsidRPr="00DF5CD4" w:rsidRDefault="00CE3BFD" w:rsidP="0025698F">
      <w:pPr>
        <w:pStyle w:val="BodyText"/>
      </w:pPr>
      <w:r w:rsidRPr="00DF5CD4">
        <w:rPr>
          <w:noProof/>
        </w:rPr>
        <w:drawing>
          <wp:inline distT="0" distB="0" distL="0" distR="0" wp14:anchorId="77C06763" wp14:editId="06729E59">
            <wp:extent cx="5422900" cy="1547446"/>
            <wp:effectExtent l="0" t="0" r="6350" b="0"/>
            <wp:docPr id="4595413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541308" name="Picture 3"/>
                    <pic:cNvPicPr>
                      <a:picLocks noChangeAspect="1"/>
                    </pic:cNvPicPr>
                  </pic:nvPicPr>
                  <pic:blipFill rotWithShape="1">
                    <a:blip r:embed="rId19"/>
                    <a:srcRect t="6990" b="5123"/>
                    <a:stretch/>
                  </pic:blipFill>
                  <pic:spPr bwMode="auto">
                    <a:xfrm>
                      <a:off x="0" y="0"/>
                      <a:ext cx="5424266" cy="1547836"/>
                    </a:xfrm>
                    <a:prstGeom prst="rect">
                      <a:avLst/>
                    </a:prstGeom>
                    <a:noFill/>
                    <a:ln>
                      <a:noFill/>
                    </a:ln>
                    <a:extLst>
                      <a:ext uri="{53640926-AAD7-44D8-BBD7-CCE9431645EC}">
                        <a14:shadowObscured xmlns:a14="http://schemas.microsoft.com/office/drawing/2010/main"/>
                      </a:ext>
                    </a:extLst>
                  </pic:spPr>
                </pic:pic>
              </a:graphicData>
            </a:graphic>
          </wp:inline>
        </w:drawing>
      </w:r>
    </w:p>
    <w:p w14:paraId="179B79F7" w14:textId="77777777" w:rsidR="00CE3BFD" w:rsidRPr="00DF5CD4" w:rsidRDefault="00CE3BFD" w:rsidP="0025698F">
      <w:pPr>
        <w:pStyle w:val="Figureheading"/>
        <w:spacing w:before="240"/>
      </w:pPr>
      <w:r w:rsidRPr="00DF5CD4">
        <w:t xml:space="preserve">Figure 2: </w:t>
      </w:r>
      <w:r w:rsidRPr="00DF5CD4">
        <w:tab/>
        <w:t>View of Kakanui Estuary mouth from land looking toward the coast</w:t>
      </w:r>
    </w:p>
    <w:p w14:paraId="583DF378" w14:textId="77777777" w:rsidR="0025698F" w:rsidRPr="00DF5CD4" w:rsidRDefault="00CE3BFD" w:rsidP="009A571E">
      <w:pPr>
        <w:pStyle w:val="BodyText"/>
      </w:pPr>
      <w:r w:rsidRPr="00DF5CD4">
        <w:rPr>
          <w:noProof/>
        </w:rPr>
        <w:drawing>
          <wp:inline distT="0" distB="0" distL="0" distR="0" wp14:anchorId="7DD4059C" wp14:editId="1E68AEF6">
            <wp:extent cx="5400000" cy="3037242"/>
            <wp:effectExtent l="0" t="0" r="0" b="0"/>
            <wp:docPr id="307546835" name="Picture 2" descr="A landscape of a body of water with trees and bu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450701" name="Picture 2" descr="A landscape of a body of water with trees and bushes&#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00" cy="3037242"/>
                    </a:xfrm>
                    <a:prstGeom prst="rect">
                      <a:avLst/>
                    </a:prstGeom>
                  </pic:spPr>
                </pic:pic>
              </a:graphicData>
            </a:graphic>
          </wp:inline>
        </w:drawing>
      </w:r>
    </w:p>
    <w:p w14:paraId="3ED2A170" w14:textId="77777777" w:rsidR="00AC7D5A" w:rsidRPr="00DF5CD4" w:rsidRDefault="00AC7D5A" w:rsidP="002F69A1">
      <w:pPr>
        <w:pStyle w:val="Heading1"/>
        <w:rPr>
          <w:sz w:val="47"/>
          <w:szCs w:val="47"/>
        </w:rPr>
      </w:pPr>
      <w:bookmarkStart w:id="9" w:name="_Toc184990611"/>
      <w:r w:rsidRPr="00DF5CD4">
        <w:rPr>
          <w:sz w:val="47"/>
          <w:szCs w:val="47"/>
        </w:rPr>
        <w:lastRenderedPageBreak/>
        <w:t>What we heard during engagement</w:t>
      </w:r>
      <w:bookmarkEnd w:id="9"/>
    </w:p>
    <w:p w14:paraId="6CD6C066" w14:textId="412543CF" w:rsidR="00F21936" w:rsidRPr="00DF5CD4" w:rsidRDefault="00AC7D5A" w:rsidP="0025698F">
      <w:pPr>
        <w:pStyle w:val="BodyText"/>
      </w:pPr>
      <w:r w:rsidRPr="00DF5CD4">
        <w:t>In 2023</w:t>
      </w:r>
      <w:r w:rsidR="00CE3BFD" w:rsidRPr="00DF5CD4">
        <w:t>–24</w:t>
      </w:r>
      <w:r w:rsidR="00E36CC9" w:rsidRPr="00DF5CD4">
        <w:t xml:space="preserve"> </w:t>
      </w:r>
      <w:r w:rsidRPr="00DF5CD4">
        <w:t>officials held online hui with community groups, industry and local authorities to discuss their values and aspirations for their estuary. Through these high-level discussions, we</w:t>
      </w:r>
      <w:r w:rsidR="003778C6" w:rsidRPr="00DF5CD4">
        <w:t> </w:t>
      </w:r>
      <w:r w:rsidRPr="00DF5CD4">
        <w:t>were able to identify common values and aspirations across stakeholders (</w:t>
      </w:r>
      <w:r w:rsidR="00C366C1" w:rsidRPr="00DF5CD4">
        <w:t>f</w:t>
      </w:r>
      <w:r w:rsidRPr="00DF5CD4">
        <w:t xml:space="preserve">igure 3). Unfortunately, we were unable to meet with Te </w:t>
      </w:r>
      <w:r w:rsidR="00520557" w:rsidRPr="00DF5CD4">
        <w:t xml:space="preserve">Rūnanga </w:t>
      </w:r>
      <w:r w:rsidRPr="00DF5CD4">
        <w:t xml:space="preserve">o Moeraki. We have included information sourced from regional management plans, the </w:t>
      </w:r>
      <w:bookmarkStart w:id="10" w:name="_Hlk175308959"/>
      <w:r w:rsidRPr="004D6ED2">
        <w:rPr>
          <w:iCs/>
        </w:rPr>
        <w:t>Ngāi Tahu Claims Settlement Act</w:t>
      </w:r>
      <w:r w:rsidRPr="00DF5CD4">
        <w:rPr>
          <w:iCs/>
        </w:rPr>
        <w:t xml:space="preserve"> </w:t>
      </w:r>
      <w:bookmarkEnd w:id="10"/>
      <w:r w:rsidRPr="004D6ED2">
        <w:rPr>
          <w:iCs/>
        </w:rPr>
        <w:t>1998</w:t>
      </w:r>
      <w:r w:rsidRPr="00DF5CD4">
        <w:t xml:space="preserve"> and journal articles. This information should not be considered to represent the current priorities or opinions of </w:t>
      </w:r>
      <w:r w:rsidR="005D496D" w:rsidRPr="00DF5CD4">
        <w:t>T</w:t>
      </w:r>
      <w:r w:rsidRPr="00DF5CD4">
        <w:t xml:space="preserve">e </w:t>
      </w:r>
      <w:r w:rsidR="0090443F" w:rsidRPr="00DF5CD4">
        <w:t xml:space="preserve">Rūnanga </w:t>
      </w:r>
      <w:r w:rsidRPr="00DF5CD4">
        <w:t xml:space="preserve">o Moeraki or any other iwi groups. Note that the </w:t>
      </w:r>
      <w:r w:rsidR="005D496D" w:rsidRPr="00DF5CD4">
        <w:t>t</w:t>
      </w:r>
      <w:r w:rsidRPr="00DF5CD4">
        <w:t xml:space="preserve">e </w:t>
      </w:r>
      <w:r w:rsidR="005D496D" w:rsidRPr="00DF5CD4">
        <w:t>r</w:t>
      </w:r>
      <w:r w:rsidRPr="00DF5CD4">
        <w:t xml:space="preserve">eo Māori name for the estuary is </w:t>
      </w:r>
      <w:r w:rsidR="00F67519" w:rsidRPr="00DF5CD4">
        <w:t xml:space="preserve">Kākaunui </w:t>
      </w:r>
      <w:r w:rsidRPr="00DF5CD4">
        <w:t>(not Kakanui). Where tangata whenua values are discussed, this is the spelling that is used.</w:t>
      </w:r>
      <w:r w:rsidR="00F21936" w:rsidRPr="00DF5CD4">
        <w:t xml:space="preserve"> </w:t>
      </w:r>
    </w:p>
    <w:p w14:paraId="56329795" w14:textId="77777777" w:rsidR="00F21936" w:rsidRPr="00DF5CD4" w:rsidRDefault="00F21936" w:rsidP="003778C6">
      <w:pPr>
        <w:pStyle w:val="Figureheading"/>
        <w:spacing w:after="80"/>
      </w:pPr>
      <w:r w:rsidRPr="00DF5CD4">
        <w:t xml:space="preserve">Figure 3: </w:t>
      </w:r>
      <w:r w:rsidRPr="00DF5CD4">
        <w:tab/>
        <w:t>Summary of values and aspirations heard during engagement with Kakanui stakeholders</w:t>
      </w:r>
    </w:p>
    <w:p w14:paraId="31881AF5" w14:textId="544CAE7A" w:rsidR="00AC7D5A" w:rsidRPr="00DF5CD4" w:rsidRDefault="004E6DFB" w:rsidP="004E6DFB">
      <w:pPr>
        <w:pStyle w:val="BodyText"/>
      </w:pPr>
      <w:r>
        <w:rPr>
          <w:noProof/>
        </w:rPr>
        <w:drawing>
          <wp:inline distT="0" distB="0" distL="0" distR="0" wp14:anchorId="0AEDE835" wp14:editId="187A4A1C">
            <wp:extent cx="5434903" cy="6300000"/>
            <wp:effectExtent l="0" t="0" r="0" b="5715"/>
            <wp:docPr id="866615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4903" cy="6300000"/>
                    </a:xfrm>
                    <a:prstGeom prst="rect">
                      <a:avLst/>
                    </a:prstGeom>
                    <a:noFill/>
                  </pic:spPr>
                </pic:pic>
              </a:graphicData>
            </a:graphic>
          </wp:inline>
        </w:drawing>
      </w:r>
    </w:p>
    <w:p w14:paraId="4D7EF79A" w14:textId="61812C62" w:rsidR="00AC7D5A" w:rsidRPr="00DF5CD4" w:rsidRDefault="00AC7D5A" w:rsidP="0025698F">
      <w:pPr>
        <w:pStyle w:val="Heading2"/>
      </w:pPr>
      <w:bookmarkStart w:id="11" w:name="_Toc184990612"/>
      <w:r w:rsidRPr="00DF5CD4">
        <w:lastRenderedPageBreak/>
        <w:t>How the estuary is currently used</w:t>
      </w:r>
      <w:bookmarkEnd w:id="11"/>
    </w:p>
    <w:p w14:paraId="1AEDBD8B" w14:textId="254672FC" w:rsidR="00AC7D5A" w:rsidRPr="00DF5CD4" w:rsidRDefault="00AC7D5A" w:rsidP="0025698F">
      <w:pPr>
        <w:pStyle w:val="BodyText"/>
        <w:spacing w:before="100" w:after="100"/>
      </w:pPr>
      <w:r w:rsidRPr="00DF5CD4">
        <w:t xml:space="preserve">Several endemic species are found in the Kakanui River and </w:t>
      </w:r>
      <w:r w:rsidR="00A47C99" w:rsidRPr="00DF5CD4">
        <w:t>e</w:t>
      </w:r>
      <w:r w:rsidRPr="00DF5CD4">
        <w:t xml:space="preserve">stuary, including </w:t>
      </w:r>
      <w:r w:rsidR="008C77B0" w:rsidRPr="00DF5CD4">
        <w:t>Aotearoa New </w:t>
      </w:r>
      <w:r w:rsidRPr="00DF5CD4">
        <w:t xml:space="preserve">Zealand’s rarest native fish, </w:t>
      </w:r>
      <w:r w:rsidR="00512F1E" w:rsidRPr="00DF5CD4">
        <w:t xml:space="preserve">the </w:t>
      </w:r>
      <w:r w:rsidRPr="00DF5CD4">
        <w:t>lowland longjaw galaxias. The estuary and lower reaches of the Kakanui River are īnanga spawning grounds and popular sites for the harvesting of whitebait during the whitebaiting season (1 September</w:t>
      </w:r>
      <w:r w:rsidR="007648D0" w:rsidRPr="00DF5CD4">
        <w:t xml:space="preserve"> to </w:t>
      </w:r>
      <w:r w:rsidRPr="00DF5CD4">
        <w:t xml:space="preserve">30 October). Conservation efforts, such as riparian and wetland planting, by community groups </w:t>
      </w:r>
      <w:r w:rsidR="00626D53" w:rsidRPr="00DF5CD4">
        <w:t xml:space="preserve">have </w:t>
      </w:r>
      <w:r w:rsidRPr="00DF5CD4">
        <w:t xml:space="preserve">been occurring for several years. Unfortunately, local residents report that these efforts are sometimes damaged or destroyed by offroad vehicle users. </w:t>
      </w:r>
    </w:p>
    <w:p w14:paraId="2D8D34DF" w14:textId="7F58C369" w:rsidR="00AC7D5A" w:rsidRPr="00DF5CD4" w:rsidRDefault="00AC7D5A" w:rsidP="0025698F">
      <w:pPr>
        <w:pStyle w:val="BodyText"/>
        <w:spacing w:before="100" w:after="100"/>
      </w:pPr>
      <w:r w:rsidRPr="00DF5CD4">
        <w:t>Locals swim at the coast (All Day Bay), rather than in the estuary</w:t>
      </w:r>
      <w:r w:rsidR="009D1A34" w:rsidRPr="00DF5CD4">
        <w:t>,</w:t>
      </w:r>
      <w:r w:rsidRPr="00DF5CD4">
        <w:t xml:space="preserve"> due to the narrow swimming channel and concerns for water quality. Some people use watercraft, such as kayaks, in the estuary and river. The area is also a popular spot for bird watching and nature walks.</w:t>
      </w:r>
    </w:p>
    <w:p w14:paraId="1D320B68" w14:textId="77777777" w:rsidR="00AC7D5A" w:rsidRPr="00DF5CD4" w:rsidRDefault="00AC7D5A" w:rsidP="00904927">
      <w:pPr>
        <w:pStyle w:val="Heading2"/>
      </w:pPr>
      <w:bookmarkStart w:id="12" w:name="_Toc184990613"/>
      <w:r w:rsidRPr="00DF5CD4">
        <w:t>Pressures on the estuary</w:t>
      </w:r>
      <w:bookmarkEnd w:id="12"/>
    </w:p>
    <w:p w14:paraId="23EC57B2" w14:textId="4FB35D3D" w:rsidR="00AC7D5A" w:rsidRPr="00DF5CD4" w:rsidRDefault="00AC7D5A" w:rsidP="0025698F">
      <w:pPr>
        <w:pStyle w:val="BodyText"/>
        <w:spacing w:before="100" w:after="100"/>
      </w:pPr>
      <w:r w:rsidRPr="00DF5CD4">
        <w:t xml:space="preserve">To facilitate irrigation of local farms, water is taken from the Waitaki River and discharged to </w:t>
      </w:r>
      <w:r w:rsidR="001508E1" w:rsidRPr="00DF5CD4">
        <w:rPr>
          <w:rFonts w:eastAsia="Calibri" w:cs="Calibri"/>
        </w:rPr>
        <w:t>Waiareka</w:t>
      </w:r>
      <w:r w:rsidRPr="00DF5CD4">
        <w:t xml:space="preserve"> Creek, where water can be collected by land</w:t>
      </w:r>
      <w:r w:rsidR="00945019" w:rsidRPr="00DF5CD4">
        <w:t xml:space="preserve"> </w:t>
      </w:r>
      <w:r w:rsidRPr="00DF5CD4">
        <w:t xml:space="preserve">owners. This has supported land change towards agriculture, including recent changes in dairy farming and vegetable growing. The </w:t>
      </w:r>
      <w:r w:rsidR="00E8649F" w:rsidRPr="00DF5CD4">
        <w:t>r</w:t>
      </w:r>
      <w:r w:rsidRPr="00DF5CD4">
        <w:t xml:space="preserve">egional </w:t>
      </w:r>
      <w:r w:rsidR="00E8649F" w:rsidRPr="00DF5CD4">
        <w:t>c</w:t>
      </w:r>
      <w:r w:rsidRPr="00DF5CD4">
        <w:t xml:space="preserve">ouncil oversees three </w:t>
      </w:r>
      <w:r w:rsidR="00E46C12" w:rsidRPr="00DF5CD4">
        <w:t>minimum-</w:t>
      </w:r>
      <w:r w:rsidRPr="00DF5CD4">
        <w:t xml:space="preserve">flow sites within the Kakanui River to manage water quantity. </w:t>
      </w:r>
      <w:r w:rsidRPr="00DF5CD4">
        <w:rPr>
          <w:rFonts w:eastAsia="Calibri" w:cs="Calibri"/>
        </w:rPr>
        <w:t>The ability to irrigate these farms is critical to the</w:t>
      </w:r>
      <w:r w:rsidR="003F29E6">
        <w:rPr>
          <w:rFonts w:eastAsia="Calibri" w:cs="Calibri"/>
        </w:rPr>
        <w:t>ir</w:t>
      </w:r>
      <w:r w:rsidRPr="00DF5CD4">
        <w:rPr>
          <w:rFonts w:eastAsia="Calibri" w:cs="Calibri"/>
        </w:rPr>
        <w:t xml:space="preserve"> functioning as viable businesses, particularly in the drier months. Many farmers in the catchment aim to improve sustainable farming and understand the impacts of farming and irrigation activities on the estuary and catchment more broadly.</w:t>
      </w:r>
    </w:p>
    <w:p w14:paraId="3CED0302" w14:textId="1CCE5726" w:rsidR="00AC7D5A" w:rsidRPr="00DF5CD4" w:rsidRDefault="00AC7D5A" w:rsidP="0025698F">
      <w:pPr>
        <w:pStyle w:val="BodyText"/>
        <w:spacing w:before="100" w:after="100"/>
      </w:pPr>
      <w:r w:rsidRPr="00DF5CD4">
        <w:t xml:space="preserve">Algal blooms and </w:t>
      </w:r>
      <w:r w:rsidR="00B70DD8" w:rsidRPr="004E6DFB">
        <w:rPr>
          <w:i/>
          <w:iCs/>
        </w:rPr>
        <w:t>Escherichia</w:t>
      </w:r>
      <w:r w:rsidR="00B70DD8" w:rsidRPr="00DF5CD4">
        <w:t xml:space="preserve"> </w:t>
      </w:r>
      <w:r w:rsidRPr="00DF5CD4">
        <w:rPr>
          <w:i/>
        </w:rPr>
        <w:t>coli</w:t>
      </w:r>
      <w:r w:rsidRPr="00DF5CD4">
        <w:t xml:space="preserve"> are increasingly reported in the estuary, potentially linked to the nutrients (nitrogen and phosphorous) delivered by the Kakanui River and its tributaries. As bank erosion releases sediment into the rivers, creeks and streams of the Kakanui Catchment, the naturally phosphorous-rich sediment and any </w:t>
      </w:r>
      <w:r w:rsidR="0093143C" w:rsidRPr="00DF5CD4">
        <w:t xml:space="preserve">added </w:t>
      </w:r>
      <w:r w:rsidRPr="00DF5CD4">
        <w:t xml:space="preserve">nitrogen </w:t>
      </w:r>
      <w:r w:rsidR="0093143C" w:rsidRPr="00DF5CD4">
        <w:t xml:space="preserve">are </w:t>
      </w:r>
      <w:r w:rsidRPr="00DF5CD4">
        <w:t>carried to the estuary.</w:t>
      </w:r>
    </w:p>
    <w:p w14:paraId="6B99382B" w14:textId="32F22047" w:rsidR="00AC7D5A" w:rsidRPr="00DF5CD4" w:rsidRDefault="00AC7D5A" w:rsidP="0025698F">
      <w:pPr>
        <w:pStyle w:val="BodyText"/>
        <w:spacing w:before="100" w:after="100"/>
      </w:pPr>
      <w:r w:rsidRPr="00DF5CD4">
        <w:t>Water quality can be improved by regular ‘flushing’ of the estuary, where water within the estuary is replaced by fresh and/or coastal water from outside the estuary. If the estuary is regularly flushed, contaminants</w:t>
      </w:r>
      <w:r w:rsidR="00E70CA3" w:rsidRPr="00DF5CD4">
        <w:t>,</w:t>
      </w:r>
      <w:r w:rsidRPr="00DF5CD4">
        <w:t xml:space="preserve"> such as nitrogen, phosphorous or </w:t>
      </w:r>
      <w:r w:rsidRPr="00DF5CD4">
        <w:rPr>
          <w:i/>
          <w:iCs/>
        </w:rPr>
        <w:t>E. coli</w:t>
      </w:r>
      <w:r w:rsidR="00E70CA3" w:rsidRPr="00DF5CD4">
        <w:t>,</w:t>
      </w:r>
      <w:r w:rsidRPr="00DF5CD4">
        <w:t xml:space="preserve"> are less likely to cause issues because they are carried out to sea. For the Kakanui </w:t>
      </w:r>
      <w:r w:rsidR="00702DBB" w:rsidRPr="00DF5CD4">
        <w:t>E</w:t>
      </w:r>
      <w:r w:rsidRPr="00DF5CD4">
        <w:t>stuary, a greater degree of flushing will occur if the river flows are higher or if the estuary has a wide mouth at the coast.</w:t>
      </w:r>
    </w:p>
    <w:p w14:paraId="700CBEA8" w14:textId="12CE2050" w:rsidR="00AC7D5A" w:rsidRPr="00DF5CD4" w:rsidRDefault="00AC7D5A" w:rsidP="00A16CED">
      <w:pPr>
        <w:pStyle w:val="Heading2"/>
      </w:pPr>
      <w:bookmarkStart w:id="13" w:name="_Toc184990614"/>
      <w:r w:rsidRPr="004E6DFB">
        <w:t xml:space="preserve">Insights specific to Te </w:t>
      </w:r>
      <w:r w:rsidR="0090443F" w:rsidRPr="004E6DFB">
        <w:t xml:space="preserve">Rūnanga </w:t>
      </w:r>
      <w:r w:rsidRPr="004E6DFB">
        <w:t>o Moeraki</w:t>
      </w:r>
      <w:bookmarkEnd w:id="13"/>
    </w:p>
    <w:p w14:paraId="33FB28BF" w14:textId="2A67272A" w:rsidR="00AC7D5A" w:rsidRPr="00DF5CD4" w:rsidRDefault="00AC7D5A" w:rsidP="0025698F">
      <w:pPr>
        <w:pStyle w:val="BodyText"/>
        <w:spacing w:before="100" w:after="100"/>
      </w:pPr>
      <w:r w:rsidRPr="00DF5CD4">
        <w:t xml:space="preserve">As stated above, the following information was sourced from regional management plans, the </w:t>
      </w:r>
      <w:r w:rsidRPr="004E6DFB">
        <w:rPr>
          <w:iCs/>
        </w:rPr>
        <w:t>Ngāi Tahu Claims Settlement Act</w:t>
      </w:r>
      <w:r w:rsidRPr="00DF5CD4">
        <w:rPr>
          <w:iCs/>
        </w:rPr>
        <w:t xml:space="preserve"> </w:t>
      </w:r>
      <w:r w:rsidRPr="004E6DFB">
        <w:rPr>
          <w:iCs/>
        </w:rPr>
        <w:t>1998</w:t>
      </w:r>
      <w:r w:rsidRPr="00DF5CD4">
        <w:t xml:space="preserve">, and journal articles. This information should not be considered to represent the current priorities or opinions of Te </w:t>
      </w:r>
      <w:r w:rsidR="00115195" w:rsidRPr="00DF5CD4">
        <w:t>Rūna</w:t>
      </w:r>
      <w:r w:rsidR="00115195" w:rsidRPr="00DF5CD4">
        <w:rPr>
          <w:rFonts w:eastAsia="Calibri" w:cs="Calibri"/>
          <w:color w:val="000000" w:themeColor="text1"/>
        </w:rPr>
        <w:t>nga</w:t>
      </w:r>
      <w:r w:rsidR="00115195" w:rsidRPr="00DF5CD4">
        <w:t xml:space="preserve"> </w:t>
      </w:r>
      <w:r w:rsidRPr="00DF5CD4">
        <w:t xml:space="preserve">o Moeraki, or any other iwi groups. </w:t>
      </w:r>
    </w:p>
    <w:p w14:paraId="32280A2A" w14:textId="417A5E8F" w:rsidR="00AC7D5A" w:rsidRPr="00DF5CD4" w:rsidRDefault="00AC7D5A" w:rsidP="0025698F">
      <w:pPr>
        <w:pStyle w:val="Quote"/>
        <w:rPr>
          <w:szCs w:val="20"/>
        </w:rPr>
      </w:pPr>
      <w:r w:rsidRPr="00DF5CD4">
        <w:t xml:space="preserve">Changes in the river </w:t>
      </w:r>
      <w:r w:rsidR="008D715C" w:rsidRPr="00DF5CD4">
        <w:t>–</w:t>
      </w:r>
      <w:r w:rsidRPr="00DF5CD4">
        <w:t xml:space="preserve"> since my childhood, I have noticed many changes in the rivers that I am familiar with. The Waianakarua River, the Taieri River at Outram and the </w:t>
      </w:r>
      <w:r w:rsidR="00532837" w:rsidRPr="00DF5CD4">
        <w:t xml:space="preserve">Kākaunui </w:t>
      </w:r>
      <w:r w:rsidRPr="00DF5CD4">
        <w:t xml:space="preserve">at Gemmel’s Crossing are much shallower today than they used to be, and they all seem to have much more algae in them. There’s also didymo in the </w:t>
      </w:r>
      <w:r w:rsidR="00532837" w:rsidRPr="00DF5CD4">
        <w:t xml:space="preserve">Kākaunui </w:t>
      </w:r>
      <w:r w:rsidRPr="00DF5CD4">
        <w:t xml:space="preserve">River. </w:t>
      </w:r>
      <w:r w:rsidR="00FD7B4C" w:rsidRPr="00DF5CD4">
        <w:br/>
      </w:r>
      <w:r w:rsidR="007E795A" w:rsidRPr="00DF5CD4">
        <w:rPr>
          <w:rFonts w:cstheme="minorHAnsi"/>
          <w:szCs w:val="20"/>
        </w:rPr>
        <w:t>–</w:t>
      </w:r>
      <w:r w:rsidRPr="00DF5CD4">
        <w:rPr>
          <w:szCs w:val="20"/>
        </w:rPr>
        <w:t xml:space="preserve"> Myra Tipa, Te </w:t>
      </w:r>
      <w:r w:rsidR="007336A4" w:rsidRPr="00DF5CD4">
        <w:rPr>
          <w:szCs w:val="20"/>
        </w:rPr>
        <w:t>Rū</w:t>
      </w:r>
      <w:r w:rsidR="00A22F1D" w:rsidRPr="00DF5CD4">
        <w:rPr>
          <w:szCs w:val="20"/>
        </w:rPr>
        <w:t>nanga</w:t>
      </w:r>
      <w:r w:rsidR="007336A4" w:rsidRPr="00DF5CD4">
        <w:rPr>
          <w:szCs w:val="20"/>
        </w:rPr>
        <w:t xml:space="preserve"> </w:t>
      </w:r>
      <w:r w:rsidRPr="00DF5CD4">
        <w:rPr>
          <w:szCs w:val="20"/>
        </w:rPr>
        <w:t>o Moeraki</w:t>
      </w:r>
      <w:r w:rsidRPr="00DF5CD4">
        <w:rPr>
          <w:rStyle w:val="FootnoteReference"/>
          <w:rFonts w:eastAsia="Calibri" w:cs="Calibri"/>
          <w:color w:val="000000" w:themeColor="text1"/>
          <w:sz w:val="20"/>
          <w:szCs w:val="20"/>
        </w:rPr>
        <w:footnoteReference w:id="4"/>
      </w:r>
    </w:p>
    <w:p w14:paraId="451AA947" w14:textId="0DCD049C" w:rsidR="00AC7D5A" w:rsidRPr="00DF5CD4" w:rsidRDefault="00AC7D5A" w:rsidP="00EB4CE1">
      <w:pPr>
        <w:pStyle w:val="BodyText"/>
      </w:pPr>
      <w:r w:rsidRPr="00DF5CD4">
        <w:lastRenderedPageBreak/>
        <w:t xml:space="preserve">The value of connection to and through the estuary is particularly strong for tangata whenua. Te </w:t>
      </w:r>
      <w:r w:rsidR="00A22F1D" w:rsidRPr="00DF5CD4">
        <w:t xml:space="preserve">Rūnanga </w:t>
      </w:r>
      <w:r w:rsidRPr="00DF5CD4">
        <w:t xml:space="preserve">o Moeraki and the broader iwi of </w:t>
      </w:r>
      <w:r w:rsidR="000376F2" w:rsidRPr="00DF5CD4">
        <w:t>Ng</w:t>
      </w:r>
      <w:r w:rsidRPr="00DF5CD4">
        <w:t>āi Tahu have strong historical connections to the estuary.</w:t>
      </w:r>
      <w:r w:rsidRPr="00DF5CD4">
        <w:rPr>
          <w:rStyle w:val="FootnoteReference"/>
        </w:rPr>
        <w:footnoteReference w:id="5"/>
      </w:r>
      <w:r w:rsidRPr="00DF5CD4">
        <w:t xml:space="preserve"> The original name for the river, estuary and township given by Te </w:t>
      </w:r>
      <w:r w:rsidR="00774E8A" w:rsidRPr="00DF5CD4">
        <w:t xml:space="preserve">Rūnanga </w:t>
      </w:r>
      <w:r w:rsidRPr="00DF5CD4">
        <w:t xml:space="preserve">o Moeraki is </w:t>
      </w:r>
      <w:r w:rsidR="007B7EC8" w:rsidRPr="00DF5CD4">
        <w:t xml:space="preserve">Kākaunui </w:t>
      </w:r>
      <w:r w:rsidR="00EF7731" w:rsidRPr="00DF5CD4">
        <w:t xml:space="preserve">and is </w:t>
      </w:r>
      <w:r w:rsidRPr="00DF5CD4">
        <w:t>thought to refer to swimming in the river.</w:t>
      </w:r>
      <w:r w:rsidRPr="00DF5CD4">
        <w:rPr>
          <w:rStyle w:val="FootnoteReference"/>
        </w:rPr>
        <w:footnoteReference w:id="6"/>
      </w:r>
      <w:r w:rsidRPr="00DF5CD4">
        <w:t xml:space="preserve"> The hapū, and broader </w:t>
      </w:r>
      <w:r w:rsidR="000376F2" w:rsidRPr="00DF5CD4">
        <w:t>Ng</w:t>
      </w:r>
      <w:r w:rsidRPr="00DF5CD4">
        <w:t xml:space="preserve">āi Tahu iwi, continue to refer to it as </w:t>
      </w:r>
      <w:r w:rsidR="003123ED" w:rsidRPr="00DF5CD4">
        <w:t xml:space="preserve">Kākaunui </w:t>
      </w:r>
      <w:r w:rsidRPr="00DF5CD4">
        <w:t>to this day.</w:t>
      </w:r>
    </w:p>
    <w:p w14:paraId="2ADCCF3A" w14:textId="27E151DF" w:rsidR="00AC7D5A" w:rsidRPr="00BB2969" w:rsidRDefault="00EE1BB4" w:rsidP="00EB4CE1">
      <w:pPr>
        <w:pStyle w:val="BodyText"/>
      </w:pPr>
      <w:r w:rsidRPr="00DF5CD4">
        <w:t xml:space="preserve">A </w:t>
      </w:r>
      <w:r w:rsidR="00AC7D5A" w:rsidRPr="00DF5CD4">
        <w:t xml:space="preserve">whakapapa connection </w:t>
      </w:r>
      <w:r w:rsidRPr="00DF5CD4">
        <w:t xml:space="preserve">exists </w:t>
      </w:r>
      <w:r w:rsidR="00AC7D5A" w:rsidRPr="00DF5CD4">
        <w:t xml:space="preserve">to the </w:t>
      </w:r>
      <w:r w:rsidR="003123ED" w:rsidRPr="00DF5CD4">
        <w:t xml:space="preserve">Kākaunui </w:t>
      </w:r>
      <w:r w:rsidR="00AC7D5A" w:rsidRPr="00DF5CD4">
        <w:t xml:space="preserve">River for Te </w:t>
      </w:r>
      <w:r w:rsidR="00774E8A" w:rsidRPr="00DF5CD4">
        <w:t xml:space="preserve">Rūnanga </w:t>
      </w:r>
      <w:r w:rsidR="00AC7D5A" w:rsidRPr="00DF5CD4">
        <w:t xml:space="preserve">o Moeraki – </w:t>
      </w:r>
      <w:r w:rsidR="00A139BB" w:rsidRPr="00DF5CD4">
        <w:t>‘</w:t>
      </w:r>
      <w:r w:rsidR="00AC7D5A" w:rsidRPr="00DF5CD4">
        <w:t xml:space="preserve">Ko </w:t>
      </w:r>
      <w:r w:rsidR="003123ED" w:rsidRPr="00DF5CD4">
        <w:t xml:space="preserve">Kākaunui </w:t>
      </w:r>
      <w:r w:rsidR="00AC7D5A" w:rsidRPr="00DF5CD4">
        <w:t>te awa</w:t>
      </w:r>
      <w:r w:rsidR="00A139BB" w:rsidRPr="00DF5CD4">
        <w:t>’</w:t>
      </w:r>
      <w:r w:rsidR="00AC7D5A" w:rsidRPr="00DF5CD4">
        <w:t xml:space="preserve"> meaning the value of the connection is intergenerational and integral –</w:t>
      </w:r>
      <w:r w:rsidR="0025698F" w:rsidRPr="00DF5CD4">
        <w:t> </w:t>
      </w:r>
      <w:r w:rsidR="00AC7D5A" w:rsidRPr="00DF5CD4">
        <w:t xml:space="preserve">a part of who people are. The estuary was once a nohoanga (seasonal occupation site), pā (settlement) and tauranga waka site (waka launching site) that was an integral part of trading routes across Te Waipounamu (the South Island). The significance of the </w:t>
      </w:r>
      <w:r w:rsidR="00A23554" w:rsidRPr="00DF5CD4">
        <w:t xml:space="preserve">Kākaunui </w:t>
      </w:r>
      <w:r w:rsidR="00AC7D5A" w:rsidRPr="00DF5CD4">
        <w:t xml:space="preserve">River to </w:t>
      </w:r>
      <w:r w:rsidR="000376F2" w:rsidRPr="00DF5CD4">
        <w:t>Ng</w:t>
      </w:r>
      <w:r w:rsidR="00AC7D5A" w:rsidRPr="00DF5CD4">
        <w:t xml:space="preserve">āi Tahu is recognised in the </w:t>
      </w:r>
      <w:r w:rsidR="00AC7D5A" w:rsidRPr="004E6DFB">
        <w:t>Ng</w:t>
      </w:r>
      <w:r w:rsidR="001670EB" w:rsidRPr="00DF5CD4">
        <w:t>ā</w:t>
      </w:r>
      <w:r w:rsidR="00AC7D5A" w:rsidRPr="004E6DFB">
        <w:t>i Tahu Claims Settlement Act 1988</w:t>
      </w:r>
      <w:r w:rsidR="00AC7D5A" w:rsidRPr="00DF5CD4">
        <w:rPr>
          <w:i/>
          <w:iCs/>
        </w:rPr>
        <w:t>.</w:t>
      </w:r>
    </w:p>
    <w:p w14:paraId="7406B404" w14:textId="23664E47" w:rsidR="00AC7D5A" w:rsidRPr="00DF5CD4" w:rsidRDefault="00AC7D5A" w:rsidP="0025698F">
      <w:pPr>
        <w:pStyle w:val="BodyText"/>
      </w:pPr>
      <w:r w:rsidRPr="00DF5CD4">
        <w:t xml:space="preserve">For Te </w:t>
      </w:r>
      <w:r w:rsidR="00CC7907" w:rsidRPr="00DF5CD4">
        <w:t xml:space="preserve">Rūnanga </w:t>
      </w:r>
      <w:r w:rsidRPr="00DF5CD4">
        <w:t>o Moeraki</w:t>
      </w:r>
      <w:r w:rsidR="003F29E6">
        <w:t>,</w:t>
      </w:r>
      <w:r w:rsidRPr="00DF5CD4">
        <w:t xml:space="preserve"> the mauri (essence/life force) of the river and estuary is reduced </w:t>
      </w:r>
      <w:r w:rsidR="00A85506">
        <w:t>by</w:t>
      </w:r>
      <w:r w:rsidR="00A85506" w:rsidRPr="00DF5CD4">
        <w:t xml:space="preserve"> </w:t>
      </w:r>
      <w:r w:rsidRPr="00DF5CD4">
        <w:t xml:space="preserve">poor water quality, and this </w:t>
      </w:r>
      <w:r w:rsidR="005B14B2" w:rsidRPr="00DF5CD4">
        <w:t xml:space="preserve">affects </w:t>
      </w:r>
      <w:r w:rsidRPr="00DF5CD4">
        <w:t xml:space="preserve">the mauri of Te </w:t>
      </w:r>
      <w:r w:rsidR="00CC7907" w:rsidRPr="00DF5CD4">
        <w:t xml:space="preserve">Rūnanga </w:t>
      </w:r>
      <w:r w:rsidRPr="00DF5CD4">
        <w:t>o Moeraki in turn.</w:t>
      </w:r>
      <w:r w:rsidRPr="00DF5CD4">
        <w:rPr>
          <w:rStyle w:val="FootnoteReference"/>
        </w:rPr>
        <w:footnoteReference w:id="7"/>
      </w:r>
      <w:r w:rsidRPr="00DF5CD4">
        <w:t xml:space="preserve"> Te </w:t>
      </w:r>
      <w:r w:rsidR="00CC7907" w:rsidRPr="00DF5CD4">
        <w:t xml:space="preserve">Rūnanga </w:t>
      </w:r>
      <w:r w:rsidRPr="00DF5CD4">
        <w:t>o Moeraki have noted the importance of recognising the interconnectedness of the natural character of the area</w:t>
      </w:r>
      <w:r w:rsidR="00BB7491" w:rsidRPr="00DF5CD4">
        <w:t>;</w:t>
      </w:r>
      <w:r w:rsidRPr="00DF5CD4">
        <w:t xml:space="preserve"> fish eat algae, birds eat fish and riparian plants, riparian plants need nutrients</w:t>
      </w:r>
      <w:r w:rsidR="00AC4FE4" w:rsidRPr="00DF5CD4">
        <w:t>,</w:t>
      </w:r>
      <w:r w:rsidRPr="00DF5CD4">
        <w:t xml:space="preserve"> and fish</w:t>
      </w:r>
      <w:r w:rsidR="00251B88" w:rsidRPr="00DF5CD4">
        <w:t xml:space="preserve"> </w:t>
      </w:r>
      <w:r w:rsidRPr="00DF5CD4">
        <w:t>and plants are used as mahinga kai</w:t>
      </w:r>
      <w:r w:rsidR="007C24B3" w:rsidRPr="00DF5CD4">
        <w:t xml:space="preserve"> (food)</w:t>
      </w:r>
      <w:r w:rsidRPr="00DF5CD4">
        <w:t xml:space="preserve"> and for resources.</w:t>
      </w:r>
      <w:r w:rsidRPr="00DF5CD4">
        <w:rPr>
          <w:rStyle w:val="FootnoteReference"/>
        </w:rPr>
        <w:footnoteReference w:id="8"/>
      </w:r>
      <w:r w:rsidRPr="00DF5CD4">
        <w:t xml:space="preserve"> Te </w:t>
      </w:r>
      <w:r w:rsidR="00CC7907" w:rsidRPr="00DF5CD4">
        <w:t xml:space="preserve">Rūnanga </w:t>
      </w:r>
      <w:r w:rsidRPr="00DF5CD4">
        <w:t>o Moeraki value the estuary as a provider of mahinga kai, and of resources such as raupō (cattail), harakeke (flax) and kōwhitiwhiti (watercress).</w:t>
      </w:r>
      <w:r w:rsidRPr="00DF5CD4">
        <w:rPr>
          <w:rStyle w:val="FootnoteReference"/>
        </w:rPr>
        <w:footnoteReference w:id="9"/>
      </w:r>
      <w:r w:rsidRPr="00DF5CD4">
        <w:t xml:space="preserve"> The richness of resources is also associated with the value of connection to the estuary and of the natural character of the area, </w:t>
      </w:r>
      <w:r w:rsidR="00BC3D93" w:rsidRPr="00DF5CD4">
        <w:t xml:space="preserve">because </w:t>
      </w:r>
      <w:r w:rsidRPr="00DF5CD4">
        <w:t>these resources have been harvested from the estuary and used sustainably for many generations.</w:t>
      </w:r>
      <w:r w:rsidR="00B23C9B" w:rsidRPr="00DF5CD4" w:rsidDel="00B23C9B">
        <w:rPr>
          <w:vertAlign w:val="superscript"/>
        </w:rPr>
        <w:t xml:space="preserve"> </w:t>
      </w:r>
    </w:p>
    <w:p w14:paraId="63A6FEE1" w14:textId="0D368CB9" w:rsidR="59EAA9CA" w:rsidRPr="00DF5CD4" w:rsidRDefault="706D10F5" w:rsidP="0025698F">
      <w:pPr>
        <w:pStyle w:val="BodyText"/>
      </w:pPr>
      <w:r w:rsidRPr="00DF5CD4">
        <w:t>Unfortunately, we were unable to engage with Te R</w:t>
      </w:r>
      <w:r w:rsidR="00BC3D93" w:rsidRPr="00DF5CD4">
        <w:rPr>
          <w:rFonts w:cs="Calibri"/>
        </w:rPr>
        <w:t>ū</w:t>
      </w:r>
      <w:r w:rsidRPr="00DF5CD4">
        <w:t xml:space="preserve">nanga o Moeraki beyond the initial stages of this case study to include their input in this report. However, </w:t>
      </w:r>
      <w:r w:rsidR="00BC3D93" w:rsidRPr="00DF5CD4">
        <w:t xml:space="preserve">the Ministry </w:t>
      </w:r>
      <w:r w:rsidRPr="00DF5CD4">
        <w:t>will update the report, at the request of Te R</w:t>
      </w:r>
      <w:r w:rsidR="00F263B9" w:rsidRPr="00DF5CD4">
        <w:rPr>
          <w:rFonts w:cs="Calibri"/>
        </w:rPr>
        <w:t>ū</w:t>
      </w:r>
      <w:r w:rsidRPr="00DF5CD4">
        <w:t>nanga o Moeraki.</w:t>
      </w:r>
    </w:p>
    <w:p w14:paraId="7784D282" w14:textId="77777777" w:rsidR="0025698F" w:rsidRPr="00DF5CD4" w:rsidRDefault="0025698F" w:rsidP="0025698F">
      <w:pPr>
        <w:pStyle w:val="BodyText"/>
      </w:pPr>
      <w:r w:rsidRPr="00DF5CD4">
        <w:br w:type="page"/>
      </w:r>
    </w:p>
    <w:p w14:paraId="4ADD1466" w14:textId="64D5C21E" w:rsidR="00AC7D5A" w:rsidRPr="00DF5CD4" w:rsidRDefault="00AC7D5A" w:rsidP="00AC7D5A">
      <w:pPr>
        <w:pStyle w:val="Heading1"/>
      </w:pPr>
      <w:bookmarkStart w:id="14" w:name="_Toc184990615"/>
      <w:r w:rsidRPr="00DF5CD4">
        <w:lastRenderedPageBreak/>
        <w:t>The Toolbox</w:t>
      </w:r>
      <w:bookmarkEnd w:id="14"/>
    </w:p>
    <w:p w14:paraId="1E645E21" w14:textId="095B4B7C" w:rsidR="00AC7D5A" w:rsidRPr="00DF5CD4" w:rsidRDefault="00AC7D5A" w:rsidP="00EB4CE1">
      <w:pPr>
        <w:pStyle w:val="BodyText"/>
      </w:pPr>
      <w:r w:rsidRPr="00DF5CD4">
        <w:t xml:space="preserve">Based on the values and aspirations raised through engagement and an assessment of the </w:t>
      </w:r>
      <w:r w:rsidR="00044D28" w:rsidRPr="00DF5CD4">
        <w:t xml:space="preserve">main </w:t>
      </w:r>
      <w:r w:rsidRPr="00DF5CD4">
        <w:t xml:space="preserve">pressures on Kakanui </w:t>
      </w:r>
      <w:r w:rsidR="00424E5A">
        <w:t>E</w:t>
      </w:r>
      <w:r w:rsidRPr="00DF5CD4">
        <w:t xml:space="preserve">stuary, Sustainable Seas pulled together a subset of tools and guidance to help achieve the shared aspirations and overall mauri of the estuary. The tools and guidance have been categorised into broad topics </w:t>
      </w:r>
      <w:r w:rsidR="00B333AC" w:rsidRPr="00DF5CD4">
        <w:t xml:space="preserve">that </w:t>
      </w:r>
      <w:r w:rsidRPr="00DF5CD4">
        <w:t>can be mixed and matched</w:t>
      </w:r>
      <w:r w:rsidR="00B333AC" w:rsidRPr="00DF5CD4">
        <w:t>,</w:t>
      </w:r>
      <w:r w:rsidRPr="00DF5CD4">
        <w:t xml:space="preserve"> depending on a group’s goals </w:t>
      </w:r>
      <w:r w:rsidR="004D0A52" w:rsidRPr="00DF5CD4">
        <w:t>(</w:t>
      </w:r>
      <w:r w:rsidRPr="00DF5CD4">
        <w:t xml:space="preserve">summarised in </w:t>
      </w:r>
      <w:r w:rsidR="00E1257B" w:rsidRPr="00DF5CD4">
        <w:t>f</w:t>
      </w:r>
      <w:r w:rsidRPr="00DF5CD4">
        <w:t>igure 4</w:t>
      </w:r>
      <w:r w:rsidR="004D0A52" w:rsidRPr="00DF5CD4">
        <w:t>)</w:t>
      </w:r>
      <w:r w:rsidRPr="00DF5CD4">
        <w:t xml:space="preserve">. A high-level description of the toolkit is set out below and </w:t>
      </w:r>
      <w:hyperlink w:anchor="_Appendix_1:_The" w:history="1">
        <w:r w:rsidR="00EA6A73" w:rsidRPr="00DF5CD4">
          <w:rPr>
            <w:rStyle w:val="Hyperlink"/>
          </w:rPr>
          <w:t>a</w:t>
        </w:r>
        <w:r w:rsidRPr="00DF5CD4">
          <w:rPr>
            <w:rStyle w:val="Hyperlink"/>
          </w:rPr>
          <w:t>ppendix 1</w:t>
        </w:r>
      </w:hyperlink>
      <w:r w:rsidRPr="00DF5CD4">
        <w:t xml:space="preserve"> details the purpose and target audience of each tool. </w:t>
      </w:r>
      <w:hyperlink w:anchor="_Appendix_2:_Practical" w:history="1">
        <w:r w:rsidRPr="00DF5CD4">
          <w:rPr>
            <w:rStyle w:val="Hyperlink"/>
          </w:rPr>
          <w:t>Appendix 2</w:t>
        </w:r>
      </w:hyperlink>
      <w:r w:rsidRPr="00DF5CD4">
        <w:t xml:space="preserve"> provides practical examples of other projects that have managed estuaries and/or catchments for recovery and restoration.</w:t>
      </w:r>
    </w:p>
    <w:p w14:paraId="0ADEB61C" w14:textId="2745F1D6" w:rsidR="00F42787" w:rsidRPr="00DF5CD4" w:rsidRDefault="00F42787" w:rsidP="00692443">
      <w:pPr>
        <w:pStyle w:val="Figureheading"/>
      </w:pPr>
      <w:r w:rsidRPr="00DF5CD4">
        <w:t>Figure 4:</w:t>
      </w:r>
      <w:r w:rsidRPr="00DF5CD4">
        <w:tab/>
        <w:t>Toolbox for Kakanui Estuary</w:t>
      </w:r>
    </w:p>
    <w:p w14:paraId="0B7BDFFF" w14:textId="2E8E45D7" w:rsidR="00AC7D5A" w:rsidRPr="00DF5CD4" w:rsidRDefault="00D21BF5" w:rsidP="00AC7D5A">
      <w:r w:rsidRPr="00DF5CD4">
        <w:rPr>
          <w:noProof/>
          <w14:ligatures w14:val="none"/>
        </w:rPr>
        <w:drawing>
          <wp:inline distT="0" distB="0" distL="0" distR="0" wp14:anchorId="231A1BFA" wp14:editId="5589EC95">
            <wp:extent cx="5399405" cy="2975930"/>
            <wp:effectExtent l="0" t="0" r="0" b="0"/>
            <wp:docPr id="866142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142641" name="Picture 1"/>
                    <pic:cNvPicPr/>
                  </pic:nvPicPr>
                  <pic:blipFill rotWithShape="1">
                    <a:blip r:embed="rId22"/>
                    <a:srcRect l="1143" t="2626" b="403"/>
                    <a:stretch/>
                  </pic:blipFill>
                  <pic:spPr bwMode="auto">
                    <a:xfrm>
                      <a:off x="0" y="0"/>
                      <a:ext cx="5400000" cy="2976258"/>
                    </a:xfrm>
                    <a:prstGeom prst="rect">
                      <a:avLst/>
                    </a:prstGeom>
                    <a:ln>
                      <a:noFill/>
                    </a:ln>
                    <a:extLst>
                      <a:ext uri="{53640926-AAD7-44D8-BBD7-CCE9431645EC}">
                        <a14:shadowObscured xmlns:a14="http://schemas.microsoft.com/office/drawing/2010/main"/>
                      </a:ext>
                    </a:extLst>
                  </pic:spPr>
                </pic:pic>
              </a:graphicData>
            </a:graphic>
          </wp:inline>
        </w:drawing>
      </w:r>
    </w:p>
    <w:p w14:paraId="67647E59" w14:textId="13582004" w:rsidR="00AC7D5A" w:rsidRPr="00DF5CD4" w:rsidRDefault="00AC7D5A" w:rsidP="00AC7D5A">
      <w:pPr>
        <w:pStyle w:val="Heading2"/>
      </w:pPr>
      <w:bookmarkStart w:id="15" w:name="_Toc184990616"/>
      <w:r w:rsidRPr="00DF5CD4">
        <w:t>Participatory processes</w:t>
      </w:r>
      <w:bookmarkEnd w:id="15"/>
    </w:p>
    <w:p w14:paraId="1550047C" w14:textId="05BF21D5" w:rsidR="00AC7D5A" w:rsidRPr="00DF5CD4" w:rsidRDefault="00F57E7D" w:rsidP="00EB4CE1">
      <w:pPr>
        <w:pStyle w:val="BodyText"/>
      </w:pPr>
      <w:r w:rsidRPr="00DF5CD4">
        <w:t>Getting around the table is often the first step f</w:t>
      </w:r>
      <w:r w:rsidR="00AC7D5A" w:rsidRPr="00DF5CD4">
        <w:t>or local communities, businesses and iwi</w:t>
      </w:r>
      <w:r w:rsidRPr="00DF5CD4">
        <w:t xml:space="preserve"> to </w:t>
      </w:r>
      <w:r w:rsidR="00AC7D5A" w:rsidRPr="00DF5CD4">
        <w:t>understand where various groups are coming from and what they want for (and from) the estuary. The participatory process tools enable constructive conversation</w:t>
      </w:r>
      <w:r w:rsidR="002A29AC" w:rsidRPr="00DF5CD4">
        <w:t>s</w:t>
      </w:r>
      <w:r w:rsidR="00AC7D5A" w:rsidRPr="00DF5CD4">
        <w:t xml:space="preserve"> and improve the collective understanding of </w:t>
      </w:r>
      <w:r w:rsidR="00440118" w:rsidRPr="00DF5CD4">
        <w:t xml:space="preserve">each </w:t>
      </w:r>
      <w:r w:rsidR="00AC7D5A" w:rsidRPr="00DF5CD4">
        <w:t>other</w:t>
      </w:r>
      <w:r w:rsidR="00440118" w:rsidRPr="00DF5CD4">
        <w:t>’</w:t>
      </w:r>
      <w:r w:rsidR="00AC7D5A" w:rsidRPr="00DF5CD4">
        <w:t xml:space="preserve">s world views. The tools guide users on how to navigate change through discussions that consider social, cultural, political and environmental processes and contexts. </w:t>
      </w:r>
    </w:p>
    <w:p w14:paraId="39C8CEF5" w14:textId="26BA0431" w:rsidR="00AC7D5A" w:rsidRPr="00DF5CD4" w:rsidRDefault="00AC7D5A" w:rsidP="00EB4CE1">
      <w:pPr>
        <w:pStyle w:val="BodyText"/>
      </w:pPr>
      <w:r w:rsidRPr="00DF5CD4">
        <w:t>The</w:t>
      </w:r>
      <w:hyperlink w:anchor="IngredientsTool" w:history="1">
        <w:r w:rsidRPr="00140B06">
          <w:rPr>
            <w:rStyle w:val="Hyperlink"/>
          </w:rPr>
          <w:t xml:space="preserve"> Ingredients Tool</w:t>
        </w:r>
      </w:hyperlink>
      <w:r w:rsidRPr="00DF5CD4">
        <w:t xml:space="preserve"> presents a set of critical questions to guide people involved in a collective process</w:t>
      </w:r>
      <w:r w:rsidR="00411602" w:rsidRPr="00DF5CD4">
        <w:t>,</w:t>
      </w:r>
      <w:r w:rsidRPr="00DF5CD4">
        <w:t xml:space="preserve"> from getting people in the room to considering your own and other’s world views. This is supported by a series of five </w:t>
      </w:r>
      <w:hyperlink w:anchor="QuickGuidesAroundRiskandUncertainty" w:history="1">
        <w:r w:rsidR="0080591B" w:rsidRPr="00140B06">
          <w:rPr>
            <w:rStyle w:val="Hyperlink"/>
          </w:rPr>
          <w:t xml:space="preserve">Quick Guides </w:t>
        </w:r>
        <w:r w:rsidR="00116238" w:rsidRPr="00140B06">
          <w:rPr>
            <w:rStyle w:val="Hyperlink"/>
          </w:rPr>
          <w:t xml:space="preserve">Around </w:t>
        </w:r>
        <w:r w:rsidR="0080591B" w:rsidRPr="00140B06">
          <w:rPr>
            <w:rStyle w:val="Hyperlink"/>
          </w:rPr>
          <w:t xml:space="preserve">Risk </w:t>
        </w:r>
        <w:r w:rsidRPr="00140B06">
          <w:rPr>
            <w:rStyle w:val="Hyperlink"/>
          </w:rPr>
          <w:t xml:space="preserve">and </w:t>
        </w:r>
        <w:r w:rsidR="0080591B" w:rsidRPr="00140B06">
          <w:rPr>
            <w:rStyle w:val="Hyperlink"/>
          </w:rPr>
          <w:t>Uncertainty</w:t>
        </w:r>
      </w:hyperlink>
      <w:r w:rsidR="0018107A" w:rsidRPr="00DF5CD4">
        <w:t>,</w:t>
      </w:r>
      <w:r w:rsidR="0080591B" w:rsidRPr="00DF5CD4">
        <w:t xml:space="preserve"> </w:t>
      </w:r>
      <w:r w:rsidRPr="00DF5CD4">
        <w:t xml:space="preserve">which help users explore why </w:t>
      </w:r>
      <w:r w:rsidR="00505E56" w:rsidRPr="00DF5CD4">
        <w:t xml:space="preserve">people </w:t>
      </w:r>
      <w:r w:rsidRPr="00DF5CD4">
        <w:t>argu</w:t>
      </w:r>
      <w:r w:rsidR="00505E56" w:rsidRPr="00DF5CD4">
        <w:t>e</w:t>
      </w:r>
      <w:r w:rsidRPr="00DF5CD4">
        <w:t xml:space="preserve"> about risk and uncertainty, and how to incorporate risk and uncertainty into EBM. </w:t>
      </w:r>
    </w:p>
    <w:p w14:paraId="67B85289" w14:textId="2C0E274F" w:rsidR="00AC7D5A" w:rsidRPr="00DF5CD4" w:rsidRDefault="00140B06" w:rsidP="00EB4CE1">
      <w:pPr>
        <w:pStyle w:val="BodyText"/>
      </w:pPr>
      <w:hyperlink w:anchor="TeKeteKaitiakitanga" w:history="1">
        <w:r w:rsidR="00AC7D5A" w:rsidRPr="00140B06">
          <w:rPr>
            <w:rStyle w:val="Hyperlink"/>
          </w:rPr>
          <w:t>Te Kete Kaitiakitanga</w:t>
        </w:r>
      </w:hyperlink>
      <w:r w:rsidR="00AC7D5A" w:rsidRPr="00DF5CD4">
        <w:t xml:space="preserve"> is a simple toolkit to guide councils and communities to provide for critical elements required for Mana Moana engagement. These tools focus on relationship building, transparency and accountability</w:t>
      </w:r>
      <w:r w:rsidR="006F604C" w:rsidRPr="00DF5CD4">
        <w:t>,</w:t>
      </w:r>
      <w:r w:rsidR="00AC7D5A" w:rsidRPr="00DF5CD4">
        <w:t xml:space="preserve"> to better incorporate te ao Māori principles such as rangatiratanga (leadership), mātauranga (knowledge) and tikanga (best practices) into marine </w:t>
      </w:r>
      <w:r w:rsidR="00AC7D5A" w:rsidRPr="00DF5CD4">
        <w:lastRenderedPageBreak/>
        <w:t>management. Through a framework that integrates holistic, place-based methods shaped by iwi and hapū, Te Kete Kaitiakitanga strives to enable both kaitiakitanga and EBM for transformative change.</w:t>
      </w:r>
    </w:p>
    <w:p w14:paraId="25434131" w14:textId="2E88EDCA" w:rsidR="00AC7D5A" w:rsidRPr="00DF5CD4" w:rsidRDefault="00AC7D5A" w:rsidP="00EB4CE1">
      <w:pPr>
        <w:pStyle w:val="BodyText"/>
      </w:pPr>
      <w:r w:rsidRPr="00AD7BCE">
        <w:t xml:space="preserve">A </w:t>
      </w:r>
      <w:hyperlink w:anchor="RestorativeMarineEconomy" w:history="1">
        <w:r w:rsidRPr="00140B06">
          <w:rPr>
            <w:rStyle w:val="Hyperlink"/>
          </w:rPr>
          <w:t xml:space="preserve">restorative </w:t>
        </w:r>
        <w:r w:rsidR="00DD5610" w:rsidRPr="00140B06">
          <w:rPr>
            <w:rStyle w:val="Hyperlink"/>
          </w:rPr>
          <w:t xml:space="preserve">marine </w:t>
        </w:r>
        <w:r w:rsidRPr="00140B06">
          <w:rPr>
            <w:rStyle w:val="Hyperlink"/>
          </w:rPr>
          <w:t>economy</w:t>
        </w:r>
      </w:hyperlink>
      <w:r w:rsidRPr="00DF5CD4">
        <w:t xml:space="preserve"> is one that combines business activities with environmentally sustainable and restorative practices that respond to community needs and iwi aspirations. </w:t>
      </w:r>
      <w:r w:rsidRPr="00DF5CD4">
        <w:rPr>
          <w:spacing w:val="-2"/>
        </w:rPr>
        <w:t>This may evolve slowly over time, starting with minimising ongoing harm (</w:t>
      </w:r>
      <w:r w:rsidR="0088790C" w:rsidRPr="00DF5CD4">
        <w:rPr>
          <w:spacing w:val="-2"/>
        </w:rPr>
        <w:t>ie,</w:t>
      </w:r>
      <w:r w:rsidRPr="00DF5CD4">
        <w:rPr>
          <w:spacing w:val="-2"/>
        </w:rPr>
        <w:t xml:space="preserve"> weak sustainability</w:t>
      </w:r>
      <w:r w:rsidRPr="00DF5CD4">
        <w:t xml:space="preserve">) to doing no </w:t>
      </w:r>
      <w:r w:rsidRPr="00DF5CD4">
        <w:rPr>
          <w:i/>
          <w:iCs/>
        </w:rPr>
        <w:t>new</w:t>
      </w:r>
      <w:r w:rsidRPr="00DF5CD4">
        <w:t xml:space="preserve"> harm, to redressing harm (restorative economy). Finance and investment are vital to enable the shifts toward a restorative economy, requiring new frameworks that are still being developed in </w:t>
      </w:r>
      <w:r w:rsidR="00DA49F9" w:rsidRPr="00DF5CD4">
        <w:t xml:space="preserve">Aotearoa </w:t>
      </w:r>
      <w:r w:rsidRPr="00DF5CD4">
        <w:t xml:space="preserve">New Zealand. </w:t>
      </w:r>
    </w:p>
    <w:p w14:paraId="2028AC1A" w14:textId="2707F321" w:rsidR="00AC7D5A" w:rsidRPr="00DF5CD4" w:rsidRDefault="00AC7D5A" w:rsidP="00AC7D5A">
      <w:pPr>
        <w:pStyle w:val="Heading2"/>
      </w:pPr>
      <w:bookmarkStart w:id="16" w:name="_Monitoring_and_data"/>
      <w:bookmarkStart w:id="17" w:name="_Toc184990617"/>
      <w:bookmarkEnd w:id="16"/>
      <w:r w:rsidRPr="00DF5CD4">
        <w:t xml:space="preserve">Monitoring and </w:t>
      </w:r>
      <w:r w:rsidR="00DA49F9" w:rsidRPr="00DF5CD4">
        <w:t>d</w:t>
      </w:r>
      <w:r w:rsidRPr="00DF5CD4">
        <w:t>ata</w:t>
      </w:r>
      <w:bookmarkEnd w:id="17"/>
      <w:r w:rsidRPr="00DF5CD4">
        <w:t xml:space="preserve"> </w:t>
      </w:r>
    </w:p>
    <w:p w14:paraId="535F16DE" w14:textId="5317297E" w:rsidR="00AC7D5A" w:rsidRPr="00DF5CD4" w:rsidRDefault="00AC7D5A" w:rsidP="00EB4CE1">
      <w:pPr>
        <w:pStyle w:val="BodyText"/>
      </w:pPr>
      <w:r w:rsidRPr="00DF5CD4">
        <w:t>Estuaries are one of the more complicated environmental domains, being affected by the land</w:t>
      </w:r>
      <w:r w:rsidR="00D651CF" w:rsidRPr="00DF5CD4">
        <w:t> </w:t>
      </w:r>
      <w:r w:rsidRPr="00DF5CD4">
        <w:t>around them, the fresh</w:t>
      </w:r>
      <w:r w:rsidR="00CC61D7" w:rsidRPr="00DF5CD4">
        <w:t xml:space="preserve"> </w:t>
      </w:r>
      <w:r w:rsidRPr="00DF5CD4">
        <w:t>water flowing into them and the ocean. Collecting environmental data can help to build a big picture of the estuary, its health and the stressors affecting it. This</w:t>
      </w:r>
      <w:r w:rsidR="00D651CF" w:rsidRPr="00DF5CD4">
        <w:t> </w:t>
      </w:r>
      <w:r w:rsidRPr="00DF5CD4">
        <w:t>help</w:t>
      </w:r>
      <w:r w:rsidR="000F0799" w:rsidRPr="00DF5CD4">
        <w:t>s</w:t>
      </w:r>
      <w:r w:rsidRPr="00DF5CD4">
        <w:t xml:space="preserve"> inform actions to recover estuary health or to support using the estuary as an educational resource. </w:t>
      </w:r>
    </w:p>
    <w:p w14:paraId="01FD300C" w14:textId="0101DB30" w:rsidR="00AC7D5A" w:rsidRPr="00DF5CD4" w:rsidRDefault="00AC7D5A" w:rsidP="00EB4CE1">
      <w:pPr>
        <w:pStyle w:val="BodyText"/>
      </w:pPr>
      <w:r w:rsidRPr="00DF5CD4">
        <w:t xml:space="preserve">The </w:t>
      </w:r>
      <w:hyperlink w:anchor="AssessingEcologicalHealth" w:history="1">
        <w:r w:rsidRPr="00140B06">
          <w:rPr>
            <w:rStyle w:val="Hyperlink"/>
          </w:rPr>
          <w:t>Assessing Ecological Health</w:t>
        </w:r>
      </w:hyperlink>
      <w:r w:rsidRPr="00DF5CD4">
        <w:t xml:space="preserve"> tool lists both simple and more technical measures and provides information on other indicators that are already being used around Aotearoa</w:t>
      </w:r>
      <w:r w:rsidR="006C7BE8" w:rsidRPr="00DF5CD4">
        <w:t xml:space="preserve"> New Zealand</w:t>
      </w:r>
      <w:r w:rsidRPr="00DF5CD4">
        <w:t xml:space="preserve">. This information can be usefully supplemented by documents from the </w:t>
      </w:r>
      <w:r w:rsidR="00CB551F" w:rsidRPr="00DF5CD4">
        <w:t>‘</w:t>
      </w:r>
      <w:r w:rsidRPr="00DF5CD4">
        <w:t>Roadmaps to EBM</w:t>
      </w:r>
      <w:r w:rsidR="00CB551F" w:rsidRPr="00DF5CD4">
        <w:t>’</w:t>
      </w:r>
      <w:r w:rsidRPr="00DF5CD4">
        <w:t xml:space="preserve"> series aimed at starting actions</w:t>
      </w:r>
      <w:r w:rsidR="00986C76" w:rsidRPr="00DF5CD4">
        <w:t>:</w:t>
      </w:r>
      <w:r w:rsidR="00986C76" w:rsidRPr="00DF5CD4" w:rsidDel="00986C76">
        <w:t xml:space="preserve"> </w:t>
      </w:r>
      <w:r w:rsidR="00EC2E33" w:rsidRPr="00DF5CD4">
        <w:t xml:space="preserve">see </w:t>
      </w:r>
      <w:r w:rsidRPr="00DF5CD4">
        <w:t xml:space="preserve">‘Implementing Recovery for Councils’ and ‘Implementing Recovery for Community Groups’ </w:t>
      </w:r>
      <w:r w:rsidR="00AD29C6" w:rsidRPr="00DF5CD4">
        <w:t>(</w:t>
      </w:r>
      <w:hyperlink w:anchor="_Appendix_1:_The" w:history="1">
        <w:r w:rsidR="00AD29C6" w:rsidRPr="00DF5CD4">
          <w:rPr>
            <w:rStyle w:val="Hyperlink"/>
          </w:rPr>
          <w:t>a</w:t>
        </w:r>
        <w:r w:rsidRPr="00DF5CD4">
          <w:rPr>
            <w:rStyle w:val="Hyperlink"/>
          </w:rPr>
          <w:t>ppendix 1</w:t>
        </w:r>
      </w:hyperlink>
      <w:r w:rsidRPr="00DF5CD4">
        <w:t>).</w:t>
      </w:r>
    </w:p>
    <w:p w14:paraId="6928F753" w14:textId="4D8A0978" w:rsidR="00AC7D5A" w:rsidRPr="00DF5CD4" w:rsidRDefault="00AC7D5A" w:rsidP="00EB4CE1">
      <w:pPr>
        <w:pStyle w:val="BodyText"/>
      </w:pPr>
      <w:r w:rsidRPr="00DF5CD4">
        <w:t xml:space="preserve">Knowing </w:t>
      </w:r>
      <w:r w:rsidR="00750D97" w:rsidRPr="00DF5CD4">
        <w:t xml:space="preserve">the </w:t>
      </w:r>
      <w:r w:rsidRPr="00DF5CD4">
        <w:t xml:space="preserve">likely </w:t>
      </w:r>
      <w:r w:rsidR="00750D97" w:rsidRPr="00DF5CD4">
        <w:t xml:space="preserve">effects </w:t>
      </w:r>
      <w:r w:rsidRPr="00DF5CD4">
        <w:t>of stressors can help when considering what to include in monitoring programmes. The</w:t>
      </w:r>
      <w:hyperlink w:anchor="ActivityStressorTable" w:history="1">
        <w:r w:rsidRPr="00A054A1">
          <w:rPr>
            <w:rStyle w:val="Hyperlink"/>
          </w:rPr>
          <w:t xml:space="preserve"> </w:t>
        </w:r>
        <w:r w:rsidR="00333361" w:rsidRPr="00A054A1">
          <w:rPr>
            <w:rStyle w:val="Hyperlink"/>
          </w:rPr>
          <w:t>Activity Stressor Table</w:t>
        </w:r>
      </w:hyperlink>
      <w:r w:rsidR="00333361" w:rsidRPr="00DF5CD4">
        <w:t xml:space="preserve"> </w:t>
      </w:r>
      <w:r w:rsidRPr="00DF5CD4">
        <w:t xml:space="preserve">lists activities (terrestrial and marine) that create stressors on the marine environment, which includes estuaries. Used in conjunction with the </w:t>
      </w:r>
      <w:hyperlink w:anchor="ClimateChangeStressorTable" w:history="1">
        <w:r w:rsidRPr="00A054A1">
          <w:rPr>
            <w:rStyle w:val="Hyperlink"/>
          </w:rPr>
          <w:t xml:space="preserve">Climate Change Stressor </w:t>
        </w:r>
        <w:r w:rsidR="00333361" w:rsidRPr="00A054A1">
          <w:rPr>
            <w:rStyle w:val="Hyperlink"/>
          </w:rPr>
          <w:t>Table</w:t>
        </w:r>
      </w:hyperlink>
      <w:r w:rsidRPr="00DF5CD4">
        <w:t>, it can help build a picture of the relative effects of the activities in and around the estuary.</w:t>
      </w:r>
    </w:p>
    <w:p w14:paraId="63A5297B" w14:textId="25D2938A" w:rsidR="00AC7D5A" w:rsidRPr="00DF5CD4" w:rsidRDefault="00AC7D5A" w:rsidP="00EB4CE1">
      <w:pPr>
        <w:pStyle w:val="BodyText"/>
      </w:pPr>
      <w:r w:rsidRPr="00DF5CD4">
        <w:t>For data storage</w:t>
      </w:r>
      <w:r w:rsidR="00216361" w:rsidRPr="00DF5CD4">
        <w:t>,</w:t>
      </w:r>
      <w:r w:rsidRPr="00DF5CD4">
        <w:t xml:space="preserve"> there is </w:t>
      </w:r>
      <w:hyperlink r:id="rId23" w:history="1">
        <w:r w:rsidRPr="004E6DFB">
          <w:rPr>
            <w:rStyle w:val="Hyperlink"/>
          </w:rPr>
          <w:t>Pātaka Kōrero</w:t>
        </w:r>
      </w:hyperlink>
      <w:r w:rsidRPr="00DF5CD4">
        <w:rPr>
          <w:rStyle w:val="Hyperlink"/>
          <w:color w:val="auto"/>
        </w:rPr>
        <w:t>,</w:t>
      </w:r>
      <w:r w:rsidRPr="00DF5CD4">
        <w:rPr>
          <w:rStyle w:val="Hyperlink"/>
        </w:rPr>
        <w:t xml:space="preserve"> </w:t>
      </w:r>
      <w:r w:rsidRPr="00DF5CD4">
        <w:t xml:space="preserve">a digital tool designed for storing and organising scientific and </w:t>
      </w:r>
      <w:r w:rsidR="00274A80" w:rsidRPr="00DF5CD4">
        <w:t>mātauranga-</w:t>
      </w:r>
      <w:r w:rsidRPr="00DF5CD4">
        <w:t>derived information and data, usable in marine ecosystem management. The pātaka supports a vast range of content formats including documents, audiovisuals and web-hosted links</w:t>
      </w:r>
      <w:r w:rsidRPr="00DF5CD4">
        <w:rPr>
          <w:color w:val="0070C0"/>
        </w:rPr>
        <w:t xml:space="preserve">. </w:t>
      </w:r>
      <w:r w:rsidRPr="00DF5CD4">
        <w:t xml:space="preserve">The </w:t>
      </w:r>
      <w:hyperlink r:id="rId24" w:history="1">
        <w:r w:rsidR="00717CA3" w:rsidRPr="00DF5CD4">
          <w:rPr>
            <w:rStyle w:val="Hyperlink"/>
          </w:rPr>
          <w:t xml:space="preserve">Pātaka Kōrero </w:t>
        </w:r>
        <w:r w:rsidRPr="00DF5CD4">
          <w:rPr>
            <w:rStyle w:val="Hyperlink"/>
          </w:rPr>
          <w:t>guidance</w:t>
        </w:r>
      </w:hyperlink>
      <w:r w:rsidRPr="00DF5CD4">
        <w:rPr>
          <w:color w:val="0070C0"/>
        </w:rPr>
        <w:t xml:space="preserve"> </w:t>
      </w:r>
      <w:r w:rsidRPr="00DF5CD4">
        <w:t>describes the tool, how it can</w:t>
      </w:r>
      <w:r w:rsidR="00D651CF" w:rsidRPr="00DF5CD4">
        <w:t> </w:t>
      </w:r>
      <w:r w:rsidRPr="00DF5CD4">
        <w:t xml:space="preserve">be used and its unique features. It provides an insight </w:t>
      </w:r>
      <w:r w:rsidR="00A85506">
        <w:t>in</w:t>
      </w:r>
      <w:r w:rsidRPr="00DF5CD4">
        <w:t xml:space="preserve">to the design process and can </w:t>
      </w:r>
      <w:r w:rsidR="00167ACE" w:rsidRPr="00DF5CD4">
        <w:t>help others who want to create a similar resource.</w:t>
      </w:r>
    </w:p>
    <w:p w14:paraId="52354DF7" w14:textId="4D157894" w:rsidR="00AC7D5A" w:rsidRPr="00DF5CD4" w:rsidRDefault="00AC7D5A" w:rsidP="00AC7D5A">
      <w:pPr>
        <w:pStyle w:val="Heading2"/>
      </w:pPr>
      <w:bookmarkStart w:id="18" w:name="_Toc184990618"/>
      <w:r w:rsidRPr="00DF5CD4">
        <w:t xml:space="preserve">Management and </w:t>
      </w:r>
      <w:r w:rsidR="00167ACE" w:rsidRPr="00DF5CD4">
        <w:t>r</w:t>
      </w:r>
      <w:r w:rsidRPr="00DF5CD4">
        <w:t>estoration</w:t>
      </w:r>
      <w:bookmarkEnd w:id="18"/>
    </w:p>
    <w:p w14:paraId="61FCE75A" w14:textId="4621838C" w:rsidR="00AC7D5A" w:rsidRPr="00DF5CD4" w:rsidRDefault="00AC7D5A" w:rsidP="00EB4CE1">
      <w:pPr>
        <w:pStyle w:val="BodyText"/>
      </w:pPr>
      <w:r w:rsidRPr="00DF5CD4">
        <w:t xml:space="preserve">Several documents from the </w:t>
      </w:r>
      <w:r w:rsidR="009D594E" w:rsidRPr="00DF5CD4">
        <w:t>‘</w:t>
      </w:r>
      <w:r w:rsidRPr="00DF5CD4">
        <w:t>Roadmaps to EBM</w:t>
      </w:r>
      <w:r w:rsidR="009D594E" w:rsidRPr="00DF5CD4">
        <w:t>’</w:t>
      </w:r>
      <w:r w:rsidRPr="00DF5CD4">
        <w:t xml:space="preserve"> series provide guidance to support the other tools in this toolkit. Topics include co-producing robust coastal marine targets (</w:t>
      </w:r>
      <w:hyperlink w:anchor="CoastalMarineAreaTargets" w:history="1">
        <w:r w:rsidRPr="00A054A1">
          <w:rPr>
            <w:rStyle w:val="Hyperlink"/>
          </w:rPr>
          <w:t>C</w:t>
        </w:r>
        <w:r w:rsidR="00D64857" w:rsidRPr="00A054A1">
          <w:rPr>
            <w:rStyle w:val="Hyperlink"/>
          </w:rPr>
          <w:t xml:space="preserve">oastal </w:t>
        </w:r>
        <w:r w:rsidRPr="00A054A1">
          <w:rPr>
            <w:rStyle w:val="Hyperlink"/>
          </w:rPr>
          <w:t>M</w:t>
        </w:r>
        <w:r w:rsidR="00D64857" w:rsidRPr="00A054A1">
          <w:rPr>
            <w:rStyle w:val="Hyperlink"/>
          </w:rPr>
          <w:t xml:space="preserve">arine </w:t>
        </w:r>
        <w:r w:rsidRPr="00A054A1">
          <w:rPr>
            <w:rStyle w:val="Hyperlink"/>
          </w:rPr>
          <w:t>A</w:t>
        </w:r>
        <w:r w:rsidR="00344879" w:rsidRPr="00A054A1">
          <w:rPr>
            <w:rStyle w:val="Hyperlink"/>
          </w:rPr>
          <w:t>rea</w:t>
        </w:r>
        <w:r w:rsidRPr="00A054A1">
          <w:rPr>
            <w:rStyle w:val="Hyperlink"/>
          </w:rPr>
          <w:t xml:space="preserve"> </w:t>
        </w:r>
        <w:r w:rsidR="008719A5" w:rsidRPr="00A054A1">
          <w:rPr>
            <w:rStyle w:val="Hyperlink"/>
          </w:rPr>
          <w:t>targets</w:t>
        </w:r>
      </w:hyperlink>
      <w:r w:rsidRPr="00DF5CD4">
        <w:t xml:space="preserve">), considering the effects of </w:t>
      </w:r>
      <w:hyperlink w:anchor="FreshwaterStressors" w:history="1">
        <w:r w:rsidRPr="00A054A1">
          <w:rPr>
            <w:rStyle w:val="Hyperlink"/>
          </w:rPr>
          <w:t>freshwater stressors</w:t>
        </w:r>
      </w:hyperlink>
      <w:r w:rsidRPr="00DF5CD4">
        <w:t xml:space="preserve">, and how to </w:t>
      </w:r>
      <w:r w:rsidRPr="003E0199">
        <w:t xml:space="preserve">implement recovery </w:t>
      </w:r>
      <w:r w:rsidRPr="00DF5CD4">
        <w:t>of an estu</w:t>
      </w:r>
      <w:r w:rsidRPr="00DF5CD4">
        <w:t>ary</w:t>
      </w:r>
      <w:r w:rsidR="009D7923">
        <w:t xml:space="preserve"> </w:t>
      </w:r>
      <w:r w:rsidR="00A8146F">
        <w:t xml:space="preserve">(for </w:t>
      </w:r>
      <w:hyperlink w:anchor="ImplementingRecoveryforCouncils" w:history="1">
        <w:r w:rsidR="00A8146F" w:rsidRPr="003E0199">
          <w:rPr>
            <w:rStyle w:val="Hyperlink"/>
          </w:rPr>
          <w:t>councils</w:t>
        </w:r>
      </w:hyperlink>
      <w:r w:rsidR="00A8146F">
        <w:t xml:space="preserve"> and </w:t>
      </w:r>
      <w:hyperlink w:anchor="ImplementingRecoveryforCommunityGroups" w:history="1">
        <w:r w:rsidR="00A8146F" w:rsidRPr="003E0199">
          <w:rPr>
            <w:rStyle w:val="Hyperlink"/>
          </w:rPr>
          <w:t>community groups</w:t>
        </w:r>
      </w:hyperlink>
      <w:r w:rsidR="00A8146F">
        <w:t>)</w:t>
      </w:r>
      <w:r w:rsidRPr="00DF5CD4">
        <w:t>. Figuring</w:t>
      </w:r>
      <w:r w:rsidRPr="00DF5CD4">
        <w:t xml:space="preserve"> out what actions to take requires finding the right tools and expertise to support the restoration goals. </w:t>
      </w:r>
      <w:r w:rsidR="008218CD" w:rsidRPr="00DF5CD4">
        <w:t xml:space="preserve">Good </w:t>
      </w:r>
      <w:r w:rsidRPr="00DF5CD4">
        <w:t xml:space="preserve">intentions can be undermined </w:t>
      </w:r>
      <w:r w:rsidR="008218CD" w:rsidRPr="00DF5CD4">
        <w:t xml:space="preserve">if </w:t>
      </w:r>
      <w:r w:rsidRPr="00DF5CD4">
        <w:t>actions are</w:t>
      </w:r>
      <w:r w:rsidR="00355BC0" w:rsidRPr="00DF5CD4">
        <w:t xml:space="preserve"> </w:t>
      </w:r>
      <w:r w:rsidRPr="00DF5CD4">
        <w:t>n</w:t>
      </w:r>
      <w:r w:rsidR="00355BC0" w:rsidRPr="00DF5CD4">
        <w:t>o</w:t>
      </w:r>
      <w:r w:rsidRPr="00DF5CD4">
        <w:t>t possible because they are</w:t>
      </w:r>
      <w:r w:rsidR="00355BC0" w:rsidRPr="00DF5CD4">
        <w:t xml:space="preserve"> </w:t>
      </w:r>
      <w:r w:rsidRPr="00DF5CD4">
        <w:t>n</w:t>
      </w:r>
      <w:r w:rsidR="00355BC0" w:rsidRPr="00DF5CD4">
        <w:t>o</w:t>
      </w:r>
      <w:r w:rsidRPr="00DF5CD4">
        <w:t xml:space="preserve">t supported by legal or policy frameworks, or because the restoration is happening at the wrong place or time. </w:t>
      </w:r>
    </w:p>
    <w:p w14:paraId="3E4453BE" w14:textId="77777777" w:rsidR="00AC7D5A" w:rsidRPr="00DF5CD4" w:rsidRDefault="00AC7D5A" w:rsidP="00AC7D5A">
      <w:pPr>
        <w:pStyle w:val="Heading2"/>
      </w:pPr>
      <w:bookmarkStart w:id="19" w:name="_Toc184990619"/>
      <w:r w:rsidRPr="00DF5CD4">
        <w:lastRenderedPageBreak/>
        <w:t>Mapping and modelling</w:t>
      </w:r>
      <w:bookmarkEnd w:id="19"/>
    </w:p>
    <w:p w14:paraId="5E4D7703" w14:textId="49CA5023" w:rsidR="00AC7D5A" w:rsidRPr="00DF5CD4" w:rsidRDefault="00AC7D5A" w:rsidP="00EB4CE1">
      <w:pPr>
        <w:pStyle w:val="BodyText"/>
        <w:rPr>
          <w:rStyle w:val="Hyperlink"/>
          <w:color w:val="auto"/>
        </w:rPr>
      </w:pPr>
      <w:r w:rsidRPr="00DF5CD4">
        <w:t>Sustainable Seas ha</w:t>
      </w:r>
      <w:r w:rsidR="001662E5" w:rsidRPr="00DF5CD4">
        <w:t>s</w:t>
      </w:r>
      <w:r w:rsidRPr="00DF5CD4">
        <w:t xml:space="preserve"> developed multiple mapping tools </w:t>
      </w:r>
      <w:r w:rsidR="001662E5" w:rsidRPr="00DF5CD4">
        <w:t xml:space="preserve">that </w:t>
      </w:r>
      <w:r w:rsidRPr="00DF5CD4">
        <w:t>groups may find useful, but three were highlighted for Kakanui. Pātaka Kōrero,</w:t>
      </w:r>
      <w:r w:rsidRPr="00DF5CD4">
        <w:rPr>
          <w:rStyle w:val="Hyperlink"/>
          <w:color w:val="auto"/>
        </w:rPr>
        <w:t xml:space="preserve"> mentioned in the </w:t>
      </w:r>
      <w:hyperlink w:anchor="_Monitoring_and_data" w:history="1">
        <w:r w:rsidR="001662E5" w:rsidRPr="00DF5CD4">
          <w:rPr>
            <w:rStyle w:val="Hyperlink"/>
          </w:rPr>
          <w:t xml:space="preserve">Monitoring and </w:t>
        </w:r>
        <w:r w:rsidRPr="00DF5CD4">
          <w:rPr>
            <w:rStyle w:val="Hyperlink"/>
          </w:rPr>
          <w:t>data</w:t>
        </w:r>
      </w:hyperlink>
      <w:r w:rsidRPr="00DF5CD4">
        <w:rPr>
          <w:rStyle w:val="Hyperlink"/>
          <w:color w:val="auto"/>
        </w:rPr>
        <w:t xml:space="preserve"> section, also has the ability to generate maps using publicly available GIS layers in addition to custom layers generated by users with their unique data sets</w:t>
      </w:r>
      <w:r w:rsidR="00377ED4" w:rsidRPr="00DF5CD4">
        <w:rPr>
          <w:rStyle w:val="Hyperlink"/>
          <w:color w:val="auto"/>
        </w:rPr>
        <w:t xml:space="preserve">. This allows </w:t>
      </w:r>
      <w:r w:rsidRPr="00DF5CD4">
        <w:rPr>
          <w:rStyle w:val="Hyperlink"/>
          <w:color w:val="auto"/>
        </w:rPr>
        <w:t xml:space="preserve">community groups </w:t>
      </w:r>
      <w:r w:rsidR="00377ED4" w:rsidRPr="00DF5CD4">
        <w:rPr>
          <w:rStyle w:val="Hyperlink"/>
          <w:color w:val="auto"/>
        </w:rPr>
        <w:t xml:space="preserve">to </w:t>
      </w:r>
      <w:r w:rsidRPr="00DF5CD4">
        <w:rPr>
          <w:rStyle w:val="Hyperlink"/>
          <w:color w:val="auto"/>
        </w:rPr>
        <w:t xml:space="preserve">map their own monitoring and management efforts. </w:t>
      </w:r>
    </w:p>
    <w:p w14:paraId="5CDBA9DF" w14:textId="72AD3AE0" w:rsidR="00AC7D5A" w:rsidRPr="00DF5CD4" w:rsidRDefault="00AC7D5A" w:rsidP="00EB4CE1">
      <w:pPr>
        <w:pStyle w:val="BodyText"/>
      </w:pPr>
      <w:r w:rsidRPr="00DF5CD4">
        <w:t xml:space="preserve">Marine ecosystems provide </w:t>
      </w:r>
      <w:r w:rsidRPr="00A054A1">
        <w:t xml:space="preserve">many services that are less obvious and may go unnoticed, yet the value and importance of these are poorly understood and difficult to measure. The </w:t>
      </w:r>
      <w:hyperlink w:anchor="EcosystemServiceMapping" w:history="1">
        <w:r w:rsidRPr="00971151">
          <w:rPr>
            <w:rStyle w:val="Hyperlink"/>
          </w:rPr>
          <w:t xml:space="preserve">ecosystem </w:t>
        </w:r>
        <w:r w:rsidRPr="00971151">
          <w:rPr>
            <w:rStyle w:val="Hyperlink"/>
            <w:spacing w:val="-2"/>
          </w:rPr>
          <w:t>services map</w:t>
        </w:r>
      </w:hyperlink>
      <w:r w:rsidRPr="00DF5CD4">
        <w:rPr>
          <w:spacing w:val="-2"/>
        </w:rPr>
        <w:t xml:space="preserve"> can help us understand and identify the multiple uses of marine ecosystems</w:t>
      </w:r>
      <w:r w:rsidRPr="00DF5CD4">
        <w:t>, where they happen and why they are important to preserve beyond monetary value.</w:t>
      </w:r>
    </w:p>
    <w:p w14:paraId="7210AC8C" w14:textId="3A3F2825" w:rsidR="00AC7D5A" w:rsidRPr="00DF5CD4" w:rsidRDefault="00AC7D5A" w:rsidP="00EB4CE1">
      <w:pPr>
        <w:pStyle w:val="BodyText"/>
      </w:pPr>
      <w:r w:rsidRPr="00DF5CD4">
        <w:t>All the information generated from this, and the sections above, can be organised through a</w:t>
      </w:r>
      <w:r w:rsidR="00D651CF" w:rsidRPr="00DF5CD4">
        <w:t> </w:t>
      </w:r>
      <w:hyperlink w:anchor="Conceptualmapping" w:history="1">
        <w:r w:rsidRPr="00971151">
          <w:rPr>
            <w:rStyle w:val="Hyperlink"/>
            <w:bCs/>
          </w:rPr>
          <w:t>conceptual mapping</w:t>
        </w:r>
      </w:hyperlink>
      <w:r w:rsidRPr="00DF5CD4">
        <w:t xml:space="preserve"> exercise. This involves sitting around a table as a group and drawing connections between different components in the estuary that people in the group </w:t>
      </w:r>
      <w:r w:rsidR="00686F06" w:rsidRPr="00DF5CD4">
        <w:t xml:space="preserve">consider </w:t>
      </w:r>
      <w:r w:rsidRPr="00DF5CD4">
        <w:t xml:space="preserve">important. It is vital all opinions are captured, whether commonly held or not. </w:t>
      </w:r>
      <w:r w:rsidR="00C917EE" w:rsidRPr="00DF5CD4">
        <w:t>V</w:t>
      </w:r>
      <w:r w:rsidRPr="00DF5CD4">
        <w:t xml:space="preserve">arious ways </w:t>
      </w:r>
      <w:r w:rsidR="00C917EE" w:rsidRPr="00DF5CD4">
        <w:t>can be used to</w:t>
      </w:r>
      <w:r w:rsidRPr="00DF5CD4">
        <w:t xml:space="preserve"> achiev</w:t>
      </w:r>
      <w:r w:rsidR="00C917EE" w:rsidRPr="00DF5CD4">
        <w:t>e</w:t>
      </w:r>
      <w:r w:rsidRPr="00DF5CD4">
        <w:t xml:space="preserve"> this and</w:t>
      </w:r>
      <w:r w:rsidR="00C917EE" w:rsidRPr="00DF5CD4">
        <w:t>,</w:t>
      </w:r>
      <w:r w:rsidRPr="00DF5CD4">
        <w:t xml:space="preserve"> for Kakanui </w:t>
      </w:r>
      <w:r w:rsidR="00C917EE" w:rsidRPr="00DF5CD4">
        <w:t>E</w:t>
      </w:r>
      <w:r w:rsidRPr="00DF5CD4">
        <w:t>stuary</w:t>
      </w:r>
      <w:r w:rsidR="00C917EE" w:rsidRPr="00DF5CD4">
        <w:t>,</w:t>
      </w:r>
      <w:r w:rsidRPr="00DF5CD4">
        <w:t xml:space="preserve"> we recommend working with the Estuaries Bayesian Network </w:t>
      </w:r>
      <w:r w:rsidR="002E071A" w:rsidRPr="00DF5CD4">
        <w:t>M</w:t>
      </w:r>
      <w:r w:rsidRPr="00DF5CD4">
        <w:t>odel as the central map.</w:t>
      </w:r>
    </w:p>
    <w:p w14:paraId="04B85D37" w14:textId="4EAB390A" w:rsidR="00AC7D5A" w:rsidRPr="00DF5CD4" w:rsidRDefault="00AC7D5A" w:rsidP="00EB4CE1">
      <w:pPr>
        <w:pStyle w:val="BodyText"/>
      </w:pPr>
      <w:r w:rsidRPr="00DF5CD4">
        <w:t xml:space="preserve">A </w:t>
      </w:r>
      <w:hyperlink w:anchor="BayesianNetworkModels" w:history="1">
        <w:r w:rsidRPr="00971151">
          <w:rPr>
            <w:rStyle w:val="Hyperlink"/>
          </w:rPr>
          <w:t>B</w:t>
        </w:r>
        <w:r w:rsidR="001F2020" w:rsidRPr="00971151">
          <w:rPr>
            <w:rStyle w:val="Hyperlink"/>
          </w:rPr>
          <w:t xml:space="preserve">ayesian </w:t>
        </w:r>
        <w:r w:rsidRPr="00971151">
          <w:rPr>
            <w:rStyle w:val="Hyperlink"/>
          </w:rPr>
          <w:t>N</w:t>
        </w:r>
        <w:r w:rsidR="001F2020" w:rsidRPr="00971151">
          <w:rPr>
            <w:rStyle w:val="Hyperlink"/>
          </w:rPr>
          <w:t>etwork</w:t>
        </w:r>
        <w:r w:rsidRPr="00971151">
          <w:rPr>
            <w:rStyle w:val="Hyperlink"/>
          </w:rPr>
          <w:t xml:space="preserve"> </w:t>
        </w:r>
        <w:r w:rsidR="002E071A" w:rsidRPr="00971151">
          <w:rPr>
            <w:rStyle w:val="Hyperlink"/>
          </w:rPr>
          <w:t>M</w:t>
        </w:r>
        <w:r w:rsidRPr="00971151">
          <w:rPr>
            <w:rStyle w:val="Hyperlink"/>
          </w:rPr>
          <w:t>odel</w:t>
        </w:r>
      </w:hyperlink>
      <w:r w:rsidRPr="00DF5CD4">
        <w:t xml:space="preserve"> can represent how a marine ecosystem is likely to respond to various management interventions. It links components by the likely outcomes of changes to one component o</w:t>
      </w:r>
      <w:r w:rsidR="003D510A" w:rsidRPr="00DF5CD4">
        <w:t>r</w:t>
      </w:r>
      <w:r w:rsidRPr="00DF5CD4">
        <w:t xml:space="preserve"> another. The Estuaries B</w:t>
      </w:r>
      <w:r w:rsidR="001F2020" w:rsidRPr="00DF5CD4">
        <w:t xml:space="preserve">ayesian </w:t>
      </w:r>
      <w:r w:rsidRPr="00DF5CD4">
        <w:t>N</w:t>
      </w:r>
      <w:r w:rsidR="001F2020" w:rsidRPr="00DF5CD4">
        <w:t>etwork</w:t>
      </w:r>
      <w:r w:rsidRPr="00DF5CD4">
        <w:t xml:space="preserve"> </w:t>
      </w:r>
      <w:r w:rsidR="00A51DB4" w:rsidRPr="00DF5CD4">
        <w:t>M</w:t>
      </w:r>
      <w:r w:rsidRPr="00DF5CD4">
        <w:t>odel was originally developed under funding from the Parliamentary Commission</w:t>
      </w:r>
      <w:r w:rsidR="00A51DB4" w:rsidRPr="00DF5CD4">
        <w:t>er</w:t>
      </w:r>
      <w:r w:rsidRPr="00DF5CD4">
        <w:t xml:space="preserve"> for the Environment. The model has been adapted for this case study project (</w:t>
      </w:r>
      <w:r w:rsidR="004F6B70" w:rsidRPr="00DF5CD4">
        <w:t xml:space="preserve">figure </w:t>
      </w:r>
      <w:r w:rsidRPr="00DF5CD4">
        <w:t xml:space="preserve">5), and guidance explaining how the model was constructed and could be further developed can be found here: </w:t>
      </w:r>
      <w:hyperlink r:id="rId25" w:history="1">
        <w:r w:rsidR="00267F9F" w:rsidRPr="00DF5CD4">
          <w:rPr>
            <w:rStyle w:val="Hyperlink"/>
          </w:rPr>
          <w:t xml:space="preserve">Management for estuary values and aspirations </w:t>
        </w:r>
        <w:r w:rsidR="00585871" w:rsidRPr="00DF5CD4">
          <w:rPr>
            <w:rStyle w:val="Hyperlink"/>
          </w:rPr>
          <w:t>–</w:t>
        </w:r>
        <w:r w:rsidR="00267F9F" w:rsidRPr="00DF5CD4">
          <w:rPr>
            <w:rStyle w:val="Hyperlink"/>
          </w:rPr>
          <w:t xml:space="preserve"> Sustainable Seas National Science Challenge (sustainableseaschallenge.co.nz)</w:t>
        </w:r>
      </w:hyperlink>
      <w:r w:rsidRPr="00DF5CD4">
        <w:t xml:space="preserve">. </w:t>
      </w:r>
    </w:p>
    <w:p w14:paraId="2FDCBF41" w14:textId="1077C9A7" w:rsidR="00AC7D5A" w:rsidRPr="00DF5CD4" w:rsidRDefault="00AC7D5A" w:rsidP="00EB4CE1">
      <w:pPr>
        <w:pStyle w:val="BodyText"/>
      </w:pPr>
      <w:r w:rsidRPr="00DF5CD4">
        <w:t>Groups can run various scenarios with custom input components to predict the likelihood of desired outcomes (</w:t>
      </w:r>
      <w:r w:rsidR="0050772B" w:rsidRPr="00DF5CD4">
        <w:t>eg,</w:t>
      </w:r>
      <w:r w:rsidRPr="00DF5CD4">
        <w:t xml:space="preserve"> how </w:t>
      </w:r>
      <w:r w:rsidR="00CD2BAE" w:rsidRPr="00DF5CD4">
        <w:rPr>
          <w:rFonts w:cs="Calibri"/>
        </w:rPr>
        <w:t>ī</w:t>
      </w:r>
      <w:r w:rsidRPr="00DF5CD4">
        <w:t>nanga abundances might change under more or less frequent marine heatwaves). You can add ‘intermediate’ components that you think occur between the environmental drivers (</w:t>
      </w:r>
      <w:r w:rsidR="0050772B" w:rsidRPr="00DF5CD4">
        <w:t>eg,</w:t>
      </w:r>
      <w:r w:rsidRPr="00DF5CD4">
        <w:t xml:space="preserve"> heat waves) and the outcomes (</w:t>
      </w:r>
      <w:r w:rsidR="0050772B" w:rsidRPr="00DF5CD4">
        <w:t>eg,</w:t>
      </w:r>
      <w:r w:rsidRPr="00DF5CD4">
        <w:t xml:space="preserve"> </w:t>
      </w:r>
      <w:r w:rsidR="007A2566" w:rsidRPr="00DF5CD4">
        <w:rPr>
          <w:rFonts w:cs="Calibri"/>
        </w:rPr>
        <w:t>ī</w:t>
      </w:r>
      <w:r w:rsidRPr="00DF5CD4">
        <w:t xml:space="preserve">nanga) you want. For example, these may include fringing vegetation (which may be affected by heatwaves and provide nursery habitat for </w:t>
      </w:r>
      <w:r w:rsidR="009645ED">
        <w:rPr>
          <w:rFonts w:cs="Calibri"/>
        </w:rPr>
        <w:t>ī</w:t>
      </w:r>
      <w:r w:rsidRPr="00DF5CD4">
        <w:t>nanga).</w:t>
      </w:r>
    </w:p>
    <w:p w14:paraId="61569CE4" w14:textId="18320D4D" w:rsidR="00F008A7" w:rsidRPr="00DF5CD4" w:rsidRDefault="00F008A7" w:rsidP="00F008A7">
      <w:pPr>
        <w:pStyle w:val="Figureheading"/>
      </w:pPr>
      <w:r w:rsidRPr="00DF5CD4">
        <w:t>Figure 5:</w:t>
      </w:r>
      <w:r w:rsidR="00EB657E">
        <w:t xml:space="preserve"> </w:t>
      </w:r>
      <w:r w:rsidRPr="00DF5CD4">
        <w:t xml:space="preserve">Estuaries </w:t>
      </w:r>
      <w:r w:rsidR="00D817B3" w:rsidRPr="00DF5CD4">
        <w:t>Bayesian Network</w:t>
      </w:r>
      <w:r w:rsidRPr="00DF5CD4">
        <w:t xml:space="preserve"> diagram for Kakanui Estuary</w:t>
      </w:r>
    </w:p>
    <w:p w14:paraId="57B0CCBD" w14:textId="2196108E" w:rsidR="00AC7D5A" w:rsidRPr="00DF5CD4" w:rsidRDefault="00F008A7" w:rsidP="00D011E0">
      <w:pPr>
        <w:pStyle w:val="BodyText"/>
      </w:pPr>
      <w:r w:rsidRPr="00DF5CD4">
        <w:rPr>
          <w:noProof/>
        </w:rPr>
        <w:drawing>
          <wp:inline distT="0" distB="0" distL="0" distR="0" wp14:anchorId="6F003308" wp14:editId="5FD4CAB1">
            <wp:extent cx="5400000" cy="2053379"/>
            <wp:effectExtent l="0" t="0" r="0" b="4445"/>
            <wp:docPr id="611983029" name="Picture 1" descr="A diagram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983029" name="Picture 1" descr="A diagram of different colored square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00" cy="2053379"/>
                    </a:xfrm>
                    <a:prstGeom prst="rect">
                      <a:avLst/>
                    </a:prstGeom>
                    <a:noFill/>
                  </pic:spPr>
                </pic:pic>
              </a:graphicData>
            </a:graphic>
          </wp:inline>
        </w:drawing>
      </w:r>
    </w:p>
    <w:p w14:paraId="34AB54DD" w14:textId="208AE58A" w:rsidR="00A367BC" w:rsidRPr="00A367BC" w:rsidRDefault="00A367BC" w:rsidP="00A367BC">
      <w:pPr>
        <w:pStyle w:val="Source"/>
        <w:spacing w:line="220" w:lineRule="atLeast"/>
        <w:sectPr w:rsidR="00A367BC" w:rsidRPr="00A367BC" w:rsidSect="0025698F">
          <w:footerReference w:type="even" r:id="rId27"/>
          <w:footerReference w:type="default" r:id="rId28"/>
          <w:footerReference w:type="first" r:id="rId29"/>
          <w:pgSz w:w="11906" w:h="16838" w:code="9"/>
          <w:pgMar w:top="1134" w:right="1701" w:bottom="1134" w:left="1701" w:header="567" w:footer="567" w:gutter="0"/>
          <w:cols w:space="708"/>
          <w:docGrid w:linePitch="360"/>
        </w:sectPr>
      </w:pPr>
      <w:r w:rsidRPr="00FE6B5C">
        <w:t xml:space="preserve">Source: Adapted from </w:t>
      </w:r>
      <w:hyperlink r:id="rId30" w:history="1">
        <w:r w:rsidRPr="00FE6B5C">
          <w:rPr>
            <w:rStyle w:val="Hyperlink"/>
          </w:rPr>
          <w:t>Management for estuary values and aspirations – Sustainable Seas National Science Challenge</w:t>
        </w:r>
      </w:hyperlink>
      <w:r w:rsidRPr="00FE6B5C">
        <w:t xml:space="preserve"> </w:t>
      </w:r>
      <w:r w:rsidRPr="00E32C17">
        <w:rPr>
          <w:rStyle w:val="Hyperlink"/>
        </w:rPr>
        <w:t>(</w:t>
      </w:r>
      <w:hyperlink r:id="rId31" w:history="1">
        <w:r w:rsidRPr="00FE6B5C">
          <w:rPr>
            <w:rStyle w:val="Hyperlink"/>
          </w:rPr>
          <w:t>sustainableseaschallenge.co.nz</w:t>
        </w:r>
      </w:hyperlink>
    </w:p>
    <w:p w14:paraId="2BE372D6" w14:textId="77777777" w:rsidR="00AC7D5A" w:rsidRPr="00DF5CD4" w:rsidRDefault="00AC7D5A" w:rsidP="00AC7D5A">
      <w:pPr>
        <w:pStyle w:val="Heading1"/>
      </w:pPr>
      <w:bookmarkStart w:id="20" w:name="_Appendix_1:_The"/>
      <w:bookmarkStart w:id="21" w:name="_Toc184990620"/>
      <w:bookmarkEnd w:id="20"/>
      <w:r w:rsidRPr="00DF5CD4">
        <w:lastRenderedPageBreak/>
        <w:t>Appendix 1: The tools</w:t>
      </w:r>
      <w:bookmarkEnd w:id="21"/>
    </w:p>
    <w:p w14:paraId="4FB93955" w14:textId="67BD6A20" w:rsidR="00AC7D5A" w:rsidRPr="00DF5CD4" w:rsidRDefault="00AC7D5A" w:rsidP="00E5570B">
      <w:pPr>
        <w:pStyle w:val="Tableheading"/>
      </w:pPr>
      <w:r w:rsidRPr="00DF5CD4">
        <w:t>Table 1:</w:t>
      </w:r>
      <w:r w:rsidR="00E5570B" w:rsidRPr="00DF5CD4">
        <w:tab/>
      </w:r>
      <w:r w:rsidRPr="00DF5CD4">
        <w:t xml:space="preserve">Tools in the Kakanui </w:t>
      </w:r>
      <w:r w:rsidR="00013656" w:rsidRPr="00DF5CD4">
        <w:t>E</w:t>
      </w:r>
      <w:r w:rsidRPr="00DF5CD4">
        <w:t>stuary toolbox</w:t>
      </w:r>
    </w:p>
    <w:tbl>
      <w:tblPr>
        <w:tblStyle w:val="TableGrid"/>
        <w:tblW w:w="14515"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ayout w:type="fixed"/>
        <w:tblLook w:val="04A0" w:firstRow="1" w:lastRow="0" w:firstColumn="1" w:lastColumn="0" w:noHBand="0" w:noVBand="1"/>
      </w:tblPr>
      <w:tblGrid>
        <w:gridCol w:w="2410"/>
        <w:gridCol w:w="3402"/>
        <w:gridCol w:w="8703"/>
      </w:tblGrid>
      <w:tr w:rsidR="00D651CF" w:rsidRPr="00DF5CD4" w14:paraId="3DCF8778" w14:textId="77777777" w:rsidTr="00170DC5">
        <w:trPr>
          <w:cantSplit/>
          <w:tblHeader/>
        </w:trPr>
        <w:tc>
          <w:tcPr>
            <w:tcW w:w="830" w:type="pct"/>
            <w:shd w:val="clear" w:color="auto" w:fill="1B556B" w:themeFill="text2"/>
          </w:tcPr>
          <w:p w14:paraId="6402E899" w14:textId="3B383858" w:rsidR="001C3459" w:rsidRPr="00DF5CD4" w:rsidRDefault="001C3459" w:rsidP="00D651CF">
            <w:pPr>
              <w:pStyle w:val="TableTextbold"/>
              <w:rPr>
                <w:color w:val="FFFFFF" w:themeColor="background1"/>
                <w:szCs w:val="18"/>
              </w:rPr>
            </w:pPr>
            <w:r w:rsidRPr="00DF5CD4">
              <w:rPr>
                <w:color w:val="FFFFFF" w:themeColor="background1"/>
                <w:szCs w:val="18"/>
              </w:rPr>
              <w:t xml:space="preserve">Tool and </w:t>
            </w:r>
            <w:r w:rsidR="00197B3F" w:rsidRPr="00DF5CD4">
              <w:rPr>
                <w:color w:val="FFFFFF" w:themeColor="background1"/>
                <w:szCs w:val="18"/>
              </w:rPr>
              <w:t>l</w:t>
            </w:r>
            <w:r w:rsidRPr="00DF5CD4">
              <w:rPr>
                <w:color w:val="FFFFFF" w:themeColor="background1"/>
                <w:szCs w:val="18"/>
              </w:rPr>
              <w:t>ink</w:t>
            </w:r>
          </w:p>
        </w:tc>
        <w:tc>
          <w:tcPr>
            <w:tcW w:w="1172" w:type="pct"/>
            <w:shd w:val="clear" w:color="auto" w:fill="1B556B" w:themeFill="text2"/>
          </w:tcPr>
          <w:p w14:paraId="5EA23123" w14:textId="1A7B87FA" w:rsidR="001C3459" w:rsidRPr="00DF5CD4" w:rsidRDefault="001C3459" w:rsidP="00D651CF">
            <w:pPr>
              <w:pStyle w:val="TableTextbold"/>
              <w:rPr>
                <w:color w:val="FFFFFF" w:themeColor="background1"/>
                <w:szCs w:val="18"/>
              </w:rPr>
            </w:pPr>
            <w:r w:rsidRPr="00DF5CD4">
              <w:rPr>
                <w:color w:val="FFFFFF" w:themeColor="background1"/>
                <w:szCs w:val="18"/>
              </w:rPr>
              <w:t xml:space="preserve">Target </w:t>
            </w:r>
            <w:r w:rsidR="00E97EDC" w:rsidRPr="00DF5CD4">
              <w:rPr>
                <w:color w:val="FFFFFF" w:themeColor="background1"/>
                <w:szCs w:val="18"/>
              </w:rPr>
              <w:t>a</w:t>
            </w:r>
            <w:r w:rsidRPr="00DF5CD4">
              <w:rPr>
                <w:color w:val="FFFFFF" w:themeColor="background1"/>
                <w:szCs w:val="18"/>
              </w:rPr>
              <w:t xml:space="preserve">udience of </w:t>
            </w:r>
            <w:r w:rsidR="00E97EDC" w:rsidRPr="00DF5CD4">
              <w:rPr>
                <w:color w:val="FFFFFF" w:themeColor="background1"/>
                <w:szCs w:val="18"/>
              </w:rPr>
              <w:t>g</w:t>
            </w:r>
            <w:r w:rsidRPr="00DF5CD4">
              <w:rPr>
                <w:color w:val="FFFFFF" w:themeColor="background1"/>
                <w:szCs w:val="18"/>
              </w:rPr>
              <w:t>uidance</w:t>
            </w:r>
            <w:r w:rsidRPr="00DF5CD4">
              <w:rPr>
                <w:color w:val="FFFFFF" w:themeColor="background1"/>
                <w:szCs w:val="18"/>
                <w:vertAlign w:val="superscript"/>
              </w:rPr>
              <w:footnoteReference w:id="10"/>
            </w:r>
          </w:p>
        </w:tc>
        <w:tc>
          <w:tcPr>
            <w:tcW w:w="2998" w:type="pct"/>
            <w:shd w:val="clear" w:color="auto" w:fill="1B556B" w:themeFill="text2"/>
          </w:tcPr>
          <w:p w14:paraId="0F43F9B6" w14:textId="101C397F" w:rsidR="001C3459" w:rsidRPr="00DF5CD4" w:rsidRDefault="001C3459" w:rsidP="00D651CF">
            <w:pPr>
              <w:pStyle w:val="TableTextbold"/>
              <w:rPr>
                <w:color w:val="FFFFFF" w:themeColor="background1"/>
                <w:szCs w:val="18"/>
              </w:rPr>
            </w:pPr>
            <w:r w:rsidRPr="00DF5CD4">
              <w:rPr>
                <w:color w:val="FFFFFF" w:themeColor="background1"/>
                <w:szCs w:val="18"/>
              </w:rPr>
              <w:t xml:space="preserve">Purpose of the </w:t>
            </w:r>
            <w:r w:rsidR="00E97EDC" w:rsidRPr="00DF5CD4">
              <w:rPr>
                <w:color w:val="FFFFFF" w:themeColor="background1"/>
                <w:szCs w:val="18"/>
              </w:rPr>
              <w:t>t</w:t>
            </w:r>
            <w:r w:rsidRPr="00DF5CD4">
              <w:rPr>
                <w:color w:val="FFFFFF" w:themeColor="background1"/>
                <w:szCs w:val="18"/>
              </w:rPr>
              <w:t xml:space="preserve">ool </w:t>
            </w:r>
          </w:p>
        </w:tc>
      </w:tr>
      <w:bookmarkStart w:id="22" w:name="AssessingEcologicalHealth"/>
      <w:tr w:rsidR="001C3459" w:rsidRPr="00DF5CD4" w14:paraId="03C40F4E" w14:textId="77777777" w:rsidTr="00170DC5">
        <w:trPr>
          <w:cantSplit/>
        </w:trPr>
        <w:tc>
          <w:tcPr>
            <w:tcW w:w="830" w:type="pct"/>
          </w:tcPr>
          <w:p w14:paraId="5D8CE3F4" w14:textId="77777777" w:rsidR="001C3459" w:rsidRPr="00DF5CD4" w:rsidRDefault="001C3459" w:rsidP="00D651CF">
            <w:pPr>
              <w:pStyle w:val="TableText"/>
              <w:rPr>
                <w:szCs w:val="18"/>
              </w:rPr>
            </w:pPr>
            <w:r>
              <w:fldChar w:fldCharType="begin"/>
            </w:r>
            <w:r>
              <w:instrText>HYPERLINK "https://www.sustainableseaschallenge.co.nz/tools-and-resources/assessing-present-health/"</w:instrText>
            </w:r>
            <w:r>
              <w:fldChar w:fldCharType="separate"/>
            </w:r>
            <w:r w:rsidRPr="00DF5CD4">
              <w:rPr>
                <w:rFonts w:cstheme="minorHAnsi"/>
                <w:color w:val="32809C"/>
                <w:szCs w:val="18"/>
              </w:rPr>
              <w:t>Assessing Ecological Health</w:t>
            </w:r>
            <w:r>
              <w:fldChar w:fldCharType="end"/>
            </w:r>
            <w:bookmarkEnd w:id="22"/>
          </w:p>
        </w:tc>
        <w:tc>
          <w:tcPr>
            <w:tcW w:w="1172" w:type="pct"/>
            <w:shd w:val="clear" w:color="auto" w:fill="auto"/>
          </w:tcPr>
          <w:p w14:paraId="0111EDEC" w14:textId="689D4356" w:rsidR="001C3459" w:rsidRPr="00DF5CD4" w:rsidRDefault="001C3459" w:rsidP="00D651CF">
            <w:pPr>
              <w:pStyle w:val="TableBullet"/>
              <w:spacing w:before="40" w:after="0"/>
            </w:pPr>
            <w:r w:rsidRPr="00DF5CD4">
              <w:t>Anyone can use this tool</w:t>
            </w:r>
          </w:p>
        </w:tc>
        <w:tc>
          <w:tcPr>
            <w:tcW w:w="2998" w:type="pct"/>
            <w:shd w:val="clear" w:color="auto" w:fill="auto"/>
          </w:tcPr>
          <w:p w14:paraId="27E127E4" w14:textId="105B3E5E" w:rsidR="001C3459" w:rsidRPr="00DF5CD4" w:rsidRDefault="001C3459" w:rsidP="00D651CF">
            <w:pPr>
              <w:pStyle w:val="TableText"/>
              <w:spacing w:before="40" w:after="40"/>
            </w:pPr>
            <w:r w:rsidRPr="00DF5CD4">
              <w:t xml:space="preserve">Consistent changes in fauna, flora or other indicators over time may indicate a shift in ecological health. These changes may be measured through </w:t>
            </w:r>
            <w:r w:rsidR="004F4CCC" w:rsidRPr="00DF5CD4">
              <w:t xml:space="preserve">council </w:t>
            </w:r>
            <w:r w:rsidRPr="00DF5CD4">
              <w:t>monitoring programmes over time or through local observations</w:t>
            </w:r>
            <w:r w:rsidR="007A122D">
              <w:t>,</w:t>
            </w:r>
            <w:r w:rsidRPr="00DF5CD4">
              <w:t xml:space="preserve"> </w:t>
            </w:r>
            <w:r w:rsidR="00777533" w:rsidRPr="00DF5CD4">
              <w:t>for example</w:t>
            </w:r>
            <w:r w:rsidR="004F4CCC" w:rsidRPr="00DF5CD4">
              <w:t>,</w:t>
            </w:r>
            <w:r w:rsidRPr="00DF5CD4">
              <w:t xml:space="preserve"> fewer birds nesting</w:t>
            </w:r>
            <w:r w:rsidR="00777533" w:rsidRPr="00DF5CD4">
              <w:t xml:space="preserve"> or</w:t>
            </w:r>
            <w:r w:rsidRPr="00DF5CD4">
              <w:t xml:space="preserve"> more muddy areas in the estuary. This document presents two methods</w:t>
            </w:r>
            <w:r w:rsidR="00777533" w:rsidRPr="00DF5CD4">
              <w:t>:</w:t>
            </w:r>
            <w:r w:rsidRPr="00DF5CD4">
              <w:t xml:space="preserve"> one for technical practitioners (e</w:t>
            </w:r>
            <w:r w:rsidR="004F4CCC" w:rsidRPr="00DF5CD4">
              <w:t xml:space="preserve">g, </w:t>
            </w:r>
            <w:r w:rsidRPr="00DF5CD4">
              <w:t>council scientists)</w:t>
            </w:r>
            <w:r w:rsidR="00777533" w:rsidRPr="00DF5CD4">
              <w:t xml:space="preserve"> and</w:t>
            </w:r>
            <w:r w:rsidRPr="00DF5CD4">
              <w:t xml:space="preserve"> another for non-technical groups (e</w:t>
            </w:r>
            <w:r w:rsidR="004F4CCC" w:rsidRPr="00DF5CD4">
              <w:t>g,</w:t>
            </w:r>
            <w:r w:rsidRPr="00DF5CD4">
              <w:t xml:space="preserve"> community groups or iwi) to assess present estuary health.</w:t>
            </w:r>
          </w:p>
        </w:tc>
      </w:tr>
      <w:bookmarkStart w:id="23" w:name="ActivityStressorTable"/>
      <w:tr w:rsidR="001C3459" w:rsidRPr="00DF5CD4" w14:paraId="0063AE10" w14:textId="77777777" w:rsidTr="00170DC5">
        <w:trPr>
          <w:cantSplit/>
        </w:trPr>
        <w:tc>
          <w:tcPr>
            <w:tcW w:w="830" w:type="pct"/>
          </w:tcPr>
          <w:p w14:paraId="138BC82B" w14:textId="77777777" w:rsidR="001C3459" w:rsidRPr="00DF5CD4" w:rsidRDefault="001C3459" w:rsidP="00D651CF">
            <w:pPr>
              <w:pStyle w:val="TableText"/>
              <w:rPr>
                <w:szCs w:val="18"/>
              </w:rPr>
            </w:pPr>
            <w:r>
              <w:fldChar w:fldCharType="begin"/>
            </w:r>
            <w:r>
              <w:instrText>HYPERLINK "https://www.sustainableseaschallenge.co.nz/tools-and-resources/activity-stressor-table/"</w:instrText>
            </w:r>
            <w:r>
              <w:fldChar w:fldCharType="separate"/>
            </w:r>
            <w:r w:rsidRPr="00DF5CD4">
              <w:rPr>
                <w:rFonts w:cstheme="minorHAnsi"/>
                <w:color w:val="32809C"/>
                <w:szCs w:val="18"/>
              </w:rPr>
              <w:t>Activity Stressor Table</w:t>
            </w:r>
            <w:r>
              <w:fldChar w:fldCharType="end"/>
            </w:r>
            <w:bookmarkEnd w:id="23"/>
          </w:p>
        </w:tc>
        <w:tc>
          <w:tcPr>
            <w:tcW w:w="1172" w:type="pct"/>
            <w:shd w:val="clear" w:color="auto" w:fill="auto"/>
          </w:tcPr>
          <w:p w14:paraId="748AC484" w14:textId="17745C37" w:rsidR="001C3459" w:rsidRPr="00DF5CD4" w:rsidRDefault="001C3459" w:rsidP="00D651CF">
            <w:pPr>
              <w:pStyle w:val="TableBullet"/>
              <w:spacing w:before="40" w:after="0"/>
            </w:pPr>
            <w:r w:rsidRPr="00DF5CD4">
              <w:t>Anyone can use this tool</w:t>
            </w:r>
          </w:p>
        </w:tc>
        <w:tc>
          <w:tcPr>
            <w:tcW w:w="2998" w:type="pct"/>
            <w:shd w:val="clear" w:color="auto" w:fill="auto"/>
          </w:tcPr>
          <w:p w14:paraId="0AA1E891" w14:textId="66026911" w:rsidR="001C3459" w:rsidRPr="00DF5CD4" w:rsidRDefault="001C3459" w:rsidP="00D651CF">
            <w:pPr>
              <w:pStyle w:val="TableText"/>
              <w:spacing w:before="40" w:after="40"/>
            </w:pPr>
            <w:r w:rsidRPr="00DF5CD4">
              <w:t>A single human activity can produce more than one stressor, which can produce more than one direct effect, resulting in indirect effects. For example, a direct effect of mid-water fishing is the removal of species, but indirect effects include plastic pollution (through broken fishing line</w:t>
            </w:r>
            <w:r w:rsidR="00AE2B76" w:rsidRPr="00DF5CD4">
              <w:t>s</w:t>
            </w:r>
            <w:r w:rsidRPr="00DF5CD4">
              <w:t>) and altered behaviour of other animals (e</w:t>
            </w:r>
            <w:r w:rsidR="008E6043" w:rsidRPr="00DF5CD4">
              <w:t>g,</w:t>
            </w:r>
            <w:r w:rsidRPr="00DF5CD4">
              <w:t xml:space="preserve"> sharks, birds, dolphins). This table helps the user to think through the direct and indirect effects that may occur due to one activity, and how these add up as more activities are considered. This can be used alongside the </w:t>
            </w:r>
            <w:r w:rsidR="008E6043" w:rsidRPr="00DF5CD4">
              <w:t>Climate Change Stressor T</w:t>
            </w:r>
            <w:r w:rsidRPr="00DF5CD4">
              <w:t>able (described below).</w:t>
            </w:r>
          </w:p>
        </w:tc>
      </w:tr>
      <w:bookmarkStart w:id="24" w:name="BayesianNetworkModels"/>
      <w:tr w:rsidR="001C3459" w:rsidRPr="00DF5CD4" w14:paraId="0289A693" w14:textId="77777777" w:rsidTr="00170DC5">
        <w:trPr>
          <w:cantSplit/>
        </w:trPr>
        <w:tc>
          <w:tcPr>
            <w:tcW w:w="830" w:type="pct"/>
          </w:tcPr>
          <w:p w14:paraId="65FDB04E" w14:textId="4EB70EFA" w:rsidR="001C3459" w:rsidRPr="00DF5CD4" w:rsidRDefault="001C3459" w:rsidP="00D651CF">
            <w:pPr>
              <w:pStyle w:val="TableText"/>
              <w:rPr>
                <w:rFonts w:eastAsia="Calibri" w:cs="Calibri"/>
                <w:color w:val="000000" w:themeColor="text1"/>
                <w:szCs w:val="18"/>
              </w:rPr>
            </w:pPr>
            <w:r>
              <w:fldChar w:fldCharType="begin"/>
            </w:r>
            <w:r>
              <w:instrText>HYPERLINK "https://www.sustainableseaschallenge.co.nz/tools-and-resources/estuaries-bayesian-network/"</w:instrText>
            </w:r>
            <w:r>
              <w:fldChar w:fldCharType="separate"/>
            </w:r>
            <w:r w:rsidRPr="00DF5CD4">
              <w:rPr>
                <w:rStyle w:val="Hyperlink"/>
                <w:rFonts w:cstheme="minorBidi"/>
                <w:szCs w:val="18"/>
                <w:lang w:eastAsia="en-US"/>
              </w:rPr>
              <w:t>Bayesian Network Models</w:t>
            </w:r>
            <w:r>
              <w:fldChar w:fldCharType="end"/>
            </w:r>
          </w:p>
          <w:bookmarkEnd w:id="24"/>
          <w:p w14:paraId="50617AD7" w14:textId="126AB449" w:rsidR="001C3459" w:rsidRPr="00DF5CD4" w:rsidRDefault="001C3459" w:rsidP="00D651CF">
            <w:pPr>
              <w:pStyle w:val="TableText"/>
              <w:rPr>
                <w:szCs w:val="18"/>
              </w:rPr>
            </w:pPr>
          </w:p>
        </w:tc>
        <w:tc>
          <w:tcPr>
            <w:tcW w:w="1172" w:type="pct"/>
          </w:tcPr>
          <w:p w14:paraId="46B264D8" w14:textId="0585AF22" w:rsidR="001C3459" w:rsidRPr="00DF5CD4" w:rsidRDefault="001C3459" w:rsidP="00D651CF">
            <w:pPr>
              <w:pStyle w:val="TableBullet"/>
              <w:spacing w:before="40" w:after="0"/>
            </w:pPr>
            <w:r w:rsidRPr="00DF5CD4">
              <w:t>Anyone can use the Kakanui model designed by Sustainable Seas</w:t>
            </w:r>
            <w:r w:rsidR="009135D6" w:rsidRPr="00DF5CD4">
              <w:t xml:space="preserve">, </w:t>
            </w:r>
            <w:r w:rsidRPr="00DF5CD4">
              <w:t>although specific software is required</w:t>
            </w:r>
          </w:p>
        </w:tc>
        <w:tc>
          <w:tcPr>
            <w:tcW w:w="2998" w:type="pct"/>
          </w:tcPr>
          <w:p w14:paraId="44D38B09" w14:textId="405F147D" w:rsidR="001C3459" w:rsidRPr="00DF5CD4" w:rsidRDefault="001C3459" w:rsidP="00D651CF">
            <w:pPr>
              <w:pStyle w:val="TableText"/>
              <w:spacing w:before="40" w:after="40"/>
            </w:pPr>
            <w:r w:rsidRPr="00DF5CD4">
              <w:t xml:space="preserve">Bayesian Network Models can bridge data gaps where information from Western science is lacking with expert knowledge, </w:t>
            </w:r>
            <w:r w:rsidR="008E6043" w:rsidRPr="00DF5CD4">
              <w:t>m</w:t>
            </w:r>
            <w:r w:rsidRPr="00DF5CD4">
              <w:t>ātauranga Māori and other local knowledge (e</w:t>
            </w:r>
            <w:r w:rsidR="003136DC" w:rsidRPr="00DF5CD4">
              <w:t>g,</w:t>
            </w:r>
            <w:r w:rsidRPr="00DF5CD4">
              <w:t xml:space="preserve"> residents noticing a decline in nesting birds). Sustainable Seas developed a Bayesian Network Model for </w:t>
            </w:r>
            <w:r w:rsidR="003136DC" w:rsidRPr="00DF5CD4">
              <w:t xml:space="preserve">Aotearoa </w:t>
            </w:r>
            <w:r w:rsidR="00BE6FD8" w:rsidRPr="00DF5CD4">
              <w:t xml:space="preserve">New Zealand </w:t>
            </w:r>
            <w:r w:rsidRPr="00DF5CD4">
              <w:t xml:space="preserve">estuaries for the Parliamentary Commissioner for the Environment. This model has been adapted for the Kakanui </w:t>
            </w:r>
            <w:r w:rsidR="0070748F" w:rsidRPr="00DF5CD4">
              <w:t>E</w:t>
            </w:r>
            <w:r w:rsidRPr="00DF5CD4">
              <w:t>stuary as part of the M</w:t>
            </w:r>
            <w:r w:rsidR="0070748F" w:rsidRPr="00DF5CD4">
              <w:t xml:space="preserve">inistry for the Environment and </w:t>
            </w:r>
            <w:r w:rsidRPr="00DF5CD4">
              <w:t xml:space="preserve">Sustainable Seas case study estuary project. You can find more information here </w:t>
            </w:r>
            <w:hyperlink r:id="rId32" w:history="1">
              <w:r w:rsidR="00202BBB" w:rsidRPr="00DF5CD4">
                <w:rPr>
                  <w:rStyle w:val="Hyperlink"/>
                </w:rPr>
                <w:t xml:space="preserve">Management for estuary values and aspirations </w:t>
              </w:r>
              <w:r w:rsidR="0070748F" w:rsidRPr="00DF5CD4">
                <w:rPr>
                  <w:rStyle w:val="Hyperlink"/>
                </w:rPr>
                <w:t>–</w:t>
              </w:r>
              <w:r w:rsidR="00202BBB" w:rsidRPr="00DF5CD4">
                <w:rPr>
                  <w:rStyle w:val="Hyperlink"/>
                </w:rPr>
                <w:t xml:space="preserve"> Sustainable Seas National Science Challenge (sustainableseaschallenge.co.nz)</w:t>
              </w:r>
            </w:hyperlink>
            <w:r w:rsidRPr="00DF5CD4">
              <w:t>.</w:t>
            </w:r>
          </w:p>
        </w:tc>
      </w:tr>
      <w:bookmarkStart w:id="25" w:name="ClimateChangeStressorTable"/>
      <w:tr w:rsidR="001C3459" w:rsidRPr="00DF5CD4" w14:paraId="319725C5" w14:textId="77777777" w:rsidTr="00170DC5">
        <w:trPr>
          <w:cantSplit/>
        </w:trPr>
        <w:tc>
          <w:tcPr>
            <w:tcW w:w="830" w:type="pct"/>
          </w:tcPr>
          <w:p w14:paraId="75C801C2" w14:textId="77777777" w:rsidR="001C3459" w:rsidRPr="00DF5CD4" w:rsidRDefault="001C3459" w:rsidP="00D651CF">
            <w:pPr>
              <w:pStyle w:val="TableText"/>
              <w:spacing w:before="40" w:after="40"/>
              <w:rPr>
                <w:szCs w:val="18"/>
              </w:rPr>
            </w:pPr>
            <w:r>
              <w:lastRenderedPageBreak/>
              <w:fldChar w:fldCharType="begin"/>
            </w:r>
            <w:r>
              <w:instrText>HYPERLINK "https://www.sustainableseaschallenge.co.nz/tools-and-resources/climate-change-stressors/"</w:instrText>
            </w:r>
            <w:r>
              <w:fldChar w:fldCharType="separate"/>
            </w:r>
            <w:r w:rsidRPr="00DF5CD4">
              <w:rPr>
                <w:rFonts w:cstheme="minorHAnsi"/>
                <w:color w:val="32809C"/>
                <w:szCs w:val="18"/>
              </w:rPr>
              <w:t>Climate Change Stressor Table</w:t>
            </w:r>
            <w:r>
              <w:fldChar w:fldCharType="end"/>
            </w:r>
            <w:bookmarkEnd w:id="25"/>
          </w:p>
        </w:tc>
        <w:tc>
          <w:tcPr>
            <w:tcW w:w="1172" w:type="pct"/>
          </w:tcPr>
          <w:p w14:paraId="14F85DB4" w14:textId="77777777" w:rsidR="001C3459" w:rsidRPr="00DF5CD4" w:rsidRDefault="001C3459" w:rsidP="00D651CF">
            <w:pPr>
              <w:pStyle w:val="TableBullet"/>
              <w:spacing w:before="40" w:after="40"/>
            </w:pPr>
            <w:r w:rsidRPr="00DF5CD4">
              <w:t>Community groups and individuals</w:t>
            </w:r>
          </w:p>
          <w:p w14:paraId="172F6DED" w14:textId="77777777" w:rsidR="001C3459" w:rsidRPr="00DF5CD4" w:rsidRDefault="001C3459" w:rsidP="0087697A">
            <w:pPr>
              <w:pStyle w:val="TableBullet"/>
            </w:pPr>
            <w:r w:rsidRPr="00DF5CD4">
              <w:t>Councils working with community groups and individuals</w:t>
            </w:r>
          </w:p>
        </w:tc>
        <w:tc>
          <w:tcPr>
            <w:tcW w:w="2998" w:type="pct"/>
          </w:tcPr>
          <w:p w14:paraId="1198E508" w14:textId="49F552EE" w:rsidR="001C3459" w:rsidRPr="00DF5CD4" w:rsidRDefault="001C3459" w:rsidP="00D651CF">
            <w:pPr>
              <w:pStyle w:val="TableText"/>
              <w:spacing w:before="40" w:after="40"/>
            </w:pPr>
            <w:r w:rsidRPr="00DF5CD4">
              <w:t xml:space="preserve">Similarly to the </w:t>
            </w:r>
            <w:r w:rsidR="003136DC" w:rsidRPr="00DF5CD4">
              <w:t xml:space="preserve">Activity Stressor Table </w:t>
            </w:r>
            <w:r w:rsidRPr="00DF5CD4">
              <w:t xml:space="preserve">(described above), this table helps the user to think through the likely direct and indirect effects of climate change on estuarine systems. This should be used alongside the </w:t>
            </w:r>
            <w:r w:rsidR="003136DC" w:rsidRPr="00DF5CD4">
              <w:t>Activity Stressor T</w:t>
            </w:r>
            <w:r w:rsidRPr="00DF5CD4">
              <w:t>able to consider how the impacts of climate change are likely to exacerbate the direct and indirect effects of existing activities. The table also demonstrates how these effects are likely to stack up due to climate change alone</w:t>
            </w:r>
            <w:r w:rsidR="00AC07C1" w:rsidRPr="00DF5CD4">
              <w:t>,</w:t>
            </w:r>
            <w:r w:rsidRPr="00DF5CD4">
              <w:t xml:space="preserve"> </w:t>
            </w:r>
            <w:r w:rsidR="00AC07C1" w:rsidRPr="00DF5CD4">
              <w:t>for example</w:t>
            </w:r>
            <w:r w:rsidR="000A4B1A" w:rsidRPr="00DF5CD4">
              <w:t>,</w:t>
            </w:r>
            <w:r w:rsidRPr="00DF5CD4">
              <w:t xml:space="preserve"> more frequent rainfall has many direct and indirect effects, but the </w:t>
            </w:r>
            <w:r w:rsidR="003E205A" w:rsidRPr="00DF5CD4">
              <w:t xml:space="preserve">effects </w:t>
            </w:r>
            <w:r w:rsidRPr="00DF5CD4">
              <w:t>of warmer air and water temperatures</w:t>
            </w:r>
            <w:r w:rsidR="004C7AA0" w:rsidRPr="00DF5CD4">
              <w:t xml:space="preserve"> and</w:t>
            </w:r>
            <w:r w:rsidRPr="00DF5CD4">
              <w:t xml:space="preserve"> sea</w:t>
            </w:r>
            <w:r w:rsidR="004C7AA0" w:rsidRPr="00DF5CD4">
              <w:t xml:space="preserve"> </w:t>
            </w:r>
            <w:r w:rsidRPr="00DF5CD4">
              <w:t>level rise</w:t>
            </w:r>
            <w:r w:rsidR="000A4B1A" w:rsidRPr="00DF5CD4">
              <w:t xml:space="preserve"> </w:t>
            </w:r>
            <w:r w:rsidRPr="00DF5CD4">
              <w:t xml:space="preserve">will almost certainly occur at the same time. </w:t>
            </w:r>
          </w:p>
        </w:tc>
      </w:tr>
      <w:tr w:rsidR="001C3459" w:rsidRPr="00DF5CD4" w14:paraId="4EB6C0C4" w14:textId="77777777" w:rsidTr="00170DC5">
        <w:trPr>
          <w:cantSplit/>
        </w:trPr>
        <w:tc>
          <w:tcPr>
            <w:tcW w:w="830" w:type="pct"/>
          </w:tcPr>
          <w:p w14:paraId="0E90C372" w14:textId="637B5D5C" w:rsidR="001C3459" w:rsidRPr="00DF5CD4" w:rsidRDefault="00AD4361" w:rsidP="00D651CF">
            <w:pPr>
              <w:pStyle w:val="TableText"/>
              <w:spacing w:before="40" w:after="40"/>
              <w:rPr>
                <w:szCs w:val="18"/>
              </w:rPr>
            </w:pPr>
            <w:hyperlink r:id="rId33" w:history="1">
              <w:bookmarkStart w:id="26" w:name="CoastalMarineAreaTargets"/>
              <w:r w:rsidRPr="00DF5CD4">
                <w:rPr>
                  <w:rFonts w:cstheme="minorHAnsi"/>
                  <w:color w:val="32809C"/>
                  <w:szCs w:val="18"/>
                </w:rPr>
                <w:t>Coastal Marine Area Target</w:t>
              </w:r>
              <w:bookmarkEnd w:id="26"/>
              <w:r w:rsidRPr="00DF5CD4">
                <w:rPr>
                  <w:rFonts w:cstheme="minorHAnsi"/>
                  <w:color w:val="32809C"/>
                  <w:szCs w:val="18"/>
                </w:rPr>
                <w:t>s (Roadmap</w:t>
              </w:r>
              <w:r w:rsidR="00853F4F" w:rsidRPr="00DF5CD4">
                <w:rPr>
                  <w:rFonts w:cstheme="minorHAnsi"/>
                  <w:color w:val="32809C"/>
                  <w:szCs w:val="18"/>
                </w:rPr>
                <w:t>s</w:t>
              </w:r>
              <w:r w:rsidRPr="00DF5CD4">
                <w:rPr>
                  <w:rFonts w:cstheme="minorHAnsi"/>
                  <w:color w:val="32809C"/>
                  <w:szCs w:val="18"/>
                </w:rPr>
                <w:t xml:space="preserve"> to EBM)</w:t>
              </w:r>
            </w:hyperlink>
          </w:p>
        </w:tc>
        <w:tc>
          <w:tcPr>
            <w:tcW w:w="1172" w:type="pct"/>
          </w:tcPr>
          <w:p w14:paraId="62A6ADD3" w14:textId="0EB977A7" w:rsidR="001C3459" w:rsidRPr="00DF5CD4" w:rsidRDefault="001C3459" w:rsidP="00D651CF">
            <w:pPr>
              <w:pStyle w:val="TableBullet"/>
              <w:spacing w:before="40" w:after="40"/>
            </w:pPr>
            <w:r w:rsidRPr="00DF5CD4">
              <w:t>Anyone can use this to inform goals, plans or conversations</w:t>
            </w:r>
          </w:p>
          <w:p w14:paraId="2F676772" w14:textId="191F0C35" w:rsidR="001C3459" w:rsidRPr="00DF5CD4" w:rsidRDefault="001C3459" w:rsidP="0087697A">
            <w:pPr>
              <w:pStyle w:val="TableBullet"/>
            </w:pPr>
            <w:r w:rsidRPr="00DF5CD4">
              <w:t xml:space="preserve">Regional </w:t>
            </w:r>
            <w:r w:rsidR="003D7550" w:rsidRPr="00DF5CD4">
              <w:t xml:space="preserve">council </w:t>
            </w:r>
            <w:r w:rsidRPr="00DF5CD4">
              <w:t>(implementation)</w:t>
            </w:r>
          </w:p>
        </w:tc>
        <w:tc>
          <w:tcPr>
            <w:tcW w:w="2998" w:type="pct"/>
          </w:tcPr>
          <w:p w14:paraId="2CF85A8E" w14:textId="7C30045A" w:rsidR="001C3459" w:rsidRPr="00DF5CD4" w:rsidRDefault="001C3459" w:rsidP="00D651CF">
            <w:pPr>
              <w:pStyle w:val="TableText"/>
              <w:spacing w:before="40" w:after="40"/>
            </w:pPr>
            <w:r w:rsidRPr="00DF5CD4">
              <w:t>Targets for estuary health should be developed in partnership between local councils, local iwi and hapū, and the community. This document out</w:t>
            </w:r>
            <w:r w:rsidR="00560FE7" w:rsidRPr="00DF5CD4">
              <w:t>lines</w:t>
            </w:r>
            <w:r w:rsidRPr="00DF5CD4">
              <w:t xml:space="preserve"> recommendations on how to set robust targets for estuary health</w:t>
            </w:r>
            <w:r w:rsidR="000A4B1A" w:rsidRPr="00DF5CD4">
              <w:t xml:space="preserve"> </w:t>
            </w:r>
            <w:r w:rsidRPr="00DF5CD4">
              <w:t>and to maximise the likelihood of success.</w:t>
            </w:r>
          </w:p>
        </w:tc>
      </w:tr>
      <w:tr w:rsidR="001C3459" w:rsidRPr="00DF5CD4" w14:paraId="5C564ACE" w14:textId="77777777" w:rsidTr="00170DC5">
        <w:trPr>
          <w:cantSplit/>
        </w:trPr>
        <w:tc>
          <w:tcPr>
            <w:tcW w:w="830" w:type="pct"/>
          </w:tcPr>
          <w:p w14:paraId="540E0E79" w14:textId="5923E3DC" w:rsidR="001C3459" w:rsidRPr="00DF5CD4" w:rsidRDefault="001C3459" w:rsidP="00D651CF">
            <w:pPr>
              <w:pStyle w:val="TableText"/>
              <w:spacing w:before="40" w:after="40"/>
              <w:rPr>
                <w:szCs w:val="18"/>
              </w:rPr>
            </w:pPr>
            <w:hyperlink r:id="rId34" w:history="1">
              <w:bookmarkStart w:id="27" w:name="Conceptualmapping"/>
              <w:r w:rsidRPr="00DF5CD4">
                <w:rPr>
                  <w:rFonts w:cstheme="minorHAnsi"/>
                  <w:color w:val="32809C"/>
                  <w:szCs w:val="18"/>
                </w:rPr>
                <w:t>Conceptual mappin</w:t>
              </w:r>
              <w:bookmarkEnd w:id="27"/>
              <w:r w:rsidRPr="00DF5CD4">
                <w:rPr>
                  <w:rFonts w:cstheme="minorHAnsi"/>
                  <w:color w:val="32809C"/>
                  <w:szCs w:val="18"/>
                </w:rPr>
                <w:t>g and how likely actions are to benefit others (Roadmap</w:t>
              </w:r>
              <w:r w:rsidR="0070791D" w:rsidRPr="00DF5CD4">
                <w:rPr>
                  <w:rFonts w:cstheme="minorHAnsi"/>
                  <w:color w:val="32809C"/>
                  <w:szCs w:val="18"/>
                </w:rPr>
                <w:t>s</w:t>
              </w:r>
              <w:r w:rsidRPr="00DF5CD4">
                <w:rPr>
                  <w:rFonts w:cstheme="minorHAnsi"/>
                  <w:color w:val="32809C"/>
                  <w:szCs w:val="18"/>
                </w:rPr>
                <w:t xml:space="preserve"> to EBM)</w:t>
              </w:r>
            </w:hyperlink>
            <w:r w:rsidRPr="00DF5CD4">
              <w:rPr>
                <w:rFonts w:cstheme="minorHAnsi"/>
                <w:szCs w:val="18"/>
              </w:rPr>
              <w:t xml:space="preserve"> </w:t>
            </w:r>
          </w:p>
        </w:tc>
        <w:tc>
          <w:tcPr>
            <w:tcW w:w="1172" w:type="pct"/>
          </w:tcPr>
          <w:p w14:paraId="3A4E07AE" w14:textId="50E94FCE" w:rsidR="001C3459" w:rsidRPr="00DF5CD4" w:rsidRDefault="001C3459" w:rsidP="00D651CF">
            <w:pPr>
              <w:pStyle w:val="TableBullet"/>
              <w:spacing w:before="40"/>
            </w:pPr>
            <w:r w:rsidRPr="00DF5CD4">
              <w:t>Anyone can develop a conceptual map using this guidance</w:t>
            </w:r>
          </w:p>
        </w:tc>
        <w:tc>
          <w:tcPr>
            <w:tcW w:w="2998" w:type="pct"/>
          </w:tcPr>
          <w:p w14:paraId="5E89823D" w14:textId="77777777" w:rsidR="001C3459" w:rsidRPr="00DF5CD4" w:rsidRDefault="001C3459" w:rsidP="00D651CF">
            <w:pPr>
              <w:pStyle w:val="TableText"/>
              <w:spacing w:before="40" w:after="40"/>
            </w:pPr>
            <w:r w:rsidRPr="00DF5CD4">
              <w:t xml:space="preserve">This document summarises how a conceptual map can be used to consider how likely actions are to benefit the environment. This can help users to think through the pros and cons of decisions before committing to them. </w:t>
            </w:r>
          </w:p>
        </w:tc>
      </w:tr>
      <w:bookmarkStart w:id="28" w:name="EcosystemServiceMapping"/>
      <w:tr w:rsidR="001C3459" w:rsidRPr="00DF5CD4" w14:paraId="36916686" w14:textId="77777777" w:rsidTr="00170DC5">
        <w:trPr>
          <w:cantSplit/>
        </w:trPr>
        <w:tc>
          <w:tcPr>
            <w:tcW w:w="830" w:type="pct"/>
          </w:tcPr>
          <w:p w14:paraId="7580A935" w14:textId="77777777" w:rsidR="001C3459" w:rsidRPr="00DF5CD4" w:rsidRDefault="001C3459" w:rsidP="00D651CF">
            <w:pPr>
              <w:pStyle w:val="TableText"/>
              <w:spacing w:before="40" w:after="40"/>
              <w:rPr>
                <w:szCs w:val="18"/>
              </w:rPr>
            </w:pPr>
            <w:r>
              <w:fldChar w:fldCharType="begin"/>
            </w:r>
            <w:r w:rsidRPr="00DF5CD4">
              <w:instrText>HYPERLINK "https://www.sustainableseaschallenge.co.nz/tools-and-resources/utilising-ecosystem-services-to-support-marine-ecosystem-management/"</w:instrText>
            </w:r>
            <w:r>
              <w:fldChar w:fldCharType="separate"/>
            </w:r>
            <w:r w:rsidRPr="00DF5CD4">
              <w:rPr>
                <w:rFonts w:cstheme="minorHAnsi"/>
                <w:color w:val="32809C"/>
                <w:szCs w:val="18"/>
              </w:rPr>
              <w:t>Ecosystem Service Mapping</w:t>
            </w:r>
            <w:r>
              <w:fldChar w:fldCharType="end"/>
            </w:r>
            <w:bookmarkEnd w:id="28"/>
          </w:p>
        </w:tc>
        <w:tc>
          <w:tcPr>
            <w:tcW w:w="1172" w:type="pct"/>
          </w:tcPr>
          <w:p w14:paraId="63E8576E" w14:textId="1C9B9ED5" w:rsidR="001C3459" w:rsidRPr="00DF5CD4" w:rsidRDefault="001C3459" w:rsidP="00D651CF">
            <w:pPr>
              <w:pStyle w:val="TableBullet"/>
              <w:spacing w:before="40" w:after="40"/>
            </w:pPr>
            <w:r w:rsidRPr="00DF5CD4">
              <w:t xml:space="preserve">Regional </w:t>
            </w:r>
            <w:r w:rsidR="003D7550" w:rsidRPr="00DF5CD4">
              <w:t>council</w:t>
            </w:r>
          </w:p>
          <w:p w14:paraId="636EF67E" w14:textId="3BFE3F95" w:rsidR="001C3459" w:rsidRPr="00DF5CD4" w:rsidRDefault="001C3459" w:rsidP="0087697A">
            <w:pPr>
              <w:pStyle w:val="TableBullet"/>
            </w:pPr>
            <w:r w:rsidRPr="00DF5CD4">
              <w:t>Anyone can use this to inform goals, plans or conversations</w:t>
            </w:r>
            <w:r w:rsidR="00142312" w:rsidRPr="00DF5CD4">
              <w:t>,</w:t>
            </w:r>
            <w:r w:rsidRPr="00DF5CD4">
              <w:t xml:space="preserve"> </w:t>
            </w:r>
            <w:r w:rsidR="00142312" w:rsidRPr="00DF5CD4">
              <w:t>for example</w:t>
            </w:r>
            <w:r w:rsidR="003D7550" w:rsidRPr="00DF5CD4">
              <w:t xml:space="preserve">, </w:t>
            </w:r>
            <w:r w:rsidRPr="00DF5CD4">
              <w:t xml:space="preserve">in collaboration with </w:t>
            </w:r>
            <w:r w:rsidR="003D7550" w:rsidRPr="00DF5CD4">
              <w:t xml:space="preserve">regional council </w:t>
            </w:r>
            <w:r w:rsidRPr="00DF5CD4">
              <w:t xml:space="preserve">scientists to identify </w:t>
            </w:r>
            <w:r w:rsidR="00FE229E">
              <w:t xml:space="preserve">the </w:t>
            </w:r>
            <w:r w:rsidRPr="00DF5CD4">
              <w:t>‘best’ site for community-led surveys</w:t>
            </w:r>
          </w:p>
        </w:tc>
        <w:tc>
          <w:tcPr>
            <w:tcW w:w="2998" w:type="pct"/>
          </w:tcPr>
          <w:p w14:paraId="32F33051" w14:textId="67F21EFE" w:rsidR="001C3459" w:rsidRPr="00DF5CD4" w:rsidRDefault="001C3459" w:rsidP="00D651CF">
            <w:pPr>
              <w:pStyle w:val="TableText"/>
              <w:spacing w:before="40" w:after="40"/>
            </w:pPr>
            <w:r w:rsidRPr="00DF5CD4">
              <w:t>This summary document discusses how ecosystem services (e</w:t>
            </w:r>
            <w:r w:rsidR="00734A14" w:rsidRPr="00DF5CD4">
              <w:t>g,</w:t>
            </w:r>
            <w:r w:rsidRPr="00DF5CD4">
              <w:t xml:space="preserve"> how mussels can filter suspended sediment out of the water column) can help us understand and communicate multiple uses of marine ecosystems, which can go far beyond making money and providing food. Marine ecosystems provide many services that are less obvious and may go unnoticed, yet the value and importance of these are poorly understood and difficult to measure.</w:t>
            </w:r>
          </w:p>
        </w:tc>
      </w:tr>
      <w:tr w:rsidR="001C3459" w:rsidRPr="00DF5CD4" w14:paraId="45F2FFAD" w14:textId="77777777" w:rsidTr="00170DC5">
        <w:trPr>
          <w:cantSplit/>
        </w:trPr>
        <w:tc>
          <w:tcPr>
            <w:tcW w:w="830" w:type="pct"/>
          </w:tcPr>
          <w:p w14:paraId="0316E705" w14:textId="23DA16D0" w:rsidR="001C3459" w:rsidRPr="00DF5CD4" w:rsidRDefault="001C3459" w:rsidP="00D651CF">
            <w:pPr>
              <w:pStyle w:val="TableText"/>
              <w:spacing w:before="40" w:after="40"/>
              <w:rPr>
                <w:szCs w:val="18"/>
              </w:rPr>
            </w:pPr>
            <w:hyperlink r:id="rId35" w:history="1">
              <w:bookmarkStart w:id="29" w:name="FreshwaterStressors"/>
              <w:r w:rsidRPr="00DF5CD4">
                <w:rPr>
                  <w:rFonts w:cstheme="minorHAnsi"/>
                  <w:color w:val="32809C"/>
                  <w:szCs w:val="18"/>
                </w:rPr>
                <w:t>Freshwater Stressors</w:t>
              </w:r>
              <w:bookmarkEnd w:id="29"/>
              <w:r w:rsidRPr="00DF5CD4">
                <w:rPr>
                  <w:rFonts w:cstheme="minorHAnsi"/>
                  <w:color w:val="32809C"/>
                  <w:szCs w:val="18"/>
                </w:rPr>
                <w:t xml:space="preserve"> (Roadmap</w:t>
              </w:r>
              <w:r w:rsidR="006F3A52" w:rsidRPr="00DF5CD4">
                <w:rPr>
                  <w:rFonts w:cstheme="minorHAnsi"/>
                  <w:color w:val="32809C"/>
                  <w:szCs w:val="18"/>
                </w:rPr>
                <w:t>s</w:t>
              </w:r>
              <w:r w:rsidRPr="00DF5CD4">
                <w:rPr>
                  <w:rFonts w:cstheme="minorHAnsi"/>
                  <w:color w:val="32809C"/>
                  <w:szCs w:val="18"/>
                </w:rPr>
                <w:t xml:space="preserve"> to EBM)</w:t>
              </w:r>
            </w:hyperlink>
          </w:p>
        </w:tc>
        <w:tc>
          <w:tcPr>
            <w:tcW w:w="1172" w:type="pct"/>
          </w:tcPr>
          <w:p w14:paraId="20A9511B" w14:textId="00AA01AF" w:rsidR="001C3459" w:rsidRPr="00DF5CD4" w:rsidRDefault="001C3459" w:rsidP="00D651CF">
            <w:pPr>
              <w:pStyle w:val="TableBullet"/>
              <w:spacing w:before="40" w:after="40"/>
            </w:pPr>
            <w:r w:rsidRPr="00DF5CD4">
              <w:t>Anyone can use this to inform goals, plans or conversations</w:t>
            </w:r>
          </w:p>
          <w:p w14:paraId="1A994BAF" w14:textId="4BF8C9C8" w:rsidR="001C3459" w:rsidRPr="00DF5CD4" w:rsidRDefault="001C3459" w:rsidP="0087697A">
            <w:pPr>
              <w:pStyle w:val="TableBullet"/>
            </w:pPr>
            <w:r w:rsidRPr="00DF5CD4">
              <w:t xml:space="preserve">Regional </w:t>
            </w:r>
            <w:r w:rsidR="00CB1CA7" w:rsidRPr="00DF5CD4">
              <w:t>c</w:t>
            </w:r>
            <w:r w:rsidRPr="00DF5CD4">
              <w:t>ouncil (implementation)</w:t>
            </w:r>
          </w:p>
        </w:tc>
        <w:tc>
          <w:tcPr>
            <w:tcW w:w="2998" w:type="pct"/>
          </w:tcPr>
          <w:p w14:paraId="05F93F03" w14:textId="1E47390F" w:rsidR="001C3459" w:rsidRPr="00DF5CD4" w:rsidRDefault="001C3459" w:rsidP="00D651CF">
            <w:pPr>
              <w:pStyle w:val="TableText"/>
              <w:spacing w:before="40" w:after="40"/>
            </w:pPr>
            <w:r w:rsidRPr="00DF5CD4">
              <w:t>Estuaries sit at the bottom of a catchment, receiving inputs carried in by rivers and streams. One way to improve estuary health is to manage the stressors carried in from the catchment, such as by setting limits in fresh</w:t>
            </w:r>
            <w:r w:rsidR="00ED65B3" w:rsidRPr="00DF5CD4">
              <w:t xml:space="preserve"> </w:t>
            </w:r>
            <w:r w:rsidRPr="00DF5CD4">
              <w:t>water that can be monitored and managed. If the source of the stressor is not from fresh</w:t>
            </w:r>
            <w:r w:rsidR="005E7B1A" w:rsidRPr="00DF5CD4">
              <w:t xml:space="preserve"> </w:t>
            </w:r>
            <w:r w:rsidRPr="00DF5CD4">
              <w:t xml:space="preserve">water, however, then setting limits </w:t>
            </w:r>
            <w:r w:rsidR="005E7B1A" w:rsidRPr="00DF5CD4">
              <w:t>that affect</w:t>
            </w:r>
            <w:r w:rsidRPr="00DF5CD4">
              <w:t xml:space="preserve"> activities done on land may not have the desired effects</w:t>
            </w:r>
            <w:r w:rsidR="0043562D" w:rsidRPr="00DF5CD4">
              <w:t>;</w:t>
            </w:r>
            <w:r w:rsidRPr="00DF5CD4">
              <w:t xml:space="preserve"> </w:t>
            </w:r>
            <w:r w:rsidR="00FC55A3" w:rsidRPr="00DF5CD4">
              <w:t>f</w:t>
            </w:r>
            <w:r w:rsidRPr="00DF5CD4">
              <w:t>or example, if the dominant stressors enter from storm drains or activities (such as boating) occurring in the estuary. This document sets out a series of questions for decision</w:t>
            </w:r>
            <w:r w:rsidR="00544367" w:rsidRPr="00DF5CD4">
              <w:t>-</w:t>
            </w:r>
            <w:r w:rsidRPr="00DF5CD4">
              <w:t>makers to consider when setting limits in freshwater systems (e</w:t>
            </w:r>
            <w:r w:rsidR="009C6871" w:rsidRPr="00DF5CD4">
              <w:t>g,</w:t>
            </w:r>
            <w:r w:rsidRPr="00DF5CD4">
              <w:t xml:space="preserve"> rivers and streams) to protect estuary health.</w:t>
            </w:r>
          </w:p>
        </w:tc>
      </w:tr>
      <w:tr w:rsidR="001C3459" w:rsidRPr="00DF5CD4" w14:paraId="05F6B305" w14:textId="77777777" w:rsidTr="00170DC5">
        <w:trPr>
          <w:cantSplit/>
        </w:trPr>
        <w:tc>
          <w:tcPr>
            <w:tcW w:w="830" w:type="pct"/>
          </w:tcPr>
          <w:p w14:paraId="1647626C" w14:textId="2D64A741" w:rsidR="001C3459" w:rsidRPr="00DF5CD4" w:rsidRDefault="001C3459" w:rsidP="00D651CF">
            <w:pPr>
              <w:pStyle w:val="TableText"/>
              <w:spacing w:before="40" w:after="40"/>
              <w:rPr>
                <w:szCs w:val="18"/>
              </w:rPr>
            </w:pPr>
            <w:hyperlink r:id="rId36" w:history="1">
              <w:bookmarkStart w:id="30" w:name="ImplementingRecoveryAssistingCommunityGr"/>
              <w:r w:rsidRPr="00DF5CD4">
                <w:rPr>
                  <w:rFonts w:cstheme="minorHAnsi"/>
                  <w:color w:val="32809C"/>
                  <w:szCs w:val="18"/>
                </w:rPr>
                <w:t>Implementing Recovery</w:t>
              </w:r>
              <w:r w:rsidR="0048511A" w:rsidRPr="00DF5CD4">
                <w:rPr>
                  <w:rFonts w:cstheme="minorHAnsi"/>
                  <w:color w:val="32809C"/>
                  <w:szCs w:val="18"/>
                </w:rPr>
                <w:t xml:space="preserve"> </w:t>
              </w:r>
              <w:r w:rsidR="0048511A" w:rsidRPr="00DF5CD4">
                <w:rPr>
                  <w:rFonts w:cs="Calibri"/>
                  <w:color w:val="32809C"/>
                  <w:szCs w:val="18"/>
                </w:rPr>
                <w:t>–</w:t>
              </w:r>
              <w:r w:rsidRPr="00DF5CD4">
                <w:rPr>
                  <w:rFonts w:cstheme="minorHAnsi"/>
                  <w:color w:val="32809C"/>
                  <w:szCs w:val="18"/>
                </w:rPr>
                <w:t xml:space="preserve"> Assisting Community Groups</w:t>
              </w:r>
              <w:bookmarkEnd w:id="30"/>
              <w:r w:rsidRPr="00DF5CD4">
                <w:rPr>
                  <w:rFonts w:cstheme="minorHAnsi"/>
                  <w:color w:val="32809C"/>
                  <w:szCs w:val="18"/>
                </w:rPr>
                <w:t xml:space="preserve"> (Roadmap</w:t>
              </w:r>
              <w:r w:rsidR="00022C9E" w:rsidRPr="00DF5CD4">
                <w:rPr>
                  <w:rFonts w:cstheme="minorHAnsi"/>
                  <w:color w:val="32809C"/>
                  <w:szCs w:val="18"/>
                </w:rPr>
                <w:t>s</w:t>
              </w:r>
              <w:r w:rsidRPr="00DF5CD4">
                <w:rPr>
                  <w:rFonts w:cstheme="minorHAnsi"/>
                  <w:color w:val="32809C"/>
                  <w:szCs w:val="18"/>
                </w:rPr>
                <w:t xml:space="preserve"> to EBM)</w:t>
              </w:r>
            </w:hyperlink>
          </w:p>
        </w:tc>
        <w:tc>
          <w:tcPr>
            <w:tcW w:w="1172" w:type="pct"/>
          </w:tcPr>
          <w:p w14:paraId="4B978327" w14:textId="77777777" w:rsidR="001C3459" w:rsidRPr="00DF5CD4" w:rsidRDefault="001C3459" w:rsidP="00D651CF">
            <w:pPr>
              <w:pStyle w:val="TableBullet"/>
              <w:spacing w:before="40" w:after="40"/>
            </w:pPr>
            <w:r w:rsidRPr="00DF5CD4">
              <w:t>Community groups</w:t>
            </w:r>
          </w:p>
          <w:p w14:paraId="0E8F58AC" w14:textId="5237FC05" w:rsidR="001C3459" w:rsidRPr="00DF5CD4" w:rsidRDefault="001C3459" w:rsidP="00D651CF">
            <w:pPr>
              <w:pStyle w:val="TableBullet"/>
              <w:spacing w:after="40"/>
            </w:pPr>
            <w:r w:rsidRPr="00DF5CD4">
              <w:t xml:space="preserve">Local or </w:t>
            </w:r>
            <w:r w:rsidR="00CB1CA7" w:rsidRPr="00DF5CD4">
              <w:t>r</w:t>
            </w:r>
            <w:r w:rsidRPr="00DF5CD4">
              <w:t xml:space="preserve">egional </w:t>
            </w:r>
            <w:r w:rsidR="00CB1CA7" w:rsidRPr="00DF5CD4">
              <w:t>c</w:t>
            </w:r>
            <w:r w:rsidRPr="00DF5CD4">
              <w:t>ouncil</w:t>
            </w:r>
          </w:p>
          <w:p w14:paraId="2C49685F" w14:textId="77777777" w:rsidR="001C3459" w:rsidRPr="00DF5CD4" w:rsidRDefault="001C3459" w:rsidP="0087697A">
            <w:pPr>
              <w:pStyle w:val="TableBullet"/>
            </w:pPr>
            <w:r w:rsidRPr="00DF5CD4">
              <w:t>eNGOs</w:t>
            </w:r>
            <w:r w:rsidRPr="00DF5CD4">
              <w:rPr>
                <w:vertAlign w:val="superscript"/>
              </w:rPr>
              <w:t>4</w:t>
            </w:r>
          </w:p>
        </w:tc>
        <w:tc>
          <w:tcPr>
            <w:tcW w:w="2998" w:type="pct"/>
          </w:tcPr>
          <w:p w14:paraId="1735CC98" w14:textId="097121F0" w:rsidR="001C3459" w:rsidRPr="00DF5CD4" w:rsidRDefault="001C3459" w:rsidP="00D651CF">
            <w:pPr>
              <w:pStyle w:val="TableText"/>
              <w:spacing w:before="40" w:after="40"/>
            </w:pPr>
            <w:r w:rsidRPr="00DF5CD4">
              <w:t>Guidance for councils and decision</w:t>
            </w:r>
            <w:r w:rsidR="009A5C81" w:rsidRPr="00DF5CD4">
              <w:t>-</w:t>
            </w:r>
            <w:r w:rsidRPr="00DF5CD4">
              <w:t xml:space="preserve">makers on how they can support community groups with their efforts to recover estuary health. </w:t>
            </w:r>
          </w:p>
        </w:tc>
      </w:tr>
      <w:tr w:rsidR="001C3459" w:rsidRPr="00DF5CD4" w14:paraId="7F4AFA6D" w14:textId="77777777" w:rsidTr="00170DC5">
        <w:trPr>
          <w:cantSplit/>
        </w:trPr>
        <w:tc>
          <w:tcPr>
            <w:tcW w:w="830" w:type="pct"/>
          </w:tcPr>
          <w:p w14:paraId="643E8B73" w14:textId="542FA5F0" w:rsidR="001C3459" w:rsidRPr="00DF5CD4" w:rsidRDefault="001C3459" w:rsidP="00D651CF">
            <w:pPr>
              <w:pStyle w:val="TableText"/>
              <w:spacing w:before="40" w:after="40"/>
              <w:rPr>
                <w:szCs w:val="18"/>
              </w:rPr>
            </w:pPr>
            <w:hyperlink r:id="rId37" w:history="1">
              <w:bookmarkStart w:id="31" w:name="ImplementingRecoveryforCouncils"/>
              <w:r w:rsidRPr="00DF5CD4">
                <w:rPr>
                  <w:rFonts w:cstheme="minorHAnsi"/>
                  <w:color w:val="32809C"/>
                  <w:szCs w:val="18"/>
                </w:rPr>
                <w:t>Implementing Recovery for Councils</w:t>
              </w:r>
              <w:bookmarkEnd w:id="31"/>
              <w:r w:rsidRPr="00DF5CD4">
                <w:rPr>
                  <w:rFonts w:cstheme="minorHAnsi"/>
                  <w:color w:val="32809C"/>
                  <w:szCs w:val="18"/>
                </w:rPr>
                <w:t xml:space="preserve"> (Roadmap</w:t>
              </w:r>
              <w:r w:rsidR="00142312" w:rsidRPr="00DF5CD4">
                <w:rPr>
                  <w:rFonts w:cstheme="minorHAnsi"/>
                  <w:color w:val="32809C"/>
                  <w:szCs w:val="18"/>
                </w:rPr>
                <w:t>s</w:t>
              </w:r>
              <w:r w:rsidRPr="00DF5CD4">
                <w:rPr>
                  <w:rFonts w:cstheme="minorHAnsi"/>
                  <w:color w:val="32809C"/>
                  <w:szCs w:val="18"/>
                </w:rPr>
                <w:t xml:space="preserve"> to EBM)</w:t>
              </w:r>
            </w:hyperlink>
          </w:p>
        </w:tc>
        <w:tc>
          <w:tcPr>
            <w:tcW w:w="1172" w:type="pct"/>
          </w:tcPr>
          <w:p w14:paraId="4E78A34D" w14:textId="42FDD967" w:rsidR="001C3459" w:rsidRPr="00DF5CD4" w:rsidRDefault="001C3459" w:rsidP="00D651CF">
            <w:pPr>
              <w:pStyle w:val="TableBullet"/>
              <w:spacing w:before="40" w:after="40"/>
            </w:pPr>
            <w:r w:rsidRPr="00DF5CD4">
              <w:t>Anyone can use this to inform goals, plans</w:t>
            </w:r>
            <w:r w:rsidR="00CB1CA7" w:rsidRPr="00DF5CD4">
              <w:t xml:space="preserve"> </w:t>
            </w:r>
            <w:r w:rsidRPr="00DF5CD4">
              <w:t>or conversations</w:t>
            </w:r>
          </w:p>
          <w:p w14:paraId="051DA9BA" w14:textId="59CD9B36" w:rsidR="001C3459" w:rsidRPr="00DF5CD4" w:rsidRDefault="001C3459" w:rsidP="0087697A">
            <w:pPr>
              <w:pStyle w:val="TableBullet"/>
            </w:pPr>
            <w:r w:rsidRPr="00DF5CD4">
              <w:t xml:space="preserve">Regional </w:t>
            </w:r>
            <w:r w:rsidR="00CB1CA7" w:rsidRPr="00DF5CD4">
              <w:t>c</w:t>
            </w:r>
            <w:r w:rsidRPr="00DF5CD4">
              <w:t>ouncil (implementation)</w:t>
            </w:r>
          </w:p>
        </w:tc>
        <w:tc>
          <w:tcPr>
            <w:tcW w:w="2998" w:type="pct"/>
          </w:tcPr>
          <w:p w14:paraId="5E04F57F" w14:textId="77777777" w:rsidR="001C3459" w:rsidRPr="00DF5CD4" w:rsidRDefault="001C3459" w:rsidP="00D651CF">
            <w:pPr>
              <w:pStyle w:val="TableText"/>
              <w:spacing w:before="40" w:after="40"/>
            </w:pPr>
            <w:r w:rsidRPr="00DF5CD4">
              <w:t xml:space="preserve">This document summarises a proposed process for determining recovery outcomes and developing a plan. </w:t>
            </w:r>
          </w:p>
        </w:tc>
      </w:tr>
      <w:tr w:rsidR="001C3459" w:rsidRPr="00DF5CD4" w14:paraId="6AE63642" w14:textId="77777777" w:rsidTr="00170DC5">
        <w:trPr>
          <w:cantSplit/>
        </w:trPr>
        <w:tc>
          <w:tcPr>
            <w:tcW w:w="830" w:type="pct"/>
          </w:tcPr>
          <w:p w14:paraId="7A761A03" w14:textId="1F8A2FDE" w:rsidR="001C3459" w:rsidRPr="00DF5CD4" w:rsidRDefault="001C3459" w:rsidP="00D651CF">
            <w:pPr>
              <w:pStyle w:val="TableText"/>
              <w:spacing w:before="40" w:after="40"/>
              <w:rPr>
                <w:szCs w:val="18"/>
              </w:rPr>
            </w:pPr>
            <w:hyperlink r:id="rId38" w:history="1">
              <w:bookmarkStart w:id="32" w:name="ImplementingRecoveryforCommunityGroups"/>
              <w:r w:rsidRPr="00DF5CD4">
                <w:rPr>
                  <w:rFonts w:cstheme="minorHAnsi"/>
                  <w:color w:val="32809C"/>
                  <w:szCs w:val="18"/>
                </w:rPr>
                <w:t>Implementing Recovery for Community Groups</w:t>
              </w:r>
              <w:bookmarkEnd w:id="32"/>
              <w:r w:rsidRPr="00DF5CD4">
                <w:rPr>
                  <w:rFonts w:cstheme="minorHAnsi"/>
                  <w:color w:val="32809C"/>
                  <w:szCs w:val="18"/>
                </w:rPr>
                <w:t xml:space="preserve"> (Roadmap</w:t>
              </w:r>
              <w:r w:rsidR="00142312" w:rsidRPr="00DF5CD4">
                <w:rPr>
                  <w:rFonts w:cstheme="minorHAnsi"/>
                  <w:color w:val="32809C"/>
                  <w:szCs w:val="18"/>
                </w:rPr>
                <w:t>s</w:t>
              </w:r>
              <w:r w:rsidRPr="00DF5CD4">
                <w:rPr>
                  <w:rFonts w:cstheme="minorHAnsi"/>
                  <w:color w:val="32809C"/>
                  <w:szCs w:val="18"/>
                </w:rPr>
                <w:t xml:space="preserve"> to EBM)</w:t>
              </w:r>
            </w:hyperlink>
          </w:p>
        </w:tc>
        <w:tc>
          <w:tcPr>
            <w:tcW w:w="1172" w:type="pct"/>
          </w:tcPr>
          <w:p w14:paraId="1FD0CD05" w14:textId="77777777" w:rsidR="001C3459" w:rsidRPr="00DF5CD4" w:rsidRDefault="001C3459" w:rsidP="00D651CF">
            <w:pPr>
              <w:pStyle w:val="TableBullet"/>
              <w:spacing w:before="40" w:after="40"/>
            </w:pPr>
            <w:r w:rsidRPr="00DF5CD4">
              <w:t>Community groups</w:t>
            </w:r>
          </w:p>
          <w:p w14:paraId="2855E9E5" w14:textId="77777777" w:rsidR="001C3459" w:rsidRPr="00DF5CD4" w:rsidRDefault="001C3459" w:rsidP="0087697A">
            <w:pPr>
              <w:pStyle w:val="TableBullet"/>
            </w:pPr>
            <w:r w:rsidRPr="00DF5CD4">
              <w:t>eNGOs</w:t>
            </w:r>
            <w:r w:rsidRPr="00DF5CD4">
              <w:tab/>
            </w:r>
          </w:p>
        </w:tc>
        <w:tc>
          <w:tcPr>
            <w:tcW w:w="2998" w:type="pct"/>
          </w:tcPr>
          <w:p w14:paraId="02FACF0F" w14:textId="77777777" w:rsidR="001C3459" w:rsidRPr="00DF5CD4" w:rsidRDefault="001C3459" w:rsidP="00D651CF">
            <w:pPr>
              <w:pStyle w:val="TableText"/>
              <w:spacing w:before="40" w:after="40"/>
            </w:pPr>
            <w:r w:rsidRPr="00DF5CD4">
              <w:t>Guidance for community groups who want to recover the health of their estuary.</w:t>
            </w:r>
          </w:p>
        </w:tc>
      </w:tr>
      <w:bookmarkStart w:id="33" w:name="IngredientsTool"/>
      <w:tr w:rsidR="001C3459" w:rsidRPr="00DF5CD4" w14:paraId="54D829DA" w14:textId="77777777" w:rsidTr="00170DC5">
        <w:trPr>
          <w:cantSplit/>
        </w:trPr>
        <w:tc>
          <w:tcPr>
            <w:tcW w:w="830" w:type="pct"/>
          </w:tcPr>
          <w:p w14:paraId="03519034" w14:textId="42A4EEDD" w:rsidR="001C3459" w:rsidRPr="00DF5CD4" w:rsidRDefault="001C3459" w:rsidP="00D651CF">
            <w:pPr>
              <w:pStyle w:val="TableText"/>
              <w:spacing w:before="40" w:after="40"/>
              <w:rPr>
                <w:rFonts w:cstheme="minorHAnsi"/>
                <w:color w:val="32809C"/>
                <w:szCs w:val="18"/>
              </w:rPr>
            </w:pPr>
            <w:r>
              <w:fldChar w:fldCharType="begin"/>
            </w:r>
            <w:r>
              <w:instrText>HYPERLINK "https://www.sustainableseaschallenge.co.nz/tools-and-resources/ingredients-tool/"</w:instrText>
            </w:r>
            <w:r>
              <w:fldChar w:fldCharType="separate"/>
            </w:r>
            <w:r w:rsidRPr="00DF5CD4">
              <w:rPr>
                <w:rFonts w:cstheme="minorHAnsi"/>
                <w:color w:val="32809C"/>
                <w:szCs w:val="18"/>
              </w:rPr>
              <w:t>Ingredients Tool</w:t>
            </w:r>
            <w:r>
              <w:fldChar w:fldCharType="end"/>
            </w:r>
          </w:p>
          <w:bookmarkEnd w:id="33"/>
          <w:p w14:paraId="6B15C599" w14:textId="24C0E9E0" w:rsidR="001C3459" w:rsidRPr="00DF5CD4" w:rsidRDefault="001C3459" w:rsidP="00D651CF">
            <w:pPr>
              <w:pStyle w:val="TableText"/>
              <w:spacing w:before="40" w:after="40"/>
              <w:rPr>
                <w:rFonts w:asciiTheme="minorHAnsi" w:hAnsiTheme="minorHAnsi" w:cstheme="minorHAnsi"/>
                <w:szCs w:val="18"/>
              </w:rPr>
            </w:pPr>
            <w:r w:rsidRPr="00DF5CD4">
              <w:rPr>
                <w:rFonts w:cs="Arial"/>
                <w:szCs w:val="16"/>
              </w:rPr>
              <w:t xml:space="preserve">(Ingredients to </w:t>
            </w:r>
            <w:r w:rsidR="0042037B">
              <w:rPr>
                <w:rFonts w:cs="Arial"/>
                <w:szCs w:val="16"/>
              </w:rPr>
              <w:t>c</w:t>
            </w:r>
            <w:r w:rsidRPr="00DF5CD4">
              <w:rPr>
                <w:rFonts w:cs="Arial"/>
                <w:szCs w:val="16"/>
              </w:rPr>
              <w:t xml:space="preserve">atalyse </w:t>
            </w:r>
            <w:r w:rsidR="0042037B">
              <w:rPr>
                <w:rFonts w:cs="Arial"/>
                <w:szCs w:val="16"/>
              </w:rPr>
              <w:t>p</w:t>
            </w:r>
            <w:r w:rsidRPr="00DF5CD4">
              <w:rPr>
                <w:rFonts w:cs="Arial"/>
                <w:szCs w:val="16"/>
              </w:rPr>
              <w:t xml:space="preserve">articipation in </w:t>
            </w:r>
            <w:r w:rsidR="0042037B">
              <w:rPr>
                <w:rFonts w:cs="Arial"/>
                <w:szCs w:val="16"/>
              </w:rPr>
              <w:t>d</w:t>
            </w:r>
            <w:r w:rsidRPr="00DF5CD4">
              <w:rPr>
                <w:rFonts w:cs="Arial"/>
                <w:szCs w:val="16"/>
              </w:rPr>
              <w:t>ecision</w:t>
            </w:r>
            <w:r w:rsidR="00142312" w:rsidRPr="00DF5CD4">
              <w:rPr>
                <w:rFonts w:cs="Arial"/>
                <w:szCs w:val="16"/>
              </w:rPr>
              <w:t>-</w:t>
            </w:r>
            <w:r w:rsidR="0042037B">
              <w:rPr>
                <w:rFonts w:cs="Arial"/>
                <w:szCs w:val="16"/>
              </w:rPr>
              <w:t>m</w:t>
            </w:r>
            <w:r w:rsidRPr="00DF5CD4">
              <w:rPr>
                <w:rFonts w:cs="Arial"/>
                <w:szCs w:val="16"/>
              </w:rPr>
              <w:t>aking)</w:t>
            </w:r>
          </w:p>
        </w:tc>
        <w:tc>
          <w:tcPr>
            <w:tcW w:w="1172" w:type="pct"/>
          </w:tcPr>
          <w:p w14:paraId="3D4A6CF4" w14:textId="297E3D00" w:rsidR="001C3459" w:rsidRPr="00DF5CD4" w:rsidRDefault="001C3459" w:rsidP="00D22A15">
            <w:pPr>
              <w:pStyle w:val="TableBullet"/>
              <w:spacing w:before="40" w:after="40"/>
            </w:pPr>
            <w:r w:rsidRPr="00DF5CD4">
              <w:t>Decision</w:t>
            </w:r>
            <w:r w:rsidR="00D22A15" w:rsidRPr="00DF5CD4">
              <w:t>-</w:t>
            </w:r>
            <w:r w:rsidRPr="00DF5CD4">
              <w:t>makers (primarily)</w:t>
            </w:r>
          </w:p>
          <w:p w14:paraId="6B42AC79" w14:textId="4C6C67E8" w:rsidR="001C3459" w:rsidRPr="00DF5CD4" w:rsidRDefault="001C3459" w:rsidP="0087697A">
            <w:pPr>
              <w:pStyle w:val="TableBullet"/>
            </w:pPr>
            <w:r w:rsidRPr="00DF5CD4">
              <w:t>Anyone can use this to inform goals, plans</w:t>
            </w:r>
            <w:r w:rsidR="00CB1CA7" w:rsidRPr="00DF5CD4">
              <w:t xml:space="preserve"> </w:t>
            </w:r>
            <w:r w:rsidRPr="00DF5CD4">
              <w:t>or conversations</w:t>
            </w:r>
          </w:p>
        </w:tc>
        <w:tc>
          <w:tcPr>
            <w:tcW w:w="2998" w:type="pct"/>
          </w:tcPr>
          <w:p w14:paraId="77DF8402" w14:textId="53AECC64" w:rsidR="001C3459" w:rsidRPr="00DF5CD4" w:rsidRDefault="001C3459" w:rsidP="00D651CF">
            <w:pPr>
              <w:pStyle w:val="TableText"/>
              <w:spacing w:before="40" w:after="40"/>
            </w:pPr>
            <w:r w:rsidRPr="00DF5CD4">
              <w:t>Questions grouped into themes, to help people think about their own circumstances and to consider the actions the</w:t>
            </w:r>
            <w:r w:rsidR="00D60AA8" w:rsidRPr="00DF5CD4">
              <w:t>y</w:t>
            </w:r>
            <w:r w:rsidRPr="00DF5CD4">
              <w:t xml:space="preserve"> can take. Having participants consider these questions at the start of a collaboration (e</w:t>
            </w:r>
            <w:r w:rsidR="00D60AA8" w:rsidRPr="00DF5CD4">
              <w:t>g,</w:t>
            </w:r>
            <w:r w:rsidRPr="00DF5CD4">
              <w:t xml:space="preserve"> stakeholder engagement on a plan) can catalyse conversations and help determine agreed goals.</w:t>
            </w:r>
          </w:p>
        </w:tc>
      </w:tr>
      <w:bookmarkStart w:id="34" w:name="PātakaKōrero"/>
      <w:tr w:rsidR="001C3459" w:rsidRPr="00DF5CD4" w14:paraId="349B3187" w14:textId="77777777" w:rsidTr="00170DC5">
        <w:trPr>
          <w:cantSplit/>
        </w:trPr>
        <w:tc>
          <w:tcPr>
            <w:tcW w:w="830" w:type="pct"/>
          </w:tcPr>
          <w:p w14:paraId="03CA640B" w14:textId="77777777" w:rsidR="001C3459" w:rsidRPr="00DF5CD4" w:rsidRDefault="001C3459" w:rsidP="00D651CF">
            <w:pPr>
              <w:pStyle w:val="TableText"/>
              <w:spacing w:before="40" w:after="40"/>
              <w:rPr>
                <w:szCs w:val="18"/>
              </w:rPr>
            </w:pPr>
            <w:r>
              <w:fldChar w:fldCharType="begin"/>
            </w:r>
            <w:r>
              <w:instrText>HYPERLINK "https://www.sustainableseaschallenge.co.nz/assets/dms/Other-TR/Pataka-Korero/System-use-and-key-learnings/Pataka-Korero-System-Use-and-Key-Learnings.pdf"</w:instrText>
            </w:r>
            <w:r>
              <w:fldChar w:fldCharType="separate"/>
            </w:r>
            <w:r w:rsidRPr="00DF5CD4">
              <w:rPr>
                <w:rFonts w:cstheme="minorHAnsi"/>
                <w:color w:val="32809C"/>
                <w:szCs w:val="18"/>
              </w:rPr>
              <w:t>Pātaka Kōrero</w:t>
            </w:r>
            <w:r>
              <w:fldChar w:fldCharType="end"/>
            </w:r>
            <w:bookmarkEnd w:id="34"/>
          </w:p>
        </w:tc>
        <w:tc>
          <w:tcPr>
            <w:tcW w:w="1172" w:type="pct"/>
          </w:tcPr>
          <w:p w14:paraId="066CB74B" w14:textId="77777777" w:rsidR="001C3459" w:rsidRPr="00DF5CD4" w:rsidRDefault="001C3459" w:rsidP="00D651CF">
            <w:pPr>
              <w:pStyle w:val="TableBullet"/>
              <w:spacing w:before="40" w:after="40"/>
            </w:pPr>
            <w:r w:rsidRPr="00DF5CD4">
              <w:t>Anyone looking to collate and share data</w:t>
            </w:r>
          </w:p>
          <w:p w14:paraId="13C05BB1" w14:textId="77777777" w:rsidR="001C3459" w:rsidRPr="00DF5CD4" w:rsidRDefault="001C3459" w:rsidP="00E32DAB">
            <w:pPr>
              <w:pStyle w:val="TableBullet"/>
            </w:pPr>
            <w:r w:rsidRPr="00DF5CD4">
              <w:t>eNGOs</w:t>
            </w:r>
          </w:p>
        </w:tc>
        <w:tc>
          <w:tcPr>
            <w:tcW w:w="2998" w:type="pct"/>
          </w:tcPr>
          <w:p w14:paraId="558A458E" w14:textId="6AF70289" w:rsidR="001C3459" w:rsidRPr="00DF5CD4" w:rsidRDefault="001C3459" w:rsidP="00D651CF">
            <w:pPr>
              <w:pStyle w:val="TableText"/>
              <w:spacing w:before="40" w:after="40"/>
            </w:pPr>
            <w:r w:rsidRPr="00DF5CD4">
              <w:t>This is a digital tool designed specifically for a set of iwi</w:t>
            </w:r>
            <w:r w:rsidR="00220FC2" w:rsidRPr="00DF5CD4">
              <w:t xml:space="preserve"> and </w:t>
            </w:r>
            <w:r w:rsidRPr="00DF5CD4">
              <w:t>hapū groups for storing and organising information and data. The pātaka supports a vast range of content formats including documents, audiovisuals and web-hosted links. The guidance describes the tool, how it can be used and its unique features.</w:t>
            </w:r>
          </w:p>
        </w:tc>
      </w:tr>
      <w:bookmarkStart w:id="35" w:name="QuickGuidesAroundRiskandUncertainty"/>
      <w:tr w:rsidR="001C3459" w:rsidRPr="00DF5CD4" w14:paraId="70E83C41" w14:textId="77777777" w:rsidTr="00170DC5">
        <w:trPr>
          <w:cantSplit/>
        </w:trPr>
        <w:tc>
          <w:tcPr>
            <w:tcW w:w="830" w:type="pct"/>
          </w:tcPr>
          <w:p w14:paraId="40C7D2D2" w14:textId="77777777" w:rsidR="001C3459" w:rsidRPr="00DF5CD4" w:rsidRDefault="001C3459" w:rsidP="00D651CF">
            <w:pPr>
              <w:pStyle w:val="TableText"/>
              <w:spacing w:before="40" w:after="40"/>
              <w:rPr>
                <w:szCs w:val="18"/>
              </w:rPr>
            </w:pPr>
            <w:r>
              <w:fldChar w:fldCharType="begin"/>
            </w:r>
            <w:r>
              <w:instrText>HYPERLINK "https://www.sustainableseaschallenge.co.nz/tools-and-resources/quick-guides-risk-and-uncertainty/"</w:instrText>
            </w:r>
            <w:r>
              <w:fldChar w:fldCharType="separate"/>
            </w:r>
            <w:r w:rsidRPr="00DF5CD4">
              <w:rPr>
                <w:color w:val="32809C"/>
                <w:szCs w:val="18"/>
              </w:rPr>
              <w:t>Quick Guides Around Risk and Uncertainty</w:t>
            </w:r>
            <w:r>
              <w:fldChar w:fldCharType="end"/>
            </w:r>
            <w:bookmarkEnd w:id="35"/>
          </w:p>
        </w:tc>
        <w:tc>
          <w:tcPr>
            <w:tcW w:w="1172" w:type="pct"/>
          </w:tcPr>
          <w:p w14:paraId="4CEFA6C4" w14:textId="77777777" w:rsidR="001C3459" w:rsidRPr="00DF5CD4" w:rsidRDefault="001C3459" w:rsidP="00D651CF">
            <w:pPr>
              <w:pStyle w:val="TableBullet"/>
              <w:spacing w:before="40" w:after="40"/>
            </w:pPr>
            <w:r w:rsidRPr="00DF5CD4">
              <w:t>Anyone can use this guide to inform goals, plans or conversations</w:t>
            </w:r>
          </w:p>
        </w:tc>
        <w:tc>
          <w:tcPr>
            <w:tcW w:w="2998" w:type="pct"/>
          </w:tcPr>
          <w:p w14:paraId="20DD9D4C" w14:textId="2129444C" w:rsidR="001C3459" w:rsidRPr="00DF5CD4" w:rsidRDefault="001C3459" w:rsidP="00D651CF">
            <w:pPr>
              <w:pStyle w:val="TableText"/>
              <w:spacing w:before="40" w:after="40"/>
            </w:pPr>
            <w:r w:rsidRPr="00DF5CD4">
              <w:t xml:space="preserve">Five quick guides </w:t>
            </w:r>
            <w:r w:rsidR="00BB6549" w:rsidRPr="00DF5CD4">
              <w:t xml:space="preserve">that </w:t>
            </w:r>
            <w:r w:rsidRPr="00DF5CD4">
              <w:t xml:space="preserve">help users explore why </w:t>
            </w:r>
            <w:r w:rsidR="00D60AA8" w:rsidRPr="00DF5CD4">
              <w:t xml:space="preserve">people </w:t>
            </w:r>
            <w:r w:rsidRPr="00DF5CD4">
              <w:t>argu</w:t>
            </w:r>
            <w:r w:rsidR="00D60AA8" w:rsidRPr="00DF5CD4">
              <w:t>e</w:t>
            </w:r>
            <w:r w:rsidRPr="00DF5CD4">
              <w:t xml:space="preserve"> about risk and uncertainty. They provide guidance on navigating discussions of risk and uncertainty, including how people differ in their perception or understanding of ‘risk’ and ‘uncertainty’.</w:t>
            </w:r>
          </w:p>
        </w:tc>
      </w:tr>
      <w:bookmarkStart w:id="36" w:name="RestorativeMarineEconomy"/>
      <w:tr w:rsidR="001C3459" w:rsidRPr="00DF5CD4" w14:paraId="53B9F335" w14:textId="77777777" w:rsidTr="00170DC5">
        <w:trPr>
          <w:cantSplit/>
        </w:trPr>
        <w:tc>
          <w:tcPr>
            <w:tcW w:w="830" w:type="pct"/>
          </w:tcPr>
          <w:p w14:paraId="185C8D0A" w14:textId="77777777" w:rsidR="001C3459" w:rsidRPr="00DF5CD4" w:rsidRDefault="001C3459" w:rsidP="00D651CF">
            <w:pPr>
              <w:pStyle w:val="TableText"/>
              <w:spacing w:before="40" w:after="40"/>
              <w:rPr>
                <w:szCs w:val="18"/>
              </w:rPr>
            </w:pPr>
            <w:r>
              <w:fldChar w:fldCharType="begin"/>
            </w:r>
            <w:r>
              <w:instrText>HYPERLINK "https://www.sustainableseaschallenge.co.nz/tools-and-resources/restorative-marine-economies-framework/"</w:instrText>
            </w:r>
            <w:r>
              <w:fldChar w:fldCharType="separate"/>
            </w:r>
            <w:r w:rsidRPr="00DF5CD4">
              <w:rPr>
                <w:rFonts w:cstheme="minorHAnsi"/>
                <w:color w:val="32809C"/>
                <w:szCs w:val="18"/>
              </w:rPr>
              <w:t>Restorative Marine Economy</w:t>
            </w:r>
            <w:r>
              <w:fldChar w:fldCharType="end"/>
            </w:r>
            <w:bookmarkEnd w:id="36"/>
          </w:p>
        </w:tc>
        <w:tc>
          <w:tcPr>
            <w:tcW w:w="1172" w:type="pct"/>
          </w:tcPr>
          <w:p w14:paraId="319B8330" w14:textId="77777777" w:rsidR="001C3459" w:rsidRPr="00DF5CD4" w:rsidRDefault="001C3459" w:rsidP="00D651CF">
            <w:pPr>
              <w:pStyle w:val="TableBullet"/>
              <w:spacing w:before="40" w:after="40"/>
            </w:pPr>
            <w:r w:rsidRPr="00DF5CD4">
              <w:t>Investors</w:t>
            </w:r>
          </w:p>
          <w:p w14:paraId="36049803" w14:textId="5595E283" w:rsidR="001C3459" w:rsidRPr="00DF5CD4" w:rsidRDefault="001C3459" w:rsidP="00D651CF">
            <w:pPr>
              <w:pStyle w:val="TableBullet"/>
              <w:spacing w:after="40"/>
            </w:pPr>
            <w:r w:rsidRPr="00DF5CD4">
              <w:t xml:space="preserve">Central and </w:t>
            </w:r>
            <w:r w:rsidR="0008562D" w:rsidRPr="00DF5CD4">
              <w:t>l</w:t>
            </w:r>
            <w:r w:rsidRPr="00DF5CD4">
              <w:t xml:space="preserve">ocal </w:t>
            </w:r>
            <w:r w:rsidR="0008562D" w:rsidRPr="00DF5CD4">
              <w:t>g</w:t>
            </w:r>
            <w:r w:rsidRPr="00DF5CD4">
              <w:t>overnment</w:t>
            </w:r>
          </w:p>
          <w:p w14:paraId="6948812E" w14:textId="02CA2C93" w:rsidR="001C3459" w:rsidRPr="00DF5CD4" w:rsidRDefault="001C3459" w:rsidP="00D651CF">
            <w:pPr>
              <w:pStyle w:val="TableBullet"/>
              <w:spacing w:after="40"/>
            </w:pPr>
            <w:r w:rsidRPr="00DF5CD4">
              <w:t>eNGOs</w:t>
            </w:r>
          </w:p>
        </w:tc>
        <w:tc>
          <w:tcPr>
            <w:tcW w:w="2998" w:type="pct"/>
          </w:tcPr>
          <w:p w14:paraId="1D90B69A" w14:textId="211CB16A" w:rsidR="001C3459" w:rsidRPr="00DF5CD4" w:rsidRDefault="001C3459" w:rsidP="00D651CF">
            <w:pPr>
              <w:pStyle w:val="TableText"/>
              <w:spacing w:before="40" w:after="40"/>
            </w:pPr>
            <w:r w:rsidRPr="00DF5CD4">
              <w:t xml:space="preserve">This summary document explains the </w:t>
            </w:r>
            <w:r w:rsidR="00974145" w:rsidRPr="00DF5CD4">
              <w:t xml:space="preserve">main </w:t>
            </w:r>
            <w:r w:rsidRPr="00DF5CD4">
              <w:t xml:space="preserve">concepts of restorative economies. Restorative economies combine business activities with environmentally sustainable and restorative practices that respond to community needs and iwi aspirations. </w:t>
            </w:r>
          </w:p>
        </w:tc>
      </w:tr>
      <w:bookmarkStart w:id="37" w:name="TeKeteKaitiakitanga"/>
      <w:tr w:rsidR="001C3459" w:rsidRPr="00DF5CD4" w14:paraId="0D81DBC5" w14:textId="77777777" w:rsidTr="00170DC5">
        <w:trPr>
          <w:cantSplit/>
        </w:trPr>
        <w:tc>
          <w:tcPr>
            <w:tcW w:w="830" w:type="pct"/>
          </w:tcPr>
          <w:p w14:paraId="1FB41A1D" w14:textId="77777777" w:rsidR="001C3459" w:rsidRPr="00DF5CD4" w:rsidRDefault="001C3459" w:rsidP="00D651CF">
            <w:pPr>
              <w:pStyle w:val="TableText"/>
              <w:spacing w:before="40" w:after="40"/>
              <w:rPr>
                <w:szCs w:val="18"/>
              </w:rPr>
            </w:pPr>
            <w:r>
              <w:fldChar w:fldCharType="begin"/>
            </w:r>
            <w:r>
              <w:instrText>HYPERLINK "https://www.sustainableseaschallenge.co.nz/tools-and-resources/te-kete-kaitiakitanga/"</w:instrText>
            </w:r>
            <w:r>
              <w:fldChar w:fldCharType="separate"/>
            </w:r>
            <w:r w:rsidRPr="00DF5CD4">
              <w:rPr>
                <w:rFonts w:cstheme="minorHAnsi"/>
                <w:color w:val="32809C"/>
                <w:szCs w:val="18"/>
              </w:rPr>
              <w:t>Te Kete Kaitiakitanga</w:t>
            </w:r>
            <w:r>
              <w:fldChar w:fldCharType="end"/>
            </w:r>
            <w:bookmarkEnd w:id="37"/>
          </w:p>
        </w:tc>
        <w:tc>
          <w:tcPr>
            <w:tcW w:w="1172" w:type="pct"/>
          </w:tcPr>
          <w:p w14:paraId="5B5A868D" w14:textId="77777777" w:rsidR="001C3459" w:rsidRPr="00DF5CD4" w:rsidRDefault="001C3459" w:rsidP="00D651CF">
            <w:pPr>
              <w:pStyle w:val="TableBullet"/>
              <w:spacing w:before="40"/>
            </w:pPr>
            <w:r w:rsidRPr="00DF5CD4">
              <w:t>Non-Māori collaborating with iwi</w:t>
            </w:r>
          </w:p>
        </w:tc>
        <w:tc>
          <w:tcPr>
            <w:tcW w:w="2998" w:type="pct"/>
          </w:tcPr>
          <w:p w14:paraId="3AE8BC05" w14:textId="2EBEEED6" w:rsidR="001C3459" w:rsidRPr="00DF5CD4" w:rsidRDefault="001C3459" w:rsidP="00D651CF">
            <w:pPr>
              <w:pStyle w:val="TableText"/>
              <w:spacing w:before="40" w:after="40"/>
            </w:pPr>
            <w:r w:rsidRPr="00DF5CD4">
              <w:t xml:space="preserve">A simple toolkit </w:t>
            </w:r>
            <w:r w:rsidR="00974145" w:rsidRPr="00DF5CD4">
              <w:t xml:space="preserve">that </w:t>
            </w:r>
            <w:r w:rsidRPr="00DF5CD4">
              <w:t xml:space="preserve">aims to provide guidance and </w:t>
            </w:r>
            <w:r w:rsidR="00A50FCB" w:rsidRPr="00DF5CD4">
              <w:t xml:space="preserve">a </w:t>
            </w:r>
            <w:r w:rsidRPr="00DF5CD4">
              <w:t xml:space="preserve">means of assessment to help ensure that kaitiakitanga is appropriately provided for alongside </w:t>
            </w:r>
            <w:r w:rsidR="00D60AA8" w:rsidRPr="00DF5CD4">
              <w:t>ecosystem</w:t>
            </w:r>
            <w:r w:rsidR="00A50FCB" w:rsidRPr="00DF5CD4">
              <w:t>-</w:t>
            </w:r>
            <w:r w:rsidR="00D60AA8" w:rsidRPr="00DF5CD4">
              <w:t xml:space="preserve">based management. </w:t>
            </w:r>
            <w:r w:rsidRPr="00DF5CD4">
              <w:t>It has been designed in collaboration with a range of partners for the use of agencies, organisations</w:t>
            </w:r>
            <w:r w:rsidR="00760779" w:rsidRPr="00DF5CD4">
              <w:t>,</w:t>
            </w:r>
            <w:r w:rsidRPr="00DF5CD4">
              <w:t xml:space="preserve"> iwi</w:t>
            </w:r>
            <w:r w:rsidR="0002620C" w:rsidRPr="00DF5CD4">
              <w:t xml:space="preserve"> and </w:t>
            </w:r>
            <w:r w:rsidRPr="00DF5CD4">
              <w:t>hapū wishing to improve marine governance and management outcomes.</w:t>
            </w:r>
          </w:p>
        </w:tc>
      </w:tr>
    </w:tbl>
    <w:p w14:paraId="13FF0159" w14:textId="77777777" w:rsidR="001C3459" w:rsidRPr="00DF5CD4" w:rsidRDefault="001C3459" w:rsidP="00EB4CE1">
      <w:pPr>
        <w:pStyle w:val="BodyText"/>
      </w:pPr>
    </w:p>
    <w:p w14:paraId="6D096114" w14:textId="77777777" w:rsidR="00AC7D5A" w:rsidRPr="00DF5CD4" w:rsidRDefault="00AC7D5A" w:rsidP="00AC7D5A"/>
    <w:p w14:paraId="1BDE28C4" w14:textId="77777777" w:rsidR="00AC7D5A" w:rsidRPr="00DF5CD4" w:rsidRDefault="00AC7D5A" w:rsidP="00AC7D5A">
      <w:pPr>
        <w:sectPr w:rsidR="00AC7D5A" w:rsidRPr="00DF5CD4" w:rsidSect="00D011E0">
          <w:footerReference w:type="default" r:id="rId39"/>
          <w:pgSz w:w="16838" w:h="11906" w:orient="landscape" w:code="9"/>
          <w:pgMar w:top="1701" w:right="1134" w:bottom="1701" w:left="1134" w:header="567" w:footer="567" w:gutter="0"/>
          <w:cols w:space="708"/>
          <w:docGrid w:linePitch="360"/>
        </w:sectPr>
      </w:pPr>
    </w:p>
    <w:p w14:paraId="47E14C79" w14:textId="77777777" w:rsidR="00AC7D5A" w:rsidRPr="00DF5CD4" w:rsidRDefault="00AC7D5A" w:rsidP="00AC7D5A">
      <w:pPr>
        <w:pStyle w:val="Heading1"/>
      </w:pPr>
      <w:bookmarkStart w:id="38" w:name="_Appendix_2:_Practical"/>
      <w:bookmarkStart w:id="39" w:name="_Toc184990621"/>
      <w:bookmarkEnd w:id="38"/>
      <w:r w:rsidRPr="00DF5CD4">
        <w:lastRenderedPageBreak/>
        <w:t>Appendix 2: Practical examples from Sustainable Seas projects</w:t>
      </w:r>
      <w:bookmarkEnd w:id="39"/>
    </w:p>
    <w:p w14:paraId="293F92ED" w14:textId="6DDD54FE" w:rsidR="00850143" w:rsidRPr="00DF5CD4" w:rsidRDefault="00850143" w:rsidP="00850143">
      <w:pPr>
        <w:pStyle w:val="BodyText"/>
      </w:pPr>
      <w:r w:rsidRPr="00DF5CD4">
        <w:t>Below are practical examples of the Sustainable Seas outputs in action. The tools behind these examples may not have made it into the ‘toolbox’ for this estuary but are useful examples of managing for recovery and restoration. Links are provided to the recently launched Tohorā search engine</w:t>
      </w:r>
      <w:r w:rsidR="00294319" w:rsidRPr="00DF5CD4">
        <w:t>,</w:t>
      </w:r>
      <w:r w:rsidRPr="00DF5CD4">
        <w:t xml:space="preserve"> which summarises outputs of Sustainable Seas using artificial intelligence.</w:t>
      </w:r>
    </w:p>
    <w:p w14:paraId="06F46731" w14:textId="3D6CEB70" w:rsidR="00850143" w:rsidRPr="00DF5CD4" w:rsidRDefault="00850143" w:rsidP="00850143">
      <w:pPr>
        <w:pStyle w:val="Bullet"/>
      </w:pPr>
      <w:hyperlink r:id="rId40" w:history="1">
        <w:r w:rsidRPr="00DF5CD4">
          <w:rPr>
            <w:rStyle w:val="Hyperlink"/>
            <w:rFonts w:eastAsiaTheme="majorEastAsia"/>
          </w:rPr>
          <w:t>Ngā tohu – Te Korowai</w:t>
        </w:r>
      </w:hyperlink>
      <w:r w:rsidRPr="00DF5CD4">
        <w:t xml:space="preserve"> examines Maramataka as a framework for managing coastal environments, emphasising restoration based on indigenous ecological knowledge and a</w:t>
      </w:r>
      <w:r w:rsidR="00892EF5" w:rsidRPr="00DF5CD4">
        <w:t> </w:t>
      </w:r>
      <w:r w:rsidRPr="00DF5CD4">
        <w:t>structured research approach.</w:t>
      </w:r>
    </w:p>
    <w:p w14:paraId="69277527" w14:textId="62A6AE61" w:rsidR="00850143" w:rsidRPr="00DF5CD4" w:rsidRDefault="00850143" w:rsidP="00850143">
      <w:pPr>
        <w:pStyle w:val="Bullet"/>
      </w:pPr>
      <w:hyperlink r:id="rId41" w:history="1">
        <w:r w:rsidRPr="00DF5CD4">
          <w:rPr>
            <w:rStyle w:val="Hyperlink"/>
            <w:rFonts w:eastAsiaTheme="majorEastAsia"/>
          </w:rPr>
          <w:t>Ōhiwa Harbour case study</w:t>
        </w:r>
      </w:hyperlink>
      <w:r w:rsidRPr="00DF5CD4">
        <w:t xml:space="preserve"> summarises the success of a mātauranga Māori-led research restoration project between iwi, hap</w:t>
      </w:r>
      <w:r w:rsidR="002D6009" w:rsidRPr="00DF5CD4">
        <w:rPr>
          <w:rFonts w:cs="Calibri"/>
        </w:rPr>
        <w:t>ū</w:t>
      </w:r>
      <w:r w:rsidRPr="00DF5CD4">
        <w:t xml:space="preserve">, researchers, local councils and the Ōhiwa Harbour </w:t>
      </w:r>
      <w:r w:rsidRPr="00DF5CD4">
        <w:rPr>
          <w:spacing w:val="-2"/>
        </w:rPr>
        <w:t>Implementation Forum. Collaboration with kaumatua was an integral part of the restoration</w:t>
      </w:r>
      <w:r w:rsidR="009E3C81" w:rsidRPr="00DF5CD4">
        <w:rPr>
          <w:spacing w:val="-2"/>
        </w:rPr>
        <w:t>,</w:t>
      </w:r>
      <w:r w:rsidRPr="00DF5CD4">
        <w:t xml:space="preserve"> </w:t>
      </w:r>
      <w:r w:rsidRPr="00DF5CD4">
        <w:rPr>
          <w:spacing w:val="-2"/>
        </w:rPr>
        <w:t>which has seen 16 million ‘teenage’ kuku (mussels) now growing successfully in a traditiona</w:t>
      </w:r>
      <w:r w:rsidRPr="00DF5CD4">
        <w:t xml:space="preserve">l kuku bed in Ōhiwa Harbour. This is an example of principles from te ao Māori, </w:t>
      </w:r>
      <w:r w:rsidR="00875A85" w:rsidRPr="00DF5CD4">
        <w:t>ecosystem-based management</w:t>
      </w:r>
      <w:r w:rsidRPr="00DF5CD4">
        <w:t xml:space="preserve"> and </w:t>
      </w:r>
      <w:r w:rsidR="00875A85" w:rsidRPr="00DF5CD4">
        <w:t xml:space="preserve">the </w:t>
      </w:r>
      <w:r w:rsidRPr="00DF5CD4">
        <w:t>blue economy working together.</w:t>
      </w:r>
    </w:p>
    <w:p w14:paraId="29C63568" w14:textId="228AB01A" w:rsidR="00850143" w:rsidRPr="00DF5CD4" w:rsidRDefault="00850143" w:rsidP="00850143">
      <w:pPr>
        <w:pStyle w:val="Bullet"/>
      </w:pPr>
      <w:hyperlink r:id="rId42" w:history="1">
        <w:r w:rsidRPr="00DF5CD4">
          <w:rPr>
            <w:rStyle w:val="Hyperlink"/>
            <w:rFonts w:eastAsiaTheme="majorEastAsia"/>
          </w:rPr>
          <w:t>Disturbance recovery dynamics inform seafloor management for recovery</w:t>
        </w:r>
      </w:hyperlink>
      <w:r w:rsidRPr="00DF5CD4">
        <w:rPr>
          <w:rStyle w:val="Hyperlink"/>
          <w:rFonts w:eastAsiaTheme="majorEastAsia"/>
        </w:rPr>
        <w:t xml:space="preserve"> </w:t>
      </w:r>
      <w:r w:rsidRPr="00DF5CD4">
        <w:t>details the species dynamics and external factors that influence successful restoration. In particular, it</w:t>
      </w:r>
      <w:r w:rsidR="00892EF5" w:rsidRPr="00DF5CD4">
        <w:t> </w:t>
      </w:r>
      <w:r w:rsidRPr="00DF5CD4">
        <w:t xml:space="preserve">focuses on whether recovery can happen by ‘turning off the tap’ of contaminants and how long natural recovery might take. </w:t>
      </w:r>
    </w:p>
    <w:p w14:paraId="33FBA143" w14:textId="2F7CA930" w:rsidR="00850143" w:rsidRPr="00DF5CD4" w:rsidRDefault="00850143" w:rsidP="00850143">
      <w:pPr>
        <w:pStyle w:val="Bullet"/>
      </w:pPr>
      <w:hyperlink r:id="rId43" w:history="1">
        <w:r w:rsidRPr="00DF5CD4">
          <w:rPr>
            <w:rStyle w:val="Hyperlink"/>
            <w:rFonts w:eastAsiaTheme="majorEastAsia"/>
          </w:rPr>
          <w:t>Guidance and tools to help navigate marine restoration projects as part of ecosystem-based management in the top of the South Island</w:t>
        </w:r>
      </w:hyperlink>
      <w:r w:rsidRPr="00DF5CD4">
        <w:t xml:space="preserve"> summarises guidance and tools mapped to restoration goals identified by a group of stakeholders for marine ecosystems. It is the result of a collaboration with a ‘restoration by design’ process facilitated by Nature Conservancy New Zealand with Kotahitanga mō te Taiao Alliance.</w:t>
      </w:r>
    </w:p>
    <w:p w14:paraId="6354E543" w14:textId="52BB7012" w:rsidR="00850143" w:rsidRPr="00DF5CD4" w:rsidRDefault="00850143" w:rsidP="00850143">
      <w:pPr>
        <w:pStyle w:val="Bullet"/>
      </w:pPr>
      <w:hyperlink r:id="rId44" w:history="1">
        <w:r w:rsidRPr="00DF5CD4">
          <w:rPr>
            <w:rStyle w:val="Hyperlink"/>
            <w:rFonts w:eastAsiaTheme="majorEastAsia"/>
          </w:rPr>
          <w:t>Designing long-term monitoring programmes</w:t>
        </w:r>
      </w:hyperlink>
      <w:r w:rsidRPr="00DF5CD4">
        <w:t xml:space="preserve"> offers insights </w:t>
      </w:r>
      <w:r w:rsidR="00EC638F">
        <w:t>into</w:t>
      </w:r>
      <w:r w:rsidRPr="00DF5CD4">
        <w:t xml:space="preserve"> designing marine monitoring programmes to detect environmental changes using long-term data from Aotearoa New Zealand</w:t>
      </w:r>
      <w:r w:rsidR="00554207" w:rsidRPr="00DF5CD4">
        <w:t>’</w:t>
      </w:r>
      <w:r w:rsidRPr="00DF5CD4">
        <w:t xml:space="preserve">s Manukau Harbour Ecological Monitoring Programme. It suggests ways that cost-effectiveness can be improved by monitoring multiple variables and using sites that have been monitored continuously to interpret changes at other less frequently monitored locations. </w:t>
      </w:r>
    </w:p>
    <w:p w14:paraId="2C1C7086" w14:textId="35D7B990" w:rsidR="00441209" w:rsidRPr="00DF5CD4" w:rsidRDefault="00850143" w:rsidP="00441209">
      <w:pPr>
        <w:pStyle w:val="Bullet"/>
      </w:pPr>
      <w:hyperlink r:id="rId45" w:history="1">
        <w:r w:rsidRPr="00DF5CD4">
          <w:rPr>
            <w:rStyle w:val="Hyperlink"/>
            <w:rFonts w:eastAsiaTheme="majorEastAsia"/>
          </w:rPr>
          <w:t>Monitoring for marine tipping points</w:t>
        </w:r>
      </w:hyperlink>
      <w:r w:rsidRPr="00DF5CD4">
        <w:rPr>
          <w:b/>
          <w:bCs/>
        </w:rPr>
        <w:t xml:space="preserve"> </w:t>
      </w:r>
      <w:r w:rsidRPr="00DF5CD4">
        <w:t>provides strategies for monitoring marine ecosystem changes and detecting critical tipping points. It highlights the need for monitoring over at</w:t>
      </w:r>
      <w:r w:rsidR="00892EF5" w:rsidRPr="00DF5CD4">
        <w:t> </w:t>
      </w:r>
      <w:r w:rsidRPr="00DF5CD4">
        <w:t>least 15 years to account for natural cyclic patterns like El Niño/</w:t>
      </w:r>
      <w:r w:rsidR="00A31705" w:rsidRPr="00DF5CD4">
        <w:t xml:space="preserve">La </w:t>
      </w:r>
      <w:r w:rsidRPr="00DF5CD4">
        <w:t>Niña. Furthermore, the guidance demonstrates how use of expert and local knowledge can compensate for data gaps.</w:t>
      </w:r>
    </w:p>
    <w:bookmarkEnd w:id="1"/>
    <w:p w14:paraId="7FF4AB20" w14:textId="6012ADD9" w:rsidR="00AC7D5A" w:rsidRPr="00DF5CD4" w:rsidRDefault="00AC7D5A" w:rsidP="008A4577">
      <w:pPr>
        <w:pStyle w:val="BodyText"/>
      </w:pPr>
    </w:p>
    <w:sectPr w:rsidR="00AC7D5A" w:rsidRPr="00DF5CD4" w:rsidSect="00170DC5">
      <w:footerReference w:type="even" r:id="rId46"/>
      <w:footerReference w:type="default" r:id="rId47"/>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7AEBFB" w14:textId="77777777" w:rsidR="00097C4C" w:rsidRDefault="00097C4C" w:rsidP="0080531E">
      <w:pPr>
        <w:spacing w:after="0" w:line="240" w:lineRule="auto"/>
      </w:pPr>
      <w:r>
        <w:separator/>
      </w:r>
    </w:p>
    <w:p w14:paraId="33BBBA00" w14:textId="77777777" w:rsidR="00097C4C" w:rsidRDefault="00097C4C"/>
  </w:endnote>
  <w:endnote w:type="continuationSeparator" w:id="0">
    <w:p w14:paraId="52ED527A" w14:textId="77777777" w:rsidR="00097C4C" w:rsidRDefault="00097C4C" w:rsidP="0080531E">
      <w:pPr>
        <w:spacing w:after="0" w:line="240" w:lineRule="auto"/>
      </w:pPr>
      <w:r>
        <w:continuationSeparator/>
      </w:r>
    </w:p>
    <w:p w14:paraId="7581EDE1" w14:textId="77777777" w:rsidR="00097C4C" w:rsidRDefault="00097C4C"/>
  </w:endnote>
  <w:endnote w:type="continuationNotice" w:id="1">
    <w:p w14:paraId="6C1BC1A0" w14:textId="77777777" w:rsidR="00097C4C" w:rsidRDefault="00097C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ACC4F7" w14:textId="3F33B181" w:rsidR="00FC6DE0" w:rsidRPr="00F256B9" w:rsidRDefault="00CE60C2" w:rsidP="00FD1E4B">
    <w:pPr>
      <w:pStyle w:val="Footer"/>
      <w:jc w:val="right"/>
      <w:rPr>
        <w:sz w:val="16"/>
        <w:szCs w:val="16"/>
      </w:rPr>
    </w:pPr>
    <w:r>
      <w:rPr>
        <w:sz w:val="16"/>
        <w:szCs w:val="16"/>
      </w:rPr>
      <w:t>Kakanui</w:t>
    </w:r>
    <w:r w:rsidR="00F111A7" w:rsidRPr="00F256B9">
      <w:rPr>
        <w:sz w:val="16"/>
        <w:szCs w:val="16"/>
      </w:rPr>
      <w:t xml:space="preserve"> estuary case study</w:t>
    </w:r>
    <w:r>
      <w:rPr>
        <w:sz w:val="16"/>
        <w:szCs w:val="16"/>
      </w:rPr>
      <w:t xml:space="preserve">         </w:t>
    </w:r>
    <w:r w:rsidR="00F111A7" w:rsidRPr="00F256B9">
      <w:rPr>
        <w:sz w:val="16"/>
        <w:szCs w:val="16"/>
      </w:rPr>
      <w:fldChar w:fldCharType="begin"/>
    </w:r>
    <w:r w:rsidR="00F111A7" w:rsidRPr="00F111A7">
      <w:instrText xml:space="preserve"> PAGE   \* MERGEFORMAT </w:instrText>
    </w:r>
    <w:r w:rsidR="00F111A7" w:rsidRPr="00F256B9">
      <w:rPr>
        <w:sz w:val="16"/>
        <w:szCs w:val="16"/>
      </w:rPr>
      <w:fldChar w:fldCharType="separate"/>
    </w:r>
    <w:r w:rsidR="00F111A7" w:rsidRPr="00F256B9">
      <w:rPr>
        <w:sz w:val="16"/>
        <w:szCs w:val="16"/>
      </w:rPr>
      <w:t>1</w:t>
    </w:r>
    <w:r w:rsidR="00F111A7" w:rsidRPr="00F256B9">
      <w:rPr>
        <w:sz w:val="16"/>
        <w:szCs w:val="16"/>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8DC665" w14:textId="745B1BDC" w:rsidR="00E453AB" w:rsidRDefault="00E5210B" w:rsidP="00CD25E1">
    <w:pPr>
      <w:pStyle w:val="Footerodd"/>
    </w:pPr>
    <w:r>
      <w:tab/>
    </w:r>
    <w:r w:rsidR="00736788">
      <w:t>Kakanui</w:t>
    </w:r>
    <w:r w:rsidR="00736788" w:rsidRPr="006C60E3">
      <w:t xml:space="preserve"> </w:t>
    </w:r>
    <w:r w:rsidR="00736788">
      <w:t xml:space="preserve">– </w:t>
    </w:r>
    <w:r w:rsidR="00736788" w:rsidRPr="006C60E3">
      <w:t>estuary case study</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925CF" w14:textId="77777777" w:rsidR="003005A7" w:rsidRDefault="003005A7" w:rsidP="00F5666C">
    <w:pPr>
      <w:pStyle w:val="Footer"/>
      <w:rPr>
        <w:b/>
        <w:sz w:val="16"/>
        <w:szCs w:val="16"/>
      </w:rPr>
    </w:pPr>
  </w:p>
  <w:p w14:paraId="116818F4" w14:textId="0332F865" w:rsidR="00F5666C" w:rsidRDefault="00F5666C">
    <w:pPr>
      <w:pStyle w:val="Footer"/>
    </w:pPr>
    <w:r w:rsidRPr="001061CA">
      <w:rPr>
        <w:b/>
        <w:sz w:val="16"/>
        <w:szCs w:val="16"/>
      </w:rPr>
      <w:fldChar w:fldCharType="begin"/>
    </w:r>
    <w:r w:rsidRPr="001061CA">
      <w:rPr>
        <w:sz w:val="16"/>
        <w:szCs w:val="16"/>
      </w:rPr>
      <w:instrText xml:space="preserve"> PAGE </w:instrText>
    </w:r>
    <w:r w:rsidRPr="001061CA">
      <w:rPr>
        <w:b/>
        <w:sz w:val="16"/>
        <w:szCs w:val="16"/>
      </w:rPr>
      <w:fldChar w:fldCharType="separate"/>
    </w:r>
    <w:r>
      <w:rPr>
        <w:b/>
        <w:sz w:val="16"/>
        <w:szCs w:val="16"/>
      </w:rPr>
      <w:t>1</w:t>
    </w:r>
    <w:r w:rsidRPr="001061CA">
      <w:rPr>
        <w:b/>
        <w:sz w:val="16"/>
        <w:szCs w:val="16"/>
      </w:rPr>
      <w:fldChar w:fldCharType="end"/>
    </w:r>
    <w:r w:rsidRPr="001061CA">
      <w:rPr>
        <w:b/>
        <w:sz w:val="16"/>
        <w:szCs w:val="16"/>
      </w:rPr>
      <w:t xml:space="preserve"> </w:t>
    </w:r>
    <w:r>
      <w:rPr>
        <w:b/>
      </w:rPr>
      <w:t xml:space="preserve">      </w:t>
    </w:r>
    <w:r>
      <w:rPr>
        <w:sz w:val="16"/>
        <w:szCs w:val="16"/>
      </w:rPr>
      <w:t>Kakanui</w:t>
    </w:r>
    <w:r w:rsidRPr="006C750A">
      <w:rPr>
        <w:sz w:val="16"/>
        <w:szCs w:val="16"/>
      </w:rPr>
      <w:t xml:space="preserve"> estuary case study</w:t>
    </w:r>
    <w:r>
      <w:rPr>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386E0" w14:textId="4313592D" w:rsidR="003005A7" w:rsidRPr="00371391" w:rsidRDefault="003005A7" w:rsidP="0037139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9FD1FF" w14:textId="395570B5" w:rsidR="00F97156" w:rsidRPr="00537070" w:rsidRDefault="00F97156" w:rsidP="00F1698A">
    <w:pPr>
      <w:pStyle w:val="Footereven"/>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0AC41" w14:textId="672ED647" w:rsidR="00F1698A" w:rsidRPr="00BB66EA" w:rsidRDefault="00BF0D99" w:rsidP="00BF0D99">
    <w:pPr>
      <w:pStyle w:val="Footereven"/>
    </w:pPr>
    <w:r w:rsidRPr="006C60E3">
      <w:fldChar w:fldCharType="begin"/>
    </w:r>
    <w:r w:rsidRPr="00F111A7">
      <w:instrText xml:space="preserve"> PAGE   \* MERGEFORMAT </w:instrText>
    </w:r>
    <w:r w:rsidRPr="006C60E3">
      <w:fldChar w:fldCharType="separate"/>
    </w:r>
    <w:r>
      <w:t>4</w:t>
    </w:r>
    <w:r w:rsidRPr="006C60E3">
      <w:fldChar w:fldCharType="end"/>
    </w:r>
    <w:r w:rsidR="00F1698A">
      <w:tab/>
      <w:t>Kakanui</w:t>
    </w:r>
    <w:r w:rsidR="00F1698A" w:rsidRPr="006C60E3">
      <w:t xml:space="preserve"> </w:t>
    </w:r>
    <w:r w:rsidR="00736788">
      <w:t>–</w:t>
    </w:r>
    <w:r w:rsidR="00F1698A" w:rsidRPr="006C60E3">
      <w:t>estuary case study</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76E2A4" w14:textId="3684C043" w:rsidR="00371391" w:rsidRPr="00537070" w:rsidRDefault="00371391" w:rsidP="00371391">
    <w:pPr>
      <w:pStyle w:val="Footerodd"/>
    </w:pPr>
    <w:r>
      <w:tab/>
      <w:t>Kakanui</w:t>
    </w:r>
    <w:r w:rsidRPr="006C60E3">
      <w:t xml:space="preserve"> </w:t>
    </w:r>
    <w:r w:rsidR="00736788">
      <w:t xml:space="preserve">– </w:t>
    </w:r>
    <w:r w:rsidRPr="006C60E3">
      <w:t>estuary case study</w:t>
    </w:r>
    <w:r>
      <w:tab/>
    </w:r>
    <w:r w:rsidRPr="006C60E3">
      <w:fldChar w:fldCharType="begin"/>
    </w:r>
    <w:r w:rsidRPr="00F111A7">
      <w:instrText xml:space="preserve"> PAGE   \* MERGEFORMAT </w:instrText>
    </w:r>
    <w:r w:rsidRPr="006C60E3">
      <w:fldChar w:fldCharType="separate"/>
    </w:r>
    <w:r>
      <w:t>2</w:t>
    </w:r>
    <w:r w:rsidRPr="006C60E3">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EE63F" w14:textId="77777777" w:rsidR="00706FA8" w:rsidRDefault="00706FA8" w:rsidP="00F5666C">
    <w:pPr>
      <w:pStyle w:val="Footer"/>
      <w:rPr>
        <w:b/>
        <w:sz w:val="16"/>
        <w:szCs w:val="16"/>
      </w:rPr>
    </w:pPr>
  </w:p>
  <w:p w14:paraId="48A3CA44" w14:textId="77777777" w:rsidR="00706FA8" w:rsidRDefault="00706FA8">
    <w:pPr>
      <w:pStyle w:val="Footer"/>
    </w:pPr>
    <w:r w:rsidRPr="001061CA">
      <w:rPr>
        <w:b/>
        <w:sz w:val="16"/>
        <w:szCs w:val="16"/>
      </w:rPr>
      <w:fldChar w:fldCharType="begin"/>
    </w:r>
    <w:r w:rsidRPr="001061CA">
      <w:rPr>
        <w:sz w:val="16"/>
        <w:szCs w:val="16"/>
      </w:rPr>
      <w:instrText xml:space="preserve"> PAGE </w:instrText>
    </w:r>
    <w:r w:rsidRPr="001061CA">
      <w:rPr>
        <w:b/>
        <w:sz w:val="16"/>
        <w:szCs w:val="16"/>
      </w:rPr>
      <w:fldChar w:fldCharType="separate"/>
    </w:r>
    <w:r>
      <w:rPr>
        <w:b/>
        <w:sz w:val="16"/>
        <w:szCs w:val="16"/>
      </w:rPr>
      <w:t>1</w:t>
    </w:r>
    <w:r w:rsidRPr="001061CA">
      <w:rPr>
        <w:b/>
        <w:sz w:val="16"/>
        <w:szCs w:val="16"/>
      </w:rPr>
      <w:fldChar w:fldCharType="end"/>
    </w:r>
    <w:r w:rsidRPr="001061CA">
      <w:rPr>
        <w:b/>
        <w:sz w:val="16"/>
        <w:szCs w:val="16"/>
      </w:rPr>
      <w:t xml:space="preserve"> </w:t>
    </w:r>
    <w:r>
      <w:rPr>
        <w:b/>
      </w:rPr>
      <w:t xml:space="preserve">      </w:t>
    </w:r>
    <w:r>
      <w:rPr>
        <w:sz w:val="16"/>
        <w:szCs w:val="16"/>
      </w:rPr>
      <w:t>Kakanui</w:t>
    </w:r>
    <w:r w:rsidRPr="006C750A">
      <w:rPr>
        <w:sz w:val="16"/>
        <w:szCs w:val="16"/>
      </w:rPr>
      <w:t xml:space="preserve"> estuary case study</w:t>
    </w:r>
    <w:r>
      <w:rPr>
        <w:sz w:val="16"/>
        <w:szCs w:val="16"/>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479A45" w14:textId="77777777" w:rsidR="008A4577" w:rsidRPr="00537070" w:rsidRDefault="008A4577" w:rsidP="008A4577">
    <w:pPr>
      <w:pStyle w:val="Footerodd"/>
      <w:tabs>
        <w:tab w:val="clear" w:pos="7938"/>
        <w:tab w:val="clear" w:pos="8505"/>
        <w:tab w:val="right" w:pos="13948"/>
        <w:tab w:val="right" w:pos="14515"/>
      </w:tabs>
    </w:pPr>
    <w:r>
      <w:tab/>
      <w:t>Kakanui</w:t>
    </w:r>
    <w:r w:rsidRPr="006C60E3">
      <w:t xml:space="preserve"> estuary case study</w:t>
    </w:r>
    <w:r>
      <w:tab/>
    </w:r>
    <w:r w:rsidRPr="006C60E3">
      <w:fldChar w:fldCharType="begin"/>
    </w:r>
    <w:r w:rsidRPr="00F111A7">
      <w:instrText xml:space="preserve"> PAGE   \* MERGEFORMAT </w:instrText>
    </w:r>
    <w:r w:rsidRPr="006C60E3">
      <w:fldChar w:fldCharType="separate"/>
    </w:r>
    <w:r>
      <w:t>2</w:t>
    </w:r>
    <w:r w:rsidRPr="006C60E3">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5B12A5" w14:textId="07CC251B" w:rsidR="00E453AB" w:rsidRPr="00046917" w:rsidRDefault="00046917" w:rsidP="008A4577">
    <w:pPr>
      <w:pStyle w:val="Footereven"/>
    </w:pPr>
    <w:r w:rsidRPr="001061CA">
      <w:fldChar w:fldCharType="begin"/>
    </w:r>
    <w:r w:rsidRPr="00F111A7">
      <w:instrText xml:space="preserve"> PAGE   \* MERGEFORMAT </w:instrText>
    </w:r>
    <w:r w:rsidRPr="001061CA">
      <w:fldChar w:fldCharType="separate"/>
    </w:r>
    <w:r>
      <w:t>13</w:t>
    </w:r>
    <w:r w:rsidRPr="001061CA">
      <w:fldChar w:fldCharType="end"/>
    </w:r>
    <w:r w:rsidR="008A4577">
      <w:tab/>
    </w:r>
    <w:r>
      <w:t>Kakanui</w:t>
    </w:r>
    <w:r w:rsidRPr="001061CA">
      <w:t xml:space="preserve"> estuary case study</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3A95E4" w14:textId="77777777" w:rsidR="00097C4C" w:rsidRDefault="00097C4C" w:rsidP="00CB5C5F">
      <w:pPr>
        <w:spacing w:after="80" w:line="240" w:lineRule="auto"/>
      </w:pPr>
      <w:r>
        <w:separator/>
      </w:r>
    </w:p>
  </w:footnote>
  <w:footnote w:type="continuationSeparator" w:id="0">
    <w:p w14:paraId="789FA7A6" w14:textId="77777777" w:rsidR="00097C4C" w:rsidRPr="003E1AF6" w:rsidRDefault="00097C4C" w:rsidP="003E1AF6">
      <w:pPr>
        <w:pStyle w:val="Footer"/>
      </w:pPr>
    </w:p>
  </w:footnote>
  <w:footnote w:type="continuationNotice" w:id="1">
    <w:p w14:paraId="41804627" w14:textId="77777777" w:rsidR="00097C4C" w:rsidRDefault="00097C4C">
      <w:pPr>
        <w:spacing w:after="0" w:line="240" w:lineRule="auto"/>
      </w:pPr>
    </w:p>
  </w:footnote>
  <w:footnote w:id="2">
    <w:p w14:paraId="21B0376C" w14:textId="38FD1EC2" w:rsidR="00AC7D5A" w:rsidRPr="000A697C" w:rsidRDefault="00AC7D5A" w:rsidP="0025698F">
      <w:pPr>
        <w:pStyle w:val="FootnoteText"/>
        <w:spacing w:after="40" w:line="220" w:lineRule="atLeast"/>
        <w:rPr>
          <w:sz w:val="18"/>
          <w:szCs w:val="18"/>
        </w:rPr>
      </w:pPr>
      <w:r w:rsidRPr="000A697C">
        <w:rPr>
          <w:rStyle w:val="FootnoteReference"/>
          <w:sz w:val="18"/>
          <w:szCs w:val="18"/>
        </w:rPr>
        <w:footnoteRef/>
      </w:r>
      <w:r w:rsidRPr="000A697C">
        <w:rPr>
          <w:sz w:val="18"/>
          <w:szCs w:val="18"/>
        </w:rPr>
        <w:t xml:space="preserve"> </w:t>
      </w:r>
      <w:r w:rsidR="00D748B4">
        <w:rPr>
          <w:sz w:val="18"/>
          <w:szCs w:val="18"/>
        </w:rPr>
        <w:tab/>
      </w:r>
      <w:r w:rsidRPr="000A697C">
        <w:rPr>
          <w:sz w:val="18"/>
          <w:szCs w:val="18"/>
        </w:rPr>
        <w:t>A catchment, or whaitua, is an area of land where rain flows into a common river, lake or other body of water.</w:t>
      </w:r>
    </w:p>
  </w:footnote>
  <w:footnote w:id="3">
    <w:p w14:paraId="004B002E" w14:textId="7BC73495" w:rsidR="00AC7D5A" w:rsidRPr="00593523" w:rsidRDefault="00AC7D5A" w:rsidP="0025698F">
      <w:pPr>
        <w:pStyle w:val="FootnoteText"/>
        <w:spacing w:after="40" w:line="220" w:lineRule="atLeast"/>
      </w:pPr>
      <w:r w:rsidRPr="000A697C">
        <w:rPr>
          <w:rStyle w:val="FootnoteReference"/>
          <w:sz w:val="18"/>
          <w:szCs w:val="18"/>
        </w:rPr>
        <w:footnoteRef/>
      </w:r>
      <w:r w:rsidRPr="000A697C">
        <w:rPr>
          <w:sz w:val="18"/>
          <w:szCs w:val="18"/>
        </w:rPr>
        <w:t xml:space="preserve"> </w:t>
      </w:r>
      <w:r w:rsidR="00D748B4">
        <w:rPr>
          <w:sz w:val="18"/>
          <w:szCs w:val="18"/>
        </w:rPr>
        <w:tab/>
      </w:r>
      <w:r w:rsidRPr="000A697C">
        <w:rPr>
          <w:sz w:val="18"/>
          <w:szCs w:val="18"/>
        </w:rPr>
        <w:t>While we were able to have high</w:t>
      </w:r>
      <w:r w:rsidR="00ED1EC9">
        <w:rPr>
          <w:sz w:val="18"/>
          <w:szCs w:val="18"/>
        </w:rPr>
        <w:t>-</w:t>
      </w:r>
      <w:r w:rsidRPr="000A697C">
        <w:rPr>
          <w:sz w:val="18"/>
          <w:szCs w:val="18"/>
        </w:rPr>
        <w:t>level conversations with Ng</w:t>
      </w:r>
      <w:r w:rsidR="00B377A9">
        <w:rPr>
          <w:sz w:val="18"/>
          <w:szCs w:val="18"/>
        </w:rPr>
        <w:t>ā</w:t>
      </w:r>
      <w:r w:rsidRPr="000A697C">
        <w:rPr>
          <w:sz w:val="18"/>
          <w:szCs w:val="18"/>
        </w:rPr>
        <w:t xml:space="preserve">ti Manuhiri and Mana Ahuriri, we were not able to connect with Te </w:t>
      </w:r>
      <w:r w:rsidR="00B3306E" w:rsidRPr="00B3306E">
        <w:rPr>
          <w:sz w:val="18"/>
          <w:szCs w:val="18"/>
        </w:rPr>
        <w:t xml:space="preserve">Rūnanga </w:t>
      </w:r>
      <w:r w:rsidRPr="000A697C">
        <w:rPr>
          <w:sz w:val="18"/>
          <w:szCs w:val="18"/>
        </w:rPr>
        <w:t xml:space="preserve">o Moeraki. </w:t>
      </w:r>
    </w:p>
  </w:footnote>
  <w:footnote w:id="4">
    <w:p w14:paraId="5852A54C" w14:textId="61355C26" w:rsidR="00AC7D5A" w:rsidRDefault="00AC7D5A" w:rsidP="00AC7D5A">
      <w:pPr>
        <w:pStyle w:val="FootnoteText"/>
      </w:pPr>
      <w:r>
        <w:rPr>
          <w:rStyle w:val="FootnoteReference"/>
        </w:rPr>
        <w:footnoteRef/>
      </w:r>
      <w:r>
        <w:t xml:space="preserve"> </w:t>
      </w:r>
      <w:r w:rsidR="008A3870">
        <w:tab/>
      </w:r>
      <w:r>
        <w:rPr>
          <w:i/>
          <w:iCs/>
        </w:rPr>
        <w:t xml:space="preserve">Otago Regional Council v Te Rūnanga o Moeraki, Kāti Huirapa Rūnaka ki Puketeraki, Te Rūnanga o Ōtākau and Hokonui Rūnanga </w:t>
      </w:r>
      <w:r>
        <w:t xml:space="preserve">[2021] ENV-CHC 127 at </w:t>
      </w:r>
      <w:r w:rsidR="00C611A6">
        <w:t>a</w:t>
      </w:r>
      <w:r>
        <w:t>ppendix 1, p 1.</w:t>
      </w:r>
    </w:p>
  </w:footnote>
  <w:footnote w:id="5">
    <w:p w14:paraId="759C447A" w14:textId="571CF64B" w:rsidR="00AC7D5A" w:rsidRDefault="00AC7D5A" w:rsidP="00AC7D5A">
      <w:pPr>
        <w:pStyle w:val="FootnoteText"/>
      </w:pPr>
      <w:r>
        <w:rPr>
          <w:rStyle w:val="FootnoteReference"/>
        </w:rPr>
        <w:footnoteRef/>
      </w:r>
      <w:r>
        <w:t xml:space="preserve"> </w:t>
      </w:r>
      <w:r w:rsidR="008A3870">
        <w:tab/>
      </w:r>
      <w:r w:rsidRPr="00C34E23">
        <w:t>Kāi Tahu ki Otago – Natural Resource Management Plan 2005, DD11112 KTKO ResourceG.qxd (waitaki.govt.nz) [at 7.1], p</w:t>
      </w:r>
      <w:r w:rsidR="00F41F1A">
        <w:t xml:space="preserve"> </w:t>
      </w:r>
      <w:r w:rsidRPr="00C34E23">
        <w:t xml:space="preserve">101 and </w:t>
      </w:r>
      <w:r>
        <w:t>Ngāi Tahu Claims Settlement Act 1998, sch 23.</w:t>
      </w:r>
    </w:p>
  </w:footnote>
  <w:footnote w:id="6">
    <w:p w14:paraId="06FBEBD1" w14:textId="1D094AF4" w:rsidR="00AC7D5A" w:rsidRPr="00BB2969" w:rsidRDefault="00AC7D5A" w:rsidP="00AC7D5A">
      <w:pPr>
        <w:pStyle w:val="FootnoteText"/>
        <w:rPr>
          <w:rStyle w:val="Hyperlink"/>
          <w:color w:val="auto"/>
        </w:rPr>
      </w:pPr>
      <w:r w:rsidRPr="666841B4">
        <w:rPr>
          <w:rStyle w:val="FootnoteReference"/>
        </w:rPr>
        <w:footnoteRef/>
      </w:r>
      <w:r>
        <w:t xml:space="preserve"> </w:t>
      </w:r>
      <w:r w:rsidR="008A3870">
        <w:tab/>
      </w:r>
      <w:r>
        <w:t>Patterson</w:t>
      </w:r>
      <w:r w:rsidR="00003A13">
        <w:t xml:space="preserve"> G.</w:t>
      </w:r>
      <w:r w:rsidR="00AF5C37">
        <w:t xml:space="preserve"> 2019.</w:t>
      </w:r>
      <w:r>
        <w:t xml:space="preserve"> </w:t>
      </w:r>
      <w:hyperlink r:id="rId1" w:history="1">
        <w:r w:rsidRPr="00C42D21">
          <w:rPr>
            <w:rStyle w:val="Hyperlink"/>
          </w:rPr>
          <w:t>Road name could be first step</w:t>
        </w:r>
      </w:hyperlink>
      <w:r w:rsidR="00C42D21">
        <w:t>.</w:t>
      </w:r>
      <w:r>
        <w:t xml:space="preserve"> </w:t>
      </w:r>
      <w:r w:rsidRPr="004E6DFB">
        <w:rPr>
          <w:i/>
          <w:iCs/>
        </w:rPr>
        <w:t>Otago Daily Times</w:t>
      </w:r>
      <w:r>
        <w:t xml:space="preserve"> 17 August.</w:t>
      </w:r>
    </w:p>
  </w:footnote>
  <w:footnote w:id="7">
    <w:p w14:paraId="09926F32" w14:textId="55681533" w:rsidR="00AC7D5A" w:rsidRDefault="00AC7D5A" w:rsidP="00AC7D5A">
      <w:pPr>
        <w:pStyle w:val="FootnoteText"/>
      </w:pPr>
      <w:r>
        <w:rPr>
          <w:rStyle w:val="FootnoteReference"/>
        </w:rPr>
        <w:footnoteRef/>
      </w:r>
      <w:r>
        <w:t xml:space="preserve"> </w:t>
      </w:r>
      <w:r w:rsidR="008A3870">
        <w:tab/>
      </w:r>
      <w:r>
        <w:t>Tipa</w:t>
      </w:r>
      <w:r w:rsidR="00CE14DC">
        <w:t xml:space="preserve"> G,</w:t>
      </w:r>
      <w:r>
        <w:t xml:space="preserve"> Nelson</w:t>
      </w:r>
      <w:r w:rsidR="00CE14DC">
        <w:t xml:space="preserve"> K.</w:t>
      </w:r>
      <w:r w:rsidR="00007648">
        <w:t xml:space="preserve"> 2012.</w:t>
      </w:r>
      <w:r>
        <w:t xml:space="preserve"> </w:t>
      </w:r>
      <w:r w:rsidRPr="004E6DFB">
        <w:t>Identifying cultural flow preferences: Kakaunui River Case Study</w:t>
      </w:r>
      <w:r w:rsidR="00007648">
        <w:t>.</w:t>
      </w:r>
      <w:r w:rsidRPr="73A9D3A0">
        <w:rPr>
          <w:i/>
          <w:iCs/>
        </w:rPr>
        <w:t xml:space="preserve"> </w:t>
      </w:r>
      <w:r w:rsidRPr="004E6DFB">
        <w:rPr>
          <w:i/>
          <w:iCs/>
        </w:rPr>
        <w:t>Journal of Water Resources Planning and Management</w:t>
      </w:r>
      <w:r w:rsidRPr="73A9D3A0">
        <w:t xml:space="preserve"> 138(6)</w:t>
      </w:r>
      <w:r w:rsidR="008177F9">
        <w:t xml:space="preserve">: </w:t>
      </w:r>
      <w:r>
        <w:t>66</w:t>
      </w:r>
      <w:r w:rsidR="008C3958">
        <w:t>0</w:t>
      </w:r>
      <w:r w:rsidR="008177F9">
        <w:t>–</w:t>
      </w:r>
      <w:r>
        <w:t>6</w:t>
      </w:r>
      <w:r w:rsidR="008C3958">
        <w:t>70</w:t>
      </w:r>
      <w:r>
        <w:t>.</w:t>
      </w:r>
    </w:p>
  </w:footnote>
  <w:footnote w:id="8">
    <w:p w14:paraId="51C08277" w14:textId="014A8720" w:rsidR="00AC7D5A" w:rsidRDefault="00AC7D5A" w:rsidP="00AC7D5A">
      <w:pPr>
        <w:pStyle w:val="FootnoteText"/>
      </w:pPr>
      <w:r>
        <w:rPr>
          <w:rStyle w:val="FootnoteReference"/>
        </w:rPr>
        <w:footnoteRef/>
      </w:r>
      <w:r>
        <w:t xml:space="preserve"> </w:t>
      </w:r>
      <w:r w:rsidR="0005505D">
        <w:tab/>
      </w:r>
      <w:r>
        <w:t xml:space="preserve">Tipa </w:t>
      </w:r>
      <w:r w:rsidR="008177F9">
        <w:t xml:space="preserve">G, </w:t>
      </w:r>
      <w:r>
        <w:t>Nelson</w:t>
      </w:r>
      <w:r w:rsidR="008177F9">
        <w:t xml:space="preserve"> K. 2012.</w:t>
      </w:r>
      <w:r>
        <w:t xml:space="preserve"> </w:t>
      </w:r>
      <w:r w:rsidRPr="004E6DFB">
        <w:t>Identifying cultural flow preferences: Kakaunui River Case Study</w:t>
      </w:r>
      <w:r w:rsidR="008177F9">
        <w:t>.</w:t>
      </w:r>
      <w:r w:rsidRPr="004E6DFB">
        <w:t xml:space="preserve"> </w:t>
      </w:r>
      <w:r w:rsidRPr="004E6DFB">
        <w:rPr>
          <w:i/>
          <w:iCs/>
        </w:rPr>
        <w:t>Journal of Water Resources Planning and Management</w:t>
      </w:r>
      <w:r w:rsidRPr="00221AA7">
        <w:t xml:space="preserve"> 138(6)</w:t>
      </w:r>
      <w:r w:rsidR="008177F9">
        <w:t>:</w:t>
      </w:r>
      <w:r w:rsidRPr="00221AA7">
        <w:t xml:space="preserve"> </w:t>
      </w:r>
      <w:r>
        <w:t>66</w:t>
      </w:r>
      <w:r w:rsidR="008C3958">
        <w:t>0–670.</w:t>
      </w:r>
    </w:p>
  </w:footnote>
  <w:footnote w:id="9">
    <w:p w14:paraId="6159FD00" w14:textId="067DA2BD" w:rsidR="00AC7D5A" w:rsidRDefault="00AC7D5A" w:rsidP="00AC7D5A">
      <w:pPr>
        <w:pStyle w:val="FootnoteText"/>
      </w:pPr>
      <w:r>
        <w:rPr>
          <w:rStyle w:val="FootnoteReference"/>
        </w:rPr>
        <w:footnoteRef/>
      </w:r>
      <w:r>
        <w:t xml:space="preserve"> </w:t>
      </w:r>
      <w:r w:rsidR="00FD1E4B">
        <w:tab/>
      </w:r>
      <w:hyperlink r:id="rId2" w:history="1">
        <w:r w:rsidRPr="004E6DFB">
          <w:rPr>
            <w:rStyle w:val="Hyperlink"/>
            <w:i/>
            <w:iCs/>
          </w:rPr>
          <w:t>Kāi Tahu ki Otago – Natural Resource Management Plan</w:t>
        </w:r>
      </w:hyperlink>
      <w:r w:rsidR="00180DC5">
        <w:t>.</w:t>
      </w:r>
      <w:r>
        <w:t xml:space="preserve"> 2005</w:t>
      </w:r>
      <w:r w:rsidR="005D0C11">
        <w:t>.</w:t>
      </w:r>
      <w:r>
        <w:t xml:space="preserve"> </w:t>
      </w:r>
      <w:hyperlink r:id="rId3" w:history="1">
        <w:r w:rsidR="009750F8">
          <w:rPr>
            <w:rStyle w:val="Hyperlink"/>
          </w:rPr>
          <w:t>Waitaki District Council (</w:t>
        </w:r>
        <w:r>
          <w:rPr>
            <w:rStyle w:val="Hyperlink"/>
          </w:rPr>
          <w:t>waitaki.govt.nz)</w:t>
        </w:r>
      </w:hyperlink>
      <w:r>
        <w:t xml:space="preserve"> [at 7.1], p</w:t>
      </w:r>
      <w:r w:rsidR="005D0C11">
        <w:t xml:space="preserve"> </w:t>
      </w:r>
      <w:r>
        <w:t>101.</w:t>
      </w:r>
    </w:p>
  </w:footnote>
  <w:footnote w:id="10">
    <w:p w14:paraId="49D8C0C6" w14:textId="1CD8DDD1" w:rsidR="001C3459" w:rsidRDefault="001C3459" w:rsidP="001C3459">
      <w:pPr>
        <w:pStyle w:val="FootnoteText"/>
      </w:pPr>
      <w:r>
        <w:rPr>
          <w:rStyle w:val="FootnoteReference"/>
        </w:rPr>
        <w:footnoteRef/>
      </w:r>
      <w:r>
        <w:t xml:space="preserve"> </w:t>
      </w:r>
      <w:r>
        <w:tab/>
      </w:r>
      <w:r>
        <w:rPr>
          <w:sz w:val="18"/>
          <w:szCs w:val="18"/>
        </w:rPr>
        <w:t xml:space="preserve">Improving estuary health requires buy-in from many groups, likely with different world views and priorities. While each tool in </w:t>
      </w:r>
      <w:r w:rsidR="00287928">
        <w:rPr>
          <w:sz w:val="18"/>
          <w:szCs w:val="18"/>
        </w:rPr>
        <w:t>t</w:t>
      </w:r>
      <w:r>
        <w:rPr>
          <w:sz w:val="18"/>
          <w:szCs w:val="18"/>
        </w:rPr>
        <w:t xml:space="preserve">able 1 is targeted towards particular groups, other groups can encourage the use of the tool. For example, the </w:t>
      </w:r>
      <w:r w:rsidR="00CE6FCB">
        <w:rPr>
          <w:sz w:val="18"/>
          <w:szCs w:val="18"/>
        </w:rPr>
        <w:t>‘</w:t>
      </w:r>
      <w:r w:rsidRPr="004E6DFB">
        <w:rPr>
          <w:iCs/>
          <w:sz w:val="18"/>
          <w:szCs w:val="18"/>
        </w:rPr>
        <w:t>Restorative Marine Economy</w:t>
      </w:r>
      <w:r w:rsidR="00CE6FCB">
        <w:rPr>
          <w:iCs/>
          <w:sz w:val="18"/>
          <w:szCs w:val="18"/>
        </w:rPr>
        <w:t>’</w:t>
      </w:r>
      <w:r>
        <w:rPr>
          <w:i/>
          <w:sz w:val="18"/>
          <w:szCs w:val="18"/>
        </w:rPr>
        <w:t xml:space="preserve"> </w:t>
      </w:r>
      <w:r>
        <w:rPr>
          <w:sz w:val="18"/>
          <w:szCs w:val="18"/>
        </w:rPr>
        <w:t>tool is targeted to investors and central or local government, but individuals can encourage them to use the tool.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2992FA" w14:textId="77777777" w:rsidR="008A4577" w:rsidRDefault="008A4577" w:rsidP="0023390E">
    <w:pPr>
      <w:pStyle w:val="Header"/>
      <w:spacing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208C5CF5"/>
    <w:multiLevelType w:val="hybridMultilevel"/>
    <w:tmpl w:val="0546B72A"/>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4"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D1A6BE2"/>
    <w:multiLevelType w:val="multilevel"/>
    <w:tmpl w:val="09A673DA"/>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7"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8" w15:restartNumberingAfterBreak="0">
    <w:nsid w:val="3D465A16"/>
    <w:multiLevelType w:val="multilevel"/>
    <w:tmpl w:val="3DD450A8"/>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27701FB"/>
    <w:multiLevelType w:val="multilevel"/>
    <w:tmpl w:val="D696B71C"/>
    <w:lvl w:ilvl="0">
      <w:start w:val="1"/>
      <w:numFmt w:val="bullet"/>
      <w:pStyle w:val="Sub-list"/>
      <w:lvlText w:val=""/>
      <w:lvlJc w:val="left"/>
      <w:pPr>
        <w:tabs>
          <w:tab w:val="num" w:pos="397"/>
        </w:tabs>
        <w:ind w:left="794"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40B17DC"/>
    <w:multiLevelType w:val="hybridMultilevel"/>
    <w:tmpl w:val="A8EE3220"/>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63D6104"/>
    <w:multiLevelType w:val="hybridMultilevel"/>
    <w:tmpl w:val="4154BCC4"/>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2"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13"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5" w15:restartNumberingAfterBreak="0">
    <w:nsid w:val="75811DDE"/>
    <w:multiLevelType w:val="hybridMultilevel"/>
    <w:tmpl w:val="8910B17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num w:numId="1" w16cid:durableId="848715540">
    <w:abstractNumId w:val="7"/>
  </w:num>
  <w:num w:numId="2" w16cid:durableId="1088233813">
    <w:abstractNumId w:val="10"/>
  </w:num>
  <w:num w:numId="3" w16cid:durableId="17093806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7454537">
    <w:abstractNumId w:val="5"/>
  </w:num>
  <w:num w:numId="5" w16cid:durableId="1465346826">
    <w:abstractNumId w:val="13"/>
  </w:num>
  <w:num w:numId="6" w16cid:durableId="180439593">
    <w:abstractNumId w:val="1"/>
  </w:num>
  <w:num w:numId="7" w16cid:durableId="1951621493">
    <w:abstractNumId w:val="4"/>
  </w:num>
  <w:num w:numId="8" w16cid:durableId="1044714646">
    <w:abstractNumId w:val="14"/>
  </w:num>
  <w:num w:numId="9" w16cid:durableId="908225612">
    <w:abstractNumId w:val="12"/>
  </w:num>
  <w:num w:numId="10" w16cid:durableId="1823737219">
    <w:abstractNumId w:val="2"/>
  </w:num>
  <w:num w:numId="11" w16cid:durableId="630869144">
    <w:abstractNumId w:val="8"/>
  </w:num>
  <w:num w:numId="12" w16cid:durableId="1427848095">
    <w:abstractNumId w:val="6"/>
  </w:num>
  <w:num w:numId="13" w16cid:durableId="99447891">
    <w:abstractNumId w:val="9"/>
  </w:num>
  <w:num w:numId="14" w16cid:durableId="560792005">
    <w:abstractNumId w:val="3"/>
  </w:num>
  <w:num w:numId="15" w16cid:durableId="979656891">
    <w:abstractNumId w:val="11"/>
  </w:num>
  <w:num w:numId="16" w16cid:durableId="254362893">
    <w:abstractNumId w:val="10"/>
  </w:num>
  <w:num w:numId="17" w16cid:durableId="706182814">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DateAndTime/>
  <w:attachedTemplate r:id="rId1"/>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D5A"/>
    <w:rsid w:val="0000057B"/>
    <w:rsid w:val="00000792"/>
    <w:rsid w:val="00000F04"/>
    <w:rsid w:val="00001A69"/>
    <w:rsid w:val="00003A13"/>
    <w:rsid w:val="00003C4F"/>
    <w:rsid w:val="00004E0A"/>
    <w:rsid w:val="00004FD3"/>
    <w:rsid w:val="00006D2E"/>
    <w:rsid w:val="00006DF5"/>
    <w:rsid w:val="00006F95"/>
    <w:rsid w:val="00007023"/>
    <w:rsid w:val="0000709F"/>
    <w:rsid w:val="000071D6"/>
    <w:rsid w:val="00007648"/>
    <w:rsid w:val="000076F2"/>
    <w:rsid w:val="00007F2D"/>
    <w:rsid w:val="00007FAC"/>
    <w:rsid w:val="0001008F"/>
    <w:rsid w:val="00010A9C"/>
    <w:rsid w:val="00010ABA"/>
    <w:rsid w:val="00010E15"/>
    <w:rsid w:val="00010F57"/>
    <w:rsid w:val="0001100C"/>
    <w:rsid w:val="00011188"/>
    <w:rsid w:val="00012555"/>
    <w:rsid w:val="0001303C"/>
    <w:rsid w:val="00013656"/>
    <w:rsid w:val="00014236"/>
    <w:rsid w:val="000148F6"/>
    <w:rsid w:val="00015217"/>
    <w:rsid w:val="000159D2"/>
    <w:rsid w:val="00016264"/>
    <w:rsid w:val="00016993"/>
    <w:rsid w:val="00016CAB"/>
    <w:rsid w:val="00016E5B"/>
    <w:rsid w:val="0001749B"/>
    <w:rsid w:val="00017D75"/>
    <w:rsid w:val="00017FE5"/>
    <w:rsid w:val="00021910"/>
    <w:rsid w:val="000226A2"/>
    <w:rsid w:val="00022C9E"/>
    <w:rsid w:val="00022E8D"/>
    <w:rsid w:val="0002348A"/>
    <w:rsid w:val="000235B5"/>
    <w:rsid w:val="00023BDA"/>
    <w:rsid w:val="00024708"/>
    <w:rsid w:val="0002474A"/>
    <w:rsid w:val="00024EE7"/>
    <w:rsid w:val="00025F96"/>
    <w:rsid w:val="00025FAB"/>
    <w:rsid w:val="0002620C"/>
    <w:rsid w:val="00026E89"/>
    <w:rsid w:val="000275A3"/>
    <w:rsid w:val="00030558"/>
    <w:rsid w:val="00030699"/>
    <w:rsid w:val="00030725"/>
    <w:rsid w:val="00030DB8"/>
    <w:rsid w:val="00031A83"/>
    <w:rsid w:val="0003213A"/>
    <w:rsid w:val="00032A81"/>
    <w:rsid w:val="00033DD6"/>
    <w:rsid w:val="00033FF2"/>
    <w:rsid w:val="000340D8"/>
    <w:rsid w:val="0003427D"/>
    <w:rsid w:val="00034DFA"/>
    <w:rsid w:val="000357ED"/>
    <w:rsid w:val="00035E15"/>
    <w:rsid w:val="0003640E"/>
    <w:rsid w:val="0003688A"/>
    <w:rsid w:val="000368FC"/>
    <w:rsid w:val="00036A0D"/>
    <w:rsid w:val="00036DA3"/>
    <w:rsid w:val="00037149"/>
    <w:rsid w:val="000376F2"/>
    <w:rsid w:val="000379BF"/>
    <w:rsid w:val="00037BEC"/>
    <w:rsid w:val="000400D9"/>
    <w:rsid w:val="0004035C"/>
    <w:rsid w:val="00040860"/>
    <w:rsid w:val="00040CED"/>
    <w:rsid w:val="00040EA1"/>
    <w:rsid w:val="00041AAA"/>
    <w:rsid w:val="0004205F"/>
    <w:rsid w:val="000423C6"/>
    <w:rsid w:val="00042EDB"/>
    <w:rsid w:val="00042FC5"/>
    <w:rsid w:val="00043169"/>
    <w:rsid w:val="00044A50"/>
    <w:rsid w:val="00044C65"/>
    <w:rsid w:val="00044D28"/>
    <w:rsid w:val="000458C7"/>
    <w:rsid w:val="00045991"/>
    <w:rsid w:val="00045E5C"/>
    <w:rsid w:val="00046288"/>
    <w:rsid w:val="00046917"/>
    <w:rsid w:val="00047941"/>
    <w:rsid w:val="00050A22"/>
    <w:rsid w:val="00050E27"/>
    <w:rsid w:val="0005144F"/>
    <w:rsid w:val="00051AF1"/>
    <w:rsid w:val="00051D42"/>
    <w:rsid w:val="000538A1"/>
    <w:rsid w:val="0005505D"/>
    <w:rsid w:val="00055375"/>
    <w:rsid w:val="00056319"/>
    <w:rsid w:val="000564E7"/>
    <w:rsid w:val="0005657B"/>
    <w:rsid w:val="00056770"/>
    <w:rsid w:val="00056E3C"/>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67EDC"/>
    <w:rsid w:val="000703B2"/>
    <w:rsid w:val="00070698"/>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0C86"/>
    <w:rsid w:val="0008145A"/>
    <w:rsid w:val="0008162D"/>
    <w:rsid w:val="000831C8"/>
    <w:rsid w:val="00083F5E"/>
    <w:rsid w:val="00084FDB"/>
    <w:rsid w:val="0008505C"/>
    <w:rsid w:val="0008562D"/>
    <w:rsid w:val="00085C46"/>
    <w:rsid w:val="0008686A"/>
    <w:rsid w:val="00087175"/>
    <w:rsid w:val="00087D35"/>
    <w:rsid w:val="00090DE5"/>
    <w:rsid w:val="0009132D"/>
    <w:rsid w:val="00091796"/>
    <w:rsid w:val="00091BA2"/>
    <w:rsid w:val="00091CB0"/>
    <w:rsid w:val="00094344"/>
    <w:rsid w:val="00094AB2"/>
    <w:rsid w:val="000953C6"/>
    <w:rsid w:val="000953F4"/>
    <w:rsid w:val="0009590C"/>
    <w:rsid w:val="000959E7"/>
    <w:rsid w:val="00095C45"/>
    <w:rsid w:val="00095E7D"/>
    <w:rsid w:val="000964DE"/>
    <w:rsid w:val="0009691A"/>
    <w:rsid w:val="000972AB"/>
    <w:rsid w:val="00097B40"/>
    <w:rsid w:val="00097C4C"/>
    <w:rsid w:val="00097D0E"/>
    <w:rsid w:val="000A109B"/>
    <w:rsid w:val="000A17EA"/>
    <w:rsid w:val="000A1C7A"/>
    <w:rsid w:val="000A2345"/>
    <w:rsid w:val="000A2394"/>
    <w:rsid w:val="000A31C1"/>
    <w:rsid w:val="000A32C5"/>
    <w:rsid w:val="000A3411"/>
    <w:rsid w:val="000A34CA"/>
    <w:rsid w:val="000A426F"/>
    <w:rsid w:val="000A4559"/>
    <w:rsid w:val="000A45FD"/>
    <w:rsid w:val="000A477B"/>
    <w:rsid w:val="000A4B1A"/>
    <w:rsid w:val="000A5209"/>
    <w:rsid w:val="000A558D"/>
    <w:rsid w:val="000A5611"/>
    <w:rsid w:val="000A563C"/>
    <w:rsid w:val="000A59C5"/>
    <w:rsid w:val="000A5DEA"/>
    <w:rsid w:val="000A5EBD"/>
    <w:rsid w:val="000A7658"/>
    <w:rsid w:val="000A7F0F"/>
    <w:rsid w:val="000A7F4C"/>
    <w:rsid w:val="000B0299"/>
    <w:rsid w:val="000B02BC"/>
    <w:rsid w:val="000B0498"/>
    <w:rsid w:val="000B0F36"/>
    <w:rsid w:val="000B1942"/>
    <w:rsid w:val="000B1BED"/>
    <w:rsid w:val="000B2240"/>
    <w:rsid w:val="000B2477"/>
    <w:rsid w:val="000B2600"/>
    <w:rsid w:val="000B36F9"/>
    <w:rsid w:val="000B3A5E"/>
    <w:rsid w:val="000B4074"/>
    <w:rsid w:val="000B4732"/>
    <w:rsid w:val="000B4BCD"/>
    <w:rsid w:val="000B4F81"/>
    <w:rsid w:val="000B66DC"/>
    <w:rsid w:val="000B6726"/>
    <w:rsid w:val="000B6D1F"/>
    <w:rsid w:val="000C062F"/>
    <w:rsid w:val="000C17E7"/>
    <w:rsid w:val="000C3270"/>
    <w:rsid w:val="000C577E"/>
    <w:rsid w:val="000C6F0D"/>
    <w:rsid w:val="000C7094"/>
    <w:rsid w:val="000C742D"/>
    <w:rsid w:val="000D0317"/>
    <w:rsid w:val="000D04BA"/>
    <w:rsid w:val="000D0B6E"/>
    <w:rsid w:val="000D0D65"/>
    <w:rsid w:val="000D12E0"/>
    <w:rsid w:val="000D163D"/>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4987"/>
    <w:rsid w:val="000E58C5"/>
    <w:rsid w:val="000E6203"/>
    <w:rsid w:val="000E6406"/>
    <w:rsid w:val="000E64CB"/>
    <w:rsid w:val="000E6B7F"/>
    <w:rsid w:val="000E722C"/>
    <w:rsid w:val="000E755B"/>
    <w:rsid w:val="000E786F"/>
    <w:rsid w:val="000E7DA7"/>
    <w:rsid w:val="000E7FA0"/>
    <w:rsid w:val="000F00BA"/>
    <w:rsid w:val="000F02F8"/>
    <w:rsid w:val="000F0409"/>
    <w:rsid w:val="000F049F"/>
    <w:rsid w:val="000F0642"/>
    <w:rsid w:val="000F0799"/>
    <w:rsid w:val="000F07FA"/>
    <w:rsid w:val="000F0B5E"/>
    <w:rsid w:val="000F1C3D"/>
    <w:rsid w:val="000F1D43"/>
    <w:rsid w:val="000F1FFF"/>
    <w:rsid w:val="000F20AA"/>
    <w:rsid w:val="000F2651"/>
    <w:rsid w:val="000F303F"/>
    <w:rsid w:val="000F348D"/>
    <w:rsid w:val="000F369A"/>
    <w:rsid w:val="000F4463"/>
    <w:rsid w:val="000F5285"/>
    <w:rsid w:val="000F52E0"/>
    <w:rsid w:val="000F53A9"/>
    <w:rsid w:val="000F60EC"/>
    <w:rsid w:val="000F6464"/>
    <w:rsid w:val="000F6628"/>
    <w:rsid w:val="000F6C25"/>
    <w:rsid w:val="000F76EB"/>
    <w:rsid w:val="000F78AE"/>
    <w:rsid w:val="000F7E25"/>
    <w:rsid w:val="001007EE"/>
    <w:rsid w:val="00100F76"/>
    <w:rsid w:val="0010148E"/>
    <w:rsid w:val="001018BB"/>
    <w:rsid w:val="00102412"/>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7A"/>
    <w:rsid w:val="00111A88"/>
    <w:rsid w:val="0011201E"/>
    <w:rsid w:val="0011221A"/>
    <w:rsid w:val="00113283"/>
    <w:rsid w:val="001137AE"/>
    <w:rsid w:val="00113B20"/>
    <w:rsid w:val="001147B3"/>
    <w:rsid w:val="001148F7"/>
    <w:rsid w:val="001149B2"/>
    <w:rsid w:val="00114C2D"/>
    <w:rsid w:val="00115125"/>
    <w:rsid w:val="00115195"/>
    <w:rsid w:val="001152F2"/>
    <w:rsid w:val="001157D7"/>
    <w:rsid w:val="00116238"/>
    <w:rsid w:val="00116382"/>
    <w:rsid w:val="00116484"/>
    <w:rsid w:val="0011665F"/>
    <w:rsid w:val="001169BE"/>
    <w:rsid w:val="00116ACF"/>
    <w:rsid w:val="00116D5C"/>
    <w:rsid w:val="001172B2"/>
    <w:rsid w:val="00117F9B"/>
    <w:rsid w:val="001201AD"/>
    <w:rsid w:val="00121211"/>
    <w:rsid w:val="00121628"/>
    <w:rsid w:val="0012167D"/>
    <w:rsid w:val="00122189"/>
    <w:rsid w:val="00122280"/>
    <w:rsid w:val="001224F2"/>
    <w:rsid w:val="00122D42"/>
    <w:rsid w:val="00123345"/>
    <w:rsid w:val="00123C46"/>
    <w:rsid w:val="0012470B"/>
    <w:rsid w:val="00125C75"/>
    <w:rsid w:val="00125C7E"/>
    <w:rsid w:val="00127945"/>
    <w:rsid w:val="00127D94"/>
    <w:rsid w:val="00127E90"/>
    <w:rsid w:val="001302C1"/>
    <w:rsid w:val="001306D3"/>
    <w:rsid w:val="00130A41"/>
    <w:rsid w:val="001310BF"/>
    <w:rsid w:val="00131CA8"/>
    <w:rsid w:val="00133E73"/>
    <w:rsid w:val="00133FDB"/>
    <w:rsid w:val="00134F4A"/>
    <w:rsid w:val="001351CB"/>
    <w:rsid w:val="00135E4E"/>
    <w:rsid w:val="00136246"/>
    <w:rsid w:val="001364D4"/>
    <w:rsid w:val="00136679"/>
    <w:rsid w:val="001371C8"/>
    <w:rsid w:val="001372ED"/>
    <w:rsid w:val="00140B06"/>
    <w:rsid w:val="00140FEF"/>
    <w:rsid w:val="00142312"/>
    <w:rsid w:val="00142B50"/>
    <w:rsid w:val="00143873"/>
    <w:rsid w:val="001439E9"/>
    <w:rsid w:val="00143C55"/>
    <w:rsid w:val="00144C6F"/>
    <w:rsid w:val="00145089"/>
    <w:rsid w:val="001451E7"/>
    <w:rsid w:val="001456AD"/>
    <w:rsid w:val="0014583E"/>
    <w:rsid w:val="001462E3"/>
    <w:rsid w:val="0014720C"/>
    <w:rsid w:val="001472C2"/>
    <w:rsid w:val="00147458"/>
    <w:rsid w:val="00147E21"/>
    <w:rsid w:val="001508E1"/>
    <w:rsid w:val="00150BA8"/>
    <w:rsid w:val="00150D19"/>
    <w:rsid w:val="0015181B"/>
    <w:rsid w:val="00151A9F"/>
    <w:rsid w:val="00152B87"/>
    <w:rsid w:val="00153A96"/>
    <w:rsid w:val="00153D1C"/>
    <w:rsid w:val="001543E2"/>
    <w:rsid w:val="00155B43"/>
    <w:rsid w:val="001565A2"/>
    <w:rsid w:val="001567C3"/>
    <w:rsid w:val="00156960"/>
    <w:rsid w:val="00156A12"/>
    <w:rsid w:val="00157B3F"/>
    <w:rsid w:val="00157F8A"/>
    <w:rsid w:val="00160095"/>
    <w:rsid w:val="00160C3D"/>
    <w:rsid w:val="00160F86"/>
    <w:rsid w:val="00161B24"/>
    <w:rsid w:val="00161C41"/>
    <w:rsid w:val="00161DD5"/>
    <w:rsid w:val="001631DF"/>
    <w:rsid w:val="001633A4"/>
    <w:rsid w:val="001634D6"/>
    <w:rsid w:val="001648DD"/>
    <w:rsid w:val="00165705"/>
    <w:rsid w:val="001662E5"/>
    <w:rsid w:val="00166389"/>
    <w:rsid w:val="00166E03"/>
    <w:rsid w:val="001670EB"/>
    <w:rsid w:val="00167ACE"/>
    <w:rsid w:val="00167E4C"/>
    <w:rsid w:val="00170DC5"/>
    <w:rsid w:val="00171449"/>
    <w:rsid w:val="0017199C"/>
    <w:rsid w:val="00171C7E"/>
    <w:rsid w:val="00171F35"/>
    <w:rsid w:val="00172552"/>
    <w:rsid w:val="001727E4"/>
    <w:rsid w:val="00172873"/>
    <w:rsid w:val="00172CF7"/>
    <w:rsid w:val="0017319E"/>
    <w:rsid w:val="00173A1F"/>
    <w:rsid w:val="00173BC3"/>
    <w:rsid w:val="00174128"/>
    <w:rsid w:val="00174AA5"/>
    <w:rsid w:val="00175C34"/>
    <w:rsid w:val="00175F9A"/>
    <w:rsid w:val="00176E98"/>
    <w:rsid w:val="00177996"/>
    <w:rsid w:val="00177C4F"/>
    <w:rsid w:val="00180B3F"/>
    <w:rsid w:val="00180C83"/>
    <w:rsid w:val="00180CE5"/>
    <w:rsid w:val="00180DC5"/>
    <w:rsid w:val="0018107A"/>
    <w:rsid w:val="001811A9"/>
    <w:rsid w:val="0018175B"/>
    <w:rsid w:val="001820A3"/>
    <w:rsid w:val="001831C2"/>
    <w:rsid w:val="0018332A"/>
    <w:rsid w:val="00183D80"/>
    <w:rsid w:val="00184146"/>
    <w:rsid w:val="001842C8"/>
    <w:rsid w:val="00184D84"/>
    <w:rsid w:val="00185044"/>
    <w:rsid w:val="001850DB"/>
    <w:rsid w:val="001857BB"/>
    <w:rsid w:val="0018599C"/>
    <w:rsid w:val="001869EE"/>
    <w:rsid w:val="00186D00"/>
    <w:rsid w:val="0018743A"/>
    <w:rsid w:val="0019030C"/>
    <w:rsid w:val="00190A57"/>
    <w:rsid w:val="00190B3F"/>
    <w:rsid w:val="0019122C"/>
    <w:rsid w:val="00191908"/>
    <w:rsid w:val="00192DF3"/>
    <w:rsid w:val="0019301F"/>
    <w:rsid w:val="00193286"/>
    <w:rsid w:val="001937B8"/>
    <w:rsid w:val="00193E4B"/>
    <w:rsid w:val="00194BB7"/>
    <w:rsid w:val="00194CC5"/>
    <w:rsid w:val="00194F2E"/>
    <w:rsid w:val="00195087"/>
    <w:rsid w:val="001951B2"/>
    <w:rsid w:val="0019565D"/>
    <w:rsid w:val="00197564"/>
    <w:rsid w:val="00197B3F"/>
    <w:rsid w:val="00197EC2"/>
    <w:rsid w:val="00197ECE"/>
    <w:rsid w:val="001A1112"/>
    <w:rsid w:val="001A1CED"/>
    <w:rsid w:val="001A279B"/>
    <w:rsid w:val="001A2DC3"/>
    <w:rsid w:val="001A2E87"/>
    <w:rsid w:val="001A3869"/>
    <w:rsid w:val="001A38C2"/>
    <w:rsid w:val="001A65C8"/>
    <w:rsid w:val="001A732E"/>
    <w:rsid w:val="001A7F30"/>
    <w:rsid w:val="001B05BC"/>
    <w:rsid w:val="001B06E2"/>
    <w:rsid w:val="001B103A"/>
    <w:rsid w:val="001B103D"/>
    <w:rsid w:val="001B1513"/>
    <w:rsid w:val="001B1767"/>
    <w:rsid w:val="001B2453"/>
    <w:rsid w:val="001B3D48"/>
    <w:rsid w:val="001B5AF9"/>
    <w:rsid w:val="001B6600"/>
    <w:rsid w:val="001B6B9B"/>
    <w:rsid w:val="001B6C27"/>
    <w:rsid w:val="001B7144"/>
    <w:rsid w:val="001B79BB"/>
    <w:rsid w:val="001B7E91"/>
    <w:rsid w:val="001C147E"/>
    <w:rsid w:val="001C151B"/>
    <w:rsid w:val="001C19E5"/>
    <w:rsid w:val="001C3459"/>
    <w:rsid w:val="001C3666"/>
    <w:rsid w:val="001C3800"/>
    <w:rsid w:val="001C3C7B"/>
    <w:rsid w:val="001C6122"/>
    <w:rsid w:val="001C6587"/>
    <w:rsid w:val="001C69BE"/>
    <w:rsid w:val="001C6DB5"/>
    <w:rsid w:val="001C71AC"/>
    <w:rsid w:val="001C7316"/>
    <w:rsid w:val="001C7E5C"/>
    <w:rsid w:val="001D00CC"/>
    <w:rsid w:val="001D02B8"/>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59B3"/>
    <w:rsid w:val="001D653A"/>
    <w:rsid w:val="001D7DEE"/>
    <w:rsid w:val="001E02CB"/>
    <w:rsid w:val="001E0F22"/>
    <w:rsid w:val="001E14FD"/>
    <w:rsid w:val="001E180F"/>
    <w:rsid w:val="001E1C64"/>
    <w:rsid w:val="001E1CEC"/>
    <w:rsid w:val="001E2ECB"/>
    <w:rsid w:val="001E370F"/>
    <w:rsid w:val="001E4B64"/>
    <w:rsid w:val="001E552A"/>
    <w:rsid w:val="001E57B9"/>
    <w:rsid w:val="001E609F"/>
    <w:rsid w:val="001E6E8D"/>
    <w:rsid w:val="001E7EE4"/>
    <w:rsid w:val="001E7F76"/>
    <w:rsid w:val="001F0FAF"/>
    <w:rsid w:val="001F139F"/>
    <w:rsid w:val="001F2020"/>
    <w:rsid w:val="001F2795"/>
    <w:rsid w:val="001F2805"/>
    <w:rsid w:val="001F2E79"/>
    <w:rsid w:val="001F2F07"/>
    <w:rsid w:val="001F3123"/>
    <w:rsid w:val="001F376D"/>
    <w:rsid w:val="001F418C"/>
    <w:rsid w:val="001F4B2D"/>
    <w:rsid w:val="001F4F40"/>
    <w:rsid w:val="001F50E0"/>
    <w:rsid w:val="001F594C"/>
    <w:rsid w:val="001F5C7B"/>
    <w:rsid w:val="001F5EEF"/>
    <w:rsid w:val="001F69FC"/>
    <w:rsid w:val="001F6D62"/>
    <w:rsid w:val="001F7675"/>
    <w:rsid w:val="00200FAE"/>
    <w:rsid w:val="0020102D"/>
    <w:rsid w:val="002010E2"/>
    <w:rsid w:val="00201B73"/>
    <w:rsid w:val="00202517"/>
    <w:rsid w:val="00202ADB"/>
    <w:rsid w:val="00202BB7"/>
    <w:rsid w:val="00202BBB"/>
    <w:rsid w:val="0020435B"/>
    <w:rsid w:val="00204533"/>
    <w:rsid w:val="00204F2D"/>
    <w:rsid w:val="00205566"/>
    <w:rsid w:val="00205832"/>
    <w:rsid w:val="002063AA"/>
    <w:rsid w:val="002065A6"/>
    <w:rsid w:val="00210549"/>
    <w:rsid w:val="0021069E"/>
    <w:rsid w:val="00210804"/>
    <w:rsid w:val="0021088F"/>
    <w:rsid w:val="002113FE"/>
    <w:rsid w:val="00211737"/>
    <w:rsid w:val="0021181B"/>
    <w:rsid w:val="0021230F"/>
    <w:rsid w:val="002125B0"/>
    <w:rsid w:val="002125F6"/>
    <w:rsid w:val="0021271F"/>
    <w:rsid w:val="00212A82"/>
    <w:rsid w:val="00214EA2"/>
    <w:rsid w:val="00215FBB"/>
    <w:rsid w:val="002160FA"/>
    <w:rsid w:val="00216361"/>
    <w:rsid w:val="002166DD"/>
    <w:rsid w:val="002168A2"/>
    <w:rsid w:val="00216AC3"/>
    <w:rsid w:val="0021745B"/>
    <w:rsid w:val="00217867"/>
    <w:rsid w:val="002205E4"/>
    <w:rsid w:val="00220D67"/>
    <w:rsid w:val="00220FC2"/>
    <w:rsid w:val="002215F8"/>
    <w:rsid w:val="00221F80"/>
    <w:rsid w:val="002220F4"/>
    <w:rsid w:val="0022273A"/>
    <w:rsid w:val="002227BD"/>
    <w:rsid w:val="00222B8F"/>
    <w:rsid w:val="00222D28"/>
    <w:rsid w:val="00223CF4"/>
    <w:rsid w:val="00224220"/>
    <w:rsid w:val="00224398"/>
    <w:rsid w:val="00224A81"/>
    <w:rsid w:val="00224E91"/>
    <w:rsid w:val="00225B4C"/>
    <w:rsid w:val="00225E1E"/>
    <w:rsid w:val="00226129"/>
    <w:rsid w:val="0022614D"/>
    <w:rsid w:val="00226865"/>
    <w:rsid w:val="00226A99"/>
    <w:rsid w:val="00226AA2"/>
    <w:rsid w:val="00227218"/>
    <w:rsid w:val="0022770A"/>
    <w:rsid w:val="00227BEE"/>
    <w:rsid w:val="00227FB4"/>
    <w:rsid w:val="0023057E"/>
    <w:rsid w:val="002312BC"/>
    <w:rsid w:val="002337E5"/>
    <w:rsid w:val="0023390E"/>
    <w:rsid w:val="00233C06"/>
    <w:rsid w:val="00233F24"/>
    <w:rsid w:val="00234BBB"/>
    <w:rsid w:val="002356F4"/>
    <w:rsid w:val="00235F02"/>
    <w:rsid w:val="00236D28"/>
    <w:rsid w:val="00237FE4"/>
    <w:rsid w:val="00240656"/>
    <w:rsid w:val="00241610"/>
    <w:rsid w:val="00241AED"/>
    <w:rsid w:val="00243182"/>
    <w:rsid w:val="002438E5"/>
    <w:rsid w:val="00243928"/>
    <w:rsid w:val="00243946"/>
    <w:rsid w:val="00243BC5"/>
    <w:rsid w:val="00243C7D"/>
    <w:rsid w:val="00243E9A"/>
    <w:rsid w:val="00244371"/>
    <w:rsid w:val="00244AF8"/>
    <w:rsid w:val="00244BC5"/>
    <w:rsid w:val="00244E68"/>
    <w:rsid w:val="00244EB3"/>
    <w:rsid w:val="002456C5"/>
    <w:rsid w:val="00245ABE"/>
    <w:rsid w:val="00245C0B"/>
    <w:rsid w:val="00246EAE"/>
    <w:rsid w:val="00247116"/>
    <w:rsid w:val="002471E5"/>
    <w:rsid w:val="00247B2F"/>
    <w:rsid w:val="002517A8"/>
    <w:rsid w:val="00251807"/>
    <w:rsid w:val="00251B88"/>
    <w:rsid w:val="00251EEE"/>
    <w:rsid w:val="0025211F"/>
    <w:rsid w:val="00253177"/>
    <w:rsid w:val="002538B8"/>
    <w:rsid w:val="0025396F"/>
    <w:rsid w:val="00254319"/>
    <w:rsid w:val="002546A4"/>
    <w:rsid w:val="0025539F"/>
    <w:rsid w:val="00256388"/>
    <w:rsid w:val="0025698F"/>
    <w:rsid w:val="00256E44"/>
    <w:rsid w:val="002605BF"/>
    <w:rsid w:val="00260919"/>
    <w:rsid w:val="002612FD"/>
    <w:rsid w:val="002613DC"/>
    <w:rsid w:val="00261755"/>
    <w:rsid w:val="00261AAA"/>
    <w:rsid w:val="00262097"/>
    <w:rsid w:val="0026279D"/>
    <w:rsid w:val="00262D20"/>
    <w:rsid w:val="002634AB"/>
    <w:rsid w:val="002638E0"/>
    <w:rsid w:val="00263C19"/>
    <w:rsid w:val="00263E9F"/>
    <w:rsid w:val="00264F03"/>
    <w:rsid w:val="00264F8F"/>
    <w:rsid w:val="002655AE"/>
    <w:rsid w:val="0026591F"/>
    <w:rsid w:val="00265A65"/>
    <w:rsid w:val="002660F0"/>
    <w:rsid w:val="002675B6"/>
    <w:rsid w:val="00267A99"/>
    <w:rsid w:val="00267F9F"/>
    <w:rsid w:val="00270271"/>
    <w:rsid w:val="00272174"/>
    <w:rsid w:val="002721A6"/>
    <w:rsid w:val="002722E0"/>
    <w:rsid w:val="00272761"/>
    <w:rsid w:val="002730EC"/>
    <w:rsid w:val="00273100"/>
    <w:rsid w:val="0027314A"/>
    <w:rsid w:val="00273336"/>
    <w:rsid w:val="00273545"/>
    <w:rsid w:val="002735CC"/>
    <w:rsid w:val="00274588"/>
    <w:rsid w:val="00274A67"/>
    <w:rsid w:val="00274A80"/>
    <w:rsid w:val="00274AA2"/>
    <w:rsid w:val="002756EF"/>
    <w:rsid w:val="00275708"/>
    <w:rsid w:val="002768CF"/>
    <w:rsid w:val="00276F82"/>
    <w:rsid w:val="002777AB"/>
    <w:rsid w:val="002805DF"/>
    <w:rsid w:val="0028092D"/>
    <w:rsid w:val="002815D9"/>
    <w:rsid w:val="00281C00"/>
    <w:rsid w:val="00282317"/>
    <w:rsid w:val="00282D25"/>
    <w:rsid w:val="00282DF9"/>
    <w:rsid w:val="00283A44"/>
    <w:rsid w:val="00283D81"/>
    <w:rsid w:val="0028529F"/>
    <w:rsid w:val="00285687"/>
    <w:rsid w:val="002860AE"/>
    <w:rsid w:val="00287649"/>
    <w:rsid w:val="00287867"/>
    <w:rsid w:val="00287928"/>
    <w:rsid w:val="00287DAB"/>
    <w:rsid w:val="00287FB6"/>
    <w:rsid w:val="002900C5"/>
    <w:rsid w:val="002901E0"/>
    <w:rsid w:val="0029075B"/>
    <w:rsid w:val="00290BB1"/>
    <w:rsid w:val="00291BC1"/>
    <w:rsid w:val="002933CA"/>
    <w:rsid w:val="00293A8F"/>
    <w:rsid w:val="00294319"/>
    <w:rsid w:val="00295155"/>
    <w:rsid w:val="00295D51"/>
    <w:rsid w:val="00296203"/>
    <w:rsid w:val="00296428"/>
    <w:rsid w:val="0029643D"/>
    <w:rsid w:val="0029706A"/>
    <w:rsid w:val="002972EE"/>
    <w:rsid w:val="00297F01"/>
    <w:rsid w:val="002A052D"/>
    <w:rsid w:val="002A0DF8"/>
    <w:rsid w:val="002A1928"/>
    <w:rsid w:val="002A1A90"/>
    <w:rsid w:val="002A1F1F"/>
    <w:rsid w:val="002A21B5"/>
    <w:rsid w:val="002A2631"/>
    <w:rsid w:val="002A29AC"/>
    <w:rsid w:val="002A2A0C"/>
    <w:rsid w:val="002A2BB6"/>
    <w:rsid w:val="002A2FAB"/>
    <w:rsid w:val="002A30E0"/>
    <w:rsid w:val="002A310C"/>
    <w:rsid w:val="002A3521"/>
    <w:rsid w:val="002A35C5"/>
    <w:rsid w:val="002A37E1"/>
    <w:rsid w:val="002A3B61"/>
    <w:rsid w:val="002A402A"/>
    <w:rsid w:val="002A45AA"/>
    <w:rsid w:val="002A47C0"/>
    <w:rsid w:val="002A4B0B"/>
    <w:rsid w:val="002A4B6F"/>
    <w:rsid w:val="002A4FFF"/>
    <w:rsid w:val="002A533C"/>
    <w:rsid w:val="002A56E1"/>
    <w:rsid w:val="002A59BD"/>
    <w:rsid w:val="002A75CA"/>
    <w:rsid w:val="002A7889"/>
    <w:rsid w:val="002A799A"/>
    <w:rsid w:val="002B097D"/>
    <w:rsid w:val="002B11B2"/>
    <w:rsid w:val="002B18F7"/>
    <w:rsid w:val="002B31CF"/>
    <w:rsid w:val="002B3ED7"/>
    <w:rsid w:val="002B4778"/>
    <w:rsid w:val="002B6070"/>
    <w:rsid w:val="002B75B2"/>
    <w:rsid w:val="002B79B7"/>
    <w:rsid w:val="002C111B"/>
    <w:rsid w:val="002C141D"/>
    <w:rsid w:val="002C19C0"/>
    <w:rsid w:val="002C2485"/>
    <w:rsid w:val="002C25E0"/>
    <w:rsid w:val="002C2A2D"/>
    <w:rsid w:val="002C36C0"/>
    <w:rsid w:val="002C3928"/>
    <w:rsid w:val="002C3B33"/>
    <w:rsid w:val="002C435E"/>
    <w:rsid w:val="002C43BB"/>
    <w:rsid w:val="002C44AB"/>
    <w:rsid w:val="002C47A9"/>
    <w:rsid w:val="002C5E39"/>
    <w:rsid w:val="002C5FA2"/>
    <w:rsid w:val="002C6B81"/>
    <w:rsid w:val="002C78EC"/>
    <w:rsid w:val="002C7A02"/>
    <w:rsid w:val="002C7BD4"/>
    <w:rsid w:val="002C7C7C"/>
    <w:rsid w:val="002D0107"/>
    <w:rsid w:val="002D062E"/>
    <w:rsid w:val="002D0D43"/>
    <w:rsid w:val="002D15C2"/>
    <w:rsid w:val="002D2B10"/>
    <w:rsid w:val="002D3842"/>
    <w:rsid w:val="002D386A"/>
    <w:rsid w:val="002D4100"/>
    <w:rsid w:val="002D477F"/>
    <w:rsid w:val="002D4F48"/>
    <w:rsid w:val="002D519B"/>
    <w:rsid w:val="002D6009"/>
    <w:rsid w:val="002D621E"/>
    <w:rsid w:val="002D66DA"/>
    <w:rsid w:val="002D7027"/>
    <w:rsid w:val="002D70DC"/>
    <w:rsid w:val="002D70EA"/>
    <w:rsid w:val="002D758B"/>
    <w:rsid w:val="002D79BC"/>
    <w:rsid w:val="002D7E58"/>
    <w:rsid w:val="002E071A"/>
    <w:rsid w:val="002E0B1C"/>
    <w:rsid w:val="002E0D31"/>
    <w:rsid w:val="002E0EFA"/>
    <w:rsid w:val="002E1073"/>
    <w:rsid w:val="002E12EC"/>
    <w:rsid w:val="002E146D"/>
    <w:rsid w:val="002E1803"/>
    <w:rsid w:val="002E272B"/>
    <w:rsid w:val="002E29F8"/>
    <w:rsid w:val="002E2C52"/>
    <w:rsid w:val="002E342B"/>
    <w:rsid w:val="002E38FA"/>
    <w:rsid w:val="002E3B81"/>
    <w:rsid w:val="002E3D08"/>
    <w:rsid w:val="002E3E1D"/>
    <w:rsid w:val="002E3EEA"/>
    <w:rsid w:val="002E4D08"/>
    <w:rsid w:val="002E4DA5"/>
    <w:rsid w:val="002E52B8"/>
    <w:rsid w:val="002E5DBF"/>
    <w:rsid w:val="002E5E01"/>
    <w:rsid w:val="002E60F5"/>
    <w:rsid w:val="002E6536"/>
    <w:rsid w:val="002E6687"/>
    <w:rsid w:val="002E69F5"/>
    <w:rsid w:val="002E6CAA"/>
    <w:rsid w:val="002E732D"/>
    <w:rsid w:val="002E73EC"/>
    <w:rsid w:val="002E75EC"/>
    <w:rsid w:val="002E78B2"/>
    <w:rsid w:val="002F023D"/>
    <w:rsid w:val="002F10EC"/>
    <w:rsid w:val="002F1136"/>
    <w:rsid w:val="002F1231"/>
    <w:rsid w:val="002F1521"/>
    <w:rsid w:val="002F15EE"/>
    <w:rsid w:val="002F2DCB"/>
    <w:rsid w:val="002F3632"/>
    <w:rsid w:val="002F3AFB"/>
    <w:rsid w:val="002F3C41"/>
    <w:rsid w:val="002F420A"/>
    <w:rsid w:val="002F4C8E"/>
    <w:rsid w:val="002F5076"/>
    <w:rsid w:val="002F5839"/>
    <w:rsid w:val="002F64D9"/>
    <w:rsid w:val="002F651D"/>
    <w:rsid w:val="002F6648"/>
    <w:rsid w:val="002F69A1"/>
    <w:rsid w:val="002F6E44"/>
    <w:rsid w:val="002F727D"/>
    <w:rsid w:val="002F74FD"/>
    <w:rsid w:val="002F787B"/>
    <w:rsid w:val="002F7974"/>
    <w:rsid w:val="002F7D01"/>
    <w:rsid w:val="0030005C"/>
    <w:rsid w:val="00300369"/>
    <w:rsid w:val="003005A7"/>
    <w:rsid w:val="003018DB"/>
    <w:rsid w:val="00301D0A"/>
    <w:rsid w:val="003027B8"/>
    <w:rsid w:val="0030293F"/>
    <w:rsid w:val="00302947"/>
    <w:rsid w:val="00302C50"/>
    <w:rsid w:val="003031C2"/>
    <w:rsid w:val="00303861"/>
    <w:rsid w:val="003049B1"/>
    <w:rsid w:val="00304F26"/>
    <w:rsid w:val="00304FFF"/>
    <w:rsid w:val="00305557"/>
    <w:rsid w:val="0030561F"/>
    <w:rsid w:val="00305CA3"/>
    <w:rsid w:val="00306E5C"/>
    <w:rsid w:val="00307C19"/>
    <w:rsid w:val="00310732"/>
    <w:rsid w:val="00310BC9"/>
    <w:rsid w:val="0031111C"/>
    <w:rsid w:val="00311762"/>
    <w:rsid w:val="00311E98"/>
    <w:rsid w:val="00312215"/>
    <w:rsid w:val="003123ED"/>
    <w:rsid w:val="0031249C"/>
    <w:rsid w:val="003125C3"/>
    <w:rsid w:val="00312896"/>
    <w:rsid w:val="003136DC"/>
    <w:rsid w:val="00313EAC"/>
    <w:rsid w:val="003142F4"/>
    <w:rsid w:val="0031454E"/>
    <w:rsid w:val="0031611F"/>
    <w:rsid w:val="00316982"/>
    <w:rsid w:val="00317A33"/>
    <w:rsid w:val="00320339"/>
    <w:rsid w:val="00321214"/>
    <w:rsid w:val="003213D5"/>
    <w:rsid w:val="00323737"/>
    <w:rsid w:val="00323AD6"/>
    <w:rsid w:val="00323F27"/>
    <w:rsid w:val="003242EF"/>
    <w:rsid w:val="00325339"/>
    <w:rsid w:val="003255AA"/>
    <w:rsid w:val="003314B6"/>
    <w:rsid w:val="00331A20"/>
    <w:rsid w:val="00331A23"/>
    <w:rsid w:val="00331E65"/>
    <w:rsid w:val="00333107"/>
    <w:rsid w:val="00333361"/>
    <w:rsid w:val="0033343B"/>
    <w:rsid w:val="0033393C"/>
    <w:rsid w:val="003357EE"/>
    <w:rsid w:val="00336B0D"/>
    <w:rsid w:val="00337368"/>
    <w:rsid w:val="00337B4D"/>
    <w:rsid w:val="003407A9"/>
    <w:rsid w:val="00340BA3"/>
    <w:rsid w:val="00340BAF"/>
    <w:rsid w:val="00340C2B"/>
    <w:rsid w:val="00340F9A"/>
    <w:rsid w:val="00341018"/>
    <w:rsid w:val="00341723"/>
    <w:rsid w:val="003420D9"/>
    <w:rsid w:val="003423E0"/>
    <w:rsid w:val="0034301A"/>
    <w:rsid w:val="00343D76"/>
    <w:rsid w:val="00343DEA"/>
    <w:rsid w:val="00344879"/>
    <w:rsid w:val="00344DFD"/>
    <w:rsid w:val="003451D3"/>
    <w:rsid w:val="00345575"/>
    <w:rsid w:val="00345B64"/>
    <w:rsid w:val="00346631"/>
    <w:rsid w:val="00346AAD"/>
    <w:rsid w:val="00346D96"/>
    <w:rsid w:val="0034736A"/>
    <w:rsid w:val="0034747C"/>
    <w:rsid w:val="00347B6C"/>
    <w:rsid w:val="0035151C"/>
    <w:rsid w:val="00352254"/>
    <w:rsid w:val="003522A3"/>
    <w:rsid w:val="00353929"/>
    <w:rsid w:val="00353F9E"/>
    <w:rsid w:val="003540D1"/>
    <w:rsid w:val="003545BF"/>
    <w:rsid w:val="0035586A"/>
    <w:rsid w:val="00355BC0"/>
    <w:rsid w:val="0035611A"/>
    <w:rsid w:val="00356C3D"/>
    <w:rsid w:val="003579D9"/>
    <w:rsid w:val="00360B75"/>
    <w:rsid w:val="0036151C"/>
    <w:rsid w:val="00361A9B"/>
    <w:rsid w:val="00362CCF"/>
    <w:rsid w:val="003631DB"/>
    <w:rsid w:val="00364524"/>
    <w:rsid w:val="00364C36"/>
    <w:rsid w:val="0036513A"/>
    <w:rsid w:val="00365237"/>
    <w:rsid w:val="0036559C"/>
    <w:rsid w:val="0036587E"/>
    <w:rsid w:val="003660CD"/>
    <w:rsid w:val="00366AC2"/>
    <w:rsid w:val="00366B08"/>
    <w:rsid w:val="00367496"/>
    <w:rsid w:val="003678BE"/>
    <w:rsid w:val="003700F8"/>
    <w:rsid w:val="00370949"/>
    <w:rsid w:val="00371391"/>
    <w:rsid w:val="00371FDE"/>
    <w:rsid w:val="0037243B"/>
    <w:rsid w:val="0037251C"/>
    <w:rsid w:val="0037272C"/>
    <w:rsid w:val="00372B9A"/>
    <w:rsid w:val="003731BF"/>
    <w:rsid w:val="00375287"/>
    <w:rsid w:val="00375791"/>
    <w:rsid w:val="00375826"/>
    <w:rsid w:val="00375994"/>
    <w:rsid w:val="00375C59"/>
    <w:rsid w:val="00375E05"/>
    <w:rsid w:val="00376BB7"/>
    <w:rsid w:val="00376EEE"/>
    <w:rsid w:val="003778C6"/>
    <w:rsid w:val="00377BA1"/>
    <w:rsid w:val="00377C52"/>
    <w:rsid w:val="00377ED4"/>
    <w:rsid w:val="00377FF0"/>
    <w:rsid w:val="00380616"/>
    <w:rsid w:val="00380B78"/>
    <w:rsid w:val="00381022"/>
    <w:rsid w:val="003814B8"/>
    <w:rsid w:val="003819E5"/>
    <w:rsid w:val="00381E32"/>
    <w:rsid w:val="00382909"/>
    <w:rsid w:val="003829A9"/>
    <w:rsid w:val="00382EE1"/>
    <w:rsid w:val="003839A2"/>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3BF3"/>
    <w:rsid w:val="003940CE"/>
    <w:rsid w:val="0039456F"/>
    <w:rsid w:val="003945C8"/>
    <w:rsid w:val="0039480D"/>
    <w:rsid w:val="00395446"/>
    <w:rsid w:val="00396725"/>
    <w:rsid w:val="00396AB2"/>
    <w:rsid w:val="00397A28"/>
    <w:rsid w:val="00397E94"/>
    <w:rsid w:val="00397F05"/>
    <w:rsid w:val="003A03EC"/>
    <w:rsid w:val="003A0442"/>
    <w:rsid w:val="003A0899"/>
    <w:rsid w:val="003A1512"/>
    <w:rsid w:val="003A1EB7"/>
    <w:rsid w:val="003A23F3"/>
    <w:rsid w:val="003A2B57"/>
    <w:rsid w:val="003A2D82"/>
    <w:rsid w:val="003A2DDA"/>
    <w:rsid w:val="003A337C"/>
    <w:rsid w:val="003A36DA"/>
    <w:rsid w:val="003A38F1"/>
    <w:rsid w:val="003A3D1B"/>
    <w:rsid w:val="003A3F39"/>
    <w:rsid w:val="003A4296"/>
    <w:rsid w:val="003A4549"/>
    <w:rsid w:val="003A49B3"/>
    <w:rsid w:val="003A55B4"/>
    <w:rsid w:val="003A61B6"/>
    <w:rsid w:val="003A623F"/>
    <w:rsid w:val="003A640C"/>
    <w:rsid w:val="003A71AD"/>
    <w:rsid w:val="003A7D1D"/>
    <w:rsid w:val="003B031E"/>
    <w:rsid w:val="003B13AE"/>
    <w:rsid w:val="003B1688"/>
    <w:rsid w:val="003B1FA4"/>
    <w:rsid w:val="003B1FE6"/>
    <w:rsid w:val="003B3106"/>
    <w:rsid w:val="003B3347"/>
    <w:rsid w:val="003B3974"/>
    <w:rsid w:val="003B39E0"/>
    <w:rsid w:val="003B3DAB"/>
    <w:rsid w:val="003B404D"/>
    <w:rsid w:val="003B4B34"/>
    <w:rsid w:val="003B4CDA"/>
    <w:rsid w:val="003B4F2D"/>
    <w:rsid w:val="003B5BD9"/>
    <w:rsid w:val="003B64A3"/>
    <w:rsid w:val="003B6DB8"/>
    <w:rsid w:val="003B72B9"/>
    <w:rsid w:val="003B7407"/>
    <w:rsid w:val="003C0887"/>
    <w:rsid w:val="003C08AF"/>
    <w:rsid w:val="003C18BC"/>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05A9"/>
    <w:rsid w:val="003D18CC"/>
    <w:rsid w:val="003D3583"/>
    <w:rsid w:val="003D391E"/>
    <w:rsid w:val="003D3B6F"/>
    <w:rsid w:val="003D3E84"/>
    <w:rsid w:val="003D40E8"/>
    <w:rsid w:val="003D455E"/>
    <w:rsid w:val="003D510A"/>
    <w:rsid w:val="003D5785"/>
    <w:rsid w:val="003D5A2D"/>
    <w:rsid w:val="003D5A9D"/>
    <w:rsid w:val="003D62C0"/>
    <w:rsid w:val="003D65F6"/>
    <w:rsid w:val="003D6911"/>
    <w:rsid w:val="003D7550"/>
    <w:rsid w:val="003D7E4B"/>
    <w:rsid w:val="003E0035"/>
    <w:rsid w:val="003E0199"/>
    <w:rsid w:val="003E038C"/>
    <w:rsid w:val="003E0C14"/>
    <w:rsid w:val="003E0D6F"/>
    <w:rsid w:val="003E1591"/>
    <w:rsid w:val="003E1ACF"/>
    <w:rsid w:val="003E1AF6"/>
    <w:rsid w:val="003E205A"/>
    <w:rsid w:val="003E216C"/>
    <w:rsid w:val="003E236E"/>
    <w:rsid w:val="003E259D"/>
    <w:rsid w:val="003E26BA"/>
    <w:rsid w:val="003E2906"/>
    <w:rsid w:val="003E2969"/>
    <w:rsid w:val="003E2C1A"/>
    <w:rsid w:val="003E330F"/>
    <w:rsid w:val="003E3478"/>
    <w:rsid w:val="003E4E74"/>
    <w:rsid w:val="003E5F7D"/>
    <w:rsid w:val="003E6520"/>
    <w:rsid w:val="003E67E7"/>
    <w:rsid w:val="003E6B25"/>
    <w:rsid w:val="003E6B3C"/>
    <w:rsid w:val="003E6B95"/>
    <w:rsid w:val="003E70FF"/>
    <w:rsid w:val="003E7F1B"/>
    <w:rsid w:val="003F0B41"/>
    <w:rsid w:val="003F1150"/>
    <w:rsid w:val="003F1E39"/>
    <w:rsid w:val="003F229D"/>
    <w:rsid w:val="003F25F0"/>
    <w:rsid w:val="003F29E6"/>
    <w:rsid w:val="003F2D5B"/>
    <w:rsid w:val="003F4F5B"/>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157"/>
    <w:rsid w:val="00404C44"/>
    <w:rsid w:val="00404EE8"/>
    <w:rsid w:val="0040510D"/>
    <w:rsid w:val="0040512D"/>
    <w:rsid w:val="004058F6"/>
    <w:rsid w:val="0040602F"/>
    <w:rsid w:val="00406AFB"/>
    <w:rsid w:val="00407382"/>
    <w:rsid w:val="0040791B"/>
    <w:rsid w:val="00411602"/>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37B"/>
    <w:rsid w:val="00420DBA"/>
    <w:rsid w:val="00421311"/>
    <w:rsid w:val="00422E13"/>
    <w:rsid w:val="0042350F"/>
    <w:rsid w:val="00423599"/>
    <w:rsid w:val="0042384C"/>
    <w:rsid w:val="00423893"/>
    <w:rsid w:val="00423BC9"/>
    <w:rsid w:val="004242B4"/>
    <w:rsid w:val="00424E5A"/>
    <w:rsid w:val="004255B4"/>
    <w:rsid w:val="00426766"/>
    <w:rsid w:val="004267D0"/>
    <w:rsid w:val="00426FE9"/>
    <w:rsid w:val="004279CA"/>
    <w:rsid w:val="00427A82"/>
    <w:rsid w:val="00427E20"/>
    <w:rsid w:val="00427EA2"/>
    <w:rsid w:val="00430115"/>
    <w:rsid w:val="00430A4B"/>
    <w:rsid w:val="00431C46"/>
    <w:rsid w:val="004327E6"/>
    <w:rsid w:val="004329DC"/>
    <w:rsid w:val="00432AC6"/>
    <w:rsid w:val="004341C6"/>
    <w:rsid w:val="00434813"/>
    <w:rsid w:val="00434C5E"/>
    <w:rsid w:val="0043562D"/>
    <w:rsid w:val="00435765"/>
    <w:rsid w:val="004360B6"/>
    <w:rsid w:val="004362E5"/>
    <w:rsid w:val="00436356"/>
    <w:rsid w:val="00440118"/>
    <w:rsid w:val="00440722"/>
    <w:rsid w:val="00441209"/>
    <w:rsid w:val="004425D9"/>
    <w:rsid w:val="00442691"/>
    <w:rsid w:val="00443244"/>
    <w:rsid w:val="00444AF6"/>
    <w:rsid w:val="0044519D"/>
    <w:rsid w:val="00445544"/>
    <w:rsid w:val="00445C0B"/>
    <w:rsid w:val="00446195"/>
    <w:rsid w:val="00447CD0"/>
    <w:rsid w:val="00447FC2"/>
    <w:rsid w:val="004502F4"/>
    <w:rsid w:val="004506F4"/>
    <w:rsid w:val="004509D1"/>
    <w:rsid w:val="00450A42"/>
    <w:rsid w:val="00450E98"/>
    <w:rsid w:val="004513A5"/>
    <w:rsid w:val="00451D50"/>
    <w:rsid w:val="00452EC4"/>
    <w:rsid w:val="00453340"/>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6E90"/>
    <w:rsid w:val="00457135"/>
    <w:rsid w:val="0045770D"/>
    <w:rsid w:val="0045790F"/>
    <w:rsid w:val="00457AEF"/>
    <w:rsid w:val="00457D63"/>
    <w:rsid w:val="00457E21"/>
    <w:rsid w:val="0046007E"/>
    <w:rsid w:val="0046024B"/>
    <w:rsid w:val="00460528"/>
    <w:rsid w:val="00460E36"/>
    <w:rsid w:val="00461155"/>
    <w:rsid w:val="00461457"/>
    <w:rsid w:val="0046218C"/>
    <w:rsid w:val="004623D4"/>
    <w:rsid w:val="00463944"/>
    <w:rsid w:val="00464C11"/>
    <w:rsid w:val="0046512A"/>
    <w:rsid w:val="00465234"/>
    <w:rsid w:val="00465B24"/>
    <w:rsid w:val="00466858"/>
    <w:rsid w:val="00466D0F"/>
    <w:rsid w:val="00467544"/>
    <w:rsid w:val="004676BA"/>
    <w:rsid w:val="0046784C"/>
    <w:rsid w:val="00467CBD"/>
    <w:rsid w:val="00467ECB"/>
    <w:rsid w:val="004700B7"/>
    <w:rsid w:val="004710C3"/>
    <w:rsid w:val="00471459"/>
    <w:rsid w:val="00472274"/>
    <w:rsid w:val="004722D4"/>
    <w:rsid w:val="00472897"/>
    <w:rsid w:val="00472AD0"/>
    <w:rsid w:val="00472D9C"/>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6A9"/>
    <w:rsid w:val="00483B23"/>
    <w:rsid w:val="004840D7"/>
    <w:rsid w:val="004846F4"/>
    <w:rsid w:val="0048511A"/>
    <w:rsid w:val="00485C26"/>
    <w:rsid w:val="00485EC0"/>
    <w:rsid w:val="00486A51"/>
    <w:rsid w:val="004875E1"/>
    <w:rsid w:val="00487B37"/>
    <w:rsid w:val="00490636"/>
    <w:rsid w:val="00490FF0"/>
    <w:rsid w:val="004910FE"/>
    <w:rsid w:val="00491198"/>
    <w:rsid w:val="004911A8"/>
    <w:rsid w:val="004917E0"/>
    <w:rsid w:val="00491BF6"/>
    <w:rsid w:val="00491FED"/>
    <w:rsid w:val="0049209D"/>
    <w:rsid w:val="00492F82"/>
    <w:rsid w:val="004943C2"/>
    <w:rsid w:val="00494918"/>
    <w:rsid w:val="00494C65"/>
    <w:rsid w:val="00494F0C"/>
    <w:rsid w:val="00495557"/>
    <w:rsid w:val="0049618D"/>
    <w:rsid w:val="004965EF"/>
    <w:rsid w:val="0049719D"/>
    <w:rsid w:val="00497FCD"/>
    <w:rsid w:val="004A095C"/>
    <w:rsid w:val="004A0D1E"/>
    <w:rsid w:val="004A0E66"/>
    <w:rsid w:val="004A0EEC"/>
    <w:rsid w:val="004A130F"/>
    <w:rsid w:val="004A17EF"/>
    <w:rsid w:val="004A1BDA"/>
    <w:rsid w:val="004A1C52"/>
    <w:rsid w:val="004A22DA"/>
    <w:rsid w:val="004A2700"/>
    <w:rsid w:val="004A36C8"/>
    <w:rsid w:val="004A3721"/>
    <w:rsid w:val="004A3742"/>
    <w:rsid w:val="004A37B8"/>
    <w:rsid w:val="004A3CC2"/>
    <w:rsid w:val="004A3ED3"/>
    <w:rsid w:val="004A47BC"/>
    <w:rsid w:val="004A4AC6"/>
    <w:rsid w:val="004B1199"/>
    <w:rsid w:val="004B16C4"/>
    <w:rsid w:val="004B1867"/>
    <w:rsid w:val="004B2A64"/>
    <w:rsid w:val="004B41DA"/>
    <w:rsid w:val="004B470D"/>
    <w:rsid w:val="004B4764"/>
    <w:rsid w:val="004B4846"/>
    <w:rsid w:val="004B5394"/>
    <w:rsid w:val="004B5514"/>
    <w:rsid w:val="004B5BDD"/>
    <w:rsid w:val="004B6E9E"/>
    <w:rsid w:val="004B6F83"/>
    <w:rsid w:val="004B7C29"/>
    <w:rsid w:val="004C06E5"/>
    <w:rsid w:val="004C1B7D"/>
    <w:rsid w:val="004C1E3C"/>
    <w:rsid w:val="004C21D2"/>
    <w:rsid w:val="004C25F0"/>
    <w:rsid w:val="004C26DD"/>
    <w:rsid w:val="004C2B5D"/>
    <w:rsid w:val="004C2D68"/>
    <w:rsid w:val="004C2F56"/>
    <w:rsid w:val="004C339D"/>
    <w:rsid w:val="004C33E8"/>
    <w:rsid w:val="004C4307"/>
    <w:rsid w:val="004C4309"/>
    <w:rsid w:val="004C49E3"/>
    <w:rsid w:val="004C4E8A"/>
    <w:rsid w:val="004C4F1B"/>
    <w:rsid w:val="004C514A"/>
    <w:rsid w:val="004C645A"/>
    <w:rsid w:val="004C6572"/>
    <w:rsid w:val="004C6D4F"/>
    <w:rsid w:val="004C7541"/>
    <w:rsid w:val="004C7AA0"/>
    <w:rsid w:val="004D0A52"/>
    <w:rsid w:val="004D1E71"/>
    <w:rsid w:val="004D2CDF"/>
    <w:rsid w:val="004D33CE"/>
    <w:rsid w:val="004D4AAE"/>
    <w:rsid w:val="004D6ED2"/>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DFB"/>
    <w:rsid w:val="004E6FF1"/>
    <w:rsid w:val="004E76DB"/>
    <w:rsid w:val="004F1C0B"/>
    <w:rsid w:val="004F1C26"/>
    <w:rsid w:val="004F1F90"/>
    <w:rsid w:val="004F2401"/>
    <w:rsid w:val="004F2A44"/>
    <w:rsid w:val="004F2DAD"/>
    <w:rsid w:val="004F34F7"/>
    <w:rsid w:val="004F4CCC"/>
    <w:rsid w:val="004F541C"/>
    <w:rsid w:val="004F55D6"/>
    <w:rsid w:val="004F565A"/>
    <w:rsid w:val="004F571B"/>
    <w:rsid w:val="004F64EB"/>
    <w:rsid w:val="004F6B70"/>
    <w:rsid w:val="004F7A74"/>
    <w:rsid w:val="0050004B"/>
    <w:rsid w:val="00500250"/>
    <w:rsid w:val="00500264"/>
    <w:rsid w:val="00500824"/>
    <w:rsid w:val="00500DAB"/>
    <w:rsid w:val="00501144"/>
    <w:rsid w:val="005011AA"/>
    <w:rsid w:val="005013EF"/>
    <w:rsid w:val="005016CC"/>
    <w:rsid w:val="005019E0"/>
    <w:rsid w:val="0050211F"/>
    <w:rsid w:val="005022E7"/>
    <w:rsid w:val="00502A93"/>
    <w:rsid w:val="00504EBE"/>
    <w:rsid w:val="00505E56"/>
    <w:rsid w:val="00505E71"/>
    <w:rsid w:val="00506083"/>
    <w:rsid w:val="005068D6"/>
    <w:rsid w:val="00506B86"/>
    <w:rsid w:val="00506EEC"/>
    <w:rsid w:val="00506FD4"/>
    <w:rsid w:val="0050772B"/>
    <w:rsid w:val="005107FF"/>
    <w:rsid w:val="00510CBC"/>
    <w:rsid w:val="0051102D"/>
    <w:rsid w:val="005112A5"/>
    <w:rsid w:val="00511F48"/>
    <w:rsid w:val="00512448"/>
    <w:rsid w:val="0051253A"/>
    <w:rsid w:val="0051266C"/>
    <w:rsid w:val="00512F1E"/>
    <w:rsid w:val="00513B72"/>
    <w:rsid w:val="00515277"/>
    <w:rsid w:val="005158C2"/>
    <w:rsid w:val="005169DE"/>
    <w:rsid w:val="0051754D"/>
    <w:rsid w:val="0051785D"/>
    <w:rsid w:val="00517913"/>
    <w:rsid w:val="0052005F"/>
    <w:rsid w:val="00520200"/>
    <w:rsid w:val="00520557"/>
    <w:rsid w:val="00520E2D"/>
    <w:rsid w:val="00520F04"/>
    <w:rsid w:val="00521717"/>
    <w:rsid w:val="005224B2"/>
    <w:rsid w:val="00523B23"/>
    <w:rsid w:val="00523DFA"/>
    <w:rsid w:val="005254BC"/>
    <w:rsid w:val="005256FC"/>
    <w:rsid w:val="00526C27"/>
    <w:rsid w:val="00526DFF"/>
    <w:rsid w:val="00527473"/>
    <w:rsid w:val="00527EF9"/>
    <w:rsid w:val="0053010F"/>
    <w:rsid w:val="005305FF"/>
    <w:rsid w:val="00530C9B"/>
    <w:rsid w:val="00532334"/>
    <w:rsid w:val="005324AF"/>
    <w:rsid w:val="00532837"/>
    <w:rsid w:val="00533426"/>
    <w:rsid w:val="0053402C"/>
    <w:rsid w:val="00534090"/>
    <w:rsid w:val="005349BC"/>
    <w:rsid w:val="00534ABA"/>
    <w:rsid w:val="00535D77"/>
    <w:rsid w:val="00535FFF"/>
    <w:rsid w:val="0053616F"/>
    <w:rsid w:val="005368AD"/>
    <w:rsid w:val="00537070"/>
    <w:rsid w:val="005370BC"/>
    <w:rsid w:val="00537B35"/>
    <w:rsid w:val="00537DE7"/>
    <w:rsid w:val="00537EC4"/>
    <w:rsid w:val="00537FE4"/>
    <w:rsid w:val="0054027D"/>
    <w:rsid w:val="00541222"/>
    <w:rsid w:val="00541A8D"/>
    <w:rsid w:val="005428D1"/>
    <w:rsid w:val="00543305"/>
    <w:rsid w:val="00544367"/>
    <w:rsid w:val="00544DA0"/>
    <w:rsid w:val="005454BD"/>
    <w:rsid w:val="005457E4"/>
    <w:rsid w:val="00546C49"/>
    <w:rsid w:val="0055010B"/>
    <w:rsid w:val="00550D59"/>
    <w:rsid w:val="0055110D"/>
    <w:rsid w:val="00551F81"/>
    <w:rsid w:val="0055210F"/>
    <w:rsid w:val="00552CD7"/>
    <w:rsid w:val="005533BE"/>
    <w:rsid w:val="00554207"/>
    <w:rsid w:val="00554818"/>
    <w:rsid w:val="00554B30"/>
    <w:rsid w:val="00554FFB"/>
    <w:rsid w:val="00555846"/>
    <w:rsid w:val="005568DE"/>
    <w:rsid w:val="00557C50"/>
    <w:rsid w:val="005606B6"/>
    <w:rsid w:val="005608D6"/>
    <w:rsid w:val="00560F19"/>
    <w:rsid w:val="00560FE7"/>
    <w:rsid w:val="00561E6B"/>
    <w:rsid w:val="005621D2"/>
    <w:rsid w:val="005621E0"/>
    <w:rsid w:val="00562D90"/>
    <w:rsid w:val="00563317"/>
    <w:rsid w:val="00563A23"/>
    <w:rsid w:val="00563A5A"/>
    <w:rsid w:val="00563C61"/>
    <w:rsid w:val="00563ECB"/>
    <w:rsid w:val="00563F47"/>
    <w:rsid w:val="005640BB"/>
    <w:rsid w:val="00564C23"/>
    <w:rsid w:val="00564EA7"/>
    <w:rsid w:val="00565406"/>
    <w:rsid w:val="00565570"/>
    <w:rsid w:val="005657DD"/>
    <w:rsid w:val="00565B26"/>
    <w:rsid w:val="00565B29"/>
    <w:rsid w:val="005664CC"/>
    <w:rsid w:val="0056664B"/>
    <w:rsid w:val="00567588"/>
    <w:rsid w:val="0056783A"/>
    <w:rsid w:val="00567992"/>
    <w:rsid w:val="00567C3C"/>
    <w:rsid w:val="005702F8"/>
    <w:rsid w:val="00571231"/>
    <w:rsid w:val="00571606"/>
    <w:rsid w:val="00571767"/>
    <w:rsid w:val="00571E44"/>
    <w:rsid w:val="00573E61"/>
    <w:rsid w:val="00573F33"/>
    <w:rsid w:val="0057411B"/>
    <w:rsid w:val="00574525"/>
    <w:rsid w:val="00574778"/>
    <w:rsid w:val="0057498F"/>
    <w:rsid w:val="00574DE9"/>
    <w:rsid w:val="00575DF4"/>
    <w:rsid w:val="0057673D"/>
    <w:rsid w:val="0057765D"/>
    <w:rsid w:val="005777FC"/>
    <w:rsid w:val="00580744"/>
    <w:rsid w:val="005808EB"/>
    <w:rsid w:val="00580C36"/>
    <w:rsid w:val="00580D37"/>
    <w:rsid w:val="00580DBA"/>
    <w:rsid w:val="00581704"/>
    <w:rsid w:val="00581FA0"/>
    <w:rsid w:val="00582B90"/>
    <w:rsid w:val="00583134"/>
    <w:rsid w:val="005831A7"/>
    <w:rsid w:val="00583321"/>
    <w:rsid w:val="0058341E"/>
    <w:rsid w:val="0058439F"/>
    <w:rsid w:val="00584F3A"/>
    <w:rsid w:val="005853AB"/>
    <w:rsid w:val="00585748"/>
    <w:rsid w:val="00585871"/>
    <w:rsid w:val="005859C5"/>
    <w:rsid w:val="00585C79"/>
    <w:rsid w:val="00585FD0"/>
    <w:rsid w:val="00586144"/>
    <w:rsid w:val="00587785"/>
    <w:rsid w:val="0058788D"/>
    <w:rsid w:val="00587E29"/>
    <w:rsid w:val="00587FE6"/>
    <w:rsid w:val="0059040D"/>
    <w:rsid w:val="00591698"/>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3EE1"/>
    <w:rsid w:val="005A40CF"/>
    <w:rsid w:val="005A45DF"/>
    <w:rsid w:val="005A4A9C"/>
    <w:rsid w:val="005A4BAE"/>
    <w:rsid w:val="005A4F39"/>
    <w:rsid w:val="005A574D"/>
    <w:rsid w:val="005A5B5C"/>
    <w:rsid w:val="005A6E93"/>
    <w:rsid w:val="005A707A"/>
    <w:rsid w:val="005A7340"/>
    <w:rsid w:val="005A7F93"/>
    <w:rsid w:val="005B07EA"/>
    <w:rsid w:val="005B0B20"/>
    <w:rsid w:val="005B0BD6"/>
    <w:rsid w:val="005B0EFB"/>
    <w:rsid w:val="005B1060"/>
    <w:rsid w:val="005B12B9"/>
    <w:rsid w:val="005B14B2"/>
    <w:rsid w:val="005B17C1"/>
    <w:rsid w:val="005B3737"/>
    <w:rsid w:val="005B3A42"/>
    <w:rsid w:val="005B5D40"/>
    <w:rsid w:val="005B5EFC"/>
    <w:rsid w:val="005B6412"/>
    <w:rsid w:val="005B6698"/>
    <w:rsid w:val="005B68A7"/>
    <w:rsid w:val="005B6AC3"/>
    <w:rsid w:val="005C055E"/>
    <w:rsid w:val="005C0FA1"/>
    <w:rsid w:val="005C1615"/>
    <w:rsid w:val="005C1D98"/>
    <w:rsid w:val="005C1DA5"/>
    <w:rsid w:val="005C2559"/>
    <w:rsid w:val="005C2873"/>
    <w:rsid w:val="005C34FC"/>
    <w:rsid w:val="005C3B5C"/>
    <w:rsid w:val="005C3C7F"/>
    <w:rsid w:val="005C5143"/>
    <w:rsid w:val="005C5300"/>
    <w:rsid w:val="005C5639"/>
    <w:rsid w:val="005C5742"/>
    <w:rsid w:val="005C6CA5"/>
    <w:rsid w:val="005C760E"/>
    <w:rsid w:val="005C7E9E"/>
    <w:rsid w:val="005D0C11"/>
    <w:rsid w:val="005D18C9"/>
    <w:rsid w:val="005D1B72"/>
    <w:rsid w:val="005D2471"/>
    <w:rsid w:val="005D25A3"/>
    <w:rsid w:val="005D2779"/>
    <w:rsid w:val="005D3242"/>
    <w:rsid w:val="005D496D"/>
    <w:rsid w:val="005D4C40"/>
    <w:rsid w:val="005D5713"/>
    <w:rsid w:val="005D610C"/>
    <w:rsid w:val="005D74E7"/>
    <w:rsid w:val="005D7C64"/>
    <w:rsid w:val="005D7F7B"/>
    <w:rsid w:val="005E26CC"/>
    <w:rsid w:val="005E3BCD"/>
    <w:rsid w:val="005E4A87"/>
    <w:rsid w:val="005E4DA5"/>
    <w:rsid w:val="005E503E"/>
    <w:rsid w:val="005E59C7"/>
    <w:rsid w:val="005E5E7B"/>
    <w:rsid w:val="005E6095"/>
    <w:rsid w:val="005E6A3F"/>
    <w:rsid w:val="005E6DB8"/>
    <w:rsid w:val="005E7228"/>
    <w:rsid w:val="005E7284"/>
    <w:rsid w:val="005E7B1A"/>
    <w:rsid w:val="005E7BAC"/>
    <w:rsid w:val="005F0E5C"/>
    <w:rsid w:val="005F134E"/>
    <w:rsid w:val="005F1365"/>
    <w:rsid w:val="005F2C1F"/>
    <w:rsid w:val="005F2E44"/>
    <w:rsid w:val="005F3690"/>
    <w:rsid w:val="005F36DE"/>
    <w:rsid w:val="005F3986"/>
    <w:rsid w:val="005F3F11"/>
    <w:rsid w:val="005F4C57"/>
    <w:rsid w:val="005F5378"/>
    <w:rsid w:val="005F554C"/>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682C"/>
    <w:rsid w:val="0060718B"/>
    <w:rsid w:val="00607C35"/>
    <w:rsid w:val="00611777"/>
    <w:rsid w:val="0061189F"/>
    <w:rsid w:val="0061219B"/>
    <w:rsid w:val="00612D05"/>
    <w:rsid w:val="00613FB6"/>
    <w:rsid w:val="006140C6"/>
    <w:rsid w:val="00614134"/>
    <w:rsid w:val="00614241"/>
    <w:rsid w:val="0061428D"/>
    <w:rsid w:val="00615411"/>
    <w:rsid w:val="0061599E"/>
    <w:rsid w:val="00615AC7"/>
    <w:rsid w:val="00616228"/>
    <w:rsid w:val="006162E6"/>
    <w:rsid w:val="00616DFB"/>
    <w:rsid w:val="006171A5"/>
    <w:rsid w:val="0061764F"/>
    <w:rsid w:val="00620309"/>
    <w:rsid w:val="0062159D"/>
    <w:rsid w:val="00621680"/>
    <w:rsid w:val="00621EC5"/>
    <w:rsid w:val="0062206B"/>
    <w:rsid w:val="0062225E"/>
    <w:rsid w:val="006223E0"/>
    <w:rsid w:val="006224D0"/>
    <w:rsid w:val="006226A3"/>
    <w:rsid w:val="00622BCE"/>
    <w:rsid w:val="00622E29"/>
    <w:rsid w:val="00623643"/>
    <w:rsid w:val="00624018"/>
    <w:rsid w:val="006240C4"/>
    <w:rsid w:val="00624A7C"/>
    <w:rsid w:val="00624B3C"/>
    <w:rsid w:val="006252C2"/>
    <w:rsid w:val="00625304"/>
    <w:rsid w:val="0062581B"/>
    <w:rsid w:val="006261F4"/>
    <w:rsid w:val="00626D53"/>
    <w:rsid w:val="00627C02"/>
    <w:rsid w:val="0063164E"/>
    <w:rsid w:val="006318A0"/>
    <w:rsid w:val="0063191D"/>
    <w:rsid w:val="00633488"/>
    <w:rsid w:val="00633581"/>
    <w:rsid w:val="006339AF"/>
    <w:rsid w:val="00633C47"/>
    <w:rsid w:val="00633D3C"/>
    <w:rsid w:val="006348F7"/>
    <w:rsid w:val="0063512D"/>
    <w:rsid w:val="0063545D"/>
    <w:rsid w:val="006358FB"/>
    <w:rsid w:val="00635AE2"/>
    <w:rsid w:val="00635E1E"/>
    <w:rsid w:val="0063677C"/>
    <w:rsid w:val="00636972"/>
    <w:rsid w:val="00636B69"/>
    <w:rsid w:val="00636BC2"/>
    <w:rsid w:val="006404B1"/>
    <w:rsid w:val="006404D1"/>
    <w:rsid w:val="00640F43"/>
    <w:rsid w:val="006412CA"/>
    <w:rsid w:val="006420DA"/>
    <w:rsid w:val="00642A0A"/>
    <w:rsid w:val="00643AC1"/>
    <w:rsid w:val="00643D62"/>
    <w:rsid w:val="00644A5E"/>
    <w:rsid w:val="00644A6C"/>
    <w:rsid w:val="00644D69"/>
    <w:rsid w:val="006457A8"/>
    <w:rsid w:val="00645EA0"/>
    <w:rsid w:val="00645F76"/>
    <w:rsid w:val="00646D19"/>
    <w:rsid w:val="00646EB0"/>
    <w:rsid w:val="0064714D"/>
    <w:rsid w:val="0064727D"/>
    <w:rsid w:val="006473CE"/>
    <w:rsid w:val="00647B32"/>
    <w:rsid w:val="00647C27"/>
    <w:rsid w:val="006519E6"/>
    <w:rsid w:val="00651CDE"/>
    <w:rsid w:val="00652326"/>
    <w:rsid w:val="006524F6"/>
    <w:rsid w:val="00652907"/>
    <w:rsid w:val="00652E06"/>
    <w:rsid w:val="00653FC4"/>
    <w:rsid w:val="00654F91"/>
    <w:rsid w:val="00655361"/>
    <w:rsid w:val="00656253"/>
    <w:rsid w:val="00656799"/>
    <w:rsid w:val="00656B77"/>
    <w:rsid w:val="00656E72"/>
    <w:rsid w:val="006578A1"/>
    <w:rsid w:val="00657FC7"/>
    <w:rsid w:val="0066137B"/>
    <w:rsid w:val="0066174E"/>
    <w:rsid w:val="00661BBB"/>
    <w:rsid w:val="00661E57"/>
    <w:rsid w:val="006629E4"/>
    <w:rsid w:val="0066352E"/>
    <w:rsid w:val="006636EA"/>
    <w:rsid w:val="00663783"/>
    <w:rsid w:val="00663E47"/>
    <w:rsid w:val="006644A7"/>
    <w:rsid w:val="00664BDE"/>
    <w:rsid w:val="0066565B"/>
    <w:rsid w:val="00665C44"/>
    <w:rsid w:val="00666284"/>
    <w:rsid w:val="006667F3"/>
    <w:rsid w:val="00667AEA"/>
    <w:rsid w:val="006704FA"/>
    <w:rsid w:val="0067063C"/>
    <w:rsid w:val="00670687"/>
    <w:rsid w:val="00670DC5"/>
    <w:rsid w:val="00671652"/>
    <w:rsid w:val="00671FAA"/>
    <w:rsid w:val="00674EB2"/>
    <w:rsid w:val="00675DA5"/>
    <w:rsid w:val="00680482"/>
    <w:rsid w:val="006808DC"/>
    <w:rsid w:val="006816B6"/>
    <w:rsid w:val="006820EB"/>
    <w:rsid w:val="00682128"/>
    <w:rsid w:val="0068220C"/>
    <w:rsid w:val="00682A2E"/>
    <w:rsid w:val="00682AB1"/>
    <w:rsid w:val="00682E9F"/>
    <w:rsid w:val="00683252"/>
    <w:rsid w:val="0068343A"/>
    <w:rsid w:val="006834D4"/>
    <w:rsid w:val="0068413D"/>
    <w:rsid w:val="006844BA"/>
    <w:rsid w:val="006845A2"/>
    <w:rsid w:val="00684BF8"/>
    <w:rsid w:val="00684D9B"/>
    <w:rsid w:val="006858AA"/>
    <w:rsid w:val="00685BCF"/>
    <w:rsid w:val="00686F06"/>
    <w:rsid w:val="006871D0"/>
    <w:rsid w:val="0068751F"/>
    <w:rsid w:val="006900D1"/>
    <w:rsid w:val="00690297"/>
    <w:rsid w:val="0069115A"/>
    <w:rsid w:val="006912F1"/>
    <w:rsid w:val="00691387"/>
    <w:rsid w:val="00692443"/>
    <w:rsid w:val="006927F2"/>
    <w:rsid w:val="006931E1"/>
    <w:rsid w:val="00693E3A"/>
    <w:rsid w:val="00694310"/>
    <w:rsid w:val="00694700"/>
    <w:rsid w:val="00694803"/>
    <w:rsid w:val="00694CE8"/>
    <w:rsid w:val="0069569E"/>
    <w:rsid w:val="006956C6"/>
    <w:rsid w:val="00695B5E"/>
    <w:rsid w:val="00696EE3"/>
    <w:rsid w:val="0069715D"/>
    <w:rsid w:val="00697392"/>
    <w:rsid w:val="006973E5"/>
    <w:rsid w:val="00697664"/>
    <w:rsid w:val="00697681"/>
    <w:rsid w:val="0069770C"/>
    <w:rsid w:val="006A08F2"/>
    <w:rsid w:val="006A1055"/>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220"/>
    <w:rsid w:val="006A7D95"/>
    <w:rsid w:val="006B120D"/>
    <w:rsid w:val="006B13C1"/>
    <w:rsid w:val="006B2CC7"/>
    <w:rsid w:val="006B3AF9"/>
    <w:rsid w:val="006B44C5"/>
    <w:rsid w:val="006B555F"/>
    <w:rsid w:val="006B5A60"/>
    <w:rsid w:val="006B6242"/>
    <w:rsid w:val="006B62B8"/>
    <w:rsid w:val="006B6C7C"/>
    <w:rsid w:val="006B6EA4"/>
    <w:rsid w:val="006B77BB"/>
    <w:rsid w:val="006B7F8F"/>
    <w:rsid w:val="006B7FC5"/>
    <w:rsid w:val="006C055E"/>
    <w:rsid w:val="006C0A36"/>
    <w:rsid w:val="006C0D13"/>
    <w:rsid w:val="006C187F"/>
    <w:rsid w:val="006C19BC"/>
    <w:rsid w:val="006C19D5"/>
    <w:rsid w:val="006C1B44"/>
    <w:rsid w:val="006C1F77"/>
    <w:rsid w:val="006C2211"/>
    <w:rsid w:val="006C3031"/>
    <w:rsid w:val="006C3607"/>
    <w:rsid w:val="006C3990"/>
    <w:rsid w:val="006C3ED2"/>
    <w:rsid w:val="006C3F34"/>
    <w:rsid w:val="006C4233"/>
    <w:rsid w:val="006C42E7"/>
    <w:rsid w:val="006C4422"/>
    <w:rsid w:val="006C50EB"/>
    <w:rsid w:val="006C5CCA"/>
    <w:rsid w:val="006C60E3"/>
    <w:rsid w:val="006C625F"/>
    <w:rsid w:val="006C6944"/>
    <w:rsid w:val="006C78A6"/>
    <w:rsid w:val="006C7AB4"/>
    <w:rsid w:val="006C7BE8"/>
    <w:rsid w:val="006D006B"/>
    <w:rsid w:val="006D105C"/>
    <w:rsid w:val="006D30E7"/>
    <w:rsid w:val="006D3579"/>
    <w:rsid w:val="006D48E7"/>
    <w:rsid w:val="006D4947"/>
    <w:rsid w:val="006D5F16"/>
    <w:rsid w:val="006D63AD"/>
    <w:rsid w:val="006D6764"/>
    <w:rsid w:val="006D67D9"/>
    <w:rsid w:val="006D6C93"/>
    <w:rsid w:val="006D7573"/>
    <w:rsid w:val="006E0340"/>
    <w:rsid w:val="006E06F9"/>
    <w:rsid w:val="006E07A9"/>
    <w:rsid w:val="006E0D91"/>
    <w:rsid w:val="006E1706"/>
    <w:rsid w:val="006E23DF"/>
    <w:rsid w:val="006E3CB2"/>
    <w:rsid w:val="006E3DA8"/>
    <w:rsid w:val="006E5DAA"/>
    <w:rsid w:val="006E7006"/>
    <w:rsid w:val="006E7212"/>
    <w:rsid w:val="006F00E7"/>
    <w:rsid w:val="006F0F6E"/>
    <w:rsid w:val="006F1B22"/>
    <w:rsid w:val="006F1BA4"/>
    <w:rsid w:val="006F2259"/>
    <w:rsid w:val="006F23E1"/>
    <w:rsid w:val="006F2F8F"/>
    <w:rsid w:val="006F2FDA"/>
    <w:rsid w:val="006F2FE5"/>
    <w:rsid w:val="006F3460"/>
    <w:rsid w:val="006F34FE"/>
    <w:rsid w:val="006F3615"/>
    <w:rsid w:val="006F3A52"/>
    <w:rsid w:val="006F3FA3"/>
    <w:rsid w:val="006F48BA"/>
    <w:rsid w:val="006F4AF9"/>
    <w:rsid w:val="006F54EB"/>
    <w:rsid w:val="006F5CC1"/>
    <w:rsid w:val="006F604C"/>
    <w:rsid w:val="006F67A5"/>
    <w:rsid w:val="006F762D"/>
    <w:rsid w:val="00700492"/>
    <w:rsid w:val="007009AC"/>
    <w:rsid w:val="0070167E"/>
    <w:rsid w:val="00701E1B"/>
    <w:rsid w:val="00702DBB"/>
    <w:rsid w:val="00702ED0"/>
    <w:rsid w:val="00703C09"/>
    <w:rsid w:val="00703DE1"/>
    <w:rsid w:val="0070434A"/>
    <w:rsid w:val="007048C4"/>
    <w:rsid w:val="00704CC4"/>
    <w:rsid w:val="00705345"/>
    <w:rsid w:val="0070638D"/>
    <w:rsid w:val="00706DBF"/>
    <w:rsid w:val="00706FA8"/>
    <w:rsid w:val="0070748F"/>
    <w:rsid w:val="0070791D"/>
    <w:rsid w:val="00707A59"/>
    <w:rsid w:val="00707BB2"/>
    <w:rsid w:val="007100D8"/>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B03"/>
    <w:rsid w:val="00713DCF"/>
    <w:rsid w:val="00714004"/>
    <w:rsid w:val="0071458E"/>
    <w:rsid w:val="007145C9"/>
    <w:rsid w:val="00714631"/>
    <w:rsid w:val="00714B6E"/>
    <w:rsid w:val="0071512F"/>
    <w:rsid w:val="0071606D"/>
    <w:rsid w:val="007169AC"/>
    <w:rsid w:val="007169DD"/>
    <w:rsid w:val="00716E50"/>
    <w:rsid w:val="00717679"/>
    <w:rsid w:val="00717B67"/>
    <w:rsid w:val="00717CA3"/>
    <w:rsid w:val="007206A2"/>
    <w:rsid w:val="00720B38"/>
    <w:rsid w:val="00720CA7"/>
    <w:rsid w:val="0072147B"/>
    <w:rsid w:val="0072181E"/>
    <w:rsid w:val="00722267"/>
    <w:rsid w:val="0072285E"/>
    <w:rsid w:val="00722A6F"/>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B68"/>
    <w:rsid w:val="00730EA6"/>
    <w:rsid w:val="00731C15"/>
    <w:rsid w:val="00732045"/>
    <w:rsid w:val="007322A0"/>
    <w:rsid w:val="00732C1A"/>
    <w:rsid w:val="00733173"/>
    <w:rsid w:val="007336A4"/>
    <w:rsid w:val="00733CDC"/>
    <w:rsid w:val="00734A14"/>
    <w:rsid w:val="00734B9A"/>
    <w:rsid w:val="00735695"/>
    <w:rsid w:val="007360CB"/>
    <w:rsid w:val="00736788"/>
    <w:rsid w:val="00737566"/>
    <w:rsid w:val="00741BA2"/>
    <w:rsid w:val="00741CF4"/>
    <w:rsid w:val="00741DCC"/>
    <w:rsid w:val="00741DE2"/>
    <w:rsid w:val="007421A1"/>
    <w:rsid w:val="007427FE"/>
    <w:rsid w:val="00742C51"/>
    <w:rsid w:val="00743445"/>
    <w:rsid w:val="00745E01"/>
    <w:rsid w:val="0074666B"/>
    <w:rsid w:val="007468D6"/>
    <w:rsid w:val="00746BFF"/>
    <w:rsid w:val="00746F5C"/>
    <w:rsid w:val="00746F8A"/>
    <w:rsid w:val="007473E1"/>
    <w:rsid w:val="00747897"/>
    <w:rsid w:val="00747B85"/>
    <w:rsid w:val="00747E47"/>
    <w:rsid w:val="00750192"/>
    <w:rsid w:val="007504E1"/>
    <w:rsid w:val="00750544"/>
    <w:rsid w:val="00750804"/>
    <w:rsid w:val="007509AB"/>
    <w:rsid w:val="00750D97"/>
    <w:rsid w:val="00751689"/>
    <w:rsid w:val="007524AA"/>
    <w:rsid w:val="00753744"/>
    <w:rsid w:val="00753A93"/>
    <w:rsid w:val="007551C9"/>
    <w:rsid w:val="00755663"/>
    <w:rsid w:val="00756386"/>
    <w:rsid w:val="00756603"/>
    <w:rsid w:val="007575C0"/>
    <w:rsid w:val="00757D2F"/>
    <w:rsid w:val="0076000E"/>
    <w:rsid w:val="00760779"/>
    <w:rsid w:val="00760C00"/>
    <w:rsid w:val="007610E9"/>
    <w:rsid w:val="00761728"/>
    <w:rsid w:val="00761C6C"/>
    <w:rsid w:val="00762B72"/>
    <w:rsid w:val="007639C5"/>
    <w:rsid w:val="00763CCB"/>
    <w:rsid w:val="007642B4"/>
    <w:rsid w:val="007642F0"/>
    <w:rsid w:val="007648D0"/>
    <w:rsid w:val="00764C45"/>
    <w:rsid w:val="00764C7F"/>
    <w:rsid w:val="00766277"/>
    <w:rsid w:val="0076656A"/>
    <w:rsid w:val="00766701"/>
    <w:rsid w:val="00766911"/>
    <w:rsid w:val="00767793"/>
    <w:rsid w:val="007679D8"/>
    <w:rsid w:val="007706BD"/>
    <w:rsid w:val="00770803"/>
    <w:rsid w:val="00771319"/>
    <w:rsid w:val="007713E8"/>
    <w:rsid w:val="00771794"/>
    <w:rsid w:val="007719FD"/>
    <w:rsid w:val="00771CCF"/>
    <w:rsid w:val="00771F7D"/>
    <w:rsid w:val="00772C3E"/>
    <w:rsid w:val="007736E8"/>
    <w:rsid w:val="00773ADB"/>
    <w:rsid w:val="00774400"/>
    <w:rsid w:val="00774ACE"/>
    <w:rsid w:val="00774E8A"/>
    <w:rsid w:val="0077510C"/>
    <w:rsid w:val="00775823"/>
    <w:rsid w:val="007759E0"/>
    <w:rsid w:val="00775F57"/>
    <w:rsid w:val="00776584"/>
    <w:rsid w:val="007769EF"/>
    <w:rsid w:val="00776D4F"/>
    <w:rsid w:val="00776DDC"/>
    <w:rsid w:val="007770F9"/>
    <w:rsid w:val="00777179"/>
    <w:rsid w:val="00777533"/>
    <w:rsid w:val="00777945"/>
    <w:rsid w:val="00777AB1"/>
    <w:rsid w:val="00777D40"/>
    <w:rsid w:val="00780B8D"/>
    <w:rsid w:val="00780B8E"/>
    <w:rsid w:val="00781649"/>
    <w:rsid w:val="007823D6"/>
    <w:rsid w:val="0078254E"/>
    <w:rsid w:val="00782628"/>
    <w:rsid w:val="007826AB"/>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4CBF"/>
    <w:rsid w:val="00795365"/>
    <w:rsid w:val="0079567E"/>
    <w:rsid w:val="007961D5"/>
    <w:rsid w:val="00796A6F"/>
    <w:rsid w:val="00796C5D"/>
    <w:rsid w:val="00797B06"/>
    <w:rsid w:val="00797B9C"/>
    <w:rsid w:val="007A0483"/>
    <w:rsid w:val="007A1065"/>
    <w:rsid w:val="007A122D"/>
    <w:rsid w:val="007A1D86"/>
    <w:rsid w:val="007A2566"/>
    <w:rsid w:val="007A2A97"/>
    <w:rsid w:val="007A2CDC"/>
    <w:rsid w:val="007A371B"/>
    <w:rsid w:val="007A3832"/>
    <w:rsid w:val="007A3A0F"/>
    <w:rsid w:val="007A3E60"/>
    <w:rsid w:val="007A407D"/>
    <w:rsid w:val="007A42C3"/>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FB4"/>
    <w:rsid w:val="007B6591"/>
    <w:rsid w:val="007B6B2B"/>
    <w:rsid w:val="007B7949"/>
    <w:rsid w:val="007B7D30"/>
    <w:rsid w:val="007B7EC8"/>
    <w:rsid w:val="007C0FA9"/>
    <w:rsid w:val="007C2413"/>
    <w:rsid w:val="007C24B3"/>
    <w:rsid w:val="007C25AE"/>
    <w:rsid w:val="007C3152"/>
    <w:rsid w:val="007C333B"/>
    <w:rsid w:val="007C3914"/>
    <w:rsid w:val="007C3CEA"/>
    <w:rsid w:val="007C3D92"/>
    <w:rsid w:val="007C3E98"/>
    <w:rsid w:val="007C5A0D"/>
    <w:rsid w:val="007C5A8F"/>
    <w:rsid w:val="007C5B38"/>
    <w:rsid w:val="007C61BD"/>
    <w:rsid w:val="007C6ACD"/>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1B72"/>
    <w:rsid w:val="007E3EE3"/>
    <w:rsid w:val="007E57DE"/>
    <w:rsid w:val="007E5902"/>
    <w:rsid w:val="007E6719"/>
    <w:rsid w:val="007E68ED"/>
    <w:rsid w:val="007E69ED"/>
    <w:rsid w:val="007E795A"/>
    <w:rsid w:val="007E7B2D"/>
    <w:rsid w:val="007F0221"/>
    <w:rsid w:val="007F0236"/>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8F0"/>
    <w:rsid w:val="007F795F"/>
    <w:rsid w:val="0080069C"/>
    <w:rsid w:val="008006FD"/>
    <w:rsid w:val="0080118D"/>
    <w:rsid w:val="0080148D"/>
    <w:rsid w:val="0080156B"/>
    <w:rsid w:val="00801A3A"/>
    <w:rsid w:val="00801C59"/>
    <w:rsid w:val="00804114"/>
    <w:rsid w:val="00804634"/>
    <w:rsid w:val="008047E8"/>
    <w:rsid w:val="0080531E"/>
    <w:rsid w:val="0080591B"/>
    <w:rsid w:val="00805C3D"/>
    <w:rsid w:val="00805EC3"/>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84C"/>
    <w:rsid w:val="00815D31"/>
    <w:rsid w:val="0081601F"/>
    <w:rsid w:val="00816064"/>
    <w:rsid w:val="008174B2"/>
    <w:rsid w:val="008177F9"/>
    <w:rsid w:val="00817CFF"/>
    <w:rsid w:val="0082000D"/>
    <w:rsid w:val="0082037E"/>
    <w:rsid w:val="00820C9C"/>
    <w:rsid w:val="00820F55"/>
    <w:rsid w:val="00821572"/>
    <w:rsid w:val="008218CD"/>
    <w:rsid w:val="00822310"/>
    <w:rsid w:val="00823794"/>
    <w:rsid w:val="008237F4"/>
    <w:rsid w:val="00823EF3"/>
    <w:rsid w:val="00823F67"/>
    <w:rsid w:val="00824022"/>
    <w:rsid w:val="0082483A"/>
    <w:rsid w:val="00824A81"/>
    <w:rsid w:val="008255DC"/>
    <w:rsid w:val="008257B8"/>
    <w:rsid w:val="008260ED"/>
    <w:rsid w:val="0082699D"/>
    <w:rsid w:val="00826AA4"/>
    <w:rsid w:val="00826E6B"/>
    <w:rsid w:val="008275FD"/>
    <w:rsid w:val="00830921"/>
    <w:rsid w:val="00830BA1"/>
    <w:rsid w:val="00830EB2"/>
    <w:rsid w:val="00831652"/>
    <w:rsid w:val="0083202E"/>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034"/>
    <w:rsid w:val="0084184A"/>
    <w:rsid w:val="008423F2"/>
    <w:rsid w:val="00842A30"/>
    <w:rsid w:val="00842F71"/>
    <w:rsid w:val="00843179"/>
    <w:rsid w:val="0084386A"/>
    <w:rsid w:val="00843E0E"/>
    <w:rsid w:val="008442EA"/>
    <w:rsid w:val="00844589"/>
    <w:rsid w:val="00844794"/>
    <w:rsid w:val="00844FE7"/>
    <w:rsid w:val="00845103"/>
    <w:rsid w:val="00845969"/>
    <w:rsid w:val="00845F37"/>
    <w:rsid w:val="00845FF5"/>
    <w:rsid w:val="00846001"/>
    <w:rsid w:val="0084615D"/>
    <w:rsid w:val="0084642A"/>
    <w:rsid w:val="008465C4"/>
    <w:rsid w:val="00846710"/>
    <w:rsid w:val="008478ED"/>
    <w:rsid w:val="00850105"/>
    <w:rsid w:val="00850143"/>
    <w:rsid w:val="0085087F"/>
    <w:rsid w:val="00851728"/>
    <w:rsid w:val="00851DFF"/>
    <w:rsid w:val="00852997"/>
    <w:rsid w:val="00853084"/>
    <w:rsid w:val="00853142"/>
    <w:rsid w:val="00853F4F"/>
    <w:rsid w:val="008540A6"/>
    <w:rsid w:val="00854420"/>
    <w:rsid w:val="00854481"/>
    <w:rsid w:val="008555EF"/>
    <w:rsid w:val="00857153"/>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0612"/>
    <w:rsid w:val="008713D6"/>
    <w:rsid w:val="00871643"/>
    <w:rsid w:val="0087168D"/>
    <w:rsid w:val="008719A5"/>
    <w:rsid w:val="0087281D"/>
    <w:rsid w:val="008732B2"/>
    <w:rsid w:val="008732D8"/>
    <w:rsid w:val="00873377"/>
    <w:rsid w:val="00873577"/>
    <w:rsid w:val="0087409F"/>
    <w:rsid w:val="00874D58"/>
    <w:rsid w:val="008750D2"/>
    <w:rsid w:val="00875893"/>
    <w:rsid w:val="00875A85"/>
    <w:rsid w:val="00875AB5"/>
    <w:rsid w:val="00875C91"/>
    <w:rsid w:val="00875F85"/>
    <w:rsid w:val="0087697A"/>
    <w:rsid w:val="00876C6B"/>
    <w:rsid w:val="00876DC9"/>
    <w:rsid w:val="00877125"/>
    <w:rsid w:val="008777C2"/>
    <w:rsid w:val="0088063B"/>
    <w:rsid w:val="00881511"/>
    <w:rsid w:val="00882448"/>
    <w:rsid w:val="00882F1D"/>
    <w:rsid w:val="00883A4D"/>
    <w:rsid w:val="00883B21"/>
    <w:rsid w:val="00883F8F"/>
    <w:rsid w:val="00884235"/>
    <w:rsid w:val="00884287"/>
    <w:rsid w:val="00885285"/>
    <w:rsid w:val="00885985"/>
    <w:rsid w:val="00886432"/>
    <w:rsid w:val="00886699"/>
    <w:rsid w:val="0088706B"/>
    <w:rsid w:val="0088709A"/>
    <w:rsid w:val="0088790C"/>
    <w:rsid w:val="0089194D"/>
    <w:rsid w:val="0089199F"/>
    <w:rsid w:val="00891C32"/>
    <w:rsid w:val="00891D7F"/>
    <w:rsid w:val="00892265"/>
    <w:rsid w:val="0089233E"/>
    <w:rsid w:val="00892EF5"/>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301"/>
    <w:rsid w:val="008A2695"/>
    <w:rsid w:val="008A2A33"/>
    <w:rsid w:val="008A2DC9"/>
    <w:rsid w:val="008A2FF1"/>
    <w:rsid w:val="008A32D4"/>
    <w:rsid w:val="008A367F"/>
    <w:rsid w:val="008A37AF"/>
    <w:rsid w:val="008A3870"/>
    <w:rsid w:val="008A3D62"/>
    <w:rsid w:val="008A448D"/>
    <w:rsid w:val="008A4577"/>
    <w:rsid w:val="008A4A55"/>
    <w:rsid w:val="008A506F"/>
    <w:rsid w:val="008A528A"/>
    <w:rsid w:val="008A5298"/>
    <w:rsid w:val="008A535A"/>
    <w:rsid w:val="008A5E82"/>
    <w:rsid w:val="008A720F"/>
    <w:rsid w:val="008A7498"/>
    <w:rsid w:val="008A7C72"/>
    <w:rsid w:val="008B04F2"/>
    <w:rsid w:val="008B0D0E"/>
    <w:rsid w:val="008B12BB"/>
    <w:rsid w:val="008B1411"/>
    <w:rsid w:val="008B17A2"/>
    <w:rsid w:val="008B25F2"/>
    <w:rsid w:val="008B2643"/>
    <w:rsid w:val="008B2FAE"/>
    <w:rsid w:val="008B2FDF"/>
    <w:rsid w:val="008B3317"/>
    <w:rsid w:val="008B414B"/>
    <w:rsid w:val="008B4E0E"/>
    <w:rsid w:val="008B4FB9"/>
    <w:rsid w:val="008B5715"/>
    <w:rsid w:val="008B5A2D"/>
    <w:rsid w:val="008B5BC2"/>
    <w:rsid w:val="008B5E54"/>
    <w:rsid w:val="008B60BB"/>
    <w:rsid w:val="008B6732"/>
    <w:rsid w:val="008B68EC"/>
    <w:rsid w:val="008B711E"/>
    <w:rsid w:val="008B7CDA"/>
    <w:rsid w:val="008C042F"/>
    <w:rsid w:val="008C057B"/>
    <w:rsid w:val="008C0CAC"/>
    <w:rsid w:val="008C13B4"/>
    <w:rsid w:val="008C1557"/>
    <w:rsid w:val="008C1B8C"/>
    <w:rsid w:val="008C2306"/>
    <w:rsid w:val="008C26D1"/>
    <w:rsid w:val="008C2B7F"/>
    <w:rsid w:val="008C36AC"/>
    <w:rsid w:val="008C3958"/>
    <w:rsid w:val="008C4953"/>
    <w:rsid w:val="008C4E44"/>
    <w:rsid w:val="008C5084"/>
    <w:rsid w:val="008C6255"/>
    <w:rsid w:val="008C684B"/>
    <w:rsid w:val="008C6ABD"/>
    <w:rsid w:val="008C6F18"/>
    <w:rsid w:val="008C7685"/>
    <w:rsid w:val="008C77B0"/>
    <w:rsid w:val="008D007A"/>
    <w:rsid w:val="008D07DE"/>
    <w:rsid w:val="008D0831"/>
    <w:rsid w:val="008D0E40"/>
    <w:rsid w:val="008D1E7F"/>
    <w:rsid w:val="008D2367"/>
    <w:rsid w:val="008D427A"/>
    <w:rsid w:val="008D4C35"/>
    <w:rsid w:val="008D4DD5"/>
    <w:rsid w:val="008D5657"/>
    <w:rsid w:val="008D6752"/>
    <w:rsid w:val="008D69E7"/>
    <w:rsid w:val="008D6C1A"/>
    <w:rsid w:val="008D6FC1"/>
    <w:rsid w:val="008D715C"/>
    <w:rsid w:val="008E0140"/>
    <w:rsid w:val="008E0688"/>
    <w:rsid w:val="008E0BEF"/>
    <w:rsid w:val="008E103C"/>
    <w:rsid w:val="008E266D"/>
    <w:rsid w:val="008E2F0C"/>
    <w:rsid w:val="008E3E23"/>
    <w:rsid w:val="008E4405"/>
    <w:rsid w:val="008E547B"/>
    <w:rsid w:val="008E5DF8"/>
    <w:rsid w:val="008E6043"/>
    <w:rsid w:val="008F0250"/>
    <w:rsid w:val="008F11F4"/>
    <w:rsid w:val="008F1952"/>
    <w:rsid w:val="008F254D"/>
    <w:rsid w:val="008F2732"/>
    <w:rsid w:val="008F310B"/>
    <w:rsid w:val="008F322B"/>
    <w:rsid w:val="008F34CB"/>
    <w:rsid w:val="008F3519"/>
    <w:rsid w:val="008F3AD3"/>
    <w:rsid w:val="008F3CA7"/>
    <w:rsid w:val="008F443F"/>
    <w:rsid w:val="008F5DE5"/>
    <w:rsid w:val="008F5E42"/>
    <w:rsid w:val="008F63B1"/>
    <w:rsid w:val="008F6973"/>
    <w:rsid w:val="008F6E6A"/>
    <w:rsid w:val="008F7AA7"/>
    <w:rsid w:val="008F7F94"/>
    <w:rsid w:val="00900947"/>
    <w:rsid w:val="00900EB8"/>
    <w:rsid w:val="00900FBA"/>
    <w:rsid w:val="0090240E"/>
    <w:rsid w:val="00902E5B"/>
    <w:rsid w:val="00903FD9"/>
    <w:rsid w:val="0090443F"/>
    <w:rsid w:val="00904927"/>
    <w:rsid w:val="00904CF5"/>
    <w:rsid w:val="00905259"/>
    <w:rsid w:val="0090556C"/>
    <w:rsid w:val="00905633"/>
    <w:rsid w:val="00905EAE"/>
    <w:rsid w:val="009060C4"/>
    <w:rsid w:val="00906C91"/>
    <w:rsid w:val="00906C95"/>
    <w:rsid w:val="00907656"/>
    <w:rsid w:val="00907E47"/>
    <w:rsid w:val="009115EF"/>
    <w:rsid w:val="009116DD"/>
    <w:rsid w:val="009121B2"/>
    <w:rsid w:val="00912D1C"/>
    <w:rsid w:val="00913019"/>
    <w:rsid w:val="0091325E"/>
    <w:rsid w:val="009135D6"/>
    <w:rsid w:val="00913F1E"/>
    <w:rsid w:val="00913FB2"/>
    <w:rsid w:val="009140C4"/>
    <w:rsid w:val="009144A9"/>
    <w:rsid w:val="0091468B"/>
    <w:rsid w:val="0091526F"/>
    <w:rsid w:val="009153D2"/>
    <w:rsid w:val="00916286"/>
    <w:rsid w:val="00916595"/>
    <w:rsid w:val="00916C47"/>
    <w:rsid w:val="009171AD"/>
    <w:rsid w:val="00917569"/>
    <w:rsid w:val="00920174"/>
    <w:rsid w:val="009216B2"/>
    <w:rsid w:val="009219D2"/>
    <w:rsid w:val="00921A4E"/>
    <w:rsid w:val="00921E37"/>
    <w:rsid w:val="00922511"/>
    <w:rsid w:val="00922F07"/>
    <w:rsid w:val="00923463"/>
    <w:rsid w:val="009243CC"/>
    <w:rsid w:val="0092519F"/>
    <w:rsid w:val="00925238"/>
    <w:rsid w:val="00925ACF"/>
    <w:rsid w:val="0092615D"/>
    <w:rsid w:val="00926546"/>
    <w:rsid w:val="009265A1"/>
    <w:rsid w:val="00927700"/>
    <w:rsid w:val="00927FB6"/>
    <w:rsid w:val="0093036E"/>
    <w:rsid w:val="00931224"/>
    <w:rsid w:val="0093143C"/>
    <w:rsid w:val="0093264C"/>
    <w:rsid w:val="009333D3"/>
    <w:rsid w:val="009339B6"/>
    <w:rsid w:val="00933B4C"/>
    <w:rsid w:val="00933D17"/>
    <w:rsid w:val="00933DC4"/>
    <w:rsid w:val="0093431B"/>
    <w:rsid w:val="009346D6"/>
    <w:rsid w:val="00934743"/>
    <w:rsid w:val="0093487E"/>
    <w:rsid w:val="00934FFE"/>
    <w:rsid w:val="0093528C"/>
    <w:rsid w:val="00936405"/>
    <w:rsid w:val="00936B64"/>
    <w:rsid w:val="009379C4"/>
    <w:rsid w:val="0094041A"/>
    <w:rsid w:val="00940D32"/>
    <w:rsid w:val="0094190D"/>
    <w:rsid w:val="00942354"/>
    <w:rsid w:val="00942681"/>
    <w:rsid w:val="009435E2"/>
    <w:rsid w:val="00943A7E"/>
    <w:rsid w:val="00943E42"/>
    <w:rsid w:val="00943E5D"/>
    <w:rsid w:val="00944728"/>
    <w:rsid w:val="00945019"/>
    <w:rsid w:val="009453E8"/>
    <w:rsid w:val="00945664"/>
    <w:rsid w:val="00945AD1"/>
    <w:rsid w:val="00946620"/>
    <w:rsid w:val="00946644"/>
    <w:rsid w:val="00946ECB"/>
    <w:rsid w:val="00947268"/>
    <w:rsid w:val="0094750E"/>
    <w:rsid w:val="00947C94"/>
    <w:rsid w:val="009507C8"/>
    <w:rsid w:val="0095115E"/>
    <w:rsid w:val="0095118A"/>
    <w:rsid w:val="00952468"/>
    <w:rsid w:val="0095375D"/>
    <w:rsid w:val="00954259"/>
    <w:rsid w:val="00954767"/>
    <w:rsid w:val="0095487A"/>
    <w:rsid w:val="009548FB"/>
    <w:rsid w:val="0095538B"/>
    <w:rsid w:val="009575B9"/>
    <w:rsid w:val="00957AF7"/>
    <w:rsid w:val="00960ACA"/>
    <w:rsid w:val="00960C4F"/>
    <w:rsid w:val="0096217C"/>
    <w:rsid w:val="00962441"/>
    <w:rsid w:val="00963277"/>
    <w:rsid w:val="009645ED"/>
    <w:rsid w:val="00964B53"/>
    <w:rsid w:val="00964C3F"/>
    <w:rsid w:val="00964C6C"/>
    <w:rsid w:val="00965176"/>
    <w:rsid w:val="00965240"/>
    <w:rsid w:val="00965847"/>
    <w:rsid w:val="00965A3E"/>
    <w:rsid w:val="00965C48"/>
    <w:rsid w:val="00966D9D"/>
    <w:rsid w:val="00966E4A"/>
    <w:rsid w:val="00967041"/>
    <w:rsid w:val="00970918"/>
    <w:rsid w:val="0097099E"/>
    <w:rsid w:val="00970B1C"/>
    <w:rsid w:val="00971151"/>
    <w:rsid w:val="00971761"/>
    <w:rsid w:val="0097216F"/>
    <w:rsid w:val="00972C3B"/>
    <w:rsid w:val="00973057"/>
    <w:rsid w:val="00974145"/>
    <w:rsid w:val="009749DD"/>
    <w:rsid w:val="00974D50"/>
    <w:rsid w:val="009750F8"/>
    <w:rsid w:val="009751AF"/>
    <w:rsid w:val="00975326"/>
    <w:rsid w:val="00975DEA"/>
    <w:rsid w:val="0097737A"/>
    <w:rsid w:val="00977CDF"/>
    <w:rsid w:val="0098043F"/>
    <w:rsid w:val="00980D65"/>
    <w:rsid w:val="00981038"/>
    <w:rsid w:val="0098106E"/>
    <w:rsid w:val="00981511"/>
    <w:rsid w:val="00981D1C"/>
    <w:rsid w:val="00981E1C"/>
    <w:rsid w:val="00982063"/>
    <w:rsid w:val="00982118"/>
    <w:rsid w:val="009824E7"/>
    <w:rsid w:val="00982C62"/>
    <w:rsid w:val="00982C91"/>
    <w:rsid w:val="00982F76"/>
    <w:rsid w:val="00982FA3"/>
    <w:rsid w:val="009840FD"/>
    <w:rsid w:val="00984701"/>
    <w:rsid w:val="00984847"/>
    <w:rsid w:val="00984BEC"/>
    <w:rsid w:val="00985EB8"/>
    <w:rsid w:val="00985FB3"/>
    <w:rsid w:val="00986566"/>
    <w:rsid w:val="00986C76"/>
    <w:rsid w:val="00986CC1"/>
    <w:rsid w:val="00986F4E"/>
    <w:rsid w:val="00987191"/>
    <w:rsid w:val="00987A5A"/>
    <w:rsid w:val="00987CB4"/>
    <w:rsid w:val="0099097E"/>
    <w:rsid w:val="009921FC"/>
    <w:rsid w:val="0099272B"/>
    <w:rsid w:val="00992A0E"/>
    <w:rsid w:val="0099399E"/>
    <w:rsid w:val="0099413C"/>
    <w:rsid w:val="00994230"/>
    <w:rsid w:val="00994425"/>
    <w:rsid w:val="0099479E"/>
    <w:rsid w:val="009951D8"/>
    <w:rsid w:val="00995355"/>
    <w:rsid w:val="0099586F"/>
    <w:rsid w:val="00996CB5"/>
    <w:rsid w:val="0099719E"/>
    <w:rsid w:val="009A0169"/>
    <w:rsid w:val="009A1B56"/>
    <w:rsid w:val="009A2A8A"/>
    <w:rsid w:val="009A3C93"/>
    <w:rsid w:val="009A3FD0"/>
    <w:rsid w:val="009A40C9"/>
    <w:rsid w:val="009A51C7"/>
    <w:rsid w:val="009A571E"/>
    <w:rsid w:val="009A59EC"/>
    <w:rsid w:val="009A5C56"/>
    <w:rsid w:val="009A5C81"/>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1E4"/>
    <w:rsid w:val="009B7887"/>
    <w:rsid w:val="009B7A30"/>
    <w:rsid w:val="009C04EE"/>
    <w:rsid w:val="009C0CD4"/>
    <w:rsid w:val="009C15E7"/>
    <w:rsid w:val="009C17C8"/>
    <w:rsid w:val="009C2AB4"/>
    <w:rsid w:val="009C385B"/>
    <w:rsid w:val="009C3994"/>
    <w:rsid w:val="009C3E3C"/>
    <w:rsid w:val="009C4353"/>
    <w:rsid w:val="009C49C2"/>
    <w:rsid w:val="009C4E2D"/>
    <w:rsid w:val="009C4F41"/>
    <w:rsid w:val="009C62C0"/>
    <w:rsid w:val="009C6871"/>
    <w:rsid w:val="009C6A88"/>
    <w:rsid w:val="009C765D"/>
    <w:rsid w:val="009C7ADA"/>
    <w:rsid w:val="009D000A"/>
    <w:rsid w:val="009D1A34"/>
    <w:rsid w:val="009D1A86"/>
    <w:rsid w:val="009D1E12"/>
    <w:rsid w:val="009D2DA9"/>
    <w:rsid w:val="009D2E93"/>
    <w:rsid w:val="009D2EA9"/>
    <w:rsid w:val="009D3038"/>
    <w:rsid w:val="009D34C0"/>
    <w:rsid w:val="009D35FB"/>
    <w:rsid w:val="009D4BBE"/>
    <w:rsid w:val="009D4E16"/>
    <w:rsid w:val="009D5893"/>
    <w:rsid w:val="009D594E"/>
    <w:rsid w:val="009D6620"/>
    <w:rsid w:val="009D6C54"/>
    <w:rsid w:val="009D72B0"/>
    <w:rsid w:val="009D77CE"/>
    <w:rsid w:val="009D7923"/>
    <w:rsid w:val="009D7CA5"/>
    <w:rsid w:val="009D7DE3"/>
    <w:rsid w:val="009E004A"/>
    <w:rsid w:val="009E066B"/>
    <w:rsid w:val="009E1515"/>
    <w:rsid w:val="009E1CFF"/>
    <w:rsid w:val="009E1FEE"/>
    <w:rsid w:val="009E23EA"/>
    <w:rsid w:val="009E2D24"/>
    <w:rsid w:val="009E2EA0"/>
    <w:rsid w:val="009E305F"/>
    <w:rsid w:val="009E36FF"/>
    <w:rsid w:val="009E37D3"/>
    <w:rsid w:val="009E3C81"/>
    <w:rsid w:val="009E5028"/>
    <w:rsid w:val="009E50FB"/>
    <w:rsid w:val="009E5280"/>
    <w:rsid w:val="009E5386"/>
    <w:rsid w:val="009E5DD1"/>
    <w:rsid w:val="009E60AD"/>
    <w:rsid w:val="009E68C8"/>
    <w:rsid w:val="009E6AB5"/>
    <w:rsid w:val="009E6DAB"/>
    <w:rsid w:val="009E6F4B"/>
    <w:rsid w:val="009E703C"/>
    <w:rsid w:val="009E7238"/>
    <w:rsid w:val="009E7A45"/>
    <w:rsid w:val="009E7E4C"/>
    <w:rsid w:val="009F08F5"/>
    <w:rsid w:val="009F0956"/>
    <w:rsid w:val="009F0EE5"/>
    <w:rsid w:val="009F1264"/>
    <w:rsid w:val="009F1CEC"/>
    <w:rsid w:val="009F1D7F"/>
    <w:rsid w:val="009F245B"/>
    <w:rsid w:val="009F25E6"/>
    <w:rsid w:val="009F2BE8"/>
    <w:rsid w:val="009F2F09"/>
    <w:rsid w:val="009F39A7"/>
    <w:rsid w:val="009F40B7"/>
    <w:rsid w:val="009F4188"/>
    <w:rsid w:val="009F4302"/>
    <w:rsid w:val="009F4310"/>
    <w:rsid w:val="009F4393"/>
    <w:rsid w:val="009F4BE9"/>
    <w:rsid w:val="009F62D3"/>
    <w:rsid w:val="009F637A"/>
    <w:rsid w:val="00A00112"/>
    <w:rsid w:val="00A008B5"/>
    <w:rsid w:val="00A017B4"/>
    <w:rsid w:val="00A01C53"/>
    <w:rsid w:val="00A01D38"/>
    <w:rsid w:val="00A02414"/>
    <w:rsid w:val="00A025B9"/>
    <w:rsid w:val="00A03136"/>
    <w:rsid w:val="00A0355C"/>
    <w:rsid w:val="00A03A13"/>
    <w:rsid w:val="00A040CD"/>
    <w:rsid w:val="00A040D0"/>
    <w:rsid w:val="00A04429"/>
    <w:rsid w:val="00A054A1"/>
    <w:rsid w:val="00A06446"/>
    <w:rsid w:val="00A06697"/>
    <w:rsid w:val="00A06C40"/>
    <w:rsid w:val="00A06F0C"/>
    <w:rsid w:val="00A10586"/>
    <w:rsid w:val="00A10985"/>
    <w:rsid w:val="00A10A48"/>
    <w:rsid w:val="00A110DA"/>
    <w:rsid w:val="00A1132B"/>
    <w:rsid w:val="00A11930"/>
    <w:rsid w:val="00A11B54"/>
    <w:rsid w:val="00A11CDC"/>
    <w:rsid w:val="00A1238C"/>
    <w:rsid w:val="00A1263D"/>
    <w:rsid w:val="00A12AF2"/>
    <w:rsid w:val="00A12D8A"/>
    <w:rsid w:val="00A12E6C"/>
    <w:rsid w:val="00A136D0"/>
    <w:rsid w:val="00A139BB"/>
    <w:rsid w:val="00A13D1A"/>
    <w:rsid w:val="00A149E8"/>
    <w:rsid w:val="00A14DC2"/>
    <w:rsid w:val="00A14DD6"/>
    <w:rsid w:val="00A15D5E"/>
    <w:rsid w:val="00A15DBC"/>
    <w:rsid w:val="00A161F8"/>
    <w:rsid w:val="00A169FA"/>
    <w:rsid w:val="00A16CED"/>
    <w:rsid w:val="00A1766A"/>
    <w:rsid w:val="00A200F4"/>
    <w:rsid w:val="00A206C9"/>
    <w:rsid w:val="00A20C27"/>
    <w:rsid w:val="00A20E7D"/>
    <w:rsid w:val="00A20F4A"/>
    <w:rsid w:val="00A216BC"/>
    <w:rsid w:val="00A22F1D"/>
    <w:rsid w:val="00A23554"/>
    <w:rsid w:val="00A23931"/>
    <w:rsid w:val="00A23FD6"/>
    <w:rsid w:val="00A25317"/>
    <w:rsid w:val="00A25706"/>
    <w:rsid w:val="00A25D84"/>
    <w:rsid w:val="00A26029"/>
    <w:rsid w:val="00A262E4"/>
    <w:rsid w:val="00A268EA"/>
    <w:rsid w:val="00A30C58"/>
    <w:rsid w:val="00A310FC"/>
    <w:rsid w:val="00A3135F"/>
    <w:rsid w:val="00A314C6"/>
    <w:rsid w:val="00A31705"/>
    <w:rsid w:val="00A31CE0"/>
    <w:rsid w:val="00A31FA9"/>
    <w:rsid w:val="00A333BF"/>
    <w:rsid w:val="00A33825"/>
    <w:rsid w:val="00A3398F"/>
    <w:rsid w:val="00A35583"/>
    <w:rsid w:val="00A363EF"/>
    <w:rsid w:val="00A36596"/>
    <w:rsid w:val="00A367BC"/>
    <w:rsid w:val="00A36DFE"/>
    <w:rsid w:val="00A370FD"/>
    <w:rsid w:val="00A3798C"/>
    <w:rsid w:val="00A37DD9"/>
    <w:rsid w:val="00A40ED7"/>
    <w:rsid w:val="00A40F83"/>
    <w:rsid w:val="00A412BA"/>
    <w:rsid w:val="00A41416"/>
    <w:rsid w:val="00A4200D"/>
    <w:rsid w:val="00A424BF"/>
    <w:rsid w:val="00A4258E"/>
    <w:rsid w:val="00A432D1"/>
    <w:rsid w:val="00A435EE"/>
    <w:rsid w:val="00A43716"/>
    <w:rsid w:val="00A442C5"/>
    <w:rsid w:val="00A44712"/>
    <w:rsid w:val="00A44AF5"/>
    <w:rsid w:val="00A44B8B"/>
    <w:rsid w:val="00A45050"/>
    <w:rsid w:val="00A45254"/>
    <w:rsid w:val="00A45EC4"/>
    <w:rsid w:val="00A46DD3"/>
    <w:rsid w:val="00A47212"/>
    <w:rsid w:val="00A473E6"/>
    <w:rsid w:val="00A474EA"/>
    <w:rsid w:val="00A47C99"/>
    <w:rsid w:val="00A47E45"/>
    <w:rsid w:val="00A501B2"/>
    <w:rsid w:val="00A5034A"/>
    <w:rsid w:val="00A50FCB"/>
    <w:rsid w:val="00A50FFA"/>
    <w:rsid w:val="00A51DB4"/>
    <w:rsid w:val="00A539D1"/>
    <w:rsid w:val="00A54DAE"/>
    <w:rsid w:val="00A56D3B"/>
    <w:rsid w:val="00A57450"/>
    <w:rsid w:val="00A57479"/>
    <w:rsid w:val="00A57C08"/>
    <w:rsid w:val="00A600D9"/>
    <w:rsid w:val="00A604CD"/>
    <w:rsid w:val="00A6285C"/>
    <w:rsid w:val="00A637A0"/>
    <w:rsid w:val="00A63ECD"/>
    <w:rsid w:val="00A64093"/>
    <w:rsid w:val="00A640EB"/>
    <w:rsid w:val="00A64815"/>
    <w:rsid w:val="00A65043"/>
    <w:rsid w:val="00A650D0"/>
    <w:rsid w:val="00A66C50"/>
    <w:rsid w:val="00A66DF9"/>
    <w:rsid w:val="00A704E4"/>
    <w:rsid w:val="00A7136A"/>
    <w:rsid w:val="00A71C44"/>
    <w:rsid w:val="00A72296"/>
    <w:rsid w:val="00A7388E"/>
    <w:rsid w:val="00A74544"/>
    <w:rsid w:val="00A74548"/>
    <w:rsid w:val="00A74DF2"/>
    <w:rsid w:val="00A74E4D"/>
    <w:rsid w:val="00A75633"/>
    <w:rsid w:val="00A7592E"/>
    <w:rsid w:val="00A76C1F"/>
    <w:rsid w:val="00A803FC"/>
    <w:rsid w:val="00A8071A"/>
    <w:rsid w:val="00A80DD9"/>
    <w:rsid w:val="00A80FCA"/>
    <w:rsid w:val="00A8146F"/>
    <w:rsid w:val="00A81CBC"/>
    <w:rsid w:val="00A82506"/>
    <w:rsid w:val="00A837CE"/>
    <w:rsid w:val="00A83DB5"/>
    <w:rsid w:val="00A83FBA"/>
    <w:rsid w:val="00A84636"/>
    <w:rsid w:val="00A84FE1"/>
    <w:rsid w:val="00A85080"/>
    <w:rsid w:val="00A85337"/>
    <w:rsid w:val="00A854D5"/>
    <w:rsid w:val="00A85506"/>
    <w:rsid w:val="00A8626D"/>
    <w:rsid w:val="00A86406"/>
    <w:rsid w:val="00A86853"/>
    <w:rsid w:val="00A86AA5"/>
    <w:rsid w:val="00A86B75"/>
    <w:rsid w:val="00A86E75"/>
    <w:rsid w:val="00A86F33"/>
    <w:rsid w:val="00A87AF0"/>
    <w:rsid w:val="00A9065F"/>
    <w:rsid w:val="00A90B0E"/>
    <w:rsid w:val="00A91AA1"/>
    <w:rsid w:val="00A91C8C"/>
    <w:rsid w:val="00A91F0D"/>
    <w:rsid w:val="00A9235A"/>
    <w:rsid w:val="00A92FF7"/>
    <w:rsid w:val="00A93069"/>
    <w:rsid w:val="00A9433B"/>
    <w:rsid w:val="00A9468F"/>
    <w:rsid w:val="00A9498D"/>
    <w:rsid w:val="00A95335"/>
    <w:rsid w:val="00A9566B"/>
    <w:rsid w:val="00A963D6"/>
    <w:rsid w:val="00A9657F"/>
    <w:rsid w:val="00A97472"/>
    <w:rsid w:val="00A9797D"/>
    <w:rsid w:val="00A97B4B"/>
    <w:rsid w:val="00AA015F"/>
    <w:rsid w:val="00AA0C3A"/>
    <w:rsid w:val="00AA1723"/>
    <w:rsid w:val="00AA190D"/>
    <w:rsid w:val="00AA1FDD"/>
    <w:rsid w:val="00AA22C3"/>
    <w:rsid w:val="00AA230D"/>
    <w:rsid w:val="00AA4941"/>
    <w:rsid w:val="00AA49E9"/>
    <w:rsid w:val="00AA5475"/>
    <w:rsid w:val="00AA5876"/>
    <w:rsid w:val="00AA5DBB"/>
    <w:rsid w:val="00AA646F"/>
    <w:rsid w:val="00AA676E"/>
    <w:rsid w:val="00AA6A1E"/>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07C1"/>
    <w:rsid w:val="00AC154B"/>
    <w:rsid w:val="00AC1B72"/>
    <w:rsid w:val="00AC26FE"/>
    <w:rsid w:val="00AC350D"/>
    <w:rsid w:val="00AC3568"/>
    <w:rsid w:val="00AC3CF2"/>
    <w:rsid w:val="00AC47EC"/>
    <w:rsid w:val="00AC4E5D"/>
    <w:rsid w:val="00AC4FE4"/>
    <w:rsid w:val="00AC6C53"/>
    <w:rsid w:val="00AC6E85"/>
    <w:rsid w:val="00AC7284"/>
    <w:rsid w:val="00AC7CE6"/>
    <w:rsid w:val="00AC7D5A"/>
    <w:rsid w:val="00AD0828"/>
    <w:rsid w:val="00AD0B13"/>
    <w:rsid w:val="00AD0E69"/>
    <w:rsid w:val="00AD103D"/>
    <w:rsid w:val="00AD159C"/>
    <w:rsid w:val="00AD17FA"/>
    <w:rsid w:val="00AD19EC"/>
    <w:rsid w:val="00AD1F52"/>
    <w:rsid w:val="00AD2717"/>
    <w:rsid w:val="00AD29C6"/>
    <w:rsid w:val="00AD3DC4"/>
    <w:rsid w:val="00AD4361"/>
    <w:rsid w:val="00AD4FF4"/>
    <w:rsid w:val="00AD531D"/>
    <w:rsid w:val="00AD600C"/>
    <w:rsid w:val="00AD63D6"/>
    <w:rsid w:val="00AD6CD5"/>
    <w:rsid w:val="00AD733B"/>
    <w:rsid w:val="00AD7BCE"/>
    <w:rsid w:val="00AD7CA7"/>
    <w:rsid w:val="00AE0040"/>
    <w:rsid w:val="00AE013E"/>
    <w:rsid w:val="00AE156C"/>
    <w:rsid w:val="00AE184D"/>
    <w:rsid w:val="00AE1C03"/>
    <w:rsid w:val="00AE23E3"/>
    <w:rsid w:val="00AE2B76"/>
    <w:rsid w:val="00AE2F65"/>
    <w:rsid w:val="00AE317E"/>
    <w:rsid w:val="00AE35A5"/>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5C37"/>
    <w:rsid w:val="00AF6619"/>
    <w:rsid w:val="00AF6CFD"/>
    <w:rsid w:val="00AF75A9"/>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6D5D"/>
    <w:rsid w:val="00B0784C"/>
    <w:rsid w:val="00B07CE9"/>
    <w:rsid w:val="00B101D5"/>
    <w:rsid w:val="00B10633"/>
    <w:rsid w:val="00B10B08"/>
    <w:rsid w:val="00B11A78"/>
    <w:rsid w:val="00B11CFB"/>
    <w:rsid w:val="00B12111"/>
    <w:rsid w:val="00B13E18"/>
    <w:rsid w:val="00B140D1"/>
    <w:rsid w:val="00B14109"/>
    <w:rsid w:val="00B14410"/>
    <w:rsid w:val="00B1486D"/>
    <w:rsid w:val="00B150D6"/>
    <w:rsid w:val="00B15373"/>
    <w:rsid w:val="00B15639"/>
    <w:rsid w:val="00B15D15"/>
    <w:rsid w:val="00B15E42"/>
    <w:rsid w:val="00B15EEE"/>
    <w:rsid w:val="00B16198"/>
    <w:rsid w:val="00B16A2C"/>
    <w:rsid w:val="00B16FB6"/>
    <w:rsid w:val="00B17022"/>
    <w:rsid w:val="00B202CC"/>
    <w:rsid w:val="00B21736"/>
    <w:rsid w:val="00B218B1"/>
    <w:rsid w:val="00B21A33"/>
    <w:rsid w:val="00B21D63"/>
    <w:rsid w:val="00B22272"/>
    <w:rsid w:val="00B224AA"/>
    <w:rsid w:val="00B22998"/>
    <w:rsid w:val="00B229FE"/>
    <w:rsid w:val="00B2302B"/>
    <w:rsid w:val="00B23C9B"/>
    <w:rsid w:val="00B24363"/>
    <w:rsid w:val="00B2456E"/>
    <w:rsid w:val="00B24979"/>
    <w:rsid w:val="00B24B2D"/>
    <w:rsid w:val="00B250A5"/>
    <w:rsid w:val="00B25651"/>
    <w:rsid w:val="00B26309"/>
    <w:rsid w:val="00B26937"/>
    <w:rsid w:val="00B30243"/>
    <w:rsid w:val="00B30421"/>
    <w:rsid w:val="00B30DC8"/>
    <w:rsid w:val="00B315BB"/>
    <w:rsid w:val="00B31977"/>
    <w:rsid w:val="00B3235A"/>
    <w:rsid w:val="00B3306E"/>
    <w:rsid w:val="00B333AC"/>
    <w:rsid w:val="00B333FE"/>
    <w:rsid w:val="00B3382B"/>
    <w:rsid w:val="00B35094"/>
    <w:rsid w:val="00B350F0"/>
    <w:rsid w:val="00B357AC"/>
    <w:rsid w:val="00B35992"/>
    <w:rsid w:val="00B35E4B"/>
    <w:rsid w:val="00B35FCC"/>
    <w:rsid w:val="00B36518"/>
    <w:rsid w:val="00B377A9"/>
    <w:rsid w:val="00B378CC"/>
    <w:rsid w:val="00B41615"/>
    <w:rsid w:val="00B41D70"/>
    <w:rsid w:val="00B41FD8"/>
    <w:rsid w:val="00B420DF"/>
    <w:rsid w:val="00B428E2"/>
    <w:rsid w:val="00B42A2C"/>
    <w:rsid w:val="00B42A5C"/>
    <w:rsid w:val="00B42A98"/>
    <w:rsid w:val="00B42C64"/>
    <w:rsid w:val="00B43202"/>
    <w:rsid w:val="00B448EF"/>
    <w:rsid w:val="00B47369"/>
    <w:rsid w:val="00B47493"/>
    <w:rsid w:val="00B474C8"/>
    <w:rsid w:val="00B474DF"/>
    <w:rsid w:val="00B47915"/>
    <w:rsid w:val="00B50E18"/>
    <w:rsid w:val="00B513A9"/>
    <w:rsid w:val="00B514E6"/>
    <w:rsid w:val="00B51568"/>
    <w:rsid w:val="00B51610"/>
    <w:rsid w:val="00B5167B"/>
    <w:rsid w:val="00B51FBC"/>
    <w:rsid w:val="00B520E3"/>
    <w:rsid w:val="00B52336"/>
    <w:rsid w:val="00B5388C"/>
    <w:rsid w:val="00B5500C"/>
    <w:rsid w:val="00B55CED"/>
    <w:rsid w:val="00B55D57"/>
    <w:rsid w:val="00B55E9D"/>
    <w:rsid w:val="00B55F80"/>
    <w:rsid w:val="00B56480"/>
    <w:rsid w:val="00B565D6"/>
    <w:rsid w:val="00B576A4"/>
    <w:rsid w:val="00B57998"/>
    <w:rsid w:val="00B57CD0"/>
    <w:rsid w:val="00B57DA9"/>
    <w:rsid w:val="00B60177"/>
    <w:rsid w:val="00B60371"/>
    <w:rsid w:val="00B60639"/>
    <w:rsid w:val="00B61FAB"/>
    <w:rsid w:val="00B6308E"/>
    <w:rsid w:val="00B63D58"/>
    <w:rsid w:val="00B63DB5"/>
    <w:rsid w:val="00B64E8A"/>
    <w:rsid w:val="00B65588"/>
    <w:rsid w:val="00B658D1"/>
    <w:rsid w:val="00B66011"/>
    <w:rsid w:val="00B66064"/>
    <w:rsid w:val="00B66995"/>
    <w:rsid w:val="00B671A1"/>
    <w:rsid w:val="00B675A6"/>
    <w:rsid w:val="00B6794D"/>
    <w:rsid w:val="00B67B55"/>
    <w:rsid w:val="00B67C6C"/>
    <w:rsid w:val="00B70322"/>
    <w:rsid w:val="00B706BE"/>
    <w:rsid w:val="00B70C61"/>
    <w:rsid w:val="00B70DD8"/>
    <w:rsid w:val="00B70E5A"/>
    <w:rsid w:val="00B71BEC"/>
    <w:rsid w:val="00B7220D"/>
    <w:rsid w:val="00B7412A"/>
    <w:rsid w:val="00B749B6"/>
    <w:rsid w:val="00B7509A"/>
    <w:rsid w:val="00B7561B"/>
    <w:rsid w:val="00B7613E"/>
    <w:rsid w:val="00B766C1"/>
    <w:rsid w:val="00B76966"/>
    <w:rsid w:val="00B76B96"/>
    <w:rsid w:val="00B76EFB"/>
    <w:rsid w:val="00B77129"/>
    <w:rsid w:val="00B77C37"/>
    <w:rsid w:val="00B807BF"/>
    <w:rsid w:val="00B809B1"/>
    <w:rsid w:val="00B80E6F"/>
    <w:rsid w:val="00B82543"/>
    <w:rsid w:val="00B82998"/>
    <w:rsid w:val="00B834B0"/>
    <w:rsid w:val="00B837F6"/>
    <w:rsid w:val="00B83DAE"/>
    <w:rsid w:val="00B84FB4"/>
    <w:rsid w:val="00B86F2A"/>
    <w:rsid w:val="00B8756E"/>
    <w:rsid w:val="00B87DF9"/>
    <w:rsid w:val="00B90F75"/>
    <w:rsid w:val="00B91951"/>
    <w:rsid w:val="00B91A58"/>
    <w:rsid w:val="00B91EAD"/>
    <w:rsid w:val="00B920B9"/>
    <w:rsid w:val="00B930D2"/>
    <w:rsid w:val="00B937CD"/>
    <w:rsid w:val="00B938BC"/>
    <w:rsid w:val="00B93997"/>
    <w:rsid w:val="00B93C98"/>
    <w:rsid w:val="00B976BB"/>
    <w:rsid w:val="00B9798A"/>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62C6"/>
    <w:rsid w:val="00BA7EEE"/>
    <w:rsid w:val="00BB2008"/>
    <w:rsid w:val="00BB2969"/>
    <w:rsid w:val="00BB29DF"/>
    <w:rsid w:val="00BB2CFC"/>
    <w:rsid w:val="00BB34DC"/>
    <w:rsid w:val="00BB35D0"/>
    <w:rsid w:val="00BB3AC4"/>
    <w:rsid w:val="00BB4999"/>
    <w:rsid w:val="00BB4BCD"/>
    <w:rsid w:val="00BB52EB"/>
    <w:rsid w:val="00BB56C7"/>
    <w:rsid w:val="00BB5B62"/>
    <w:rsid w:val="00BB6502"/>
    <w:rsid w:val="00BB6549"/>
    <w:rsid w:val="00BB66EA"/>
    <w:rsid w:val="00BB6BCD"/>
    <w:rsid w:val="00BB70F9"/>
    <w:rsid w:val="00BB7491"/>
    <w:rsid w:val="00BB7C9B"/>
    <w:rsid w:val="00BC1527"/>
    <w:rsid w:val="00BC2306"/>
    <w:rsid w:val="00BC2F31"/>
    <w:rsid w:val="00BC3D93"/>
    <w:rsid w:val="00BC4036"/>
    <w:rsid w:val="00BC4F0A"/>
    <w:rsid w:val="00BC509F"/>
    <w:rsid w:val="00BC51D2"/>
    <w:rsid w:val="00BC582E"/>
    <w:rsid w:val="00BC64BE"/>
    <w:rsid w:val="00BC7155"/>
    <w:rsid w:val="00BC7550"/>
    <w:rsid w:val="00BC7AC7"/>
    <w:rsid w:val="00BD0B72"/>
    <w:rsid w:val="00BD110D"/>
    <w:rsid w:val="00BD2668"/>
    <w:rsid w:val="00BD3924"/>
    <w:rsid w:val="00BD450F"/>
    <w:rsid w:val="00BD4512"/>
    <w:rsid w:val="00BD52AA"/>
    <w:rsid w:val="00BE0E6E"/>
    <w:rsid w:val="00BE1061"/>
    <w:rsid w:val="00BE1169"/>
    <w:rsid w:val="00BE12E3"/>
    <w:rsid w:val="00BE1321"/>
    <w:rsid w:val="00BE2893"/>
    <w:rsid w:val="00BE2EB4"/>
    <w:rsid w:val="00BE2F5A"/>
    <w:rsid w:val="00BE37D3"/>
    <w:rsid w:val="00BE49CC"/>
    <w:rsid w:val="00BE522A"/>
    <w:rsid w:val="00BE57B5"/>
    <w:rsid w:val="00BE6F33"/>
    <w:rsid w:val="00BE6FD8"/>
    <w:rsid w:val="00BE7A7C"/>
    <w:rsid w:val="00BF0A44"/>
    <w:rsid w:val="00BF0CEC"/>
    <w:rsid w:val="00BF0D99"/>
    <w:rsid w:val="00BF1A44"/>
    <w:rsid w:val="00BF1E9F"/>
    <w:rsid w:val="00BF1EDF"/>
    <w:rsid w:val="00BF487A"/>
    <w:rsid w:val="00BF4D3D"/>
    <w:rsid w:val="00BF5343"/>
    <w:rsid w:val="00BF5B8C"/>
    <w:rsid w:val="00BF66B7"/>
    <w:rsid w:val="00BF6A68"/>
    <w:rsid w:val="00BF6FC6"/>
    <w:rsid w:val="00BF7152"/>
    <w:rsid w:val="00BF734A"/>
    <w:rsid w:val="00BF73F0"/>
    <w:rsid w:val="00BF75B1"/>
    <w:rsid w:val="00BF75C9"/>
    <w:rsid w:val="00BF7BD3"/>
    <w:rsid w:val="00C00352"/>
    <w:rsid w:val="00C007CE"/>
    <w:rsid w:val="00C00A22"/>
    <w:rsid w:val="00C00AB7"/>
    <w:rsid w:val="00C00B90"/>
    <w:rsid w:val="00C00ECB"/>
    <w:rsid w:val="00C00F18"/>
    <w:rsid w:val="00C01D39"/>
    <w:rsid w:val="00C0200C"/>
    <w:rsid w:val="00C020A8"/>
    <w:rsid w:val="00C0285B"/>
    <w:rsid w:val="00C034A4"/>
    <w:rsid w:val="00C03DD0"/>
    <w:rsid w:val="00C03E8D"/>
    <w:rsid w:val="00C04445"/>
    <w:rsid w:val="00C04705"/>
    <w:rsid w:val="00C04A7F"/>
    <w:rsid w:val="00C04E2B"/>
    <w:rsid w:val="00C051AA"/>
    <w:rsid w:val="00C05441"/>
    <w:rsid w:val="00C060A0"/>
    <w:rsid w:val="00C06814"/>
    <w:rsid w:val="00C07187"/>
    <w:rsid w:val="00C075C9"/>
    <w:rsid w:val="00C07FAD"/>
    <w:rsid w:val="00C106C4"/>
    <w:rsid w:val="00C111EA"/>
    <w:rsid w:val="00C119AD"/>
    <w:rsid w:val="00C11A47"/>
    <w:rsid w:val="00C1228D"/>
    <w:rsid w:val="00C128E6"/>
    <w:rsid w:val="00C13FED"/>
    <w:rsid w:val="00C14E7D"/>
    <w:rsid w:val="00C15722"/>
    <w:rsid w:val="00C16897"/>
    <w:rsid w:val="00C200C9"/>
    <w:rsid w:val="00C20A38"/>
    <w:rsid w:val="00C218FD"/>
    <w:rsid w:val="00C21D8E"/>
    <w:rsid w:val="00C22525"/>
    <w:rsid w:val="00C2311C"/>
    <w:rsid w:val="00C23DBB"/>
    <w:rsid w:val="00C23FE1"/>
    <w:rsid w:val="00C2410D"/>
    <w:rsid w:val="00C24BAF"/>
    <w:rsid w:val="00C25F8B"/>
    <w:rsid w:val="00C25FB5"/>
    <w:rsid w:val="00C265C0"/>
    <w:rsid w:val="00C26B9E"/>
    <w:rsid w:val="00C272EF"/>
    <w:rsid w:val="00C27307"/>
    <w:rsid w:val="00C2732B"/>
    <w:rsid w:val="00C27538"/>
    <w:rsid w:val="00C2753F"/>
    <w:rsid w:val="00C276A8"/>
    <w:rsid w:val="00C27975"/>
    <w:rsid w:val="00C300BC"/>
    <w:rsid w:val="00C318F7"/>
    <w:rsid w:val="00C319D2"/>
    <w:rsid w:val="00C31F85"/>
    <w:rsid w:val="00C32534"/>
    <w:rsid w:val="00C326EE"/>
    <w:rsid w:val="00C32951"/>
    <w:rsid w:val="00C32C02"/>
    <w:rsid w:val="00C32CD2"/>
    <w:rsid w:val="00C33235"/>
    <w:rsid w:val="00C33677"/>
    <w:rsid w:val="00C34137"/>
    <w:rsid w:val="00C3476B"/>
    <w:rsid w:val="00C35240"/>
    <w:rsid w:val="00C3622C"/>
    <w:rsid w:val="00C366C1"/>
    <w:rsid w:val="00C368B3"/>
    <w:rsid w:val="00C36F07"/>
    <w:rsid w:val="00C37214"/>
    <w:rsid w:val="00C372E8"/>
    <w:rsid w:val="00C409DC"/>
    <w:rsid w:val="00C40B1B"/>
    <w:rsid w:val="00C40E88"/>
    <w:rsid w:val="00C416A3"/>
    <w:rsid w:val="00C41785"/>
    <w:rsid w:val="00C41FC1"/>
    <w:rsid w:val="00C42D21"/>
    <w:rsid w:val="00C434C2"/>
    <w:rsid w:val="00C43940"/>
    <w:rsid w:val="00C44342"/>
    <w:rsid w:val="00C44694"/>
    <w:rsid w:val="00C44744"/>
    <w:rsid w:val="00C457C1"/>
    <w:rsid w:val="00C46625"/>
    <w:rsid w:val="00C46870"/>
    <w:rsid w:val="00C47545"/>
    <w:rsid w:val="00C47593"/>
    <w:rsid w:val="00C47748"/>
    <w:rsid w:val="00C5044B"/>
    <w:rsid w:val="00C506BD"/>
    <w:rsid w:val="00C50E55"/>
    <w:rsid w:val="00C51426"/>
    <w:rsid w:val="00C51622"/>
    <w:rsid w:val="00C51FB3"/>
    <w:rsid w:val="00C5223C"/>
    <w:rsid w:val="00C52A02"/>
    <w:rsid w:val="00C52A35"/>
    <w:rsid w:val="00C53213"/>
    <w:rsid w:val="00C53917"/>
    <w:rsid w:val="00C53FFC"/>
    <w:rsid w:val="00C541DE"/>
    <w:rsid w:val="00C54C11"/>
    <w:rsid w:val="00C54C67"/>
    <w:rsid w:val="00C54E65"/>
    <w:rsid w:val="00C54F0E"/>
    <w:rsid w:val="00C56324"/>
    <w:rsid w:val="00C5653B"/>
    <w:rsid w:val="00C565A3"/>
    <w:rsid w:val="00C577F7"/>
    <w:rsid w:val="00C60667"/>
    <w:rsid w:val="00C611A6"/>
    <w:rsid w:val="00C61AB9"/>
    <w:rsid w:val="00C61F60"/>
    <w:rsid w:val="00C61F84"/>
    <w:rsid w:val="00C62FF7"/>
    <w:rsid w:val="00C63135"/>
    <w:rsid w:val="00C637DC"/>
    <w:rsid w:val="00C63EE8"/>
    <w:rsid w:val="00C6432E"/>
    <w:rsid w:val="00C65718"/>
    <w:rsid w:val="00C65C81"/>
    <w:rsid w:val="00C666DE"/>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284"/>
    <w:rsid w:val="00C76906"/>
    <w:rsid w:val="00C76B7C"/>
    <w:rsid w:val="00C76CC7"/>
    <w:rsid w:val="00C76F81"/>
    <w:rsid w:val="00C776A4"/>
    <w:rsid w:val="00C77800"/>
    <w:rsid w:val="00C80082"/>
    <w:rsid w:val="00C800DD"/>
    <w:rsid w:val="00C80920"/>
    <w:rsid w:val="00C80ACE"/>
    <w:rsid w:val="00C80B03"/>
    <w:rsid w:val="00C8243F"/>
    <w:rsid w:val="00C82807"/>
    <w:rsid w:val="00C8289B"/>
    <w:rsid w:val="00C82D54"/>
    <w:rsid w:val="00C82F3B"/>
    <w:rsid w:val="00C837C4"/>
    <w:rsid w:val="00C83829"/>
    <w:rsid w:val="00C83EDD"/>
    <w:rsid w:val="00C8467D"/>
    <w:rsid w:val="00C84BF1"/>
    <w:rsid w:val="00C84CA2"/>
    <w:rsid w:val="00C85A36"/>
    <w:rsid w:val="00C85CD1"/>
    <w:rsid w:val="00C86C56"/>
    <w:rsid w:val="00C8773E"/>
    <w:rsid w:val="00C87EDA"/>
    <w:rsid w:val="00C9021E"/>
    <w:rsid w:val="00C90601"/>
    <w:rsid w:val="00C90D16"/>
    <w:rsid w:val="00C9116A"/>
    <w:rsid w:val="00C917EE"/>
    <w:rsid w:val="00C9265D"/>
    <w:rsid w:val="00C92824"/>
    <w:rsid w:val="00C937BA"/>
    <w:rsid w:val="00C947C0"/>
    <w:rsid w:val="00C949FC"/>
    <w:rsid w:val="00C960CF"/>
    <w:rsid w:val="00C96672"/>
    <w:rsid w:val="00C96678"/>
    <w:rsid w:val="00C96772"/>
    <w:rsid w:val="00C96CFA"/>
    <w:rsid w:val="00C96E5A"/>
    <w:rsid w:val="00C96EB5"/>
    <w:rsid w:val="00C973C5"/>
    <w:rsid w:val="00C97913"/>
    <w:rsid w:val="00CA0257"/>
    <w:rsid w:val="00CA0917"/>
    <w:rsid w:val="00CA102B"/>
    <w:rsid w:val="00CA283D"/>
    <w:rsid w:val="00CA29D1"/>
    <w:rsid w:val="00CA2DD6"/>
    <w:rsid w:val="00CA3247"/>
    <w:rsid w:val="00CA3752"/>
    <w:rsid w:val="00CA3999"/>
    <w:rsid w:val="00CA39C0"/>
    <w:rsid w:val="00CA4684"/>
    <w:rsid w:val="00CA5AD3"/>
    <w:rsid w:val="00CA62DD"/>
    <w:rsid w:val="00CA69BA"/>
    <w:rsid w:val="00CA7DE6"/>
    <w:rsid w:val="00CB0339"/>
    <w:rsid w:val="00CB110E"/>
    <w:rsid w:val="00CB11F8"/>
    <w:rsid w:val="00CB1CA7"/>
    <w:rsid w:val="00CB225B"/>
    <w:rsid w:val="00CB2EF5"/>
    <w:rsid w:val="00CB33E4"/>
    <w:rsid w:val="00CB4230"/>
    <w:rsid w:val="00CB431B"/>
    <w:rsid w:val="00CB4A77"/>
    <w:rsid w:val="00CB4EA5"/>
    <w:rsid w:val="00CB551F"/>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1D7"/>
    <w:rsid w:val="00CC62A6"/>
    <w:rsid w:val="00CC676C"/>
    <w:rsid w:val="00CC7907"/>
    <w:rsid w:val="00CC7A11"/>
    <w:rsid w:val="00CD04A8"/>
    <w:rsid w:val="00CD051B"/>
    <w:rsid w:val="00CD1DB1"/>
    <w:rsid w:val="00CD22B5"/>
    <w:rsid w:val="00CD22F4"/>
    <w:rsid w:val="00CD25E1"/>
    <w:rsid w:val="00CD2BAE"/>
    <w:rsid w:val="00CD367C"/>
    <w:rsid w:val="00CD454A"/>
    <w:rsid w:val="00CD4F54"/>
    <w:rsid w:val="00CD4FFE"/>
    <w:rsid w:val="00CD57FA"/>
    <w:rsid w:val="00CD5A6E"/>
    <w:rsid w:val="00CD711F"/>
    <w:rsid w:val="00CD74A7"/>
    <w:rsid w:val="00CD79B2"/>
    <w:rsid w:val="00CE14DC"/>
    <w:rsid w:val="00CE157C"/>
    <w:rsid w:val="00CE1AF6"/>
    <w:rsid w:val="00CE2298"/>
    <w:rsid w:val="00CE3064"/>
    <w:rsid w:val="00CE3813"/>
    <w:rsid w:val="00CE39E4"/>
    <w:rsid w:val="00CE3BFD"/>
    <w:rsid w:val="00CE4282"/>
    <w:rsid w:val="00CE54E1"/>
    <w:rsid w:val="00CE55B6"/>
    <w:rsid w:val="00CE5856"/>
    <w:rsid w:val="00CE5BDE"/>
    <w:rsid w:val="00CE60C2"/>
    <w:rsid w:val="00CE6A6D"/>
    <w:rsid w:val="00CE6FCB"/>
    <w:rsid w:val="00CE774C"/>
    <w:rsid w:val="00CF012E"/>
    <w:rsid w:val="00CF04D4"/>
    <w:rsid w:val="00CF0B4C"/>
    <w:rsid w:val="00CF1680"/>
    <w:rsid w:val="00CF1BD7"/>
    <w:rsid w:val="00CF21A5"/>
    <w:rsid w:val="00CF24AB"/>
    <w:rsid w:val="00CF2518"/>
    <w:rsid w:val="00CF2DDE"/>
    <w:rsid w:val="00CF344A"/>
    <w:rsid w:val="00CF39A0"/>
    <w:rsid w:val="00CF3D1C"/>
    <w:rsid w:val="00CF4713"/>
    <w:rsid w:val="00CF4B12"/>
    <w:rsid w:val="00CF58FE"/>
    <w:rsid w:val="00CF5EBE"/>
    <w:rsid w:val="00CF783B"/>
    <w:rsid w:val="00CF7D97"/>
    <w:rsid w:val="00CF7EEC"/>
    <w:rsid w:val="00D001C2"/>
    <w:rsid w:val="00D00779"/>
    <w:rsid w:val="00D009D8"/>
    <w:rsid w:val="00D011E0"/>
    <w:rsid w:val="00D0124F"/>
    <w:rsid w:val="00D012E1"/>
    <w:rsid w:val="00D01318"/>
    <w:rsid w:val="00D01665"/>
    <w:rsid w:val="00D01D1E"/>
    <w:rsid w:val="00D01DD6"/>
    <w:rsid w:val="00D02580"/>
    <w:rsid w:val="00D026C1"/>
    <w:rsid w:val="00D03BF7"/>
    <w:rsid w:val="00D03F1E"/>
    <w:rsid w:val="00D0428E"/>
    <w:rsid w:val="00D04426"/>
    <w:rsid w:val="00D0482F"/>
    <w:rsid w:val="00D04A33"/>
    <w:rsid w:val="00D0505A"/>
    <w:rsid w:val="00D05892"/>
    <w:rsid w:val="00D06824"/>
    <w:rsid w:val="00D06C03"/>
    <w:rsid w:val="00D1037A"/>
    <w:rsid w:val="00D10D09"/>
    <w:rsid w:val="00D1163E"/>
    <w:rsid w:val="00D12362"/>
    <w:rsid w:val="00D12A0A"/>
    <w:rsid w:val="00D12A4F"/>
    <w:rsid w:val="00D142AF"/>
    <w:rsid w:val="00D14C15"/>
    <w:rsid w:val="00D15CB3"/>
    <w:rsid w:val="00D15F51"/>
    <w:rsid w:val="00D16191"/>
    <w:rsid w:val="00D16325"/>
    <w:rsid w:val="00D16ED5"/>
    <w:rsid w:val="00D202B1"/>
    <w:rsid w:val="00D2045B"/>
    <w:rsid w:val="00D20662"/>
    <w:rsid w:val="00D21291"/>
    <w:rsid w:val="00D21BF5"/>
    <w:rsid w:val="00D21C8A"/>
    <w:rsid w:val="00D2297E"/>
    <w:rsid w:val="00D22A15"/>
    <w:rsid w:val="00D22DE5"/>
    <w:rsid w:val="00D233BD"/>
    <w:rsid w:val="00D233D7"/>
    <w:rsid w:val="00D23CBB"/>
    <w:rsid w:val="00D25806"/>
    <w:rsid w:val="00D25E9D"/>
    <w:rsid w:val="00D25F1C"/>
    <w:rsid w:val="00D26DE6"/>
    <w:rsid w:val="00D26EE7"/>
    <w:rsid w:val="00D27B1E"/>
    <w:rsid w:val="00D30718"/>
    <w:rsid w:val="00D322FB"/>
    <w:rsid w:val="00D32475"/>
    <w:rsid w:val="00D32EF4"/>
    <w:rsid w:val="00D33F81"/>
    <w:rsid w:val="00D34850"/>
    <w:rsid w:val="00D35060"/>
    <w:rsid w:val="00D369D4"/>
    <w:rsid w:val="00D36AD7"/>
    <w:rsid w:val="00D373E9"/>
    <w:rsid w:val="00D37C61"/>
    <w:rsid w:val="00D403FF"/>
    <w:rsid w:val="00D404C4"/>
    <w:rsid w:val="00D40C02"/>
    <w:rsid w:val="00D40CE9"/>
    <w:rsid w:val="00D42115"/>
    <w:rsid w:val="00D42EFD"/>
    <w:rsid w:val="00D457D1"/>
    <w:rsid w:val="00D458AA"/>
    <w:rsid w:val="00D46338"/>
    <w:rsid w:val="00D4655B"/>
    <w:rsid w:val="00D46BA2"/>
    <w:rsid w:val="00D47234"/>
    <w:rsid w:val="00D47281"/>
    <w:rsid w:val="00D47581"/>
    <w:rsid w:val="00D50295"/>
    <w:rsid w:val="00D5069A"/>
    <w:rsid w:val="00D50721"/>
    <w:rsid w:val="00D50E43"/>
    <w:rsid w:val="00D51469"/>
    <w:rsid w:val="00D52197"/>
    <w:rsid w:val="00D52B45"/>
    <w:rsid w:val="00D530EB"/>
    <w:rsid w:val="00D53393"/>
    <w:rsid w:val="00D535B6"/>
    <w:rsid w:val="00D55235"/>
    <w:rsid w:val="00D55D78"/>
    <w:rsid w:val="00D56916"/>
    <w:rsid w:val="00D572B2"/>
    <w:rsid w:val="00D57F53"/>
    <w:rsid w:val="00D60AA8"/>
    <w:rsid w:val="00D60CAB"/>
    <w:rsid w:val="00D610FD"/>
    <w:rsid w:val="00D612AF"/>
    <w:rsid w:val="00D619F3"/>
    <w:rsid w:val="00D62A5B"/>
    <w:rsid w:val="00D62B43"/>
    <w:rsid w:val="00D62ECD"/>
    <w:rsid w:val="00D63748"/>
    <w:rsid w:val="00D639F0"/>
    <w:rsid w:val="00D63C1B"/>
    <w:rsid w:val="00D63D76"/>
    <w:rsid w:val="00D64857"/>
    <w:rsid w:val="00D64BFF"/>
    <w:rsid w:val="00D64DE1"/>
    <w:rsid w:val="00D64E3F"/>
    <w:rsid w:val="00D651C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48B4"/>
    <w:rsid w:val="00D75D22"/>
    <w:rsid w:val="00D75DA5"/>
    <w:rsid w:val="00D76A6F"/>
    <w:rsid w:val="00D76C58"/>
    <w:rsid w:val="00D76CF2"/>
    <w:rsid w:val="00D76E7C"/>
    <w:rsid w:val="00D803F1"/>
    <w:rsid w:val="00D80B40"/>
    <w:rsid w:val="00D8155B"/>
    <w:rsid w:val="00D816D5"/>
    <w:rsid w:val="00D817B3"/>
    <w:rsid w:val="00D819AD"/>
    <w:rsid w:val="00D81E79"/>
    <w:rsid w:val="00D81FEA"/>
    <w:rsid w:val="00D825A5"/>
    <w:rsid w:val="00D825B7"/>
    <w:rsid w:val="00D8290E"/>
    <w:rsid w:val="00D82AD1"/>
    <w:rsid w:val="00D82E6E"/>
    <w:rsid w:val="00D83040"/>
    <w:rsid w:val="00D8323B"/>
    <w:rsid w:val="00D83489"/>
    <w:rsid w:val="00D83D13"/>
    <w:rsid w:val="00D841AC"/>
    <w:rsid w:val="00D84F56"/>
    <w:rsid w:val="00D8589D"/>
    <w:rsid w:val="00D85A81"/>
    <w:rsid w:val="00D86466"/>
    <w:rsid w:val="00D86997"/>
    <w:rsid w:val="00D870E8"/>
    <w:rsid w:val="00D87423"/>
    <w:rsid w:val="00D87452"/>
    <w:rsid w:val="00D87485"/>
    <w:rsid w:val="00D907CB"/>
    <w:rsid w:val="00D91BF2"/>
    <w:rsid w:val="00D92B1A"/>
    <w:rsid w:val="00D9332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1A06"/>
    <w:rsid w:val="00DA2FD5"/>
    <w:rsid w:val="00DA3C09"/>
    <w:rsid w:val="00DA4838"/>
    <w:rsid w:val="00DA4989"/>
    <w:rsid w:val="00DA49F9"/>
    <w:rsid w:val="00DA5721"/>
    <w:rsid w:val="00DA6173"/>
    <w:rsid w:val="00DA7477"/>
    <w:rsid w:val="00DA74C7"/>
    <w:rsid w:val="00DA7573"/>
    <w:rsid w:val="00DA7BD4"/>
    <w:rsid w:val="00DB0191"/>
    <w:rsid w:val="00DB0359"/>
    <w:rsid w:val="00DB0EF6"/>
    <w:rsid w:val="00DB0F8A"/>
    <w:rsid w:val="00DB26A8"/>
    <w:rsid w:val="00DB27CF"/>
    <w:rsid w:val="00DB324C"/>
    <w:rsid w:val="00DB3FD3"/>
    <w:rsid w:val="00DB4A5C"/>
    <w:rsid w:val="00DB5F2A"/>
    <w:rsid w:val="00DB6A2B"/>
    <w:rsid w:val="00DB6F45"/>
    <w:rsid w:val="00DB72B7"/>
    <w:rsid w:val="00DB7546"/>
    <w:rsid w:val="00DB782D"/>
    <w:rsid w:val="00DC0624"/>
    <w:rsid w:val="00DC0FC3"/>
    <w:rsid w:val="00DC110D"/>
    <w:rsid w:val="00DC1A58"/>
    <w:rsid w:val="00DC1AC0"/>
    <w:rsid w:val="00DC1CDD"/>
    <w:rsid w:val="00DC1D8E"/>
    <w:rsid w:val="00DC20C3"/>
    <w:rsid w:val="00DC227A"/>
    <w:rsid w:val="00DC2360"/>
    <w:rsid w:val="00DC26E4"/>
    <w:rsid w:val="00DC2BAE"/>
    <w:rsid w:val="00DC2CEE"/>
    <w:rsid w:val="00DC3257"/>
    <w:rsid w:val="00DC3279"/>
    <w:rsid w:val="00DC3805"/>
    <w:rsid w:val="00DC3BF1"/>
    <w:rsid w:val="00DC3CFC"/>
    <w:rsid w:val="00DC4D1D"/>
    <w:rsid w:val="00DC4D87"/>
    <w:rsid w:val="00DC517B"/>
    <w:rsid w:val="00DC54EB"/>
    <w:rsid w:val="00DC580A"/>
    <w:rsid w:val="00DC5B50"/>
    <w:rsid w:val="00DC66BC"/>
    <w:rsid w:val="00DC727F"/>
    <w:rsid w:val="00DC7E78"/>
    <w:rsid w:val="00DD0493"/>
    <w:rsid w:val="00DD0924"/>
    <w:rsid w:val="00DD0CBF"/>
    <w:rsid w:val="00DD1071"/>
    <w:rsid w:val="00DD12FD"/>
    <w:rsid w:val="00DD1576"/>
    <w:rsid w:val="00DD1D31"/>
    <w:rsid w:val="00DD2893"/>
    <w:rsid w:val="00DD4717"/>
    <w:rsid w:val="00DD4F74"/>
    <w:rsid w:val="00DD531F"/>
    <w:rsid w:val="00DD556C"/>
    <w:rsid w:val="00DD5610"/>
    <w:rsid w:val="00DD5737"/>
    <w:rsid w:val="00DD5E81"/>
    <w:rsid w:val="00DD6C46"/>
    <w:rsid w:val="00DD6C7A"/>
    <w:rsid w:val="00DD6F44"/>
    <w:rsid w:val="00DD7521"/>
    <w:rsid w:val="00DD7CCA"/>
    <w:rsid w:val="00DE0311"/>
    <w:rsid w:val="00DE0BDE"/>
    <w:rsid w:val="00DE10CF"/>
    <w:rsid w:val="00DE1270"/>
    <w:rsid w:val="00DE1E1E"/>
    <w:rsid w:val="00DE21A1"/>
    <w:rsid w:val="00DE223E"/>
    <w:rsid w:val="00DE2D33"/>
    <w:rsid w:val="00DE30C9"/>
    <w:rsid w:val="00DE34EB"/>
    <w:rsid w:val="00DE3592"/>
    <w:rsid w:val="00DE3E78"/>
    <w:rsid w:val="00DE41F8"/>
    <w:rsid w:val="00DE4B9D"/>
    <w:rsid w:val="00DE4D69"/>
    <w:rsid w:val="00DE50EA"/>
    <w:rsid w:val="00DE545C"/>
    <w:rsid w:val="00DE5C9F"/>
    <w:rsid w:val="00DE734E"/>
    <w:rsid w:val="00DE7887"/>
    <w:rsid w:val="00DE7BF8"/>
    <w:rsid w:val="00DF0DC3"/>
    <w:rsid w:val="00DF14F9"/>
    <w:rsid w:val="00DF1C2D"/>
    <w:rsid w:val="00DF1FAE"/>
    <w:rsid w:val="00DF2AD9"/>
    <w:rsid w:val="00DF54D0"/>
    <w:rsid w:val="00DF580C"/>
    <w:rsid w:val="00DF5C1A"/>
    <w:rsid w:val="00DF5CD4"/>
    <w:rsid w:val="00DF6BCB"/>
    <w:rsid w:val="00DF6D45"/>
    <w:rsid w:val="00DF7042"/>
    <w:rsid w:val="00DF78FD"/>
    <w:rsid w:val="00DF7EFE"/>
    <w:rsid w:val="00E00E15"/>
    <w:rsid w:val="00E00F63"/>
    <w:rsid w:val="00E01210"/>
    <w:rsid w:val="00E01D50"/>
    <w:rsid w:val="00E02664"/>
    <w:rsid w:val="00E02C4D"/>
    <w:rsid w:val="00E02FF2"/>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306"/>
    <w:rsid w:val="00E1257B"/>
    <w:rsid w:val="00E12742"/>
    <w:rsid w:val="00E12AB9"/>
    <w:rsid w:val="00E12B67"/>
    <w:rsid w:val="00E141D3"/>
    <w:rsid w:val="00E14941"/>
    <w:rsid w:val="00E1526B"/>
    <w:rsid w:val="00E1534B"/>
    <w:rsid w:val="00E15408"/>
    <w:rsid w:val="00E15743"/>
    <w:rsid w:val="00E159FF"/>
    <w:rsid w:val="00E15C52"/>
    <w:rsid w:val="00E15EDA"/>
    <w:rsid w:val="00E15F0B"/>
    <w:rsid w:val="00E160E8"/>
    <w:rsid w:val="00E16199"/>
    <w:rsid w:val="00E16311"/>
    <w:rsid w:val="00E1702C"/>
    <w:rsid w:val="00E20CC5"/>
    <w:rsid w:val="00E21ACA"/>
    <w:rsid w:val="00E22293"/>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3D1"/>
    <w:rsid w:val="00E26AEC"/>
    <w:rsid w:val="00E2757B"/>
    <w:rsid w:val="00E276EE"/>
    <w:rsid w:val="00E2792D"/>
    <w:rsid w:val="00E30828"/>
    <w:rsid w:val="00E30B37"/>
    <w:rsid w:val="00E3109C"/>
    <w:rsid w:val="00E311D1"/>
    <w:rsid w:val="00E31C2D"/>
    <w:rsid w:val="00E32432"/>
    <w:rsid w:val="00E32DAB"/>
    <w:rsid w:val="00E33B1E"/>
    <w:rsid w:val="00E34277"/>
    <w:rsid w:val="00E3621B"/>
    <w:rsid w:val="00E36358"/>
    <w:rsid w:val="00E36CC9"/>
    <w:rsid w:val="00E36F43"/>
    <w:rsid w:val="00E37F0C"/>
    <w:rsid w:val="00E40ADF"/>
    <w:rsid w:val="00E418E3"/>
    <w:rsid w:val="00E423DE"/>
    <w:rsid w:val="00E42F07"/>
    <w:rsid w:val="00E43304"/>
    <w:rsid w:val="00E43629"/>
    <w:rsid w:val="00E4370F"/>
    <w:rsid w:val="00E440CC"/>
    <w:rsid w:val="00E4441D"/>
    <w:rsid w:val="00E453AB"/>
    <w:rsid w:val="00E462E6"/>
    <w:rsid w:val="00E463A0"/>
    <w:rsid w:val="00E46B8E"/>
    <w:rsid w:val="00E46C12"/>
    <w:rsid w:val="00E47839"/>
    <w:rsid w:val="00E51C4E"/>
    <w:rsid w:val="00E51C5C"/>
    <w:rsid w:val="00E51CDE"/>
    <w:rsid w:val="00E51DE4"/>
    <w:rsid w:val="00E5210B"/>
    <w:rsid w:val="00E53631"/>
    <w:rsid w:val="00E5388F"/>
    <w:rsid w:val="00E54239"/>
    <w:rsid w:val="00E54272"/>
    <w:rsid w:val="00E542BC"/>
    <w:rsid w:val="00E54521"/>
    <w:rsid w:val="00E54617"/>
    <w:rsid w:val="00E5484B"/>
    <w:rsid w:val="00E5570B"/>
    <w:rsid w:val="00E56023"/>
    <w:rsid w:val="00E56D6E"/>
    <w:rsid w:val="00E56FEF"/>
    <w:rsid w:val="00E577F9"/>
    <w:rsid w:val="00E57937"/>
    <w:rsid w:val="00E57FB5"/>
    <w:rsid w:val="00E60F14"/>
    <w:rsid w:val="00E61B23"/>
    <w:rsid w:val="00E625BE"/>
    <w:rsid w:val="00E6284B"/>
    <w:rsid w:val="00E62D07"/>
    <w:rsid w:val="00E62DF6"/>
    <w:rsid w:val="00E63A22"/>
    <w:rsid w:val="00E63B8F"/>
    <w:rsid w:val="00E641AC"/>
    <w:rsid w:val="00E646B5"/>
    <w:rsid w:val="00E64C03"/>
    <w:rsid w:val="00E65427"/>
    <w:rsid w:val="00E6543F"/>
    <w:rsid w:val="00E661C0"/>
    <w:rsid w:val="00E663F5"/>
    <w:rsid w:val="00E66536"/>
    <w:rsid w:val="00E66E97"/>
    <w:rsid w:val="00E70BD6"/>
    <w:rsid w:val="00E70CA3"/>
    <w:rsid w:val="00E71305"/>
    <w:rsid w:val="00E7161A"/>
    <w:rsid w:val="00E72383"/>
    <w:rsid w:val="00E724D2"/>
    <w:rsid w:val="00E72D9F"/>
    <w:rsid w:val="00E73C41"/>
    <w:rsid w:val="00E74933"/>
    <w:rsid w:val="00E74EDC"/>
    <w:rsid w:val="00E75737"/>
    <w:rsid w:val="00E75875"/>
    <w:rsid w:val="00E75886"/>
    <w:rsid w:val="00E75D6E"/>
    <w:rsid w:val="00E76007"/>
    <w:rsid w:val="00E76181"/>
    <w:rsid w:val="00E770F2"/>
    <w:rsid w:val="00E779C6"/>
    <w:rsid w:val="00E77EAC"/>
    <w:rsid w:val="00E81069"/>
    <w:rsid w:val="00E817AD"/>
    <w:rsid w:val="00E817EF"/>
    <w:rsid w:val="00E8184F"/>
    <w:rsid w:val="00E828D5"/>
    <w:rsid w:val="00E82D81"/>
    <w:rsid w:val="00E83259"/>
    <w:rsid w:val="00E839BE"/>
    <w:rsid w:val="00E83CAC"/>
    <w:rsid w:val="00E84C89"/>
    <w:rsid w:val="00E85E56"/>
    <w:rsid w:val="00E860DD"/>
    <w:rsid w:val="00E8649F"/>
    <w:rsid w:val="00E8713D"/>
    <w:rsid w:val="00E87240"/>
    <w:rsid w:val="00E90329"/>
    <w:rsid w:val="00E910D5"/>
    <w:rsid w:val="00E922C4"/>
    <w:rsid w:val="00E940C6"/>
    <w:rsid w:val="00E943AE"/>
    <w:rsid w:val="00E947B0"/>
    <w:rsid w:val="00E95D82"/>
    <w:rsid w:val="00E95F21"/>
    <w:rsid w:val="00E96273"/>
    <w:rsid w:val="00E96E97"/>
    <w:rsid w:val="00E97D49"/>
    <w:rsid w:val="00E97DB3"/>
    <w:rsid w:val="00E97EDC"/>
    <w:rsid w:val="00EA0251"/>
    <w:rsid w:val="00EA1065"/>
    <w:rsid w:val="00EA1434"/>
    <w:rsid w:val="00EA2754"/>
    <w:rsid w:val="00EA3B1C"/>
    <w:rsid w:val="00EA3C3E"/>
    <w:rsid w:val="00EA4694"/>
    <w:rsid w:val="00EA48D3"/>
    <w:rsid w:val="00EA546B"/>
    <w:rsid w:val="00EA57C5"/>
    <w:rsid w:val="00EA5D7E"/>
    <w:rsid w:val="00EA5F31"/>
    <w:rsid w:val="00EA5F92"/>
    <w:rsid w:val="00EA64B4"/>
    <w:rsid w:val="00EA65F1"/>
    <w:rsid w:val="00EA6665"/>
    <w:rsid w:val="00EA6935"/>
    <w:rsid w:val="00EA6967"/>
    <w:rsid w:val="00EA6A73"/>
    <w:rsid w:val="00EA6F44"/>
    <w:rsid w:val="00EA7613"/>
    <w:rsid w:val="00EA793B"/>
    <w:rsid w:val="00EA7A7E"/>
    <w:rsid w:val="00EB05DA"/>
    <w:rsid w:val="00EB190F"/>
    <w:rsid w:val="00EB235B"/>
    <w:rsid w:val="00EB31A3"/>
    <w:rsid w:val="00EB325B"/>
    <w:rsid w:val="00EB3E22"/>
    <w:rsid w:val="00EB4CE1"/>
    <w:rsid w:val="00EB657E"/>
    <w:rsid w:val="00EB689F"/>
    <w:rsid w:val="00EB693B"/>
    <w:rsid w:val="00EB7BA9"/>
    <w:rsid w:val="00EB7D75"/>
    <w:rsid w:val="00EC0B20"/>
    <w:rsid w:val="00EC0EE7"/>
    <w:rsid w:val="00EC103A"/>
    <w:rsid w:val="00EC1C3A"/>
    <w:rsid w:val="00EC1F51"/>
    <w:rsid w:val="00EC2B1D"/>
    <w:rsid w:val="00EC2DE6"/>
    <w:rsid w:val="00EC2E33"/>
    <w:rsid w:val="00EC4233"/>
    <w:rsid w:val="00EC4544"/>
    <w:rsid w:val="00EC4A85"/>
    <w:rsid w:val="00EC57B2"/>
    <w:rsid w:val="00EC58F4"/>
    <w:rsid w:val="00EC638F"/>
    <w:rsid w:val="00EC650B"/>
    <w:rsid w:val="00EC7808"/>
    <w:rsid w:val="00EC7BFA"/>
    <w:rsid w:val="00ED042E"/>
    <w:rsid w:val="00ED06D9"/>
    <w:rsid w:val="00ED1295"/>
    <w:rsid w:val="00ED1EC9"/>
    <w:rsid w:val="00ED2725"/>
    <w:rsid w:val="00ED34D1"/>
    <w:rsid w:val="00ED367F"/>
    <w:rsid w:val="00ED4206"/>
    <w:rsid w:val="00ED58A2"/>
    <w:rsid w:val="00ED58C3"/>
    <w:rsid w:val="00ED5C71"/>
    <w:rsid w:val="00ED5EEE"/>
    <w:rsid w:val="00ED65B3"/>
    <w:rsid w:val="00ED667C"/>
    <w:rsid w:val="00ED74DB"/>
    <w:rsid w:val="00ED7966"/>
    <w:rsid w:val="00EE01CC"/>
    <w:rsid w:val="00EE04EE"/>
    <w:rsid w:val="00EE1760"/>
    <w:rsid w:val="00EE1BB4"/>
    <w:rsid w:val="00EE287D"/>
    <w:rsid w:val="00EE3B32"/>
    <w:rsid w:val="00EE3CFF"/>
    <w:rsid w:val="00EE3F39"/>
    <w:rsid w:val="00EE414C"/>
    <w:rsid w:val="00EE44FE"/>
    <w:rsid w:val="00EE5406"/>
    <w:rsid w:val="00EE5D70"/>
    <w:rsid w:val="00EE5EF8"/>
    <w:rsid w:val="00EE6964"/>
    <w:rsid w:val="00EE6A1D"/>
    <w:rsid w:val="00EE6D18"/>
    <w:rsid w:val="00EE7E7A"/>
    <w:rsid w:val="00EF1230"/>
    <w:rsid w:val="00EF223B"/>
    <w:rsid w:val="00EF29DE"/>
    <w:rsid w:val="00EF3978"/>
    <w:rsid w:val="00EF3AAC"/>
    <w:rsid w:val="00EF4D42"/>
    <w:rsid w:val="00EF4FD1"/>
    <w:rsid w:val="00EF5318"/>
    <w:rsid w:val="00EF6224"/>
    <w:rsid w:val="00EF708A"/>
    <w:rsid w:val="00EF72C3"/>
    <w:rsid w:val="00EF7731"/>
    <w:rsid w:val="00EF79CE"/>
    <w:rsid w:val="00F00152"/>
    <w:rsid w:val="00F00352"/>
    <w:rsid w:val="00F008A7"/>
    <w:rsid w:val="00F00B17"/>
    <w:rsid w:val="00F00B1B"/>
    <w:rsid w:val="00F00E37"/>
    <w:rsid w:val="00F010EE"/>
    <w:rsid w:val="00F01383"/>
    <w:rsid w:val="00F0167D"/>
    <w:rsid w:val="00F0177A"/>
    <w:rsid w:val="00F0196B"/>
    <w:rsid w:val="00F019D5"/>
    <w:rsid w:val="00F02500"/>
    <w:rsid w:val="00F0270B"/>
    <w:rsid w:val="00F032E2"/>
    <w:rsid w:val="00F037E3"/>
    <w:rsid w:val="00F03FF2"/>
    <w:rsid w:val="00F04F9E"/>
    <w:rsid w:val="00F058E7"/>
    <w:rsid w:val="00F06A47"/>
    <w:rsid w:val="00F06E0B"/>
    <w:rsid w:val="00F0717F"/>
    <w:rsid w:val="00F0747A"/>
    <w:rsid w:val="00F07849"/>
    <w:rsid w:val="00F07882"/>
    <w:rsid w:val="00F07883"/>
    <w:rsid w:val="00F10177"/>
    <w:rsid w:val="00F10D83"/>
    <w:rsid w:val="00F1111B"/>
    <w:rsid w:val="00F111A7"/>
    <w:rsid w:val="00F1196B"/>
    <w:rsid w:val="00F11A6A"/>
    <w:rsid w:val="00F126BD"/>
    <w:rsid w:val="00F13433"/>
    <w:rsid w:val="00F134FC"/>
    <w:rsid w:val="00F1350E"/>
    <w:rsid w:val="00F14419"/>
    <w:rsid w:val="00F1470E"/>
    <w:rsid w:val="00F147A5"/>
    <w:rsid w:val="00F14AA7"/>
    <w:rsid w:val="00F152F2"/>
    <w:rsid w:val="00F15884"/>
    <w:rsid w:val="00F15B8E"/>
    <w:rsid w:val="00F16665"/>
    <w:rsid w:val="00F1698A"/>
    <w:rsid w:val="00F16FB0"/>
    <w:rsid w:val="00F1733B"/>
    <w:rsid w:val="00F17474"/>
    <w:rsid w:val="00F201CC"/>
    <w:rsid w:val="00F20487"/>
    <w:rsid w:val="00F204C2"/>
    <w:rsid w:val="00F20E41"/>
    <w:rsid w:val="00F20F65"/>
    <w:rsid w:val="00F2106D"/>
    <w:rsid w:val="00F21936"/>
    <w:rsid w:val="00F22337"/>
    <w:rsid w:val="00F22D65"/>
    <w:rsid w:val="00F23175"/>
    <w:rsid w:val="00F2344D"/>
    <w:rsid w:val="00F23FB0"/>
    <w:rsid w:val="00F2480A"/>
    <w:rsid w:val="00F24891"/>
    <w:rsid w:val="00F24B9F"/>
    <w:rsid w:val="00F24CA6"/>
    <w:rsid w:val="00F256AE"/>
    <w:rsid w:val="00F256B9"/>
    <w:rsid w:val="00F25773"/>
    <w:rsid w:val="00F257FA"/>
    <w:rsid w:val="00F26004"/>
    <w:rsid w:val="00F263B9"/>
    <w:rsid w:val="00F270E8"/>
    <w:rsid w:val="00F27E5C"/>
    <w:rsid w:val="00F27EF5"/>
    <w:rsid w:val="00F27FDB"/>
    <w:rsid w:val="00F30251"/>
    <w:rsid w:val="00F305CC"/>
    <w:rsid w:val="00F3179A"/>
    <w:rsid w:val="00F31D54"/>
    <w:rsid w:val="00F32357"/>
    <w:rsid w:val="00F32C70"/>
    <w:rsid w:val="00F34E02"/>
    <w:rsid w:val="00F3549E"/>
    <w:rsid w:val="00F365A7"/>
    <w:rsid w:val="00F3681C"/>
    <w:rsid w:val="00F3769D"/>
    <w:rsid w:val="00F404F4"/>
    <w:rsid w:val="00F4143E"/>
    <w:rsid w:val="00F41CC5"/>
    <w:rsid w:val="00F41D25"/>
    <w:rsid w:val="00F41F1A"/>
    <w:rsid w:val="00F42307"/>
    <w:rsid w:val="00F423C2"/>
    <w:rsid w:val="00F42787"/>
    <w:rsid w:val="00F42899"/>
    <w:rsid w:val="00F433F8"/>
    <w:rsid w:val="00F433FE"/>
    <w:rsid w:val="00F435C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666C"/>
    <w:rsid w:val="00F56997"/>
    <w:rsid w:val="00F5736B"/>
    <w:rsid w:val="00F57777"/>
    <w:rsid w:val="00F57880"/>
    <w:rsid w:val="00F57E7D"/>
    <w:rsid w:val="00F608AB"/>
    <w:rsid w:val="00F60BE7"/>
    <w:rsid w:val="00F6159C"/>
    <w:rsid w:val="00F61714"/>
    <w:rsid w:val="00F6238F"/>
    <w:rsid w:val="00F6282F"/>
    <w:rsid w:val="00F63E59"/>
    <w:rsid w:val="00F64BE0"/>
    <w:rsid w:val="00F65B68"/>
    <w:rsid w:val="00F67519"/>
    <w:rsid w:val="00F67846"/>
    <w:rsid w:val="00F67B42"/>
    <w:rsid w:val="00F67DE9"/>
    <w:rsid w:val="00F70B6F"/>
    <w:rsid w:val="00F70B72"/>
    <w:rsid w:val="00F70DEF"/>
    <w:rsid w:val="00F70EA3"/>
    <w:rsid w:val="00F71398"/>
    <w:rsid w:val="00F71EC0"/>
    <w:rsid w:val="00F7294C"/>
    <w:rsid w:val="00F72C5F"/>
    <w:rsid w:val="00F73492"/>
    <w:rsid w:val="00F73549"/>
    <w:rsid w:val="00F736B7"/>
    <w:rsid w:val="00F75782"/>
    <w:rsid w:val="00F76219"/>
    <w:rsid w:val="00F76698"/>
    <w:rsid w:val="00F80B2B"/>
    <w:rsid w:val="00F80C1D"/>
    <w:rsid w:val="00F81130"/>
    <w:rsid w:val="00F818F7"/>
    <w:rsid w:val="00F81C5F"/>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6370"/>
    <w:rsid w:val="00F97156"/>
    <w:rsid w:val="00F97940"/>
    <w:rsid w:val="00F97BA3"/>
    <w:rsid w:val="00F97EA2"/>
    <w:rsid w:val="00F97F0D"/>
    <w:rsid w:val="00FA0B0A"/>
    <w:rsid w:val="00FA121C"/>
    <w:rsid w:val="00FA1407"/>
    <w:rsid w:val="00FA1A68"/>
    <w:rsid w:val="00FA1B1A"/>
    <w:rsid w:val="00FA20A6"/>
    <w:rsid w:val="00FA2747"/>
    <w:rsid w:val="00FA2A33"/>
    <w:rsid w:val="00FA2C8F"/>
    <w:rsid w:val="00FA2CF7"/>
    <w:rsid w:val="00FA3410"/>
    <w:rsid w:val="00FA360B"/>
    <w:rsid w:val="00FA363E"/>
    <w:rsid w:val="00FA3860"/>
    <w:rsid w:val="00FA3A50"/>
    <w:rsid w:val="00FA4763"/>
    <w:rsid w:val="00FA4830"/>
    <w:rsid w:val="00FA5032"/>
    <w:rsid w:val="00FA6980"/>
    <w:rsid w:val="00FA6CDF"/>
    <w:rsid w:val="00FA7192"/>
    <w:rsid w:val="00FA7699"/>
    <w:rsid w:val="00FA7BB5"/>
    <w:rsid w:val="00FA7C85"/>
    <w:rsid w:val="00FB12D8"/>
    <w:rsid w:val="00FB176A"/>
    <w:rsid w:val="00FB1CDC"/>
    <w:rsid w:val="00FB238A"/>
    <w:rsid w:val="00FB2446"/>
    <w:rsid w:val="00FB2C81"/>
    <w:rsid w:val="00FB33CC"/>
    <w:rsid w:val="00FB3BC4"/>
    <w:rsid w:val="00FB3F9C"/>
    <w:rsid w:val="00FB3FDE"/>
    <w:rsid w:val="00FB4676"/>
    <w:rsid w:val="00FB5552"/>
    <w:rsid w:val="00FB5789"/>
    <w:rsid w:val="00FB5F3A"/>
    <w:rsid w:val="00FB6382"/>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5A3"/>
    <w:rsid w:val="00FC5876"/>
    <w:rsid w:val="00FC62F5"/>
    <w:rsid w:val="00FC6DE0"/>
    <w:rsid w:val="00FC731E"/>
    <w:rsid w:val="00FD035A"/>
    <w:rsid w:val="00FD19F1"/>
    <w:rsid w:val="00FD1A7E"/>
    <w:rsid w:val="00FD1E4B"/>
    <w:rsid w:val="00FD2CC3"/>
    <w:rsid w:val="00FD2FCF"/>
    <w:rsid w:val="00FD31BF"/>
    <w:rsid w:val="00FD3CC7"/>
    <w:rsid w:val="00FD3DD2"/>
    <w:rsid w:val="00FD4148"/>
    <w:rsid w:val="00FD4D5B"/>
    <w:rsid w:val="00FD5BEA"/>
    <w:rsid w:val="00FD6453"/>
    <w:rsid w:val="00FD67FD"/>
    <w:rsid w:val="00FD6A59"/>
    <w:rsid w:val="00FD7B4C"/>
    <w:rsid w:val="00FD7CB2"/>
    <w:rsid w:val="00FD7D46"/>
    <w:rsid w:val="00FD7D8B"/>
    <w:rsid w:val="00FE0491"/>
    <w:rsid w:val="00FE0AF2"/>
    <w:rsid w:val="00FE13F7"/>
    <w:rsid w:val="00FE1C47"/>
    <w:rsid w:val="00FE229E"/>
    <w:rsid w:val="00FE22DD"/>
    <w:rsid w:val="00FE2CFB"/>
    <w:rsid w:val="00FE4A60"/>
    <w:rsid w:val="00FE4A8B"/>
    <w:rsid w:val="00FE4AF1"/>
    <w:rsid w:val="00FE54E0"/>
    <w:rsid w:val="00FE55F0"/>
    <w:rsid w:val="00FE6331"/>
    <w:rsid w:val="00FE685B"/>
    <w:rsid w:val="00FE6C12"/>
    <w:rsid w:val="00FE7894"/>
    <w:rsid w:val="00FF01FA"/>
    <w:rsid w:val="00FF085A"/>
    <w:rsid w:val="00FF21B5"/>
    <w:rsid w:val="00FF21C3"/>
    <w:rsid w:val="00FF2A11"/>
    <w:rsid w:val="00FF2AA0"/>
    <w:rsid w:val="00FF3F6C"/>
    <w:rsid w:val="00FF4603"/>
    <w:rsid w:val="00FF4AA5"/>
    <w:rsid w:val="00FF4B07"/>
    <w:rsid w:val="00FF4BFC"/>
    <w:rsid w:val="00FF4C11"/>
    <w:rsid w:val="00FF4E23"/>
    <w:rsid w:val="00FF56B9"/>
    <w:rsid w:val="00FF57E8"/>
    <w:rsid w:val="00FF58C0"/>
    <w:rsid w:val="00FF5948"/>
    <w:rsid w:val="00FF6B71"/>
    <w:rsid w:val="00FF6EDF"/>
    <w:rsid w:val="00FF6EEA"/>
    <w:rsid w:val="00FF77DF"/>
    <w:rsid w:val="00FF7ABB"/>
    <w:rsid w:val="00FF7B99"/>
    <w:rsid w:val="0F440727"/>
    <w:rsid w:val="4DEEDAEB"/>
    <w:rsid w:val="59AAC805"/>
    <w:rsid w:val="59EAA9CA"/>
    <w:rsid w:val="706D10F5"/>
    <w:rsid w:val="75061113"/>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D057EF6"/>
  <w14:defaultImageDpi w14:val="330"/>
  <w15:docId w15:val="{CE35B7F9-0714-4070-80D8-A5AD10E40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98F"/>
    <w:pPr>
      <w:spacing w:after="160" w:line="259" w:lineRule="auto"/>
    </w:pPr>
    <w:rPr>
      <w:kern w:val="2"/>
      <w14:ligatures w14:val="standardContextual"/>
    </w:rPr>
  </w:style>
  <w:style w:type="paragraph" w:styleId="Heading1">
    <w:name w:val="heading 1"/>
    <w:basedOn w:val="Normal"/>
    <w:next w:val="BodyText"/>
    <w:link w:val="Heading1Char"/>
    <w:qFormat/>
    <w:rsid w:val="00746F5C"/>
    <w:pPr>
      <w:keepNext/>
      <w:tabs>
        <w:tab w:val="left" w:pos="851"/>
      </w:tabs>
      <w:spacing w:after="360" w:line="600" w:lineRule="atLeast"/>
      <w:outlineLvl w:val="0"/>
    </w:pPr>
    <w:rPr>
      <w:rFonts w:ascii="Georgia" w:eastAsiaTheme="majorEastAsia" w:hAnsi="Georgia" w:cstheme="majorBidi"/>
      <w:b/>
      <w:bCs/>
      <w:color w:val="1B556B"/>
      <w:kern w:val="0"/>
      <w:sz w:val="48"/>
      <w:szCs w:val="28"/>
      <w:lang w:eastAsia="en-NZ"/>
      <w14:ligatures w14:val="none"/>
    </w:rPr>
  </w:style>
  <w:style w:type="paragraph" w:styleId="Heading2">
    <w:name w:val="heading 2"/>
    <w:basedOn w:val="Normal"/>
    <w:next w:val="BodyText"/>
    <w:link w:val="Heading2Char"/>
    <w:qFormat/>
    <w:rsid w:val="00746F5C"/>
    <w:pPr>
      <w:keepNext/>
      <w:tabs>
        <w:tab w:val="left" w:pos="851"/>
      </w:tabs>
      <w:spacing w:before="360" w:after="0" w:line="440" w:lineRule="atLeast"/>
      <w:outlineLvl w:val="1"/>
    </w:pPr>
    <w:rPr>
      <w:rFonts w:ascii="Georgia" w:eastAsiaTheme="majorEastAsia" w:hAnsi="Georgia" w:cstheme="majorBidi"/>
      <w:b/>
      <w:bCs/>
      <w:color w:val="1B556B"/>
      <w:kern w:val="0"/>
      <w:sz w:val="36"/>
      <w:szCs w:val="26"/>
      <w:lang w:eastAsia="en-NZ"/>
      <w14:ligatures w14:val="none"/>
    </w:rPr>
  </w:style>
  <w:style w:type="paragraph" w:styleId="Heading3">
    <w:name w:val="heading 3"/>
    <w:basedOn w:val="Normal"/>
    <w:next w:val="BodyText"/>
    <w:link w:val="Heading3Char"/>
    <w:qFormat/>
    <w:rsid w:val="00746F5C"/>
    <w:pPr>
      <w:keepNext/>
      <w:tabs>
        <w:tab w:val="left" w:pos="851"/>
      </w:tabs>
      <w:spacing w:before="360" w:after="0" w:line="360" w:lineRule="atLeast"/>
      <w:outlineLvl w:val="2"/>
    </w:pPr>
    <w:rPr>
      <w:rFonts w:ascii="Georgia" w:eastAsiaTheme="majorEastAsia" w:hAnsi="Georgia" w:cstheme="majorBidi"/>
      <w:b/>
      <w:bCs/>
      <w:kern w:val="0"/>
      <w:sz w:val="28"/>
      <w:lang w:eastAsia="en-NZ"/>
      <w14:ligatures w14:val="none"/>
    </w:rPr>
  </w:style>
  <w:style w:type="paragraph" w:styleId="Heading4">
    <w:name w:val="heading 4"/>
    <w:basedOn w:val="Heading3"/>
    <w:next w:val="BodyText"/>
    <w:link w:val="Heading4Char"/>
    <w:qFormat/>
    <w:rsid w:val="00746F5C"/>
    <w:pPr>
      <w:outlineLvl w:val="3"/>
    </w:pPr>
    <w:rPr>
      <w:sz w:val="24"/>
    </w:rPr>
  </w:style>
  <w:style w:type="paragraph" w:styleId="Heading5">
    <w:name w:val="heading 5"/>
    <w:basedOn w:val="Normal"/>
    <w:next w:val="BodyText"/>
    <w:link w:val="Heading5Char"/>
    <w:qFormat/>
    <w:rsid w:val="00746F5C"/>
    <w:pPr>
      <w:keepNext/>
      <w:spacing w:before="320" w:after="0" w:line="240" w:lineRule="auto"/>
      <w:outlineLvl w:val="4"/>
    </w:pPr>
    <w:rPr>
      <w:rFonts w:ascii="Calibri" w:eastAsiaTheme="majorEastAsia" w:hAnsi="Calibri" w:cstheme="majorBidi"/>
      <w:i/>
      <w:kern w:val="0"/>
      <w:sz w:val="24"/>
      <w:lang w:eastAsia="en-NZ"/>
      <w14:ligatures w14:val="none"/>
    </w:rPr>
  </w:style>
  <w:style w:type="paragraph" w:styleId="Heading6">
    <w:name w:val="heading 6"/>
    <w:basedOn w:val="Normal"/>
    <w:next w:val="Normal"/>
    <w:link w:val="Heading6Char"/>
    <w:semiHidden/>
    <w:rsid w:val="00EA64B4"/>
    <w:pPr>
      <w:numPr>
        <w:ilvl w:val="5"/>
        <w:numId w:val="1"/>
      </w:numPr>
      <w:spacing w:before="240" w:line="288" w:lineRule="auto"/>
      <w:outlineLvl w:val="5"/>
    </w:pPr>
    <w:rPr>
      <w:rFonts w:ascii="Times New Roman" w:eastAsia="Times New Roman" w:hAnsi="Times New Roman" w:cs="Times New Roman"/>
      <w:b/>
      <w:szCs w:val="20"/>
      <w:lang w:val="en-AU"/>
    </w:rPr>
  </w:style>
  <w:style w:type="paragraph" w:styleId="Heading7">
    <w:name w:val="heading 7"/>
    <w:basedOn w:val="Normal"/>
    <w:next w:val="Normal"/>
    <w:link w:val="Heading7Char"/>
    <w:semiHidden/>
    <w:qFormat/>
    <w:rsid w:val="00EA64B4"/>
    <w:pPr>
      <w:numPr>
        <w:ilvl w:val="6"/>
        <w:numId w:val="1"/>
      </w:numPr>
      <w:spacing w:before="240" w:line="288" w:lineRule="auto"/>
      <w:outlineLvl w:val="6"/>
    </w:pPr>
    <w:rPr>
      <w:rFonts w:ascii="Times New Roman" w:eastAsia="Times New Roman" w:hAnsi="Times New Roman" w:cs="Times New Roman"/>
      <w:szCs w:val="20"/>
      <w:lang w:val="en-AU"/>
    </w:rPr>
  </w:style>
  <w:style w:type="paragraph" w:styleId="Heading8">
    <w:name w:val="heading 8"/>
    <w:basedOn w:val="Normal"/>
    <w:next w:val="Normal"/>
    <w:link w:val="Heading8Char"/>
    <w:semiHidden/>
    <w:qFormat/>
    <w:rsid w:val="00EA64B4"/>
    <w:pPr>
      <w:numPr>
        <w:ilvl w:val="7"/>
        <w:numId w:val="1"/>
      </w:numPr>
      <w:spacing w:before="240" w:line="288" w:lineRule="auto"/>
      <w:outlineLvl w:val="7"/>
    </w:pPr>
    <w:rPr>
      <w:rFonts w:ascii="Times New Roman" w:eastAsia="Times New Roman" w:hAnsi="Times New Roman" w:cs="Times New Roman"/>
      <w:i/>
      <w:szCs w:val="20"/>
      <w:lang w:val="en-AU"/>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6F5C"/>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746F5C"/>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746F5C"/>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746F5C"/>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746F5C"/>
    <w:rPr>
      <w:rFonts w:ascii="Calibri" w:eastAsiaTheme="majorEastAsia" w:hAnsi="Calibri" w:cstheme="majorBidi"/>
      <w:i/>
      <w:sz w:val="24"/>
      <w:lang w:eastAsia="en-NZ"/>
    </w:rPr>
  </w:style>
  <w:style w:type="paragraph" w:styleId="BodyText">
    <w:name w:val="Body Text"/>
    <w:basedOn w:val="Normal"/>
    <w:link w:val="BodyTextChar"/>
    <w:qFormat/>
    <w:rsid w:val="00746F5C"/>
    <w:pPr>
      <w:spacing w:before="120" w:after="120" w:line="280" w:lineRule="atLeast"/>
    </w:pPr>
    <w:rPr>
      <w:rFonts w:ascii="Calibri" w:eastAsiaTheme="minorEastAsia" w:hAnsi="Calibri"/>
      <w:kern w:val="0"/>
      <w:lang w:eastAsia="en-NZ"/>
      <w14:ligatures w14:val="none"/>
    </w:rPr>
  </w:style>
  <w:style w:type="character" w:customStyle="1" w:styleId="BodyTextChar">
    <w:name w:val="Body Text Char"/>
    <w:basedOn w:val="DefaultParagraphFont"/>
    <w:link w:val="BodyText"/>
    <w:rsid w:val="00746F5C"/>
    <w:rPr>
      <w:rFonts w:ascii="Calibri" w:eastAsiaTheme="minorEastAsia" w:hAnsi="Calibri"/>
      <w:lang w:eastAsia="en-NZ"/>
    </w:rPr>
  </w:style>
  <w:style w:type="table" w:styleId="TableGrid">
    <w:name w:val="Table Grid"/>
    <w:basedOn w:val="TableNormal"/>
    <w:uiPriority w:val="59"/>
    <w:rsid w:val="00D651CF"/>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EA64B4"/>
    <w:pPr>
      <w:jc w:val="center"/>
    </w:pPr>
    <w:rPr>
      <w:rFonts w:ascii="Arial" w:hAnsi="Arial"/>
      <w:sz w:val="16"/>
    </w:rPr>
  </w:style>
  <w:style w:type="character" w:customStyle="1" w:styleId="HeaderChar">
    <w:name w:val="Header Char"/>
    <w:basedOn w:val="DefaultParagraphFont"/>
    <w:link w:val="Header"/>
    <w:uiPriority w:val="99"/>
    <w:semiHidden/>
    <w:rsid w:val="0097737A"/>
    <w:rPr>
      <w:rFonts w:ascii="Arial" w:hAnsi="Arial"/>
      <w:kern w:val="2"/>
      <w:sz w:val="16"/>
      <w14:ligatures w14:val="standardContextual"/>
    </w:rPr>
  </w:style>
  <w:style w:type="paragraph" w:styleId="Quote">
    <w:name w:val="Quote"/>
    <w:basedOn w:val="Normal"/>
    <w:next w:val="BodyText"/>
    <w:link w:val="QuoteChar"/>
    <w:uiPriority w:val="1"/>
    <w:qFormat/>
    <w:rsid w:val="00746F5C"/>
    <w:pPr>
      <w:spacing w:before="60" w:after="60" w:line="280" w:lineRule="atLeast"/>
      <w:ind w:left="567" w:right="567"/>
    </w:pPr>
    <w:rPr>
      <w:rFonts w:ascii="Calibri" w:eastAsiaTheme="minorEastAsia" w:hAnsi="Calibri"/>
      <w:kern w:val="0"/>
      <w:sz w:val="20"/>
      <w:lang w:eastAsia="en-NZ"/>
      <w14:ligatures w14:val="none"/>
    </w:rPr>
  </w:style>
  <w:style w:type="character" w:customStyle="1" w:styleId="QuoteChar">
    <w:name w:val="Quote Char"/>
    <w:basedOn w:val="DefaultParagraphFont"/>
    <w:link w:val="Quote"/>
    <w:uiPriority w:val="1"/>
    <w:rsid w:val="0025698F"/>
    <w:rPr>
      <w:rFonts w:ascii="Calibri" w:eastAsiaTheme="minorEastAsia" w:hAnsi="Calibri"/>
      <w:sz w:val="20"/>
      <w:lang w:eastAsia="en-NZ"/>
    </w:rPr>
  </w:style>
  <w:style w:type="paragraph" w:customStyle="1" w:styleId="Bullet">
    <w:name w:val="Bullet"/>
    <w:basedOn w:val="Normal"/>
    <w:link w:val="BulletChar"/>
    <w:qFormat/>
    <w:rsid w:val="00746F5C"/>
    <w:pPr>
      <w:numPr>
        <w:numId w:val="11"/>
      </w:numPr>
      <w:tabs>
        <w:tab w:val="left" w:pos="397"/>
      </w:tabs>
      <w:spacing w:after="120" w:line="280" w:lineRule="atLeast"/>
    </w:pPr>
    <w:rPr>
      <w:rFonts w:ascii="Calibri" w:eastAsia="Times New Roman" w:hAnsi="Calibri" w:cs="Times New Roman"/>
      <w:kern w:val="0"/>
      <w:szCs w:val="20"/>
      <w:lang w:eastAsia="en-NZ"/>
      <w14:ligatures w14:val="none"/>
    </w:rPr>
  </w:style>
  <w:style w:type="paragraph" w:customStyle="1" w:styleId="Heading">
    <w:name w:val="Heading"/>
    <w:basedOn w:val="Heading1"/>
    <w:next w:val="Normal"/>
    <w:uiPriority w:val="3"/>
    <w:rsid w:val="00746F5C"/>
  </w:style>
  <w:style w:type="paragraph" w:styleId="Footer">
    <w:name w:val="footer"/>
    <w:basedOn w:val="Normal"/>
    <w:link w:val="FooterChar"/>
    <w:uiPriority w:val="99"/>
    <w:semiHidden/>
    <w:rsid w:val="00EA64B4"/>
    <w:pPr>
      <w:tabs>
        <w:tab w:val="center" w:pos="4153"/>
        <w:tab w:val="right" w:pos="8306"/>
      </w:tabs>
    </w:pPr>
  </w:style>
  <w:style w:type="character" w:customStyle="1" w:styleId="FooterChar">
    <w:name w:val="Footer Char"/>
    <w:basedOn w:val="DefaultParagraphFont"/>
    <w:link w:val="Footer"/>
    <w:uiPriority w:val="99"/>
    <w:semiHidden/>
    <w:rsid w:val="0097737A"/>
    <w:rPr>
      <w:kern w:val="2"/>
      <w14:ligatures w14:val="standardContextual"/>
    </w:rPr>
  </w:style>
  <w:style w:type="paragraph" w:customStyle="1" w:styleId="Sub-list">
    <w:name w:val="Sub-list"/>
    <w:basedOn w:val="Normal"/>
    <w:qFormat/>
    <w:rsid w:val="00746F5C"/>
    <w:pPr>
      <w:numPr>
        <w:numId w:val="13"/>
      </w:numPr>
      <w:tabs>
        <w:tab w:val="left" w:pos="794"/>
      </w:tabs>
      <w:spacing w:after="120" w:line="280" w:lineRule="atLeast"/>
    </w:pPr>
    <w:rPr>
      <w:rFonts w:ascii="Calibri" w:eastAsiaTheme="minorEastAsia" w:hAnsi="Calibri"/>
      <w:kern w:val="0"/>
      <w:lang w:eastAsia="en-NZ"/>
      <w14:ligatures w14:val="none"/>
    </w:rPr>
  </w:style>
  <w:style w:type="paragraph" w:customStyle="1" w:styleId="Figureheading">
    <w:name w:val="Figure heading"/>
    <w:basedOn w:val="Normal"/>
    <w:next w:val="BodyText"/>
    <w:qFormat/>
    <w:rsid w:val="00746F5C"/>
    <w:pPr>
      <w:keepNext/>
      <w:spacing w:before="120" w:after="120" w:line="280" w:lineRule="atLeast"/>
      <w:ind w:left="1134" w:hanging="1134"/>
    </w:pPr>
    <w:rPr>
      <w:rFonts w:ascii="Calibri" w:eastAsiaTheme="minorEastAsia" w:hAnsi="Calibri"/>
      <w:b/>
      <w:kern w:val="0"/>
      <w:sz w:val="20"/>
      <w:lang w:eastAsia="en-NZ"/>
      <w14:ligatures w14:val="none"/>
    </w:rPr>
  </w:style>
  <w:style w:type="character" w:styleId="FootnoteReference">
    <w:name w:val="footnote reference"/>
    <w:semiHidden/>
    <w:rsid w:val="00746F5C"/>
    <w:rPr>
      <w:rFonts w:ascii="Calibri" w:hAnsi="Calibri"/>
      <w:color w:val="auto"/>
      <w:sz w:val="22"/>
      <w:vertAlign w:val="superscript"/>
    </w:rPr>
  </w:style>
  <w:style w:type="paragraph" w:styleId="FootnoteText">
    <w:name w:val="footnote text"/>
    <w:basedOn w:val="Normal"/>
    <w:link w:val="FootnoteTextChar"/>
    <w:uiPriority w:val="99"/>
    <w:rsid w:val="00746F5C"/>
    <w:pPr>
      <w:spacing w:after="60" w:line="240" w:lineRule="atLeast"/>
      <w:ind w:left="284" w:hanging="284"/>
    </w:pPr>
    <w:rPr>
      <w:rFonts w:ascii="Calibri" w:eastAsiaTheme="minorEastAsia" w:hAnsi="Calibri"/>
      <w:kern w:val="0"/>
      <w:sz w:val="19"/>
      <w:lang w:eastAsia="en-NZ"/>
      <w14:ligatures w14:val="none"/>
    </w:rPr>
  </w:style>
  <w:style w:type="character" w:customStyle="1" w:styleId="FootnoteTextChar">
    <w:name w:val="Footnote Text Char"/>
    <w:basedOn w:val="DefaultParagraphFont"/>
    <w:link w:val="FootnoteText"/>
    <w:uiPriority w:val="99"/>
    <w:rsid w:val="00746F5C"/>
    <w:rPr>
      <w:rFonts w:ascii="Calibri" w:eastAsiaTheme="minorEastAsia" w:hAnsi="Calibri"/>
      <w:sz w:val="19"/>
      <w:lang w:eastAsia="en-NZ"/>
    </w:rPr>
  </w:style>
  <w:style w:type="character" w:styleId="Hyperlink">
    <w:name w:val="Hyperlink"/>
    <w:uiPriority w:val="99"/>
    <w:qFormat/>
    <w:rsid w:val="00746F5C"/>
    <w:rPr>
      <w:color w:val="32809C"/>
      <w:u w:val="none"/>
    </w:rPr>
  </w:style>
  <w:style w:type="paragraph" w:customStyle="1" w:styleId="Imprint">
    <w:name w:val="Imprint"/>
    <w:basedOn w:val="Normal"/>
    <w:uiPriority w:val="3"/>
    <w:rsid w:val="00746F5C"/>
    <w:pPr>
      <w:spacing w:before="120" w:after="120" w:line="280" w:lineRule="atLeast"/>
    </w:pPr>
    <w:rPr>
      <w:rFonts w:ascii="Calibri" w:eastAsiaTheme="minorEastAsia" w:hAnsi="Calibri"/>
      <w:kern w:val="0"/>
      <w:lang w:eastAsia="en-NZ"/>
      <w14:ligatures w14:val="none"/>
    </w:rPr>
  </w:style>
  <w:style w:type="paragraph" w:customStyle="1" w:styleId="Note">
    <w:name w:val="Note"/>
    <w:basedOn w:val="BodyText"/>
    <w:next w:val="Normal"/>
    <w:uiPriority w:val="1"/>
    <w:qFormat/>
    <w:rsid w:val="00746F5C"/>
    <w:pPr>
      <w:spacing w:line="240" w:lineRule="atLeast"/>
    </w:pPr>
    <w:rPr>
      <w:sz w:val="18"/>
    </w:rPr>
  </w:style>
  <w:style w:type="paragraph" w:customStyle="1" w:styleId="References">
    <w:name w:val="References"/>
    <w:basedOn w:val="Normal"/>
    <w:uiPriority w:val="1"/>
    <w:semiHidden/>
    <w:qFormat/>
    <w:rsid w:val="00746F5C"/>
    <w:pPr>
      <w:spacing w:after="120" w:line="260" w:lineRule="atLeast"/>
    </w:pPr>
    <w:rPr>
      <w:rFonts w:ascii="Calibri" w:eastAsiaTheme="minorEastAsia" w:hAnsi="Calibri"/>
      <w:kern w:val="0"/>
      <w:sz w:val="20"/>
      <w:lang w:eastAsia="en-NZ"/>
      <w14:ligatures w14:val="none"/>
    </w:rPr>
  </w:style>
  <w:style w:type="paragraph" w:customStyle="1" w:styleId="Source">
    <w:name w:val="Source"/>
    <w:basedOn w:val="Normal"/>
    <w:next w:val="Normal"/>
    <w:uiPriority w:val="1"/>
    <w:qFormat/>
    <w:rsid w:val="00746F5C"/>
    <w:pPr>
      <w:tabs>
        <w:tab w:val="left" w:pos="680"/>
      </w:tabs>
      <w:spacing w:before="120" w:after="120" w:line="240" w:lineRule="atLeast"/>
    </w:pPr>
    <w:rPr>
      <w:rFonts w:ascii="Calibri" w:eastAsiaTheme="minorEastAsia" w:hAnsi="Calibri"/>
      <w:kern w:val="0"/>
      <w:sz w:val="18"/>
      <w:lang w:eastAsia="en-NZ"/>
      <w14:ligatures w14:val="none"/>
    </w:rPr>
  </w:style>
  <w:style w:type="paragraph" w:styleId="Title">
    <w:name w:val="Title"/>
    <w:basedOn w:val="Normal"/>
    <w:link w:val="TitleChar"/>
    <w:uiPriority w:val="2"/>
    <w:semiHidden/>
    <w:rsid w:val="00746F5C"/>
    <w:pPr>
      <w:spacing w:before="120" w:after="120" w:line="360" w:lineRule="auto"/>
      <w:jc w:val="center"/>
    </w:pPr>
    <w:rPr>
      <w:rFonts w:ascii="Georgia" w:eastAsiaTheme="minorEastAsia" w:hAnsi="Georgia"/>
      <w:b/>
      <w:color w:val="1B556B"/>
      <w:kern w:val="0"/>
      <w:sz w:val="56"/>
      <w:lang w:eastAsia="en-NZ"/>
      <w14:ligatures w14:val="none"/>
    </w:rPr>
  </w:style>
  <w:style w:type="character" w:customStyle="1" w:styleId="TitleChar">
    <w:name w:val="Title Char"/>
    <w:basedOn w:val="DefaultParagraphFont"/>
    <w:link w:val="Title"/>
    <w:uiPriority w:val="2"/>
    <w:semiHidden/>
    <w:rsid w:val="0097737A"/>
    <w:rPr>
      <w:rFonts w:ascii="Georgia" w:eastAsiaTheme="minorEastAsia" w:hAnsi="Georgia"/>
      <w:b/>
      <w:color w:val="1B556B"/>
      <w:sz w:val="56"/>
      <w:lang w:eastAsia="en-NZ"/>
    </w:rPr>
  </w:style>
  <w:style w:type="paragraph" w:styleId="Subtitle">
    <w:name w:val="Subtitle"/>
    <w:basedOn w:val="Title"/>
    <w:link w:val="SubtitleChar"/>
    <w:uiPriority w:val="2"/>
    <w:semiHidden/>
    <w:rsid w:val="00746F5C"/>
    <w:pPr>
      <w:spacing w:before="600" w:line="240" w:lineRule="auto"/>
    </w:pPr>
    <w:rPr>
      <w:sz w:val="36"/>
      <w:szCs w:val="36"/>
    </w:rPr>
  </w:style>
  <w:style w:type="character" w:customStyle="1" w:styleId="SubtitleChar">
    <w:name w:val="Subtitle Char"/>
    <w:basedOn w:val="DefaultParagraphFont"/>
    <w:link w:val="Subtitle"/>
    <w:uiPriority w:val="2"/>
    <w:semiHidden/>
    <w:rsid w:val="0097737A"/>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746F5C"/>
    <w:pPr>
      <w:keepNext/>
      <w:spacing w:before="120" w:after="120" w:line="280" w:lineRule="atLeast"/>
      <w:ind w:left="1134" w:hanging="1134"/>
    </w:pPr>
    <w:rPr>
      <w:rFonts w:ascii="Calibri" w:eastAsiaTheme="minorEastAsia" w:hAnsi="Calibri"/>
      <w:b/>
      <w:kern w:val="0"/>
      <w:sz w:val="20"/>
      <w:lang w:eastAsia="en-NZ"/>
      <w14:ligatures w14:val="none"/>
    </w:rPr>
  </w:style>
  <w:style w:type="paragraph" w:customStyle="1" w:styleId="TableText">
    <w:name w:val="TableText"/>
    <w:basedOn w:val="Normal"/>
    <w:qFormat/>
    <w:rsid w:val="00746F5C"/>
    <w:pPr>
      <w:spacing w:before="60" w:after="60" w:line="240" w:lineRule="atLeast"/>
    </w:pPr>
    <w:rPr>
      <w:rFonts w:ascii="Calibri" w:eastAsiaTheme="minorEastAsia" w:hAnsi="Calibri"/>
      <w:kern w:val="0"/>
      <w:sz w:val="18"/>
      <w:lang w:eastAsia="en-NZ"/>
      <w14:ligatures w14:val="none"/>
    </w:rPr>
  </w:style>
  <w:style w:type="paragraph" w:customStyle="1" w:styleId="TableTextbold">
    <w:name w:val="TableText bold"/>
    <w:basedOn w:val="TableText"/>
    <w:rsid w:val="00746F5C"/>
    <w:rPr>
      <w:b/>
    </w:rPr>
  </w:style>
  <w:style w:type="paragraph" w:styleId="TOC1">
    <w:name w:val="toc 1"/>
    <w:basedOn w:val="Normal"/>
    <w:next w:val="Normal"/>
    <w:uiPriority w:val="39"/>
    <w:rsid w:val="00746F5C"/>
    <w:pPr>
      <w:tabs>
        <w:tab w:val="right" w:pos="8505"/>
      </w:tabs>
      <w:spacing w:before="280" w:after="0" w:line="240" w:lineRule="auto"/>
      <w:ind w:left="567" w:right="567" w:hanging="567"/>
    </w:pPr>
    <w:rPr>
      <w:rFonts w:ascii="Calibri" w:eastAsiaTheme="minorEastAsia" w:hAnsi="Calibri"/>
      <w:kern w:val="0"/>
      <w:lang w:eastAsia="en-NZ"/>
      <w14:ligatures w14:val="none"/>
    </w:rPr>
  </w:style>
  <w:style w:type="paragraph" w:styleId="TOC2">
    <w:name w:val="toc 2"/>
    <w:basedOn w:val="Normal"/>
    <w:next w:val="Normal"/>
    <w:uiPriority w:val="39"/>
    <w:rsid w:val="00746F5C"/>
    <w:pPr>
      <w:tabs>
        <w:tab w:val="right" w:pos="8505"/>
      </w:tabs>
      <w:spacing w:before="60" w:after="60" w:line="240" w:lineRule="auto"/>
      <w:ind w:left="1134" w:right="567" w:hanging="567"/>
    </w:pPr>
    <w:rPr>
      <w:rFonts w:ascii="Calibri" w:eastAsiaTheme="minorEastAsia" w:hAnsi="Calibri"/>
      <w:kern w:val="0"/>
      <w:lang w:eastAsia="en-NZ"/>
      <w14:ligatures w14:val="none"/>
    </w:r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pPr>
  </w:style>
  <w:style w:type="paragraph" w:customStyle="1" w:styleId="Footerodd">
    <w:name w:val="Footer odd"/>
    <w:basedOn w:val="Normal"/>
    <w:uiPriority w:val="2"/>
    <w:rsid w:val="00746F5C"/>
    <w:pPr>
      <w:tabs>
        <w:tab w:val="right" w:pos="7938"/>
        <w:tab w:val="right" w:pos="8505"/>
      </w:tabs>
      <w:spacing w:before="120" w:after="120" w:line="280" w:lineRule="atLeast"/>
    </w:pPr>
    <w:rPr>
      <w:rFonts w:ascii="Calibri" w:eastAsiaTheme="minorEastAsia" w:hAnsi="Calibri"/>
      <w:kern w:val="0"/>
      <w:sz w:val="16"/>
      <w:lang w:eastAsia="en-NZ"/>
      <w14:ligatures w14:val="none"/>
    </w:rPr>
  </w:style>
  <w:style w:type="paragraph" w:customStyle="1" w:styleId="Footereven">
    <w:name w:val="Footer even"/>
    <w:basedOn w:val="Normal"/>
    <w:uiPriority w:val="2"/>
    <w:rsid w:val="00746F5C"/>
    <w:pPr>
      <w:tabs>
        <w:tab w:val="left" w:pos="567"/>
      </w:tabs>
      <w:spacing w:before="120" w:after="120" w:line="280" w:lineRule="atLeast"/>
      <w:jc w:val="both"/>
    </w:pPr>
    <w:rPr>
      <w:rFonts w:ascii="Calibri" w:eastAsiaTheme="minorEastAsia" w:hAnsi="Calibri"/>
      <w:kern w:val="0"/>
      <w:sz w:val="16"/>
      <w:lang w:eastAsia="en-NZ"/>
      <w14:ligatures w14:val="none"/>
    </w:rPr>
  </w:style>
  <w:style w:type="paragraph" w:customStyle="1" w:styleId="Numberedparagraph">
    <w:name w:val="Numbered paragraph"/>
    <w:basedOn w:val="Normal"/>
    <w:uiPriority w:val="1"/>
    <w:qFormat/>
    <w:rsid w:val="00746F5C"/>
    <w:pPr>
      <w:numPr>
        <w:numId w:val="12"/>
      </w:numPr>
      <w:spacing w:after="120" w:line="280" w:lineRule="atLeast"/>
    </w:pPr>
    <w:rPr>
      <w:rFonts w:ascii="Calibri" w:eastAsiaTheme="minorEastAsia" w:hAnsi="Calibri"/>
      <w:kern w:val="0"/>
      <w:lang w:eastAsia="en-NZ"/>
      <w14:ligatures w14:val="none"/>
    </w:rPr>
  </w:style>
  <w:style w:type="paragraph" w:customStyle="1" w:styleId="Sub-lista">
    <w:name w:val="Sub-list a"/>
    <w:aliases w:val="b"/>
    <w:basedOn w:val="Normal"/>
    <w:uiPriority w:val="2"/>
    <w:rsid w:val="00746F5C"/>
    <w:pPr>
      <w:numPr>
        <w:numId w:val="14"/>
      </w:numPr>
      <w:spacing w:after="120" w:line="280" w:lineRule="atLeast"/>
    </w:pPr>
    <w:rPr>
      <w:rFonts w:ascii="Calibri" w:eastAsiaTheme="minorEastAsia" w:hAnsi="Calibri"/>
      <w:kern w:val="0"/>
      <w:lang w:eastAsia="en-NZ"/>
      <w14:ligatures w14:val="none"/>
    </w:r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semiHidden/>
    <w:rsid w:val="00356C3D"/>
    <w:pPr>
      <w:ind w:left="1134" w:right="567" w:hanging="1134"/>
    </w:pPr>
  </w:style>
  <w:style w:type="paragraph" w:customStyle="1" w:styleId="Sub-listi">
    <w:name w:val="Sub-list i"/>
    <w:aliases w:val="ii"/>
    <w:basedOn w:val="BodyText"/>
    <w:semiHidden/>
    <w:rsid w:val="00746F5C"/>
    <w:pPr>
      <w:numPr>
        <w:numId w:val="15"/>
      </w:numPr>
      <w:spacing w:before="60" w:after="60"/>
    </w:pPr>
  </w:style>
  <w:style w:type="paragraph" w:customStyle="1" w:styleId="TableBullet">
    <w:name w:val="TableBullet"/>
    <w:basedOn w:val="Normal"/>
    <w:qFormat/>
    <w:rsid w:val="00746F5C"/>
    <w:pPr>
      <w:numPr>
        <w:numId w:val="16"/>
      </w:numPr>
      <w:spacing w:after="60" w:line="240" w:lineRule="atLeast"/>
    </w:pPr>
    <w:rPr>
      <w:rFonts w:ascii="Calibri" w:eastAsiaTheme="minorEastAsia" w:hAnsi="Calibri" w:cs="Arial"/>
      <w:kern w:val="0"/>
      <w:sz w:val="18"/>
      <w:szCs w:val="16"/>
      <w:lang w:eastAsia="en-NZ"/>
      <w14:ligatures w14:val="none"/>
    </w:rPr>
  </w:style>
  <w:style w:type="paragraph" w:customStyle="1" w:styleId="TableDash">
    <w:name w:val="TableDash"/>
    <w:basedOn w:val="TableBullet"/>
    <w:qFormat/>
    <w:rsid w:val="00746F5C"/>
    <w:pPr>
      <w:numPr>
        <w:numId w:val="17"/>
      </w:numPr>
    </w:pPr>
  </w:style>
  <w:style w:type="paragraph" w:styleId="ListParagraph">
    <w:name w:val="List Paragraph"/>
    <w:basedOn w:val="Normal"/>
    <w:uiPriority w:val="34"/>
    <w:semiHidden/>
    <w:qFormat/>
    <w:rsid w:val="00EA64B4"/>
    <w:pPr>
      <w:spacing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3"/>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746F5C"/>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kern w:val="2"/>
      <w:szCs w:val="20"/>
      <w:lang w:val="en-AU"/>
      <w14:ligatures w14:val="standardContextual"/>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kern w:val="2"/>
      <w:szCs w:val="20"/>
      <w:lang w:val="en-AU"/>
      <w14:ligatures w14:val="standardContextual"/>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kern w:val="2"/>
      <w:szCs w:val="20"/>
      <w:lang w:val="en-AU"/>
      <w14:ligatures w14:val="standardContextual"/>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eastAsia="en-NZ"/>
    </w:rPr>
  </w:style>
  <w:style w:type="paragraph" w:styleId="TOC4">
    <w:name w:val="toc 4"/>
    <w:basedOn w:val="Normal"/>
    <w:next w:val="Normal"/>
    <w:semiHidden/>
    <w:rsid w:val="00EA64B4"/>
    <w:pPr>
      <w:tabs>
        <w:tab w:val="right" w:pos="8505"/>
      </w:tabs>
      <w:spacing w:before="180" w:after="0" w:line="240" w:lineRule="auto"/>
      <w:ind w:left="1134" w:right="567" w:hanging="1134"/>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after="200" w:line="240" w:lineRule="auto"/>
    </w:pPr>
    <w:rPr>
      <w:rFonts w:ascii="Times New Roman" w:eastAsia="Times New Roman" w:hAnsi="Times New Roman" w:cs="Times New Roman"/>
      <w:b/>
      <w:bCs/>
      <w:color w:val="1C556C" w:themeColor="accent1"/>
      <w:sz w:val="18"/>
      <w:szCs w:val="18"/>
    </w:rPr>
  </w:style>
  <w:style w:type="character" w:customStyle="1" w:styleId="BulletChar">
    <w:name w:val="Bullet Char"/>
    <w:basedOn w:val="DefaultParagraphFont"/>
    <w:link w:val="Bullet"/>
    <w:locked/>
    <w:rsid w:val="00746F5C"/>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4"/>
      </w:numPr>
    </w:pPr>
  </w:style>
  <w:style w:type="numbering" w:customStyle="1" w:styleId="Style2">
    <w:name w:val="Style2"/>
    <w:uiPriority w:val="99"/>
    <w:rsid w:val="008E0688"/>
    <w:pPr>
      <w:numPr>
        <w:numId w:val="5"/>
      </w:numPr>
    </w:pPr>
  </w:style>
  <w:style w:type="paragraph" w:customStyle="1" w:styleId="Greenbullet-casestudytables">
    <w:name w:val="Green bullet - case study tables"/>
    <w:basedOn w:val="Greentext-casestudytables"/>
    <w:uiPriority w:val="1"/>
    <w:semiHidden/>
    <w:rsid w:val="00C15722"/>
    <w:pPr>
      <w:numPr>
        <w:numId w:val="6"/>
      </w:numPr>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pPr>
    <w:rPr>
      <w:rFonts w:eastAsia="Times New Roman"/>
      <w:b/>
      <w:color w:val="1B556B"/>
      <w:sz w:val="22"/>
    </w:rPr>
  </w:style>
  <w:style w:type="numbering" w:customStyle="1" w:styleId="Style3">
    <w:name w:val="Style3"/>
    <w:uiPriority w:val="99"/>
    <w:rsid w:val="008B5A2D"/>
    <w:pPr>
      <w:numPr>
        <w:numId w:val="7"/>
      </w:numPr>
    </w:pPr>
  </w:style>
  <w:style w:type="paragraph" w:customStyle="1" w:styleId="Boxtext">
    <w:name w:val="Box text"/>
    <w:basedOn w:val="Normal"/>
    <w:uiPriority w:val="1"/>
    <w:semiHidden/>
    <w:qFormat/>
    <w:rsid w:val="00746F5C"/>
    <w:pPr>
      <w:spacing w:before="120" w:after="120" w:line="260" w:lineRule="atLeast"/>
      <w:ind w:left="284" w:right="284"/>
    </w:pPr>
    <w:rPr>
      <w:rFonts w:ascii="Calibri" w:eastAsiaTheme="minorEastAsia" w:hAnsi="Calibri"/>
      <w:color w:val="1B556B"/>
      <w:kern w:val="0"/>
      <w:sz w:val="20"/>
      <w:lang w:eastAsia="en-NZ"/>
      <w14:ligatures w14:val="none"/>
    </w:rPr>
  </w:style>
  <w:style w:type="paragraph" w:customStyle="1" w:styleId="Boxbullet">
    <w:name w:val="Box bullet"/>
    <w:basedOn w:val="Boxtext"/>
    <w:uiPriority w:val="1"/>
    <w:semiHidden/>
    <w:qFormat/>
    <w:rsid w:val="00746F5C"/>
    <w:pPr>
      <w:numPr>
        <w:numId w:val="9"/>
      </w:numPr>
      <w:tabs>
        <w:tab w:val="left" w:pos="680"/>
      </w:tabs>
      <w:spacing w:before="0"/>
    </w:pPr>
    <w:rPr>
      <w:rFonts w:cs="Times New Roman"/>
      <w:szCs w:val="20"/>
    </w:rPr>
  </w:style>
  <w:style w:type="paragraph" w:customStyle="1" w:styleId="Boxheading0">
    <w:name w:val="Box heading"/>
    <w:basedOn w:val="Boxtext"/>
    <w:next w:val="Boxtext"/>
    <w:uiPriority w:val="1"/>
    <w:semiHidden/>
    <w:qFormat/>
    <w:rsid w:val="00746F5C"/>
    <w:pPr>
      <w:keepNext/>
      <w:spacing w:before="240" w:after="0"/>
    </w:pPr>
    <w:rPr>
      <w:rFonts w:cs="Times New Roman"/>
      <w:b/>
      <w:sz w:val="22"/>
      <w:szCs w:val="20"/>
    </w:rPr>
  </w:style>
  <w:style w:type="paragraph" w:customStyle="1" w:styleId="Boxsub-bullet">
    <w:name w:val="Box sub-bullet"/>
    <w:basedOn w:val="Boxtext"/>
    <w:uiPriority w:val="1"/>
    <w:semiHidden/>
    <w:qFormat/>
    <w:rsid w:val="00746F5C"/>
    <w:pPr>
      <w:numPr>
        <w:numId w:val="10"/>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8"/>
      </w:numPr>
      <w:ind w:left="1077" w:hanging="397"/>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styleId="CommentText">
    <w:name w:val="annotation text"/>
    <w:basedOn w:val="Normal"/>
    <w:link w:val="CommentTextChar"/>
    <w:uiPriority w:val="99"/>
    <w:semiHidden/>
    <w:rsid w:val="00456E90"/>
    <w:pPr>
      <w:spacing w:line="240" w:lineRule="auto"/>
    </w:pPr>
    <w:rPr>
      <w:sz w:val="20"/>
      <w:szCs w:val="20"/>
    </w:rPr>
  </w:style>
  <w:style w:type="character" w:customStyle="1" w:styleId="CommentTextChar">
    <w:name w:val="Comment Text Char"/>
    <w:basedOn w:val="DefaultParagraphFont"/>
    <w:link w:val="CommentText"/>
    <w:uiPriority w:val="99"/>
    <w:semiHidden/>
    <w:rsid w:val="0097737A"/>
    <w:rPr>
      <w:kern w:val="2"/>
      <w:sz w:val="20"/>
      <w:szCs w:val="20"/>
      <w14:ligatures w14:val="standardContextual"/>
    </w:rPr>
  </w:style>
  <w:style w:type="character" w:styleId="Mention">
    <w:name w:val="Mention"/>
    <w:basedOn w:val="DefaultParagraphFont"/>
    <w:uiPriority w:val="99"/>
    <w:semiHidden/>
    <w:rsid w:val="00AC7D5A"/>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643313326">
      <w:bodyDiv w:val="1"/>
      <w:marLeft w:val="0"/>
      <w:marRight w:val="0"/>
      <w:marTop w:val="0"/>
      <w:marBottom w:val="0"/>
      <w:divBdr>
        <w:top w:val="none" w:sz="0" w:space="0" w:color="auto"/>
        <w:left w:val="none" w:sz="0" w:space="0" w:color="auto"/>
        <w:bottom w:val="none" w:sz="0" w:space="0" w:color="auto"/>
        <w:right w:val="none" w:sz="0" w:space="0" w:color="auto"/>
      </w:divBdr>
    </w:div>
    <w:div w:id="681709216">
      <w:bodyDiv w:val="1"/>
      <w:marLeft w:val="0"/>
      <w:marRight w:val="0"/>
      <w:marTop w:val="0"/>
      <w:marBottom w:val="0"/>
      <w:divBdr>
        <w:top w:val="none" w:sz="0" w:space="0" w:color="auto"/>
        <w:left w:val="none" w:sz="0" w:space="0" w:color="auto"/>
        <w:bottom w:val="none" w:sz="0" w:space="0" w:color="auto"/>
        <w:right w:val="none" w:sz="0" w:space="0" w:color="auto"/>
      </w:divBdr>
    </w:div>
    <w:div w:id="1489050617">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642080130">
      <w:bodyDiv w:val="1"/>
      <w:marLeft w:val="0"/>
      <w:marRight w:val="0"/>
      <w:marTop w:val="0"/>
      <w:marBottom w:val="0"/>
      <w:divBdr>
        <w:top w:val="none" w:sz="0" w:space="0" w:color="auto"/>
        <w:left w:val="none" w:sz="0" w:space="0" w:color="auto"/>
        <w:bottom w:val="none" w:sz="0" w:space="0" w:color="auto"/>
        <w:right w:val="none" w:sz="0" w:space="0" w:color="auto"/>
      </w:divBdr>
    </w:div>
    <w:div w:id="2146310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image" Target="media/image6.jpeg"/><Relationship Id="rId39" Type="http://schemas.openxmlformats.org/officeDocument/2006/relationships/footer" Target="footer8.xml"/><Relationship Id="rId21" Type="http://schemas.openxmlformats.org/officeDocument/2006/relationships/image" Target="media/image4.png"/><Relationship Id="rId34" Type="http://schemas.openxmlformats.org/officeDocument/2006/relationships/hyperlink" Target="https://www.sustainableseaschallenge.co.nz/public/assets/dms/Other-TR/Roadmaps/How-likely-is-it-that-the-action-we-want-will-benefit-others.pdf" TargetMode="External"/><Relationship Id="rId42" Type="http://schemas.openxmlformats.org/officeDocument/2006/relationships/hyperlink" Target="https://tohora.org.nz/documents/161" TargetMode="External"/><Relationship Id="rId47" Type="http://schemas.openxmlformats.org/officeDocument/2006/relationships/footer" Target="footer10.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environment.govt.nz/" TargetMode="External"/><Relationship Id="rId29" Type="http://schemas.openxmlformats.org/officeDocument/2006/relationships/footer" Target="footer7.xml"/><Relationship Id="rId11" Type="http://schemas.openxmlformats.org/officeDocument/2006/relationships/endnotes" Target="endnotes.xml"/><Relationship Id="rId24" Type="http://schemas.openxmlformats.org/officeDocument/2006/relationships/hyperlink" Target="https://tohora.org.nz/documents/84" TargetMode="External"/><Relationship Id="rId32" Type="http://schemas.openxmlformats.org/officeDocument/2006/relationships/hyperlink" Target="https://www.sustainableseaschallenge.co.nz/tools-and-resources/estuaries-bayesian-network/" TargetMode="External"/><Relationship Id="rId37" Type="http://schemas.openxmlformats.org/officeDocument/2006/relationships/hyperlink" Target="https://www.sustainableseaschallenge.co.nz/assets/dms/Other-TR/Roadmaps/We-have-recovery-highlighted-in-our-plans-how-do-we-go-about-it.pdf" TargetMode="External"/><Relationship Id="rId40" Type="http://schemas.openxmlformats.org/officeDocument/2006/relationships/hyperlink" Target="https://tohora.org.nz/documents/126" TargetMode="External"/><Relationship Id="rId45" Type="http://schemas.openxmlformats.org/officeDocument/2006/relationships/hyperlink" Target="https://storage.googleapis.com/sustainable-seas-documents-prod/EBM%2033%20Guidance-Monitoring-for-marine-tipping-points.pdf"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www.sustainableseaschallenge.co.nz/tools-and-resources/pataka-matauranga-to-empower-kaitiaki/" TargetMode="External"/><Relationship Id="rId28" Type="http://schemas.openxmlformats.org/officeDocument/2006/relationships/footer" Target="footer6.xml"/><Relationship Id="rId36" Type="http://schemas.openxmlformats.org/officeDocument/2006/relationships/hyperlink" Target="https://www.sustainableseaschallenge.co.nz/assets/dms/Other-TR/Roadmaps/Local-groups-are-interested-in-recovering-the-health-of-an-area-how-do-we-go-about-helping-them-move-forward.pdf"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jpg"/><Relationship Id="rId31" Type="http://schemas.openxmlformats.org/officeDocument/2006/relationships/hyperlink" Target="https://www.sustainableseaschallenge.co.nz/tools-and-resources/estuaries-bayesian-network/" TargetMode="External"/><Relationship Id="rId44" Type="http://schemas.openxmlformats.org/officeDocument/2006/relationships/hyperlink" Target="https://tohora.org.nz/documents/48"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jpg"/><Relationship Id="rId27" Type="http://schemas.openxmlformats.org/officeDocument/2006/relationships/footer" Target="footer5.xml"/><Relationship Id="rId30" Type="http://schemas.openxmlformats.org/officeDocument/2006/relationships/hyperlink" Target="https://www.sustainableseaschallenge.co.nz/tools-and-resources/estuaries-bayesian-network/" TargetMode="External"/><Relationship Id="rId35" Type="http://schemas.openxmlformats.org/officeDocument/2006/relationships/hyperlink" Target="https://www.sustainableseaschallenge.co.nz/public/assets/dms/Other-TR/Roadmaps/Will-the-freshwater-limits-we-set-protect-our-estuarine-waters.pdf" TargetMode="External"/><Relationship Id="rId43" Type="http://schemas.openxmlformats.org/officeDocument/2006/relationships/hyperlink" Target="https://tohora.org.nz/documents/158" TargetMode="External"/><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footer" Target="footer3.xml"/><Relationship Id="rId25" Type="http://schemas.openxmlformats.org/officeDocument/2006/relationships/hyperlink" Target="https://www.sustainableseaschallenge.co.nz/tools-and-resources/estuaries-bayesian-network/" TargetMode="External"/><Relationship Id="rId33" Type="http://schemas.openxmlformats.org/officeDocument/2006/relationships/hyperlink" Target="https://www.sustainableseaschallenge.co.nz/assets/dms/Other-TR/Roadmaps/How-do-we-decide-on-robust-locally-generated-CMA-targets-that-incorporate-climate-change.pdf" TargetMode="External"/><Relationship Id="rId38" Type="http://schemas.openxmlformats.org/officeDocument/2006/relationships/hyperlink" Target="https://www.sustainableseaschallenge.co.nz/public/assets/dms/Other-TR/Roadmaps/We-are-interested-in-recovering-health-of-an-area-how-do-we-go-about-it.pdf" TargetMode="External"/><Relationship Id="rId46" Type="http://schemas.openxmlformats.org/officeDocument/2006/relationships/footer" Target="footer9.xml"/><Relationship Id="rId20" Type="http://schemas.openxmlformats.org/officeDocument/2006/relationships/image" Target="media/image3.png"/><Relationship Id="rId41" Type="http://schemas.openxmlformats.org/officeDocument/2006/relationships/hyperlink" Target="https://tohora.org.nz/case-studies/ohiwa-harbour"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s://www.waitaki.govt.nz/files/assets/public/files/our-services/planning-and-resource-consents/kai-kahu-ki-otago-natural-resources-management-plan-2005.pdf" TargetMode="External"/><Relationship Id="rId2" Type="http://schemas.openxmlformats.org/officeDocument/2006/relationships/hyperlink" Target="https://www.waitaki.govt.nz/files/assets/public/files/our-services/planning-and-resource-consents/kai-kahu-ki-otago-natural-resources-management-plan-2005.pdf" TargetMode="External"/><Relationship Id="rId1" Type="http://schemas.openxmlformats.org/officeDocument/2006/relationships/hyperlink" Target="https://www.odt.co.nz/regions/north-otago/road-name-could-be-first-ste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fE\Templates\MfE%20Publication%20template.dotx"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ECM-1122293896-124234</_dlc_DocId>
    <_dlc_DocIdUrl xmlns="58a6f171-52cb-4404-b47d-af1c8daf8fd1">
      <Url>https://ministryforenvironment.sharepoint.com/sites/ECM-ER-Comms/_layouts/15/DocIdRedir.aspx?ID=ECM-1122293896-124234</Url>
      <Description>ECM-1122293896-124234</Description>
    </_dlc_DocIdUrl>
    <lcf76f155ced4ddcb4097134ff3c332f xmlns="4a94300e-a927-4b92-9d3a-682523035cb6">
      <Terms xmlns="http://schemas.microsoft.com/office/infopath/2007/PartnerControls"/>
    </lcf76f155ced4ddcb4097134ff3c332f>
    <TaxCatchAll xmlns="58a6f171-52cb-4404-b47d-af1c8daf8fd1"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5" ma:contentTypeDescription="Create a new document." ma:contentTypeScope="" ma:versionID="a9fc1f031f880e754432f1b8c8ae5595">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9120c695b11737ea56ee1a9c34dff7b4"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ABE385-CC81-41C6-A3F2-1BC9449571F7}">
  <ds:schemaRefs>
    <ds:schemaRef ds:uri="http://schemas.microsoft.com/office/2006/metadata/properties"/>
    <ds:schemaRef ds:uri="http://schemas.microsoft.com/office/infopath/2007/PartnerControls"/>
    <ds:schemaRef ds:uri="4a94300e-a927-4b92-9d3a-682523035cb6"/>
    <ds:schemaRef ds:uri="http://schemas.microsoft.com/sharepoint/v3"/>
    <ds:schemaRef ds:uri="http://schemas.microsoft.com/sharepoint/v4"/>
    <ds:schemaRef ds:uri="58a6f171-52cb-4404-b47d-af1c8daf8fd1"/>
  </ds:schemaRefs>
</ds:datastoreItem>
</file>

<file path=customXml/itemProps2.xml><?xml version="1.0" encoding="utf-8"?>
<ds:datastoreItem xmlns:ds="http://schemas.openxmlformats.org/officeDocument/2006/customXml" ds:itemID="{E915373F-630C-45C1-9D1D-0033FB98D60B}">
  <ds:schemaRefs>
    <ds:schemaRef ds:uri="http://schemas.microsoft.com/sharepoint/events"/>
  </ds:schemaRefs>
</ds:datastoreItem>
</file>

<file path=customXml/itemProps3.xml><?xml version="1.0" encoding="utf-8"?>
<ds:datastoreItem xmlns:ds="http://schemas.openxmlformats.org/officeDocument/2006/customXml" ds:itemID="{F828F053-2B13-45F4-9E63-486E1EF29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5.xml><?xml version="1.0" encoding="utf-8"?>
<ds:datastoreItem xmlns:ds="http://schemas.openxmlformats.org/officeDocument/2006/customXml" ds:itemID="{4D0CDAC4-0417-4665-BFBD-38D6177B7A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MfE Publication template.dotx</Template>
  <TotalTime>0</TotalTime>
  <Pages>15</Pages>
  <Words>5379</Words>
  <Characters>30664</Characters>
  <Application>Microsoft Office Word</Application>
  <DocSecurity>0</DocSecurity>
  <Lines>547</Lines>
  <Paragraphs>209</Paragraphs>
  <ScaleCrop>false</ScaleCrop>
  <Company/>
  <LinksUpToDate>false</LinksUpToDate>
  <CharactersWithSpaces>35834</CharactersWithSpaces>
  <SharedDoc>false</SharedDoc>
  <HLinks>
    <vt:vector size="378" baseType="variant">
      <vt:variant>
        <vt:i4>8126564</vt:i4>
      </vt:variant>
      <vt:variant>
        <vt:i4>225</vt:i4>
      </vt:variant>
      <vt:variant>
        <vt:i4>0</vt:i4>
      </vt:variant>
      <vt:variant>
        <vt:i4>5</vt:i4>
      </vt:variant>
      <vt:variant>
        <vt:lpwstr>https://storage.googleapis.com/sustainable-seas-documents-prod/EBM 33 Guidance-Monitoring-for-marine-tipping-points.pdf</vt:lpwstr>
      </vt:variant>
      <vt:variant>
        <vt:lpwstr/>
      </vt:variant>
      <vt:variant>
        <vt:i4>2424933</vt:i4>
      </vt:variant>
      <vt:variant>
        <vt:i4>222</vt:i4>
      </vt:variant>
      <vt:variant>
        <vt:i4>0</vt:i4>
      </vt:variant>
      <vt:variant>
        <vt:i4>5</vt:i4>
      </vt:variant>
      <vt:variant>
        <vt:lpwstr>https://tohora.org.nz/documents/48</vt:lpwstr>
      </vt:variant>
      <vt:variant>
        <vt:lpwstr/>
      </vt:variant>
      <vt:variant>
        <vt:i4>2621536</vt:i4>
      </vt:variant>
      <vt:variant>
        <vt:i4>219</vt:i4>
      </vt:variant>
      <vt:variant>
        <vt:i4>0</vt:i4>
      </vt:variant>
      <vt:variant>
        <vt:i4>5</vt:i4>
      </vt:variant>
      <vt:variant>
        <vt:lpwstr>https://tohora.org.nz/documents/158</vt:lpwstr>
      </vt:variant>
      <vt:variant>
        <vt:lpwstr/>
      </vt:variant>
      <vt:variant>
        <vt:i4>2818144</vt:i4>
      </vt:variant>
      <vt:variant>
        <vt:i4>216</vt:i4>
      </vt:variant>
      <vt:variant>
        <vt:i4>0</vt:i4>
      </vt:variant>
      <vt:variant>
        <vt:i4>5</vt:i4>
      </vt:variant>
      <vt:variant>
        <vt:lpwstr>https://tohora.org.nz/documents/161</vt:lpwstr>
      </vt:variant>
      <vt:variant>
        <vt:lpwstr/>
      </vt:variant>
      <vt:variant>
        <vt:i4>4259845</vt:i4>
      </vt:variant>
      <vt:variant>
        <vt:i4>213</vt:i4>
      </vt:variant>
      <vt:variant>
        <vt:i4>0</vt:i4>
      </vt:variant>
      <vt:variant>
        <vt:i4>5</vt:i4>
      </vt:variant>
      <vt:variant>
        <vt:lpwstr>https://tohora.org.nz/case-studies/ohiwa-harbour</vt:lpwstr>
      </vt:variant>
      <vt:variant>
        <vt:lpwstr/>
      </vt:variant>
      <vt:variant>
        <vt:i4>3080288</vt:i4>
      </vt:variant>
      <vt:variant>
        <vt:i4>210</vt:i4>
      </vt:variant>
      <vt:variant>
        <vt:i4>0</vt:i4>
      </vt:variant>
      <vt:variant>
        <vt:i4>5</vt:i4>
      </vt:variant>
      <vt:variant>
        <vt:lpwstr>https://tohora.org.nz/documents/126</vt:lpwstr>
      </vt:variant>
      <vt:variant>
        <vt:lpwstr/>
      </vt:variant>
      <vt:variant>
        <vt:i4>4587595</vt:i4>
      </vt:variant>
      <vt:variant>
        <vt:i4>207</vt:i4>
      </vt:variant>
      <vt:variant>
        <vt:i4>0</vt:i4>
      </vt:variant>
      <vt:variant>
        <vt:i4>5</vt:i4>
      </vt:variant>
      <vt:variant>
        <vt:lpwstr>https://www.sustainableseaschallenge.co.nz/tools-and-resources/te-kete-kaitiakitanga/</vt:lpwstr>
      </vt:variant>
      <vt:variant>
        <vt:lpwstr/>
      </vt:variant>
      <vt:variant>
        <vt:i4>2490431</vt:i4>
      </vt:variant>
      <vt:variant>
        <vt:i4>204</vt:i4>
      </vt:variant>
      <vt:variant>
        <vt:i4>0</vt:i4>
      </vt:variant>
      <vt:variant>
        <vt:i4>5</vt:i4>
      </vt:variant>
      <vt:variant>
        <vt:lpwstr>https://www.sustainableseaschallenge.co.nz/tools-and-resources/restorative-marine-economies-framework/</vt:lpwstr>
      </vt:variant>
      <vt:variant>
        <vt:lpwstr/>
      </vt:variant>
      <vt:variant>
        <vt:i4>4456531</vt:i4>
      </vt:variant>
      <vt:variant>
        <vt:i4>201</vt:i4>
      </vt:variant>
      <vt:variant>
        <vt:i4>0</vt:i4>
      </vt:variant>
      <vt:variant>
        <vt:i4>5</vt:i4>
      </vt:variant>
      <vt:variant>
        <vt:lpwstr>https://www.sustainableseaschallenge.co.nz/tools-and-resources/quick-guides-risk-and-uncertainty/</vt:lpwstr>
      </vt:variant>
      <vt:variant>
        <vt:lpwstr/>
      </vt:variant>
      <vt:variant>
        <vt:i4>786513</vt:i4>
      </vt:variant>
      <vt:variant>
        <vt:i4>198</vt:i4>
      </vt:variant>
      <vt:variant>
        <vt:i4>0</vt:i4>
      </vt:variant>
      <vt:variant>
        <vt:i4>5</vt:i4>
      </vt:variant>
      <vt:variant>
        <vt:lpwstr>https://www.sustainableseaschallenge.co.nz/assets/dms/Other-TR/Pataka-Korero/System-use-and-key-learnings/Pataka-Korero-System-Use-and-Key-Learnings.pdf</vt:lpwstr>
      </vt:variant>
      <vt:variant>
        <vt:lpwstr/>
      </vt:variant>
      <vt:variant>
        <vt:i4>5177408</vt:i4>
      </vt:variant>
      <vt:variant>
        <vt:i4>195</vt:i4>
      </vt:variant>
      <vt:variant>
        <vt:i4>0</vt:i4>
      </vt:variant>
      <vt:variant>
        <vt:i4>5</vt:i4>
      </vt:variant>
      <vt:variant>
        <vt:lpwstr>https://www.sustainableseaschallenge.co.nz/tools-and-resources/ingredients-tool/</vt:lpwstr>
      </vt:variant>
      <vt:variant>
        <vt:lpwstr/>
      </vt:variant>
      <vt:variant>
        <vt:i4>6946926</vt:i4>
      </vt:variant>
      <vt:variant>
        <vt:i4>192</vt:i4>
      </vt:variant>
      <vt:variant>
        <vt:i4>0</vt:i4>
      </vt:variant>
      <vt:variant>
        <vt:i4>5</vt:i4>
      </vt:variant>
      <vt:variant>
        <vt:lpwstr>https://www.sustainableseaschallenge.co.nz/public/assets/dms/Other-TR/Roadmaps/We-are-interested-in-recovering-health-of-an-area-how-do-we-go-about-it.pdf</vt:lpwstr>
      </vt:variant>
      <vt:variant>
        <vt:lpwstr/>
      </vt:variant>
      <vt:variant>
        <vt:i4>3080293</vt:i4>
      </vt:variant>
      <vt:variant>
        <vt:i4>189</vt:i4>
      </vt:variant>
      <vt:variant>
        <vt:i4>0</vt:i4>
      </vt:variant>
      <vt:variant>
        <vt:i4>5</vt:i4>
      </vt:variant>
      <vt:variant>
        <vt:lpwstr>https://www.sustainableseaschallenge.co.nz/assets/dms/Other-TR/Roadmaps/We-have-recovery-highlighted-in-our-plans-how-do-we-go-about-it.pdf</vt:lpwstr>
      </vt:variant>
      <vt:variant>
        <vt:lpwstr/>
      </vt:variant>
      <vt:variant>
        <vt:i4>5111889</vt:i4>
      </vt:variant>
      <vt:variant>
        <vt:i4>186</vt:i4>
      </vt:variant>
      <vt:variant>
        <vt:i4>0</vt:i4>
      </vt:variant>
      <vt:variant>
        <vt:i4>5</vt:i4>
      </vt:variant>
      <vt:variant>
        <vt:lpwstr>https://www.sustainableseaschallenge.co.nz/assets/dms/Other-TR/Roadmaps/Local-groups-are-interested-in-recovering-the-health-of-an-area-how-do-we-go-about-helping-them-move-forward.pdf</vt:lpwstr>
      </vt:variant>
      <vt:variant>
        <vt:lpwstr/>
      </vt:variant>
      <vt:variant>
        <vt:i4>1114193</vt:i4>
      </vt:variant>
      <vt:variant>
        <vt:i4>183</vt:i4>
      </vt:variant>
      <vt:variant>
        <vt:i4>0</vt:i4>
      </vt:variant>
      <vt:variant>
        <vt:i4>5</vt:i4>
      </vt:variant>
      <vt:variant>
        <vt:lpwstr>https://www.sustainableseaschallenge.co.nz/public/assets/dms/Other-TR/Roadmaps/Will-the-freshwater-limits-we-set-protect-our-estuarine-waters.pdf</vt:lpwstr>
      </vt:variant>
      <vt:variant>
        <vt:lpwstr/>
      </vt:variant>
      <vt:variant>
        <vt:i4>2162788</vt:i4>
      </vt:variant>
      <vt:variant>
        <vt:i4>180</vt:i4>
      </vt:variant>
      <vt:variant>
        <vt:i4>0</vt:i4>
      </vt:variant>
      <vt:variant>
        <vt:i4>5</vt:i4>
      </vt:variant>
      <vt:variant>
        <vt:lpwstr>https://www.sustainableseaschallenge.co.nz/tools-and-resources/utilising-ecosystem-services-to-support-marine-ecosystem-management/</vt:lpwstr>
      </vt:variant>
      <vt:variant>
        <vt:lpwstr/>
      </vt:variant>
      <vt:variant>
        <vt:i4>3997815</vt:i4>
      </vt:variant>
      <vt:variant>
        <vt:i4>177</vt:i4>
      </vt:variant>
      <vt:variant>
        <vt:i4>0</vt:i4>
      </vt:variant>
      <vt:variant>
        <vt:i4>5</vt:i4>
      </vt:variant>
      <vt:variant>
        <vt:lpwstr>https://www.sustainableseaschallenge.co.nz/public/assets/dms/Other-TR/Roadmaps/How-likely-is-it-that-the-action-we-want-will-benefit-others.pdf</vt:lpwstr>
      </vt:variant>
      <vt:variant>
        <vt:lpwstr/>
      </vt:variant>
      <vt:variant>
        <vt:i4>1507351</vt:i4>
      </vt:variant>
      <vt:variant>
        <vt:i4>174</vt:i4>
      </vt:variant>
      <vt:variant>
        <vt:i4>0</vt:i4>
      </vt:variant>
      <vt:variant>
        <vt:i4>5</vt:i4>
      </vt:variant>
      <vt:variant>
        <vt:lpwstr>https://www.sustainableseaschallenge.co.nz/assets/dms/Other-TR/Roadmaps/How-do-we-decide-on-robust-locally-generated-CMA-targets-that-incorporate-climate-change.pdf</vt:lpwstr>
      </vt:variant>
      <vt:variant>
        <vt:lpwstr/>
      </vt:variant>
      <vt:variant>
        <vt:i4>1900626</vt:i4>
      </vt:variant>
      <vt:variant>
        <vt:i4>171</vt:i4>
      </vt:variant>
      <vt:variant>
        <vt:i4>0</vt:i4>
      </vt:variant>
      <vt:variant>
        <vt:i4>5</vt:i4>
      </vt:variant>
      <vt:variant>
        <vt:lpwstr>https://www.sustainableseaschallenge.co.nz/tools-and-resources/climate-change-stressors/</vt:lpwstr>
      </vt:variant>
      <vt:variant>
        <vt:lpwstr/>
      </vt:variant>
      <vt:variant>
        <vt:i4>6619174</vt:i4>
      </vt:variant>
      <vt:variant>
        <vt:i4>168</vt:i4>
      </vt:variant>
      <vt:variant>
        <vt:i4>0</vt:i4>
      </vt:variant>
      <vt:variant>
        <vt:i4>5</vt:i4>
      </vt:variant>
      <vt:variant>
        <vt:lpwstr>https://www.sustainableseaschallenge.co.nz/tools-and-resources/estuaries-bayesian-network/</vt:lpwstr>
      </vt:variant>
      <vt:variant>
        <vt:lpwstr/>
      </vt:variant>
      <vt:variant>
        <vt:i4>6619174</vt:i4>
      </vt:variant>
      <vt:variant>
        <vt:i4>165</vt:i4>
      </vt:variant>
      <vt:variant>
        <vt:i4>0</vt:i4>
      </vt:variant>
      <vt:variant>
        <vt:i4>5</vt:i4>
      </vt:variant>
      <vt:variant>
        <vt:lpwstr>https://www.sustainableseaschallenge.co.nz/tools-and-resources/estuaries-bayesian-network/</vt:lpwstr>
      </vt:variant>
      <vt:variant>
        <vt:lpwstr/>
      </vt:variant>
      <vt:variant>
        <vt:i4>3997728</vt:i4>
      </vt:variant>
      <vt:variant>
        <vt:i4>162</vt:i4>
      </vt:variant>
      <vt:variant>
        <vt:i4>0</vt:i4>
      </vt:variant>
      <vt:variant>
        <vt:i4>5</vt:i4>
      </vt:variant>
      <vt:variant>
        <vt:lpwstr>https://www.sustainableseaschallenge.co.nz/tools-and-resources/activity-stressor-table/</vt:lpwstr>
      </vt:variant>
      <vt:variant>
        <vt:lpwstr/>
      </vt:variant>
      <vt:variant>
        <vt:i4>6094850</vt:i4>
      </vt:variant>
      <vt:variant>
        <vt:i4>159</vt:i4>
      </vt:variant>
      <vt:variant>
        <vt:i4>0</vt:i4>
      </vt:variant>
      <vt:variant>
        <vt:i4>5</vt:i4>
      </vt:variant>
      <vt:variant>
        <vt:lpwstr>https://www.sustainableseaschallenge.co.nz/tools-and-resources/assessing-present-health/</vt:lpwstr>
      </vt:variant>
      <vt:variant>
        <vt:lpwstr/>
      </vt:variant>
      <vt:variant>
        <vt:i4>6619174</vt:i4>
      </vt:variant>
      <vt:variant>
        <vt:i4>156</vt:i4>
      </vt:variant>
      <vt:variant>
        <vt:i4>0</vt:i4>
      </vt:variant>
      <vt:variant>
        <vt:i4>5</vt:i4>
      </vt:variant>
      <vt:variant>
        <vt:lpwstr>https://www.sustainableseaschallenge.co.nz/tools-and-resources/estuaries-bayesian-network/</vt:lpwstr>
      </vt:variant>
      <vt:variant>
        <vt:lpwstr/>
      </vt:variant>
      <vt:variant>
        <vt:i4>6619174</vt:i4>
      </vt:variant>
      <vt:variant>
        <vt:i4>153</vt:i4>
      </vt:variant>
      <vt:variant>
        <vt:i4>0</vt:i4>
      </vt:variant>
      <vt:variant>
        <vt:i4>5</vt:i4>
      </vt:variant>
      <vt:variant>
        <vt:lpwstr>https://www.sustainableseaschallenge.co.nz/tools-and-resources/estuaries-bayesian-network/</vt:lpwstr>
      </vt:variant>
      <vt:variant>
        <vt:lpwstr/>
      </vt:variant>
      <vt:variant>
        <vt:i4>6619174</vt:i4>
      </vt:variant>
      <vt:variant>
        <vt:i4>150</vt:i4>
      </vt:variant>
      <vt:variant>
        <vt:i4>0</vt:i4>
      </vt:variant>
      <vt:variant>
        <vt:i4>5</vt:i4>
      </vt:variant>
      <vt:variant>
        <vt:lpwstr>https://www.sustainableseaschallenge.co.nz/tools-and-resources/estuaries-bayesian-network/</vt:lpwstr>
      </vt:variant>
      <vt:variant>
        <vt:lpwstr/>
      </vt:variant>
      <vt:variant>
        <vt:i4>393245</vt:i4>
      </vt:variant>
      <vt:variant>
        <vt:i4>147</vt:i4>
      </vt:variant>
      <vt:variant>
        <vt:i4>0</vt:i4>
      </vt:variant>
      <vt:variant>
        <vt:i4>5</vt:i4>
      </vt:variant>
      <vt:variant>
        <vt:lpwstr/>
      </vt:variant>
      <vt:variant>
        <vt:lpwstr>BayesianNetworkModels</vt:lpwstr>
      </vt:variant>
      <vt:variant>
        <vt:i4>1703945</vt:i4>
      </vt:variant>
      <vt:variant>
        <vt:i4>144</vt:i4>
      </vt:variant>
      <vt:variant>
        <vt:i4>0</vt:i4>
      </vt:variant>
      <vt:variant>
        <vt:i4>5</vt:i4>
      </vt:variant>
      <vt:variant>
        <vt:lpwstr/>
      </vt:variant>
      <vt:variant>
        <vt:lpwstr>Conceptualmapping</vt:lpwstr>
      </vt:variant>
      <vt:variant>
        <vt:i4>7602286</vt:i4>
      </vt:variant>
      <vt:variant>
        <vt:i4>141</vt:i4>
      </vt:variant>
      <vt:variant>
        <vt:i4>0</vt:i4>
      </vt:variant>
      <vt:variant>
        <vt:i4>5</vt:i4>
      </vt:variant>
      <vt:variant>
        <vt:lpwstr/>
      </vt:variant>
      <vt:variant>
        <vt:lpwstr>EcosystemServiceMapping</vt:lpwstr>
      </vt:variant>
      <vt:variant>
        <vt:i4>327725</vt:i4>
      </vt:variant>
      <vt:variant>
        <vt:i4>138</vt:i4>
      </vt:variant>
      <vt:variant>
        <vt:i4>0</vt:i4>
      </vt:variant>
      <vt:variant>
        <vt:i4>5</vt:i4>
      </vt:variant>
      <vt:variant>
        <vt:lpwstr/>
      </vt:variant>
      <vt:variant>
        <vt:lpwstr>_Monitoring_and_data</vt:lpwstr>
      </vt:variant>
      <vt:variant>
        <vt:i4>6291570</vt:i4>
      </vt:variant>
      <vt:variant>
        <vt:i4>135</vt:i4>
      </vt:variant>
      <vt:variant>
        <vt:i4>0</vt:i4>
      </vt:variant>
      <vt:variant>
        <vt:i4>5</vt:i4>
      </vt:variant>
      <vt:variant>
        <vt:lpwstr/>
      </vt:variant>
      <vt:variant>
        <vt:lpwstr>FreshwaterStressors</vt:lpwstr>
      </vt:variant>
      <vt:variant>
        <vt:i4>1572886</vt:i4>
      </vt:variant>
      <vt:variant>
        <vt:i4>132</vt:i4>
      </vt:variant>
      <vt:variant>
        <vt:i4>0</vt:i4>
      </vt:variant>
      <vt:variant>
        <vt:i4>5</vt:i4>
      </vt:variant>
      <vt:variant>
        <vt:lpwstr/>
      </vt:variant>
      <vt:variant>
        <vt:lpwstr>CoastalMarineAreaTargets</vt:lpwstr>
      </vt:variant>
      <vt:variant>
        <vt:i4>2687081</vt:i4>
      </vt:variant>
      <vt:variant>
        <vt:i4>129</vt:i4>
      </vt:variant>
      <vt:variant>
        <vt:i4>0</vt:i4>
      </vt:variant>
      <vt:variant>
        <vt:i4>5</vt:i4>
      </vt:variant>
      <vt:variant>
        <vt:lpwstr>https://tohora.org.nz/documents/84</vt:lpwstr>
      </vt:variant>
      <vt:variant>
        <vt:lpwstr/>
      </vt:variant>
      <vt:variant>
        <vt:i4>5570654</vt:i4>
      </vt:variant>
      <vt:variant>
        <vt:i4>126</vt:i4>
      </vt:variant>
      <vt:variant>
        <vt:i4>0</vt:i4>
      </vt:variant>
      <vt:variant>
        <vt:i4>5</vt:i4>
      </vt:variant>
      <vt:variant>
        <vt:lpwstr>https://www.sustainableseaschallenge.co.nz/tools-and-resources/pataka-matauranga-to-empower-kaitiaki/</vt:lpwstr>
      </vt:variant>
      <vt:variant>
        <vt:lpwstr/>
      </vt:variant>
      <vt:variant>
        <vt:i4>8257648</vt:i4>
      </vt:variant>
      <vt:variant>
        <vt:i4>123</vt:i4>
      </vt:variant>
      <vt:variant>
        <vt:i4>0</vt:i4>
      </vt:variant>
      <vt:variant>
        <vt:i4>5</vt:i4>
      </vt:variant>
      <vt:variant>
        <vt:lpwstr/>
      </vt:variant>
      <vt:variant>
        <vt:lpwstr>ClimateChangeStressorTable</vt:lpwstr>
      </vt:variant>
      <vt:variant>
        <vt:i4>458780</vt:i4>
      </vt:variant>
      <vt:variant>
        <vt:i4>120</vt:i4>
      </vt:variant>
      <vt:variant>
        <vt:i4>0</vt:i4>
      </vt:variant>
      <vt:variant>
        <vt:i4>5</vt:i4>
      </vt:variant>
      <vt:variant>
        <vt:lpwstr/>
      </vt:variant>
      <vt:variant>
        <vt:lpwstr>ActivityStressorTable</vt:lpwstr>
      </vt:variant>
      <vt:variant>
        <vt:i4>6422608</vt:i4>
      </vt:variant>
      <vt:variant>
        <vt:i4>117</vt:i4>
      </vt:variant>
      <vt:variant>
        <vt:i4>0</vt:i4>
      </vt:variant>
      <vt:variant>
        <vt:i4>5</vt:i4>
      </vt:variant>
      <vt:variant>
        <vt:lpwstr/>
      </vt:variant>
      <vt:variant>
        <vt:lpwstr>_Appendix_1:_The</vt:lpwstr>
      </vt:variant>
      <vt:variant>
        <vt:i4>1769473</vt:i4>
      </vt:variant>
      <vt:variant>
        <vt:i4>114</vt:i4>
      </vt:variant>
      <vt:variant>
        <vt:i4>0</vt:i4>
      </vt:variant>
      <vt:variant>
        <vt:i4>5</vt:i4>
      </vt:variant>
      <vt:variant>
        <vt:lpwstr/>
      </vt:variant>
      <vt:variant>
        <vt:lpwstr>AssessingEcologicalHealth</vt:lpwstr>
      </vt:variant>
      <vt:variant>
        <vt:i4>786446</vt:i4>
      </vt:variant>
      <vt:variant>
        <vt:i4>111</vt:i4>
      </vt:variant>
      <vt:variant>
        <vt:i4>0</vt:i4>
      </vt:variant>
      <vt:variant>
        <vt:i4>5</vt:i4>
      </vt:variant>
      <vt:variant>
        <vt:lpwstr/>
      </vt:variant>
      <vt:variant>
        <vt:lpwstr>RestorativeMarineEconomy</vt:lpwstr>
      </vt:variant>
      <vt:variant>
        <vt:i4>8257649</vt:i4>
      </vt:variant>
      <vt:variant>
        <vt:i4>108</vt:i4>
      </vt:variant>
      <vt:variant>
        <vt:i4>0</vt:i4>
      </vt:variant>
      <vt:variant>
        <vt:i4>5</vt:i4>
      </vt:variant>
      <vt:variant>
        <vt:lpwstr/>
      </vt:variant>
      <vt:variant>
        <vt:lpwstr>TeKeteKaitiakitanga</vt:lpwstr>
      </vt:variant>
      <vt:variant>
        <vt:i4>8061045</vt:i4>
      </vt:variant>
      <vt:variant>
        <vt:i4>105</vt:i4>
      </vt:variant>
      <vt:variant>
        <vt:i4>0</vt:i4>
      </vt:variant>
      <vt:variant>
        <vt:i4>5</vt:i4>
      </vt:variant>
      <vt:variant>
        <vt:lpwstr/>
      </vt:variant>
      <vt:variant>
        <vt:lpwstr>QuickGuidesAroundRiskandUncertainty</vt:lpwstr>
      </vt:variant>
      <vt:variant>
        <vt:i4>7471216</vt:i4>
      </vt:variant>
      <vt:variant>
        <vt:i4>102</vt:i4>
      </vt:variant>
      <vt:variant>
        <vt:i4>0</vt:i4>
      </vt:variant>
      <vt:variant>
        <vt:i4>5</vt:i4>
      </vt:variant>
      <vt:variant>
        <vt:lpwstr/>
      </vt:variant>
      <vt:variant>
        <vt:lpwstr>IngredientsTool</vt:lpwstr>
      </vt:variant>
      <vt:variant>
        <vt:i4>1638434</vt:i4>
      </vt:variant>
      <vt:variant>
        <vt:i4>99</vt:i4>
      </vt:variant>
      <vt:variant>
        <vt:i4>0</vt:i4>
      </vt:variant>
      <vt:variant>
        <vt:i4>5</vt:i4>
      </vt:variant>
      <vt:variant>
        <vt:lpwstr/>
      </vt:variant>
      <vt:variant>
        <vt:lpwstr>_Appendix_2:_Practical</vt:lpwstr>
      </vt:variant>
      <vt:variant>
        <vt:i4>6422608</vt:i4>
      </vt:variant>
      <vt:variant>
        <vt:i4>96</vt:i4>
      </vt:variant>
      <vt:variant>
        <vt:i4>0</vt:i4>
      </vt:variant>
      <vt:variant>
        <vt:i4>5</vt:i4>
      </vt:variant>
      <vt:variant>
        <vt:lpwstr/>
      </vt:variant>
      <vt:variant>
        <vt:lpwstr>_Appendix_1:_The</vt:lpwstr>
      </vt:variant>
      <vt:variant>
        <vt:i4>1310778</vt:i4>
      </vt:variant>
      <vt:variant>
        <vt:i4>89</vt:i4>
      </vt:variant>
      <vt:variant>
        <vt:i4>0</vt:i4>
      </vt:variant>
      <vt:variant>
        <vt:i4>5</vt:i4>
      </vt:variant>
      <vt:variant>
        <vt:lpwstr/>
      </vt:variant>
      <vt:variant>
        <vt:lpwstr>_Toc184990621</vt:lpwstr>
      </vt:variant>
      <vt:variant>
        <vt:i4>1310778</vt:i4>
      </vt:variant>
      <vt:variant>
        <vt:i4>83</vt:i4>
      </vt:variant>
      <vt:variant>
        <vt:i4>0</vt:i4>
      </vt:variant>
      <vt:variant>
        <vt:i4>5</vt:i4>
      </vt:variant>
      <vt:variant>
        <vt:lpwstr/>
      </vt:variant>
      <vt:variant>
        <vt:lpwstr>_Toc184990620</vt:lpwstr>
      </vt:variant>
      <vt:variant>
        <vt:i4>1507386</vt:i4>
      </vt:variant>
      <vt:variant>
        <vt:i4>77</vt:i4>
      </vt:variant>
      <vt:variant>
        <vt:i4>0</vt:i4>
      </vt:variant>
      <vt:variant>
        <vt:i4>5</vt:i4>
      </vt:variant>
      <vt:variant>
        <vt:lpwstr/>
      </vt:variant>
      <vt:variant>
        <vt:lpwstr>_Toc184990619</vt:lpwstr>
      </vt:variant>
      <vt:variant>
        <vt:i4>1507386</vt:i4>
      </vt:variant>
      <vt:variant>
        <vt:i4>71</vt:i4>
      </vt:variant>
      <vt:variant>
        <vt:i4>0</vt:i4>
      </vt:variant>
      <vt:variant>
        <vt:i4>5</vt:i4>
      </vt:variant>
      <vt:variant>
        <vt:lpwstr/>
      </vt:variant>
      <vt:variant>
        <vt:lpwstr>_Toc184990618</vt:lpwstr>
      </vt:variant>
      <vt:variant>
        <vt:i4>1507386</vt:i4>
      </vt:variant>
      <vt:variant>
        <vt:i4>65</vt:i4>
      </vt:variant>
      <vt:variant>
        <vt:i4>0</vt:i4>
      </vt:variant>
      <vt:variant>
        <vt:i4>5</vt:i4>
      </vt:variant>
      <vt:variant>
        <vt:lpwstr/>
      </vt:variant>
      <vt:variant>
        <vt:lpwstr>_Toc184990617</vt:lpwstr>
      </vt:variant>
      <vt:variant>
        <vt:i4>1507386</vt:i4>
      </vt:variant>
      <vt:variant>
        <vt:i4>59</vt:i4>
      </vt:variant>
      <vt:variant>
        <vt:i4>0</vt:i4>
      </vt:variant>
      <vt:variant>
        <vt:i4>5</vt:i4>
      </vt:variant>
      <vt:variant>
        <vt:lpwstr/>
      </vt:variant>
      <vt:variant>
        <vt:lpwstr>_Toc184990616</vt:lpwstr>
      </vt:variant>
      <vt:variant>
        <vt:i4>1507386</vt:i4>
      </vt:variant>
      <vt:variant>
        <vt:i4>53</vt:i4>
      </vt:variant>
      <vt:variant>
        <vt:i4>0</vt:i4>
      </vt:variant>
      <vt:variant>
        <vt:i4>5</vt:i4>
      </vt:variant>
      <vt:variant>
        <vt:lpwstr/>
      </vt:variant>
      <vt:variant>
        <vt:lpwstr>_Toc184990615</vt:lpwstr>
      </vt:variant>
      <vt:variant>
        <vt:i4>1507386</vt:i4>
      </vt:variant>
      <vt:variant>
        <vt:i4>47</vt:i4>
      </vt:variant>
      <vt:variant>
        <vt:i4>0</vt:i4>
      </vt:variant>
      <vt:variant>
        <vt:i4>5</vt:i4>
      </vt:variant>
      <vt:variant>
        <vt:lpwstr/>
      </vt:variant>
      <vt:variant>
        <vt:lpwstr>_Toc184990614</vt:lpwstr>
      </vt:variant>
      <vt:variant>
        <vt:i4>1507386</vt:i4>
      </vt:variant>
      <vt:variant>
        <vt:i4>41</vt:i4>
      </vt:variant>
      <vt:variant>
        <vt:i4>0</vt:i4>
      </vt:variant>
      <vt:variant>
        <vt:i4>5</vt:i4>
      </vt:variant>
      <vt:variant>
        <vt:lpwstr/>
      </vt:variant>
      <vt:variant>
        <vt:lpwstr>_Toc184990613</vt:lpwstr>
      </vt:variant>
      <vt:variant>
        <vt:i4>1507386</vt:i4>
      </vt:variant>
      <vt:variant>
        <vt:i4>35</vt:i4>
      </vt:variant>
      <vt:variant>
        <vt:i4>0</vt:i4>
      </vt:variant>
      <vt:variant>
        <vt:i4>5</vt:i4>
      </vt:variant>
      <vt:variant>
        <vt:lpwstr/>
      </vt:variant>
      <vt:variant>
        <vt:lpwstr>_Toc184990612</vt:lpwstr>
      </vt:variant>
      <vt:variant>
        <vt:i4>1507386</vt:i4>
      </vt:variant>
      <vt:variant>
        <vt:i4>29</vt:i4>
      </vt:variant>
      <vt:variant>
        <vt:i4>0</vt:i4>
      </vt:variant>
      <vt:variant>
        <vt:i4>5</vt:i4>
      </vt:variant>
      <vt:variant>
        <vt:lpwstr/>
      </vt:variant>
      <vt:variant>
        <vt:lpwstr>_Toc184990611</vt:lpwstr>
      </vt:variant>
      <vt:variant>
        <vt:i4>1507386</vt:i4>
      </vt:variant>
      <vt:variant>
        <vt:i4>23</vt:i4>
      </vt:variant>
      <vt:variant>
        <vt:i4>0</vt:i4>
      </vt:variant>
      <vt:variant>
        <vt:i4>5</vt:i4>
      </vt:variant>
      <vt:variant>
        <vt:lpwstr/>
      </vt:variant>
      <vt:variant>
        <vt:lpwstr>_Toc184990610</vt:lpwstr>
      </vt:variant>
      <vt:variant>
        <vt:i4>1441850</vt:i4>
      </vt:variant>
      <vt:variant>
        <vt:i4>17</vt:i4>
      </vt:variant>
      <vt:variant>
        <vt:i4>0</vt:i4>
      </vt:variant>
      <vt:variant>
        <vt:i4>5</vt:i4>
      </vt:variant>
      <vt:variant>
        <vt:lpwstr/>
      </vt:variant>
      <vt:variant>
        <vt:lpwstr>_Toc184990609</vt:lpwstr>
      </vt:variant>
      <vt:variant>
        <vt:i4>1441850</vt:i4>
      </vt:variant>
      <vt:variant>
        <vt:i4>11</vt:i4>
      </vt:variant>
      <vt:variant>
        <vt:i4>0</vt:i4>
      </vt:variant>
      <vt:variant>
        <vt:i4>5</vt:i4>
      </vt:variant>
      <vt:variant>
        <vt:lpwstr/>
      </vt:variant>
      <vt:variant>
        <vt:lpwstr>_Toc184990608</vt:lpwstr>
      </vt:variant>
      <vt:variant>
        <vt:i4>1441850</vt:i4>
      </vt:variant>
      <vt:variant>
        <vt:i4>5</vt:i4>
      </vt:variant>
      <vt:variant>
        <vt:i4>0</vt:i4>
      </vt:variant>
      <vt:variant>
        <vt:i4>5</vt:i4>
      </vt:variant>
      <vt:variant>
        <vt:lpwstr/>
      </vt:variant>
      <vt:variant>
        <vt:lpwstr>_Toc184990607</vt:lpwstr>
      </vt:variant>
      <vt:variant>
        <vt:i4>917531</vt:i4>
      </vt:variant>
      <vt:variant>
        <vt:i4>0</vt:i4>
      </vt:variant>
      <vt:variant>
        <vt:i4>0</vt:i4>
      </vt:variant>
      <vt:variant>
        <vt:i4>5</vt:i4>
      </vt:variant>
      <vt:variant>
        <vt:lpwstr>https://environment.govt.nz/</vt:lpwstr>
      </vt:variant>
      <vt:variant>
        <vt:lpwstr/>
      </vt:variant>
      <vt:variant>
        <vt:i4>6946921</vt:i4>
      </vt:variant>
      <vt:variant>
        <vt:i4>6</vt:i4>
      </vt:variant>
      <vt:variant>
        <vt:i4>0</vt:i4>
      </vt:variant>
      <vt:variant>
        <vt:i4>5</vt:i4>
      </vt:variant>
      <vt:variant>
        <vt:lpwstr>https://www.waitaki.govt.nz/files/assets/public/files/our-services/planning-and-resource-consents/kai-kahu-ki-otago-natural-resources-management-plan-2005.pdf</vt:lpwstr>
      </vt:variant>
      <vt:variant>
        <vt:lpwstr/>
      </vt:variant>
      <vt:variant>
        <vt:i4>6946921</vt:i4>
      </vt:variant>
      <vt:variant>
        <vt:i4>3</vt:i4>
      </vt:variant>
      <vt:variant>
        <vt:i4>0</vt:i4>
      </vt:variant>
      <vt:variant>
        <vt:i4>5</vt:i4>
      </vt:variant>
      <vt:variant>
        <vt:lpwstr>https://www.waitaki.govt.nz/files/assets/public/files/our-services/planning-and-resource-consents/kai-kahu-ki-otago-natural-resources-management-plan-2005.pdf</vt:lpwstr>
      </vt:variant>
      <vt:variant>
        <vt:lpwstr/>
      </vt:variant>
      <vt:variant>
        <vt:i4>7536692</vt:i4>
      </vt:variant>
      <vt:variant>
        <vt:i4>0</vt:i4>
      </vt:variant>
      <vt:variant>
        <vt:i4>0</vt:i4>
      </vt:variant>
      <vt:variant>
        <vt:i4>5</vt:i4>
      </vt:variant>
      <vt:variant>
        <vt:lpwstr>https://www.odt.co.nz/regions/north-otago/road-name-could-be-first-step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DuplessisLi</dc:creator>
  <cp:keywords/>
  <cp:lastModifiedBy>Linda Stirling</cp:lastModifiedBy>
  <cp:revision>2</cp:revision>
  <dcterms:created xsi:type="dcterms:W3CDTF">2024-12-16T00:35:00Z</dcterms:created>
  <dcterms:modified xsi:type="dcterms:W3CDTF">2024-12-16T00:35:00Z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MSIP_Label_52dda6cc-d61d-4fd2-bf18-9b3017d931cc_Enabled">
    <vt:lpwstr>true</vt:lpwstr>
  </property>
  <property fmtid="{D5CDD505-2E9C-101B-9397-08002B2CF9AE}" pid="4" name="MSIP_Label_52dda6cc-d61d-4fd2-bf18-9b3017d931cc_SetDate">
    <vt:lpwstr>2022-01-16T22:14:40Z</vt:lpwstr>
  </property>
  <property fmtid="{D5CDD505-2E9C-101B-9397-08002B2CF9AE}" pid="5" name="MSIP_Label_52dda6cc-d61d-4fd2-bf18-9b3017d931cc_Method">
    <vt:lpwstr>Privileged</vt:lpwstr>
  </property>
  <property fmtid="{D5CDD505-2E9C-101B-9397-08002B2CF9AE}" pid="6" name="MSIP_Label_52dda6cc-d61d-4fd2-bf18-9b3017d931cc_Name">
    <vt:lpwstr>[UNCLASSIFIED]</vt:lpwstr>
  </property>
  <property fmtid="{D5CDD505-2E9C-101B-9397-08002B2CF9AE}" pid="7" name="MSIP_Label_52dda6cc-d61d-4fd2-bf18-9b3017d931cc_SiteId">
    <vt:lpwstr>761dd003-d4ff-4049-8a72-8549b20fcbb1</vt:lpwstr>
  </property>
  <property fmtid="{D5CDD505-2E9C-101B-9397-08002B2CF9AE}" pid="8" name="MSIP_Label_52dda6cc-d61d-4fd2-bf18-9b3017d931cc_ActionId">
    <vt:lpwstr>9adb5016-2886-4e41-9a13-e62dbe13137f</vt:lpwstr>
  </property>
  <property fmtid="{D5CDD505-2E9C-101B-9397-08002B2CF9AE}" pid="9" name="MSIP_Label_52dda6cc-d61d-4fd2-bf18-9b3017d931cc_ContentBits">
    <vt:lpwstr>0</vt:lpwstr>
  </property>
  <property fmtid="{D5CDD505-2E9C-101B-9397-08002B2CF9AE}" pid="10" name="MediaServiceImageTags">
    <vt:lpwstr/>
  </property>
  <property fmtid="{D5CDD505-2E9C-101B-9397-08002B2CF9AE}" pid="11" name="_dlc_DocIdItemGuid">
    <vt:lpwstr>d48b3a3a-a0d5-40a3-91c7-f40113220a4e</vt:lpwstr>
  </property>
</Properties>
</file>