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FB0CC" w14:textId="77777777" w:rsidR="00FD7D37" w:rsidRDefault="003E1F50" w:rsidP="00CA15B6">
      <w:pPr>
        <w:pStyle w:val="MWTitleMain"/>
      </w:pPr>
      <w:bookmarkStart w:id="0" w:name="Title"/>
      <w:r>
        <w:t>Soil Quality Data for Land 2021</w:t>
      </w:r>
      <w:bookmarkEnd w:id="0"/>
    </w:p>
    <w:p w14:paraId="4FBE4C96" w14:textId="77777777" w:rsidR="000C61A0" w:rsidRDefault="000C61A0" w:rsidP="00CA15B6">
      <w:pPr>
        <w:pStyle w:val="MWTitleMain"/>
      </w:pPr>
    </w:p>
    <w:p w14:paraId="528D0576" w14:textId="77777777" w:rsidR="00C8395D" w:rsidRPr="00CA15B6" w:rsidRDefault="00C8395D" w:rsidP="00DB4833">
      <w:pPr>
        <w:pStyle w:val="MWBody1"/>
        <w:tabs>
          <w:tab w:val="left" w:pos="1701"/>
        </w:tabs>
      </w:pPr>
      <w:r>
        <w:t>Prepared for:</w:t>
      </w:r>
      <w:r w:rsidR="00DB4833">
        <w:tab/>
      </w:r>
      <w:bookmarkStart w:id="1" w:name="Client"/>
      <w:r w:rsidR="003E1F50">
        <w:t>Ministry for the Environment</w:t>
      </w:r>
      <w:bookmarkEnd w:id="1"/>
    </w:p>
    <w:p w14:paraId="07175A16" w14:textId="77777777" w:rsidR="00C8395D" w:rsidRPr="000A130A" w:rsidRDefault="003E1F50" w:rsidP="00C8395D">
      <w:pPr>
        <w:pStyle w:val="MWTitle3"/>
      </w:pPr>
      <w:bookmarkStart w:id="2" w:name="Date"/>
      <w:r>
        <w:t>October 2020</w:t>
      </w:r>
      <w:bookmarkEnd w:id="2"/>
    </w:p>
    <w:p w14:paraId="25E7A5C8" w14:textId="77777777" w:rsidR="00D3357B" w:rsidRPr="000A130A" w:rsidRDefault="00D3357B" w:rsidP="0023500E">
      <w:pPr>
        <w:pStyle w:val="MWBody1"/>
      </w:pPr>
      <w:bookmarkStart w:id="3" w:name="home"/>
      <w:bookmarkEnd w:id="3"/>
    </w:p>
    <w:p w14:paraId="42CFAE71" w14:textId="77777777" w:rsidR="00533361" w:rsidRPr="000A130A" w:rsidRDefault="00533361" w:rsidP="00F0240B">
      <w:pPr>
        <w:pStyle w:val="MWBody1"/>
      </w:pPr>
    </w:p>
    <w:p w14:paraId="3463F526" w14:textId="77777777" w:rsidR="00533361" w:rsidRPr="000A130A" w:rsidRDefault="00533361" w:rsidP="00CA15B6">
      <w:pPr>
        <w:pStyle w:val="MWTitleMain"/>
        <w:sectPr w:rsidR="00533361" w:rsidRPr="000A130A" w:rsidSect="006654F7">
          <w:headerReference w:type="default" r:id="rId11"/>
          <w:pgSz w:w="11907" w:h="16840" w:code="9"/>
          <w:pgMar w:top="3686" w:right="1701" w:bottom="1701" w:left="1701" w:header="720" w:footer="720" w:gutter="0"/>
          <w:cols w:space="720"/>
          <w:docGrid w:linePitch="360"/>
        </w:sectPr>
      </w:pPr>
    </w:p>
    <w:p w14:paraId="79C0934F" w14:textId="1B75460C" w:rsidR="00A67339" w:rsidRDefault="003E1F50" w:rsidP="00BB2B1D">
      <w:pPr>
        <w:pStyle w:val="MWTitle2"/>
      </w:pPr>
      <w:bookmarkStart w:id="4" w:name="Update_title"/>
      <w:r>
        <w:lastRenderedPageBreak/>
        <w:t>Soil Quality and Trace Element Data for Land 2021</w:t>
      </w:r>
      <w:bookmarkEnd w:id="4"/>
    </w:p>
    <w:p w14:paraId="6BE03C1A" w14:textId="142366A7" w:rsidR="009F5655" w:rsidRPr="000A130A" w:rsidRDefault="009F5655" w:rsidP="009F5655">
      <w:pPr>
        <w:pStyle w:val="MWAddress2"/>
      </w:pPr>
      <w:r w:rsidRPr="000A130A">
        <w:t>Contract Report</w:t>
      </w:r>
      <w:r w:rsidR="00D63DDE" w:rsidRPr="000A130A">
        <w:t>:</w:t>
      </w:r>
      <w:r>
        <w:t xml:space="preserve"> </w:t>
      </w:r>
      <w:r w:rsidR="003E1F50">
        <w:t>LC3857</w:t>
      </w:r>
    </w:p>
    <w:p w14:paraId="146E9BC6" w14:textId="77777777" w:rsidR="007A1626" w:rsidRDefault="007A1626" w:rsidP="007A1626">
      <w:pPr>
        <w:pStyle w:val="MWAddress1"/>
      </w:pPr>
    </w:p>
    <w:p w14:paraId="725AA4D0" w14:textId="6A75A768" w:rsidR="00A824EA" w:rsidRPr="000A130A" w:rsidRDefault="003E1F50" w:rsidP="007A1626">
      <w:pPr>
        <w:pStyle w:val="MWAddress1"/>
      </w:pPr>
      <w:bookmarkStart w:id="5" w:name="Author"/>
      <w:r>
        <w:t>Bryan A Stevenson</w:t>
      </w:r>
      <w:bookmarkEnd w:id="5"/>
      <w:r w:rsidR="00024289" w:rsidRPr="000A130A">
        <w:t>,</w:t>
      </w:r>
      <w:r w:rsidR="00652411" w:rsidRPr="000A130A">
        <w:t xml:space="preserve"> </w:t>
      </w:r>
      <w:r>
        <w:t>Jo-Anne Cavanagh, Robbie Price, Alistair Ritchie, Shirl</w:t>
      </w:r>
      <w:r w:rsidR="00380CF2">
        <w:t>e</w:t>
      </w:r>
      <w:r>
        <w:t>y Vickers, Br</w:t>
      </w:r>
      <w:r w:rsidR="00FE046A">
        <w:t>a</w:t>
      </w:r>
      <w:r>
        <w:t>ndon Whitehead</w:t>
      </w:r>
    </w:p>
    <w:p w14:paraId="1A71AE02" w14:textId="77777777" w:rsidR="00BB1318" w:rsidRPr="000A130A" w:rsidRDefault="00E210C9" w:rsidP="00BB1318">
      <w:pPr>
        <w:pStyle w:val="MWAddress2"/>
      </w:pPr>
      <w:r>
        <w:t>Manaaki Whenua – Landcare Research</w:t>
      </w:r>
    </w:p>
    <w:p w14:paraId="162D52AE" w14:textId="4334F42F" w:rsidR="00EB4A3E" w:rsidRPr="000A130A" w:rsidRDefault="00EB4A3E" w:rsidP="007A1626">
      <w:pPr>
        <w:pStyle w:val="MWAddress1"/>
      </w:pPr>
    </w:p>
    <w:tbl>
      <w:tblPr>
        <w:tblpPr w:leftFromText="181" w:rightFromText="181" w:vertAnchor="page" w:horzAnchor="margin" w:tblpY="11341"/>
        <w:tblOverlap w:val="never"/>
        <w:tblW w:w="5000" w:type="pct"/>
        <w:tblCellMar>
          <w:top w:w="57" w:type="dxa"/>
          <w:bottom w:w="57" w:type="dxa"/>
        </w:tblCellMar>
        <w:tblLook w:val="0000" w:firstRow="0" w:lastRow="0" w:firstColumn="0" w:lastColumn="0" w:noHBand="0" w:noVBand="0"/>
      </w:tblPr>
      <w:tblGrid>
        <w:gridCol w:w="4266"/>
        <w:gridCol w:w="4521"/>
      </w:tblGrid>
      <w:tr w:rsidR="00F571D7" w:rsidRPr="000A130A" w14:paraId="1C28A398" w14:textId="77777777" w:rsidTr="00755CAD">
        <w:tc>
          <w:tcPr>
            <w:tcW w:w="4266" w:type="dxa"/>
            <w:tcBorders>
              <w:top w:val="single" w:sz="4" w:space="0" w:color="auto"/>
              <w:bottom w:val="single" w:sz="4" w:space="0" w:color="auto"/>
            </w:tcBorders>
            <w:tcMar>
              <w:top w:w="57" w:type="dxa"/>
              <w:bottom w:w="57" w:type="dxa"/>
            </w:tcMar>
          </w:tcPr>
          <w:p w14:paraId="63C9896B" w14:textId="77777777" w:rsidR="00F571D7" w:rsidRDefault="00F571D7" w:rsidP="00755CAD">
            <w:pPr>
              <w:pStyle w:val="MWTableText1"/>
            </w:pPr>
            <w:r w:rsidRPr="000A130A">
              <w:t>Reviewed by:</w:t>
            </w:r>
          </w:p>
          <w:p w14:paraId="45A9AE27" w14:textId="60F0C233" w:rsidR="00F571D7" w:rsidRPr="000A130A" w:rsidRDefault="003E1F50" w:rsidP="00755CAD">
            <w:pPr>
              <w:pStyle w:val="MWTableText2"/>
            </w:pPr>
            <w:bookmarkStart w:id="6" w:name="Reviewer"/>
            <w:r>
              <w:t>John Drewry</w:t>
            </w:r>
            <w:bookmarkEnd w:id="6"/>
            <w:r w:rsidR="00F571D7" w:rsidRPr="000A130A">
              <w:br/>
            </w:r>
            <w:bookmarkStart w:id="7" w:name="Reviewer_Title"/>
            <w:r>
              <w:t>Scientist</w:t>
            </w:r>
            <w:bookmarkEnd w:id="7"/>
            <w:r w:rsidR="00F571D7" w:rsidRPr="000A130A">
              <w:br/>
            </w:r>
            <w:r w:rsidR="00F571D7">
              <w:t xml:space="preserve">Manaaki Whenua – </w:t>
            </w:r>
            <w:r w:rsidR="00F571D7" w:rsidRPr="000A130A">
              <w:t>Landcare Research</w:t>
            </w:r>
          </w:p>
        </w:tc>
        <w:tc>
          <w:tcPr>
            <w:tcW w:w="4521" w:type="dxa"/>
            <w:tcBorders>
              <w:top w:val="single" w:sz="4" w:space="0" w:color="auto"/>
              <w:bottom w:val="single" w:sz="4" w:space="0" w:color="auto"/>
            </w:tcBorders>
            <w:tcMar>
              <w:top w:w="57" w:type="dxa"/>
              <w:bottom w:w="57" w:type="dxa"/>
            </w:tcMar>
          </w:tcPr>
          <w:p w14:paraId="198AF7AB" w14:textId="77777777" w:rsidR="00F571D7" w:rsidRDefault="00F571D7" w:rsidP="00755CAD">
            <w:pPr>
              <w:pStyle w:val="MWTableText1"/>
            </w:pPr>
            <w:r w:rsidRPr="000A130A">
              <w:t>Approved for release by:</w:t>
            </w:r>
          </w:p>
          <w:p w14:paraId="034C2B60" w14:textId="77777777" w:rsidR="00F571D7" w:rsidRPr="000A130A" w:rsidRDefault="003E1F50" w:rsidP="00755CAD">
            <w:pPr>
              <w:pStyle w:val="MWTableText2"/>
            </w:pPr>
            <w:r>
              <w:t>Chris Phillips</w:t>
            </w:r>
            <w:r>
              <w:br/>
              <w:t>Portfolio Leader – Managing Land &amp; Water</w:t>
            </w:r>
            <w:r>
              <w:br/>
              <w:t>Manaaki Whenua – Landcare Research</w:t>
            </w:r>
          </w:p>
        </w:tc>
      </w:tr>
      <w:tr w:rsidR="00F571D7" w:rsidRPr="000A130A" w14:paraId="5F43EE7D" w14:textId="77777777" w:rsidTr="00755CAD">
        <w:tc>
          <w:tcPr>
            <w:tcW w:w="8787" w:type="dxa"/>
            <w:gridSpan w:val="2"/>
            <w:tcBorders>
              <w:top w:val="single" w:sz="4" w:space="0" w:color="auto"/>
            </w:tcBorders>
            <w:tcMar>
              <w:top w:w="57" w:type="dxa"/>
              <w:bottom w:w="57" w:type="dxa"/>
            </w:tcMar>
            <w:vAlign w:val="center"/>
          </w:tcPr>
          <w:p w14:paraId="08D6DC9B" w14:textId="77777777" w:rsidR="001F7F2D" w:rsidRPr="000A130A" w:rsidRDefault="001F7F2D" w:rsidP="001F7F2D">
            <w:pPr>
              <w:pStyle w:val="MWCopyright1"/>
            </w:pPr>
            <w:r w:rsidRPr="000A130A">
              <w:t>Disclaimer</w:t>
            </w:r>
          </w:p>
          <w:p w14:paraId="62512D4E" w14:textId="34BFC3AF" w:rsidR="00F571D7" w:rsidRPr="000F45E2" w:rsidRDefault="001F7F2D" w:rsidP="00755CAD">
            <w:pPr>
              <w:pStyle w:val="MWCopyright2"/>
              <w:rPr>
                <w:iCs/>
              </w:rPr>
            </w:pPr>
            <w:r w:rsidRPr="009C7965">
              <w:rPr>
                <w:iCs/>
              </w:rPr>
              <w:t xml:space="preserve">This report has been prepared by </w:t>
            </w:r>
            <w:r>
              <w:rPr>
                <w:iCs/>
              </w:rPr>
              <w:t xml:space="preserve">Manaaki Whenua – </w:t>
            </w:r>
            <w:r w:rsidRPr="009C7965">
              <w:rPr>
                <w:iCs/>
              </w:rPr>
              <w:t>Landcare Research for</w:t>
            </w:r>
            <w:r>
              <w:rPr>
                <w:iCs/>
              </w:rPr>
              <w:t xml:space="preserve"> the Ministry for the Environment</w:t>
            </w:r>
            <w:r w:rsidRPr="009C7965">
              <w:rPr>
                <w:iCs/>
              </w:rPr>
              <w:t>. If used by other parties, no warranty or representation is given as to its accuracy and no liability is accepted for loss or damage arising directly or indirectly from reliance on the information in it.</w:t>
            </w:r>
          </w:p>
        </w:tc>
      </w:tr>
    </w:tbl>
    <w:p w14:paraId="1DA71EF7" w14:textId="77777777" w:rsidR="007179F6" w:rsidRPr="000A130A" w:rsidRDefault="007179F6" w:rsidP="002A070C">
      <w:pPr>
        <w:pStyle w:val="MWAddress2"/>
      </w:pPr>
    </w:p>
    <w:p w14:paraId="2F5BB27D" w14:textId="77777777" w:rsidR="002411D9" w:rsidRPr="000A130A" w:rsidRDefault="002411D9" w:rsidP="0047495D">
      <w:pPr>
        <w:pStyle w:val="MWTableofContents"/>
        <w:sectPr w:rsidR="002411D9" w:rsidRPr="000A130A" w:rsidSect="00F937F8">
          <w:headerReference w:type="default" r:id="rId12"/>
          <w:footerReference w:type="default" r:id="rId13"/>
          <w:pgSz w:w="11907" w:h="16840" w:code="9"/>
          <w:pgMar w:top="3686" w:right="1418" w:bottom="1134" w:left="1418" w:header="510" w:footer="510" w:gutter="284"/>
          <w:pgNumType w:fmt="lowerRoman" w:start="1"/>
          <w:cols w:space="720"/>
          <w:docGrid w:linePitch="360"/>
        </w:sectPr>
      </w:pPr>
    </w:p>
    <w:p w14:paraId="6BDB2732" w14:textId="77777777" w:rsidR="00D53BC6" w:rsidRPr="000A130A" w:rsidRDefault="00D53BC6" w:rsidP="0047495D">
      <w:pPr>
        <w:pStyle w:val="MWTableofContents"/>
      </w:pPr>
      <w:r w:rsidRPr="000A130A">
        <w:lastRenderedPageBreak/>
        <w:t>Contents</w:t>
      </w:r>
      <w:r w:rsidR="003604F3" w:rsidRPr="000A130A">
        <w:t xml:space="preserve"> </w:t>
      </w:r>
    </w:p>
    <w:p w14:paraId="2E379004" w14:textId="3D92A6C3" w:rsidR="00CC737C" w:rsidRDefault="008F4D63">
      <w:pPr>
        <w:pStyle w:val="TOC1"/>
        <w:rPr>
          <w:rFonts w:asciiTheme="minorHAnsi" w:eastAsiaTheme="minorEastAsia" w:hAnsiTheme="minorHAnsi" w:cstheme="minorBidi"/>
          <w:noProof/>
          <w:snapToGrid/>
          <w:szCs w:val="22"/>
          <w:lang w:eastAsia="en-NZ"/>
        </w:rPr>
      </w:pPr>
      <w:r>
        <w:fldChar w:fldCharType="begin"/>
      </w:r>
      <w:r>
        <w:instrText xml:space="preserve"> TOC \h \z \t "MW Summary1,1,MW Heading1,1,MW Heading2,2" </w:instrText>
      </w:r>
      <w:r>
        <w:fldChar w:fldCharType="separate"/>
      </w:r>
      <w:hyperlink w:anchor="_Toc54248994" w:history="1">
        <w:r w:rsidR="00CC737C" w:rsidRPr="00B84F46">
          <w:rPr>
            <w:rStyle w:val="Hyperlink"/>
            <w:noProof/>
          </w:rPr>
          <w:t>Summary</w:t>
        </w:r>
        <w:r w:rsidR="00CC737C">
          <w:rPr>
            <w:noProof/>
            <w:webHidden/>
          </w:rPr>
          <w:tab/>
        </w:r>
        <w:r w:rsidR="00CC737C">
          <w:rPr>
            <w:noProof/>
            <w:webHidden/>
          </w:rPr>
          <w:fldChar w:fldCharType="begin"/>
        </w:r>
        <w:r w:rsidR="00CC737C">
          <w:rPr>
            <w:noProof/>
            <w:webHidden/>
          </w:rPr>
          <w:instrText xml:space="preserve"> PAGEREF _Toc54248994 \h </w:instrText>
        </w:r>
        <w:r w:rsidR="00CC737C">
          <w:rPr>
            <w:noProof/>
            <w:webHidden/>
          </w:rPr>
        </w:r>
        <w:r w:rsidR="00CC737C">
          <w:rPr>
            <w:noProof/>
            <w:webHidden/>
          </w:rPr>
          <w:fldChar w:fldCharType="separate"/>
        </w:r>
        <w:r w:rsidR="00CC737C">
          <w:rPr>
            <w:noProof/>
            <w:webHidden/>
          </w:rPr>
          <w:t>v</w:t>
        </w:r>
        <w:r w:rsidR="00CC737C">
          <w:rPr>
            <w:noProof/>
            <w:webHidden/>
          </w:rPr>
          <w:fldChar w:fldCharType="end"/>
        </w:r>
      </w:hyperlink>
    </w:p>
    <w:p w14:paraId="249CA386" w14:textId="01327ED4" w:rsidR="00CC737C" w:rsidRDefault="009F3C3D">
      <w:pPr>
        <w:pStyle w:val="TOC1"/>
        <w:rPr>
          <w:rFonts w:asciiTheme="minorHAnsi" w:eastAsiaTheme="minorEastAsia" w:hAnsiTheme="minorHAnsi" w:cstheme="minorBidi"/>
          <w:noProof/>
          <w:snapToGrid/>
          <w:szCs w:val="22"/>
          <w:lang w:eastAsia="en-NZ"/>
        </w:rPr>
      </w:pPr>
      <w:hyperlink w:anchor="_Toc54248995" w:history="1">
        <w:r w:rsidR="00CC737C" w:rsidRPr="00B84F46">
          <w:rPr>
            <w:rStyle w:val="Hyperlink"/>
            <w:noProof/>
          </w:rPr>
          <w:t>1</w:t>
        </w:r>
        <w:r w:rsidR="00CC737C">
          <w:rPr>
            <w:rFonts w:asciiTheme="minorHAnsi" w:eastAsiaTheme="minorEastAsia" w:hAnsiTheme="minorHAnsi" w:cstheme="minorBidi"/>
            <w:noProof/>
            <w:snapToGrid/>
            <w:szCs w:val="22"/>
            <w:lang w:eastAsia="en-NZ"/>
          </w:rPr>
          <w:tab/>
        </w:r>
        <w:r w:rsidR="00CC737C" w:rsidRPr="00B84F46">
          <w:rPr>
            <w:rStyle w:val="Hyperlink"/>
            <w:noProof/>
          </w:rPr>
          <w:t>Objectives</w:t>
        </w:r>
        <w:r w:rsidR="00CC737C">
          <w:rPr>
            <w:noProof/>
            <w:webHidden/>
          </w:rPr>
          <w:tab/>
        </w:r>
        <w:r w:rsidR="00CC737C">
          <w:rPr>
            <w:noProof/>
            <w:webHidden/>
          </w:rPr>
          <w:fldChar w:fldCharType="begin"/>
        </w:r>
        <w:r w:rsidR="00CC737C">
          <w:rPr>
            <w:noProof/>
            <w:webHidden/>
          </w:rPr>
          <w:instrText xml:space="preserve"> PAGEREF _Toc54248995 \h </w:instrText>
        </w:r>
        <w:r w:rsidR="00CC737C">
          <w:rPr>
            <w:noProof/>
            <w:webHidden/>
          </w:rPr>
        </w:r>
        <w:r w:rsidR="00CC737C">
          <w:rPr>
            <w:noProof/>
            <w:webHidden/>
          </w:rPr>
          <w:fldChar w:fldCharType="separate"/>
        </w:r>
        <w:r w:rsidR="00CC737C">
          <w:rPr>
            <w:noProof/>
            <w:webHidden/>
          </w:rPr>
          <w:t>1</w:t>
        </w:r>
        <w:r w:rsidR="00CC737C">
          <w:rPr>
            <w:noProof/>
            <w:webHidden/>
          </w:rPr>
          <w:fldChar w:fldCharType="end"/>
        </w:r>
      </w:hyperlink>
    </w:p>
    <w:p w14:paraId="283A1CC1" w14:textId="5CC14937" w:rsidR="00CC737C" w:rsidRDefault="009F3C3D">
      <w:pPr>
        <w:pStyle w:val="TOC1"/>
        <w:rPr>
          <w:rFonts w:asciiTheme="minorHAnsi" w:eastAsiaTheme="minorEastAsia" w:hAnsiTheme="minorHAnsi" w:cstheme="minorBidi"/>
          <w:noProof/>
          <w:snapToGrid/>
          <w:szCs w:val="22"/>
          <w:lang w:eastAsia="en-NZ"/>
        </w:rPr>
      </w:pPr>
      <w:hyperlink w:anchor="_Toc54248996" w:history="1">
        <w:r w:rsidR="00CC737C" w:rsidRPr="00B84F46">
          <w:rPr>
            <w:rStyle w:val="Hyperlink"/>
            <w:noProof/>
          </w:rPr>
          <w:t>2</w:t>
        </w:r>
        <w:r w:rsidR="00CC737C">
          <w:rPr>
            <w:rFonts w:asciiTheme="minorHAnsi" w:eastAsiaTheme="minorEastAsia" w:hAnsiTheme="minorHAnsi" w:cstheme="minorBidi"/>
            <w:noProof/>
            <w:snapToGrid/>
            <w:szCs w:val="22"/>
            <w:lang w:eastAsia="en-NZ"/>
          </w:rPr>
          <w:tab/>
        </w:r>
        <w:r w:rsidR="00CC737C" w:rsidRPr="00B84F46">
          <w:rPr>
            <w:rStyle w:val="Hyperlink"/>
            <w:noProof/>
          </w:rPr>
          <w:t>Background</w:t>
        </w:r>
        <w:r w:rsidR="00CC737C">
          <w:rPr>
            <w:noProof/>
            <w:webHidden/>
          </w:rPr>
          <w:tab/>
        </w:r>
        <w:r w:rsidR="00CC737C">
          <w:rPr>
            <w:noProof/>
            <w:webHidden/>
          </w:rPr>
          <w:fldChar w:fldCharType="begin"/>
        </w:r>
        <w:r w:rsidR="00CC737C">
          <w:rPr>
            <w:noProof/>
            <w:webHidden/>
          </w:rPr>
          <w:instrText xml:space="preserve"> PAGEREF _Toc54248996 \h </w:instrText>
        </w:r>
        <w:r w:rsidR="00CC737C">
          <w:rPr>
            <w:noProof/>
            <w:webHidden/>
          </w:rPr>
        </w:r>
        <w:r w:rsidR="00CC737C">
          <w:rPr>
            <w:noProof/>
            <w:webHidden/>
          </w:rPr>
          <w:fldChar w:fldCharType="separate"/>
        </w:r>
        <w:r w:rsidR="00CC737C">
          <w:rPr>
            <w:noProof/>
            <w:webHidden/>
          </w:rPr>
          <w:t>1</w:t>
        </w:r>
        <w:r w:rsidR="00CC737C">
          <w:rPr>
            <w:noProof/>
            <w:webHidden/>
          </w:rPr>
          <w:fldChar w:fldCharType="end"/>
        </w:r>
      </w:hyperlink>
    </w:p>
    <w:p w14:paraId="586DE01E" w14:textId="17BA9B50" w:rsidR="00CC737C" w:rsidRDefault="009F3C3D">
      <w:pPr>
        <w:pStyle w:val="TOC1"/>
        <w:rPr>
          <w:rFonts w:asciiTheme="minorHAnsi" w:eastAsiaTheme="minorEastAsia" w:hAnsiTheme="minorHAnsi" w:cstheme="minorBidi"/>
          <w:noProof/>
          <w:snapToGrid/>
          <w:szCs w:val="22"/>
          <w:lang w:eastAsia="en-NZ"/>
        </w:rPr>
      </w:pPr>
      <w:hyperlink w:anchor="_Toc54248997" w:history="1">
        <w:r w:rsidR="00CC737C" w:rsidRPr="00B84F46">
          <w:rPr>
            <w:rStyle w:val="Hyperlink"/>
            <w:noProof/>
          </w:rPr>
          <w:t>3</w:t>
        </w:r>
        <w:r w:rsidR="00CC737C">
          <w:rPr>
            <w:rFonts w:asciiTheme="minorHAnsi" w:eastAsiaTheme="minorEastAsia" w:hAnsiTheme="minorHAnsi" w:cstheme="minorBidi"/>
            <w:noProof/>
            <w:snapToGrid/>
            <w:szCs w:val="22"/>
            <w:lang w:eastAsia="en-NZ"/>
          </w:rPr>
          <w:tab/>
        </w:r>
        <w:r w:rsidR="00CC737C" w:rsidRPr="00B84F46">
          <w:rPr>
            <w:rStyle w:val="Hyperlink"/>
            <w:noProof/>
          </w:rPr>
          <w:t>Collation of Soil Quality and Trace Element Data for the Current Dataset</w:t>
        </w:r>
        <w:r w:rsidR="00CC737C">
          <w:rPr>
            <w:noProof/>
            <w:webHidden/>
          </w:rPr>
          <w:tab/>
        </w:r>
        <w:r w:rsidR="00CC737C">
          <w:rPr>
            <w:noProof/>
            <w:webHidden/>
          </w:rPr>
          <w:fldChar w:fldCharType="begin"/>
        </w:r>
        <w:r w:rsidR="00CC737C">
          <w:rPr>
            <w:noProof/>
            <w:webHidden/>
          </w:rPr>
          <w:instrText xml:space="preserve"> PAGEREF _Toc54248997 \h </w:instrText>
        </w:r>
        <w:r w:rsidR="00CC737C">
          <w:rPr>
            <w:noProof/>
            <w:webHidden/>
          </w:rPr>
        </w:r>
        <w:r w:rsidR="00CC737C">
          <w:rPr>
            <w:noProof/>
            <w:webHidden/>
          </w:rPr>
          <w:fldChar w:fldCharType="separate"/>
        </w:r>
        <w:r w:rsidR="00CC737C">
          <w:rPr>
            <w:noProof/>
            <w:webHidden/>
          </w:rPr>
          <w:t>1</w:t>
        </w:r>
        <w:r w:rsidR="00CC737C">
          <w:rPr>
            <w:noProof/>
            <w:webHidden/>
          </w:rPr>
          <w:fldChar w:fldCharType="end"/>
        </w:r>
      </w:hyperlink>
    </w:p>
    <w:p w14:paraId="0A3BCE18" w14:textId="52F32FC3" w:rsidR="00CC737C" w:rsidRDefault="009F3C3D">
      <w:pPr>
        <w:pStyle w:val="TOC1"/>
        <w:rPr>
          <w:rFonts w:asciiTheme="minorHAnsi" w:eastAsiaTheme="minorEastAsia" w:hAnsiTheme="minorHAnsi" w:cstheme="minorBidi"/>
          <w:noProof/>
          <w:snapToGrid/>
          <w:szCs w:val="22"/>
          <w:lang w:eastAsia="en-NZ"/>
        </w:rPr>
      </w:pPr>
      <w:hyperlink w:anchor="_Toc54248998" w:history="1">
        <w:r w:rsidR="00CC737C" w:rsidRPr="00B84F46">
          <w:rPr>
            <w:rStyle w:val="Hyperlink"/>
            <w:noProof/>
          </w:rPr>
          <w:t>4</w:t>
        </w:r>
        <w:r w:rsidR="00CC737C">
          <w:rPr>
            <w:rFonts w:asciiTheme="minorHAnsi" w:eastAsiaTheme="minorEastAsia" w:hAnsiTheme="minorHAnsi" w:cstheme="minorBidi"/>
            <w:noProof/>
            <w:snapToGrid/>
            <w:szCs w:val="22"/>
            <w:lang w:eastAsia="en-NZ"/>
          </w:rPr>
          <w:tab/>
        </w:r>
        <w:r w:rsidR="00CC737C" w:rsidRPr="00B84F46">
          <w:rPr>
            <w:rStyle w:val="Hyperlink"/>
            <w:noProof/>
          </w:rPr>
          <w:t>NSDR and Data Download</w:t>
        </w:r>
        <w:r w:rsidR="00CC737C">
          <w:rPr>
            <w:noProof/>
            <w:webHidden/>
          </w:rPr>
          <w:tab/>
        </w:r>
        <w:r w:rsidR="00CC737C">
          <w:rPr>
            <w:noProof/>
            <w:webHidden/>
          </w:rPr>
          <w:fldChar w:fldCharType="begin"/>
        </w:r>
        <w:r w:rsidR="00CC737C">
          <w:rPr>
            <w:noProof/>
            <w:webHidden/>
          </w:rPr>
          <w:instrText xml:space="preserve"> PAGEREF _Toc54248998 \h </w:instrText>
        </w:r>
        <w:r w:rsidR="00CC737C">
          <w:rPr>
            <w:noProof/>
            <w:webHidden/>
          </w:rPr>
        </w:r>
        <w:r w:rsidR="00CC737C">
          <w:rPr>
            <w:noProof/>
            <w:webHidden/>
          </w:rPr>
          <w:fldChar w:fldCharType="separate"/>
        </w:r>
        <w:r w:rsidR="00CC737C">
          <w:rPr>
            <w:noProof/>
            <w:webHidden/>
          </w:rPr>
          <w:t>2</w:t>
        </w:r>
        <w:r w:rsidR="00CC737C">
          <w:rPr>
            <w:noProof/>
            <w:webHidden/>
          </w:rPr>
          <w:fldChar w:fldCharType="end"/>
        </w:r>
      </w:hyperlink>
    </w:p>
    <w:p w14:paraId="335E377A" w14:textId="048C30CD" w:rsidR="00CC737C" w:rsidRDefault="009F3C3D">
      <w:pPr>
        <w:pStyle w:val="TOC1"/>
        <w:rPr>
          <w:rFonts w:asciiTheme="minorHAnsi" w:eastAsiaTheme="minorEastAsia" w:hAnsiTheme="minorHAnsi" w:cstheme="minorBidi"/>
          <w:noProof/>
          <w:snapToGrid/>
          <w:szCs w:val="22"/>
          <w:lang w:eastAsia="en-NZ"/>
        </w:rPr>
      </w:pPr>
      <w:hyperlink w:anchor="_Toc54248999" w:history="1">
        <w:r w:rsidR="00CC737C" w:rsidRPr="00B84F46">
          <w:rPr>
            <w:rStyle w:val="Hyperlink"/>
            <w:noProof/>
          </w:rPr>
          <w:t>5</w:t>
        </w:r>
        <w:r w:rsidR="00CC737C">
          <w:rPr>
            <w:rFonts w:asciiTheme="minorHAnsi" w:eastAsiaTheme="minorEastAsia" w:hAnsiTheme="minorHAnsi" w:cstheme="minorBidi"/>
            <w:noProof/>
            <w:snapToGrid/>
            <w:szCs w:val="22"/>
            <w:lang w:eastAsia="en-NZ"/>
          </w:rPr>
          <w:tab/>
        </w:r>
        <w:r w:rsidR="00CC737C" w:rsidRPr="00B84F46">
          <w:rPr>
            <w:rStyle w:val="Hyperlink"/>
            <w:noProof/>
          </w:rPr>
          <w:t>Indicator Data, Trace Element Data and Metadata</w:t>
        </w:r>
        <w:r w:rsidR="00CC737C">
          <w:rPr>
            <w:noProof/>
            <w:webHidden/>
          </w:rPr>
          <w:tab/>
        </w:r>
        <w:r w:rsidR="00CC737C">
          <w:rPr>
            <w:noProof/>
            <w:webHidden/>
          </w:rPr>
          <w:fldChar w:fldCharType="begin"/>
        </w:r>
        <w:r w:rsidR="00CC737C">
          <w:rPr>
            <w:noProof/>
            <w:webHidden/>
          </w:rPr>
          <w:instrText xml:space="preserve"> PAGEREF _Toc54248999 \h </w:instrText>
        </w:r>
        <w:r w:rsidR="00CC737C">
          <w:rPr>
            <w:noProof/>
            <w:webHidden/>
          </w:rPr>
        </w:r>
        <w:r w:rsidR="00CC737C">
          <w:rPr>
            <w:noProof/>
            <w:webHidden/>
          </w:rPr>
          <w:fldChar w:fldCharType="separate"/>
        </w:r>
        <w:r w:rsidR="00CC737C">
          <w:rPr>
            <w:noProof/>
            <w:webHidden/>
          </w:rPr>
          <w:t>3</w:t>
        </w:r>
        <w:r w:rsidR="00CC737C">
          <w:rPr>
            <w:noProof/>
            <w:webHidden/>
          </w:rPr>
          <w:fldChar w:fldCharType="end"/>
        </w:r>
      </w:hyperlink>
    </w:p>
    <w:p w14:paraId="4083051C" w14:textId="3F9E852C" w:rsidR="00CC737C" w:rsidRDefault="009F3C3D">
      <w:pPr>
        <w:pStyle w:val="TOC2"/>
        <w:rPr>
          <w:rFonts w:asciiTheme="minorHAnsi" w:eastAsiaTheme="minorEastAsia" w:hAnsiTheme="minorHAnsi" w:cstheme="minorBidi"/>
          <w:noProof/>
          <w:snapToGrid/>
          <w:sz w:val="22"/>
          <w:szCs w:val="22"/>
          <w:lang w:eastAsia="en-NZ"/>
        </w:rPr>
      </w:pPr>
      <w:hyperlink w:anchor="_Toc54249000" w:history="1">
        <w:r w:rsidR="00CC737C" w:rsidRPr="00B84F46">
          <w:rPr>
            <w:rStyle w:val="Hyperlink"/>
            <w:noProof/>
          </w:rPr>
          <w:t>5.1</w:t>
        </w:r>
        <w:r w:rsidR="00CC737C">
          <w:rPr>
            <w:rFonts w:asciiTheme="minorHAnsi" w:eastAsiaTheme="minorEastAsia" w:hAnsiTheme="minorHAnsi" w:cstheme="minorBidi"/>
            <w:noProof/>
            <w:snapToGrid/>
            <w:sz w:val="22"/>
            <w:szCs w:val="22"/>
            <w:lang w:eastAsia="en-NZ"/>
          </w:rPr>
          <w:tab/>
        </w:r>
        <w:r w:rsidR="00CC737C" w:rsidRPr="00B84F46">
          <w:rPr>
            <w:rStyle w:val="Hyperlink"/>
            <w:noProof/>
          </w:rPr>
          <w:t>Indicators and Trace Elements</w:t>
        </w:r>
        <w:r w:rsidR="00CC737C">
          <w:rPr>
            <w:noProof/>
            <w:webHidden/>
          </w:rPr>
          <w:tab/>
        </w:r>
        <w:r w:rsidR="00CC737C">
          <w:rPr>
            <w:noProof/>
            <w:webHidden/>
          </w:rPr>
          <w:fldChar w:fldCharType="begin"/>
        </w:r>
        <w:r w:rsidR="00CC737C">
          <w:rPr>
            <w:noProof/>
            <w:webHidden/>
          </w:rPr>
          <w:instrText xml:space="preserve"> PAGEREF _Toc54249000 \h </w:instrText>
        </w:r>
        <w:r w:rsidR="00CC737C">
          <w:rPr>
            <w:noProof/>
            <w:webHidden/>
          </w:rPr>
        </w:r>
        <w:r w:rsidR="00CC737C">
          <w:rPr>
            <w:noProof/>
            <w:webHidden/>
          </w:rPr>
          <w:fldChar w:fldCharType="separate"/>
        </w:r>
        <w:r w:rsidR="00CC737C">
          <w:rPr>
            <w:noProof/>
            <w:webHidden/>
          </w:rPr>
          <w:t>3</w:t>
        </w:r>
        <w:r w:rsidR="00CC737C">
          <w:rPr>
            <w:noProof/>
            <w:webHidden/>
          </w:rPr>
          <w:fldChar w:fldCharType="end"/>
        </w:r>
      </w:hyperlink>
    </w:p>
    <w:p w14:paraId="7D67C914" w14:textId="28AC6A98" w:rsidR="00CC737C" w:rsidRDefault="009F3C3D">
      <w:pPr>
        <w:pStyle w:val="TOC2"/>
        <w:rPr>
          <w:rFonts w:asciiTheme="minorHAnsi" w:eastAsiaTheme="minorEastAsia" w:hAnsiTheme="minorHAnsi" w:cstheme="minorBidi"/>
          <w:noProof/>
          <w:snapToGrid/>
          <w:sz w:val="22"/>
          <w:szCs w:val="22"/>
          <w:lang w:eastAsia="en-NZ"/>
        </w:rPr>
      </w:pPr>
      <w:hyperlink w:anchor="_Toc54249001" w:history="1">
        <w:r w:rsidR="00CC737C" w:rsidRPr="00B84F46">
          <w:rPr>
            <w:rStyle w:val="Hyperlink"/>
            <w:noProof/>
          </w:rPr>
          <w:t>5.2</w:t>
        </w:r>
        <w:r w:rsidR="00CC737C">
          <w:rPr>
            <w:rFonts w:asciiTheme="minorHAnsi" w:eastAsiaTheme="minorEastAsia" w:hAnsiTheme="minorHAnsi" w:cstheme="minorBidi"/>
            <w:noProof/>
            <w:snapToGrid/>
            <w:sz w:val="22"/>
            <w:szCs w:val="22"/>
            <w:lang w:eastAsia="en-NZ"/>
          </w:rPr>
          <w:tab/>
        </w:r>
        <w:r w:rsidR="00CC737C" w:rsidRPr="00B84F46">
          <w:rPr>
            <w:rStyle w:val="Hyperlink"/>
            <w:noProof/>
          </w:rPr>
          <w:t>Metadata</w:t>
        </w:r>
        <w:r w:rsidR="00CC737C">
          <w:rPr>
            <w:noProof/>
            <w:webHidden/>
          </w:rPr>
          <w:tab/>
        </w:r>
        <w:r w:rsidR="00CC737C">
          <w:rPr>
            <w:noProof/>
            <w:webHidden/>
          </w:rPr>
          <w:fldChar w:fldCharType="begin"/>
        </w:r>
        <w:r w:rsidR="00CC737C">
          <w:rPr>
            <w:noProof/>
            <w:webHidden/>
          </w:rPr>
          <w:instrText xml:space="preserve"> PAGEREF _Toc54249001 \h </w:instrText>
        </w:r>
        <w:r w:rsidR="00CC737C">
          <w:rPr>
            <w:noProof/>
            <w:webHidden/>
          </w:rPr>
        </w:r>
        <w:r w:rsidR="00CC737C">
          <w:rPr>
            <w:noProof/>
            <w:webHidden/>
          </w:rPr>
          <w:fldChar w:fldCharType="separate"/>
        </w:r>
        <w:r w:rsidR="00CC737C">
          <w:rPr>
            <w:noProof/>
            <w:webHidden/>
          </w:rPr>
          <w:t>4</w:t>
        </w:r>
        <w:r w:rsidR="00CC737C">
          <w:rPr>
            <w:noProof/>
            <w:webHidden/>
          </w:rPr>
          <w:fldChar w:fldCharType="end"/>
        </w:r>
      </w:hyperlink>
    </w:p>
    <w:p w14:paraId="1199F02A" w14:textId="13EAF161" w:rsidR="00CC737C" w:rsidRDefault="009F3C3D">
      <w:pPr>
        <w:pStyle w:val="TOC1"/>
        <w:rPr>
          <w:rFonts w:asciiTheme="minorHAnsi" w:eastAsiaTheme="minorEastAsia" w:hAnsiTheme="minorHAnsi" w:cstheme="minorBidi"/>
          <w:noProof/>
          <w:snapToGrid/>
          <w:szCs w:val="22"/>
          <w:lang w:eastAsia="en-NZ"/>
        </w:rPr>
      </w:pPr>
      <w:hyperlink w:anchor="_Toc54249002" w:history="1">
        <w:r w:rsidR="00CC737C" w:rsidRPr="00B84F46">
          <w:rPr>
            <w:rStyle w:val="Hyperlink"/>
            <w:noProof/>
          </w:rPr>
          <w:t>6</w:t>
        </w:r>
        <w:r w:rsidR="00CC737C">
          <w:rPr>
            <w:rFonts w:asciiTheme="minorHAnsi" w:eastAsiaTheme="minorEastAsia" w:hAnsiTheme="minorHAnsi" w:cstheme="minorBidi"/>
            <w:noProof/>
            <w:snapToGrid/>
            <w:szCs w:val="22"/>
            <w:lang w:eastAsia="en-NZ"/>
          </w:rPr>
          <w:tab/>
        </w:r>
        <w:r w:rsidR="00CC737C" w:rsidRPr="00B84F46">
          <w:rPr>
            <w:rStyle w:val="Hyperlink"/>
            <w:noProof/>
          </w:rPr>
          <w:t>Data Formatting R script and target value statistics</w:t>
        </w:r>
        <w:r w:rsidR="00CC737C">
          <w:rPr>
            <w:noProof/>
            <w:webHidden/>
          </w:rPr>
          <w:tab/>
        </w:r>
        <w:r w:rsidR="00CC737C">
          <w:rPr>
            <w:noProof/>
            <w:webHidden/>
          </w:rPr>
          <w:fldChar w:fldCharType="begin"/>
        </w:r>
        <w:r w:rsidR="00CC737C">
          <w:rPr>
            <w:noProof/>
            <w:webHidden/>
          </w:rPr>
          <w:instrText xml:space="preserve"> PAGEREF _Toc54249002 \h </w:instrText>
        </w:r>
        <w:r w:rsidR="00CC737C">
          <w:rPr>
            <w:noProof/>
            <w:webHidden/>
          </w:rPr>
        </w:r>
        <w:r w:rsidR="00CC737C">
          <w:rPr>
            <w:noProof/>
            <w:webHidden/>
          </w:rPr>
          <w:fldChar w:fldCharType="separate"/>
        </w:r>
        <w:r w:rsidR="00CC737C">
          <w:rPr>
            <w:noProof/>
            <w:webHidden/>
          </w:rPr>
          <w:t>6</w:t>
        </w:r>
        <w:r w:rsidR="00CC737C">
          <w:rPr>
            <w:noProof/>
            <w:webHidden/>
          </w:rPr>
          <w:fldChar w:fldCharType="end"/>
        </w:r>
      </w:hyperlink>
    </w:p>
    <w:p w14:paraId="599F4450" w14:textId="5FD8D030" w:rsidR="00CC737C" w:rsidRDefault="009F3C3D">
      <w:pPr>
        <w:pStyle w:val="TOC2"/>
        <w:rPr>
          <w:rFonts w:asciiTheme="minorHAnsi" w:eastAsiaTheme="minorEastAsia" w:hAnsiTheme="minorHAnsi" w:cstheme="minorBidi"/>
          <w:noProof/>
          <w:snapToGrid/>
          <w:sz w:val="22"/>
          <w:szCs w:val="22"/>
          <w:lang w:eastAsia="en-NZ"/>
        </w:rPr>
      </w:pPr>
      <w:hyperlink w:anchor="_Toc54249003" w:history="1">
        <w:r w:rsidR="00CC737C" w:rsidRPr="00B84F46">
          <w:rPr>
            <w:rStyle w:val="Hyperlink"/>
            <w:noProof/>
          </w:rPr>
          <w:t>6.1</w:t>
        </w:r>
        <w:r w:rsidR="00CC737C">
          <w:rPr>
            <w:rFonts w:asciiTheme="minorHAnsi" w:eastAsiaTheme="minorEastAsia" w:hAnsiTheme="minorHAnsi" w:cstheme="minorBidi"/>
            <w:noProof/>
            <w:snapToGrid/>
            <w:sz w:val="22"/>
            <w:szCs w:val="22"/>
            <w:lang w:eastAsia="en-NZ"/>
          </w:rPr>
          <w:tab/>
        </w:r>
        <w:r w:rsidR="00CC737C" w:rsidRPr="00B84F46">
          <w:rPr>
            <w:rStyle w:val="Hyperlink"/>
            <w:noProof/>
          </w:rPr>
          <w:t>R Script background, data manipulation and formatting</w:t>
        </w:r>
        <w:r w:rsidR="00CC737C">
          <w:rPr>
            <w:noProof/>
            <w:webHidden/>
          </w:rPr>
          <w:tab/>
        </w:r>
        <w:r w:rsidR="00CC737C">
          <w:rPr>
            <w:noProof/>
            <w:webHidden/>
          </w:rPr>
          <w:fldChar w:fldCharType="begin"/>
        </w:r>
        <w:r w:rsidR="00CC737C">
          <w:rPr>
            <w:noProof/>
            <w:webHidden/>
          </w:rPr>
          <w:instrText xml:space="preserve"> PAGEREF _Toc54249003 \h </w:instrText>
        </w:r>
        <w:r w:rsidR="00CC737C">
          <w:rPr>
            <w:noProof/>
            <w:webHidden/>
          </w:rPr>
        </w:r>
        <w:r w:rsidR="00CC737C">
          <w:rPr>
            <w:noProof/>
            <w:webHidden/>
          </w:rPr>
          <w:fldChar w:fldCharType="separate"/>
        </w:r>
        <w:r w:rsidR="00CC737C">
          <w:rPr>
            <w:noProof/>
            <w:webHidden/>
          </w:rPr>
          <w:t>6</w:t>
        </w:r>
        <w:r w:rsidR="00CC737C">
          <w:rPr>
            <w:noProof/>
            <w:webHidden/>
          </w:rPr>
          <w:fldChar w:fldCharType="end"/>
        </w:r>
      </w:hyperlink>
    </w:p>
    <w:p w14:paraId="4E0C8EB9" w14:textId="3CC72011" w:rsidR="00CC737C" w:rsidRDefault="009F3C3D">
      <w:pPr>
        <w:pStyle w:val="TOC2"/>
        <w:rPr>
          <w:rFonts w:asciiTheme="minorHAnsi" w:eastAsiaTheme="minorEastAsia" w:hAnsiTheme="minorHAnsi" w:cstheme="minorBidi"/>
          <w:noProof/>
          <w:snapToGrid/>
          <w:sz w:val="22"/>
          <w:szCs w:val="22"/>
          <w:lang w:eastAsia="en-NZ"/>
        </w:rPr>
      </w:pPr>
      <w:hyperlink w:anchor="_Toc54249004" w:history="1">
        <w:r w:rsidR="00CC737C" w:rsidRPr="00B84F46">
          <w:rPr>
            <w:rStyle w:val="Hyperlink"/>
            <w:noProof/>
          </w:rPr>
          <w:t>6.2</w:t>
        </w:r>
        <w:r w:rsidR="00CC737C">
          <w:rPr>
            <w:rFonts w:asciiTheme="minorHAnsi" w:eastAsiaTheme="minorEastAsia" w:hAnsiTheme="minorHAnsi" w:cstheme="minorBidi"/>
            <w:noProof/>
            <w:snapToGrid/>
            <w:sz w:val="22"/>
            <w:szCs w:val="22"/>
            <w:lang w:eastAsia="en-NZ"/>
          </w:rPr>
          <w:tab/>
        </w:r>
        <w:r w:rsidR="00CC737C" w:rsidRPr="00B84F46">
          <w:rPr>
            <w:rStyle w:val="Hyperlink"/>
            <w:noProof/>
          </w:rPr>
          <w:t>Target Values and generation of indicator statistics</w:t>
        </w:r>
        <w:r w:rsidR="00CC737C">
          <w:rPr>
            <w:noProof/>
            <w:webHidden/>
          </w:rPr>
          <w:tab/>
        </w:r>
        <w:r w:rsidR="00CC737C">
          <w:rPr>
            <w:noProof/>
            <w:webHidden/>
          </w:rPr>
          <w:fldChar w:fldCharType="begin"/>
        </w:r>
        <w:r w:rsidR="00CC737C">
          <w:rPr>
            <w:noProof/>
            <w:webHidden/>
          </w:rPr>
          <w:instrText xml:space="preserve"> PAGEREF _Toc54249004 \h </w:instrText>
        </w:r>
        <w:r w:rsidR="00CC737C">
          <w:rPr>
            <w:noProof/>
            <w:webHidden/>
          </w:rPr>
        </w:r>
        <w:r w:rsidR="00CC737C">
          <w:rPr>
            <w:noProof/>
            <w:webHidden/>
          </w:rPr>
          <w:fldChar w:fldCharType="separate"/>
        </w:r>
        <w:r w:rsidR="00CC737C">
          <w:rPr>
            <w:noProof/>
            <w:webHidden/>
          </w:rPr>
          <w:t>6</w:t>
        </w:r>
        <w:r w:rsidR="00CC737C">
          <w:rPr>
            <w:noProof/>
            <w:webHidden/>
          </w:rPr>
          <w:fldChar w:fldCharType="end"/>
        </w:r>
      </w:hyperlink>
    </w:p>
    <w:p w14:paraId="52CC2AFE" w14:textId="35E77E77" w:rsidR="00CC737C" w:rsidRDefault="009F3C3D">
      <w:pPr>
        <w:pStyle w:val="TOC1"/>
        <w:rPr>
          <w:rFonts w:asciiTheme="minorHAnsi" w:eastAsiaTheme="minorEastAsia" w:hAnsiTheme="minorHAnsi" w:cstheme="minorBidi"/>
          <w:noProof/>
          <w:snapToGrid/>
          <w:szCs w:val="22"/>
          <w:lang w:eastAsia="en-NZ"/>
        </w:rPr>
      </w:pPr>
      <w:hyperlink w:anchor="_Toc54249005" w:history="1">
        <w:r w:rsidR="00CC737C" w:rsidRPr="00B84F46">
          <w:rPr>
            <w:rStyle w:val="Hyperlink"/>
            <w:noProof/>
          </w:rPr>
          <w:t>7</w:t>
        </w:r>
        <w:r w:rsidR="00CC737C">
          <w:rPr>
            <w:rFonts w:asciiTheme="minorHAnsi" w:eastAsiaTheme="minorEastAsia" w:hAnsiTheme="minorHAnsi" w:cstheme="minorBidi"/>
            <w:noProof/>
            <w:snapToGrid/>
            <w:szCs w:val="22"/>
            <w:lang w:eastAsia="en-NZ"/>
          </w:rPr>
          <w:tab/>
        </w:r>
        <w:r w:rsidR="00CC737C" w:rsidRPr="00B84F46">
          <w:rPr>
            <w:rStyle w:val="Hyperlink"/>
            <w:noProof/>
          </w:rPr>
          <w:t>Acknowledgements</w:t>
        </w:r>
        <w:r w:rsidR="00CC737C">
          <w:rPr>
            <w:noProof/>
            <w:webHidden/>
          </w:rPr>
          <w:tab/>
        </w:r>
        <w:r w:rsidR="00CC737C">
          <w:rPr>
            <w:noProof/>
            <w:webHidden/>
          </w:rPr>
          <w:fldChar w:fldCharType="begin"/>
        </w:r>
        <w:r w:rsidR="00CC737C">
          <w:rPr>
            <w:noProof/>
            <w:webHidden/>
          </w:rPr>
          <w:instrText xml:space="preserve"> PAGEREF _Toc54249005 \h </w:instrText>
        </w:r>
        <w:r w:rsidR="00CC737C">
          <w:rPr>
            <w:noProof/>
            <w:webHidden/>
          </w:rPr>
        </w:r>
        <w:r w:rsidR="00CC737C">
          <w:rPr>
            <w:noProof/>
            <w:webHidden/>
          </w:rPr>
          <w:fldChar w:fldCharType="separate"/>
        </w:r>
        <w:r w:rsidR="00CC737C">
          <w:rPr>
            <w:noProof/>
            <w:webHidden/>
          </w:rPr>
          <w:t>12</w:t>
        </w:r>
        <w:r w:rsidR="00CC737C">
          <w:rPr>
            <w:noProof/>
            <w:webHidden/>
          </w:rPr>
          <w:fldChar w:fldCharType="end"/>
        </w:r>
      </w:hyperlink>
    </w:p>
    <w:p w14:paraId="7D9A3FAA" w14:textId="615E18A9" w:rsidR="00CC737C" w:rsidRDefault="009F3C3D">
      <w:pPr>
        <w:pStyle w:val="TOC1"/>
        <w:rPr>
          <w:rFonts w:asciiTheme="minorHAnsi" w:eastAsiaTheme="minorEastAsia" w:hAnsiTheme="minorHAnsi" w:cstheme="minorBidi"/>
          <w:noProof/>
          <w:snapToGrid/>
          <w:szCs w:val="22"/>
          <w:lang w:eastAsia="en-NZ"/>
        </w:rPr>
      </w:pPr>
      <w:hyperlink w:anchor="_Toc54249006" w:history="1">
        <w:r w:rsidR="00CC737C" w:rsidRPr="00B84F46">
          <w:rPr>
            <w:rStyle w:val="Hyperlink"/>
            <w:noProof/>
          </w:rPr>
          <w:t>8</w:t>
        </w:r>
        <w:r w:rsidR="00CC737C">
          <w:rPr>
            <w:rFonts w:asciiTheme="minorHAnsi" w:eastAsiaTheme="minorEastAsia" w:hAnsiTheme="minorHAnsi" w:cstheme="minorBidi"/>
            <w:noProof/>
            <w:snapToGrid/>
            <w:szCs w:val="22"/>
            <w:lang w:eastAsia="en-NZ"/>
          </w:rPr>
          <w:tab/>
        </w:r>
        <w:r w:rsidR="00CC737C" w:rsidRPr="00B84F46">
          <w:rPr>
            <w:rStyle w:val="Hyperlink"/>
            <w:noProof/>
          </w:rPr>
          <w:t>References</w:t>
        </w:r>
        <w:r w:rsidR="00CC737C">
          <w:rPr>
            <w:noProof/>
            <w:webHidden/>
          </w:rPr>
          <w:tab/>
        </w:r>
        <w:r w:rsidR="00CC737C">
          <w:rPr>
            <w:noProof/>
            <w:webHidden/>
          </w:rPr>
          <w:fldChar w:fldCharType="begin"/>
        </w:r>
        <w:r w:rsidR="00CC737C">
          <w:rPr>
            <w:noProof/>
            <w:webHidden/>
          </w:rPr>
          <w:instrText xml:space="preserve"> PAGEREF _Toc54249006 \h </w:instrText>
        </w:r>
        <w:r w:rsidR="00CC737C">
          <w:rPr>
            <w:noProof/>
            <w:webHidden/>
          </w:rPr>
        </w:r>
        <w:r w:rsidR="00CC737C">
          <w:rPr>
            <w:noProof/>
            <w:webHidden/>
          </w:rPr>
          <w:fldChar w:fldCharType="separate"/>
        </w:r>
        <w:r w:rsidR="00CC737C">
          <w:rPr>
            <w:noProof/>
            <w:webHidden/>
          </w:rPr>
          <w:t>12</w:t>
        </w:r>
        <w:r w:rsidR="00CC737C">
          <w:rPr>
            <w:noProof/>
            <w:webHidden/>
          </w:rPr>
          <w:fldChar w:fldCharType="end"/>
        </w:r>
      </w:hyperlink>
    </w:p>
    <w:p w14:paraId="54770CF9" w14:textId="21896475" w:rsidR="00111AE0" w:rsidRPr="000A130A" w:rsidRDefault="008F4D63" w:rsidP="00622295">
      <w:pPr>
        <w:pStyle w:val="MWBody1"/>
      </w:pPr>
      <w:r>
        <w:fldChar w:fldCharType="end"/>
      </w:r>
    </w:p>
    <w:p w14:paraId="7639967A" w14:textId="77777777" w:rsidR="006D7674" w:rsidRPr="001F2810" w:rsidRDefault="006D7674" w:rsidP="00E5793E">
      <w:pPr>
        <w:pStyle w:val="MWBody1"/>
      </w:pPr>
    </w:p>
    <w:p w14:paraId="1F45A6A0" w14:textId="77777777" w:rsidR="00F43E63" w:rsidRPr="000A130A" w:rsidRDefault="00F43E63" w:rsidP="00622295">
      <w:pPr>
        <w:pStyle w:val="MWBody1"/>
        <w:sectPr w:rsidR="00F43E63" w:rsidRPr="000A130A" w:rsidSect="006654F7">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1134" w:right="1418" w:bottom="1134" w:left="1418" w:header="510" w:footer="510" w:gutter="284"/>
          <w:pgNumType w:fmt="lowerRoman" w:start="3"/>
          <w:cols w:space="720"/>
          <w:titlePg/>
          <w:docGrid w:linePitch="360"/>
        </w:sectPr>
      </w:pPr>
    </w:p>
    <w:p w14:paraId="3FC62D90" w14:textId="67A43B04" w:rsidR="00B26467" w:rsidRPr="000A130A" w:rsidRDefault="00BB178A" w:rsidP="00EB10E6">
      <w:pPr>
        <w:pStyle w:val="MWSummary1"/>
      </w:pPr>
      <w:bookmarkStart w:id="8" w:name="_Toc240623730"/>
      <w:bookmarkStart w:id="9" w:name="_Toc54248994"/>
      <w:r w:rsidRPr="000A130A">
        <w:lastRenderedPageBreak/>
        <w:t>Summary</w:t>
      </w:r>
      <w:bookmarkEnd w:id="8"/>
      <w:bookmarkEnd w:id="9"/>
    </w:p>
    <w:p w14:paraId="0B986BC9" w14:textId="77777777" w:rsidR="00380CF2" w:rsidRDefault="00380CF2" w:rsidP="00380CF2">
      <w:pPr>
        <w:pStyle w:val="MWBody1"/>
      </w:pPr>
      <w:bookmarkStart w:id="10" w:name="_Ref262818468"/>
      <w:bookmarkStart w:id="11" w:name="_Toc240623731"/>
      <w:r>
        <w:t>The Ministry for the Environment (</w:t>
      </w:r>
      <w:proofErr w:type="spellStart"/>
      <w:r>
        <w:t>MfE</w:t>
      </w:r>
      <w:proofErr w:type="spellEnd"/>
      <w:r>
        <w:t xml:space="preserve">) has requested delivery of regional soil quality, trace element, and site metadata to assess soil quality trends at a national scale for the Land 2021 report. The dataset includes data for the </w:t>
      </w:r>
      <w:proofErr w:type="gramStart"/>
      <w:r>
        <w:t>seven core</w:t>
      </w:r>
      <w:proofErr w:type="gramEnd"/>
      <w:r>
        <w:t xml:space="preserve"> soil quality (SQ) indicators, trace element (TE) data, site identifiers, and land use category for the period 1995–2018. The data and associated R scripts will be used 1) to generate statistics for sites meeting target and 2) for trend analysis of the indicator and TE data over time.</w:t>
      </w:r>
    </w:p>
    <w:p w14:paraId="716BBCCF" w14:textId="77777777" w:rsidR="00380CF2" w:rsidRDefault="00380CF2" w:rsidP="00380CF2">
      <w:pPr>
        <w:pStyle w:val="MWBody1"/>
      </w:pPr>
      <w:r>
        <w:t>This report provides an overview of the first output, including data collation, downloading the indicators, trace element data and specified meta-data from the NSDR, and formatting the data so that previously composed R scripts can be used to generate soil quality statistics of sites and indicators meeting target ranges. We will report separately on the second output from the contracted work - analysis of temporal trends in the data at national and regional scales.</w:t>
      </w:r>
    </w:p>
    <w:p w14:paraId="4D373348" w14:textId="77777777" w:rsidR="00380CF2" w:rsidRDefault="00380CF2" w:rsidP="000F45E2">
      <w:pPr>
        <w:pStyle w:val="MWBullet1"/>
      </w:pPr>
      <w:r>
        <w:t>The downloaded dataset (in csv format), along with scripts and R markdown (RMD) files are provided along with the report. The delivered dataset and associated materials include:</w:t>
      </w:r>
    </w:p>
    <w:p w14:paraId="59B72227" w14:textId="77777777" w:rsidR="00380CF2" w:rsidRPr="00303D55" w:rsidRDefault="00380CF2" w:rsidP="000F45E2">
      <w:pPr>
        <w:pStyle w:val="MWBullet2"/>
        <w:rPr>
          <w:snapToGrid/>
          <w:lang w:eastAsia="en-NZ"/>
        </w:rPr>
      </w:pPr>
      <w:r w:rsidRPr="00303D55">
        <w:rPr>
          <w:snapToGrid/>
          <w:lang w:eastAsia="en-NZ"/>
        </w:rPr>
        <w:t xml:space="preserve">Tabular dataset of core variables of soil quality, site identifiers, and land use type for the period 1995–2018 by region.  </w:t>
      </w:r>
    </w:p>
    <w:p w14:paraId="61A61991" w14:textId="77777777" w:rsidR="00380CF2" w:rsidRPr="00303D55" w:rsidRDefault="00380CF2" w:rsidP="000F45E2">
      <w:pPr>
        <w:pStyle w:val="MWBullet2"/>
        <w:rPr>
          <w:snapToGrid/>
          <w:lang w:eastAsia="en-NZ"/>
        </w:rPr>
      </w:pPr>
      <w:r w:rsidRPr="00303D55">
        <w:rPr>
          <w:snapToGrid/>
          <w:lang w:eastAsia="en-NZ"/>
        </w:rPr>
        <w:t xml:space="preserve">Target ranges for soil quality (excluding native bush).  </w:t>
      </w:r>
    </w:p>
    <w:p w14:paraId="3C2FC2FE" w14:textId="77777777" w:rsidR="00380CF2" w:rsidRPr="00303D55" w:rsidRDefault="00380CF2" w:rsidP="000F45E2">
      <w:pPr>
        <w:pStyle w:val="MWBullet2"/>
        <w:rPr>
          <w:snapToGrid/>
          <w:lang w:eastAsia="en-NZ"/>
        </w:rPr>
      </w:pPr>
      <w:r w:rsidRPr="00303D55">
        <w:rPr>
          <w:snapToGrid/>
          <w:lang w:eastAsia="en-NZ"/>
        </w:rPr>
        <w:t xml:space="preserve">Metadata and data dictionary for the dataset(s).  </w:t>
      </w:r>
    </w:p>
    <w:p w14:paraId="0F5852A8" w14:textId="77777777" w:rsidR="00380CF2" w:rsidRPr="00303D55" w:rsidRDefault="00380CF2" w:rsidP="000F45E2">
      <w:pPr>
        <w:pStyle w:val="MWBullet2"/>
        <w:rPr>
          <w:snapToGrid/>
          <w:lang w:eastAsia="en-NZ"/>
        </w:rPr>
      </w:pPr>
      <w:r w:rsidRPr="00303D55">
        <w:rPr>
          <w:snapToGrid/>
          <w:lang w:eastAsia="en-NZ"/>
        </w:rPr>
        <w:t xml:space="preserve">Annotated code containing any steps taken to clean, analyse, transform, model, visualise and export data.   </w:t>
      </w:r>
    </w:p>
    <w:p w14:paraId="5EBBB60C" w14:textId="4A67BC57" w:rsidR="001B42B1" w:rsidRPr="000A130A" w:rsidRDefault="00380CF2" w:rsidP="000F45E2">
      <w:pPr>
        <w:pStyle w:val="MWBody1"/>
        <w:sectPr w:rsidR="001B42B1" w:rsidRPr="000A130A" w:rsidSect="006654F7">
          <w:headerReference w:type="even" r:id="rId20"/>
          <w:headerReference w:type="first" r:id="rId21"/>
          <w:footerReference w:type="first" r:id="rId22"/>
          <w:type w:val="oddPage"/>
          <w:pgSz w:w="11907" w:h="16840" w:code="9"/>
          <w:pgMar w:top="1134" w:right="1418" w:bottom="1134" w:left="1418" w:header="510" w:footer="510" w:gutter="284"/>
          <w:pgNumType w:fmt="lowerRoman"/>
          <w:cols w:space="720"/>
          <w:titlePg/>
          <w:docGrid w:linePitch="360"/>
        </w:sectPr>
      </w:pPr>
      <w:r w:rsidRPr="00303D55">
        <w:rPr>
          <w:rFonts w:eastAsia="Malgun Gothic"/>
          <w:snapToGrid/>
          <w:lang w:eastAsia="en-NZ"/>
        </w:rPr>
        <w:t xml:space="preserve">Tabular dataset of supplementary variables of soil quality, site identifiers, and land use type for </w:t>
      </w:r>
      <w:r w:rsidRPr="000F45E2">
        <w:rPr>
          <w:rFonts w:eastAsia="Malgun Gothic"/>
        </w:rPr>
        <w:t>the</w:t>
      </w:r>
      <w:r w:rsidRPr="00303D55">
        <w:rPr>
          <w:rFonts w:eastAsia="Malgun Gothic"/>
          <w:snapToGrid/>
          <w:lang w:eastAsia="en-NZ"/>
        </w:rPr>
        <w:t xml:space="preserve"> period 1995–2018 by region.</w:t>
      </w:r>
    </w:p>
    <w:p w14:paraId="6243E0BF" w14:textId="0AA80CBB" w:rsidR="00C106B4" w:rsidRPr="000A130A" w:rsidRDefault="00303D55" w:rsidP="000F45E2">
      <w:pPr>
        <w:pStyle w:val="MWHeading1"/>
        <w:spacing w:before="0"/>
      </w:pPr>
      <w:bookmarkStart w:id="12" w:name="_Toc54248995"/>
      <w:bookmarkEnd w:id="10"/>
      <w:r>
        <w:lastRenderedPageBreak/>
        <w:t>Objectives</w:t>
      </w:r>
      <w:bookmarkEnd w:id="11"/>
      <w:bookmarkEnd w:id="12"/>
    </w:p>
    <w:p w14:paraId="2B58D402" w14:textId="77777777" w:rsidR="00303D55" w:rsidRDefault="00303D55" w:rsidP="00303D55">
      <w:pPr>
        <w:pStyle w:val="MWBody1"/>
      </w:pPr>
      <w:bookmarkStart w:id="13" w:name="_Hlk54118888"/>
      <w:r>
        <w:t>The Ministry for the Environment (</w:t>
      </w:r>
      <w:proofErr w:type="spellStart"/>
      <w:r>
        <w:t>MfE</w:t>
      </w:r>
      <w:proofErr w:type="spellEnd"/>
      <w:r>
        <w:t xml:space="preserve">) has requested delivery of regional soil quality, trace element, and site metadata to assess soil quality trends at a national scale for the Land 2021 report. The dataset includes data for the </w:t>
      </w:r>
      <w:proofErr w:type="gramStart"/>
      <w:r>
        <w:t>seven core</w:t>
      </w:r>
      <w:proofErr w:type="gramEnd"/>
      <w:r>
        <w:t xml:space="preserve"> soil quality (SQ) indicators, trace element (TE) data, site identifiers, and land use category for the period 1995–2018. The data and associated R scripts will be used 1) to generate statistics for sites meeting target and 2) for trend analysis of the indicator and TE data over time.</w:t>
      </w:r>
    </w:p>
    <w:p w14:paraId="09CA1B82" w14:textId="77777777" w:rsidR="00303D55" w:rsidRDefault="00303D55" w:rsidP="00303D55">
      <w:pPr>
        <w:pStyle w:val="MWBody1"/>
      </w:pPr>
      <w:r>
        <w:t>This report provides an overview of the first output, including data collation, downloading the indicators, trace element data and specified meta-data from the NSDR, and formatting the data so that previously composed R scripts can be used to generate soil quality statistics of sites and indicators meeting target ranges. We will report separately on the second output from the contracted work - analysis of temporal trends in the data at national and regional scales.</w:t>
      </w:r>
    </w:p>
    <w:p w14:paraId="04BBD843" w14:textId="77777777" w:rsidR="00C106B4" w:rsidRDefault="00C106B4" w:rsidP="00D45FAC">
      <w:pPr>
        <w:pStyle w:val="MWHeading1"/>
      </w:pPr>
      <w:bookmarkStart w:id="14" w:name="_Toc138558803"/>
      <w:bookmarkStart w:id="15" w:name="_Toc240623733"/>
      <w:bookmarkStart w:id="16" w:name="_Toc54248996"/>
      <w:bookmarkEnd w:id="13"/>
      <w:r w:rsidRPr="000A130A">
        <w:t>Background</w:t>
      </w:r>
      <w:bookmarkEnd w:id="14"/>
      <w:bookmarkEnd w:id="15"/>
      <w:bookmarkEnd w:id="16"/>
    </w:p>
    <w:p w14:paraId="356445DA" w14:textId="020FEB2E" w:rsidR="006C7E43" w:rsidRPr="000A130A" w:rsidRDefault="00303D55" w:rsidP="006C7E43">
      <w:pPr>
        <w:pStyle w:val="MWBody1"/>
      </w:pPr>
      <w:bookmarkStart w:id="17" w:name="_Toc138558804"/>
      <w:bookmarkStart w:id="18" w:name="_Toc240623734"/>
      <w:r>
        <w:t>The New Zealand soil quality monitoring programme began in earnest with the ‘500 Soils’ programme in 1997, though precursor studies date back to 1995. The s</w:t>
      </w:r>
      <w:r w:rsidRPr="00920DE5">
        <w:t>oil quality monitoring</w:t>
      </w:r>
      <w:r>
        <w:t xml:space="preserve"> programme itself as well as the </w:t>
      </w:r>
      <w:r w:rsidRPr="00920DE5">
        <w:t xml:space="preserve">data generated from </w:t>
      </w:r>
      <w:r>
        <w:t>the programme</w:t>
      </w:r>
      <w:r w:rsidRPr="00920DE5">
        <w:t xml:space="preserve"> continue to be a valuable scientific resource</w:t>
      </w:r>
      <w:r>
        <w:t>,</w:t>
      </w:r>
      <w:r w:rsidRPr="00920DE5">
        <w:t xml:space="preserve"> </w:t>
      </w:r>
      <w:r>
        <w:t>generating</w:t>
      </w:r>
      <w:r w:rsidRPr="00920DE5">
        <w:t xml:space="preserve"> a significant number of peer</w:t>
      </w:r>
      <w:r>
        <w:t>-</w:t>
      </w:r>
      <w:r w:rsidRPr="00920DE5">
        <w:t>reviewed journal publications</w:t>
      </w:r>
      <w:r>
        <w:t xml:space="preserve"> and reports</w:t>
      </w:r>
      <w:r w:rsidRPr="00920DE5">
        <w:t xml:space="preserve"> (</w:t>
      </w:r>
      <w:r>
        <w:t xml:space="preserve">see for instance </w:t>
      </w:r>
      <w:r w:rsidRPr="00920DE5">
        <w:t>Hermans et al. 2020;</w:t>
      </w:r>
      <w:r w:rsidRPr="000D2523">
        <w:t xml:space="preserve"> Curran-Cournane</w:t>
      </w:r>
      <w:r>
        <w:t xml:space="preserve"> </w:t>
      </w:r>
      <w:r w:rsidRPr="00920DE5">
        <w:t>et al. 2015; Stevenson et al. 2015</w:t>
      </w:r>
      <w:r>
        <w:t>, 2012, 2010</w:t>
      </w:r>
      <w:r w:rsidRPr="00920DE5">
        <w:t>; Taylor et al. 201</w:t>
      </w:r>
      <w:r>
        <w:t>0</w:t>
      </w:r>
      <w:r w:rsidRPr="00920DE5">
        <w:t xml:space="preserve">; </w:t>
      </w:r>
      <w:r>
        <w:t xml:space="preserve">and </w:t>
      </w:r>
      <w:r w:rsidRPr="00920DE5">
        <w:t>Sparling et al. 2004, 2002</w:t>
      </w:r>
      <w:r>
        <w:t>, among others</w:t>
      </w:r>
      <w:r w:rsidRPr="00920DE5">
        <w:t xml:space="preserve">). Maintaining a </w:t>
      </w:r>
      <w:r>
        <w:t>cohesive and up-to-date</w:t>
      </w:r>
      <w:r w:rsidRPr="00920DE5">
        <w:t xml:space="preserve"> dataset</w:t>
      </w:r>
      <w:r>
        <w:t xml:space="preserve"> for national reporting</w:t>
      </w:r>
      <w:r w:rsidRPr="00920DE5">
        <w:t>, however, has</w:t>
      </w:r>
      <w:r>
        <w:t xml:space="preserve"> proved</w:t>
      </w:r>
      <w:r w:rsidRPr="00920DE5">
        <w:t xml:space="preserve"> difficult as there </w:t>
      </w:r>
      <w:r>
        <w:t xml:space="preserve">is </w:t>
      </w:r>
      <w:r w:rsidRPr="00920DE5">
        <w:t>currently no unified council approach to collating</w:t>
      </w:r>
      <w:r>
        <w:t xml:space="preserve"> and updating data across regions. T</w:t>
      </w:r>
      <w:r w:rsidRPr="00920DE5">
        <w:t>he Land and Water Aotearoa website appears to be the preferred option for future reporting</w:t>
      </w:r>
      <w:r>
        <w:t>, but no concrete plans are yet in place</w:t>
      </w:r>
      <w:r w:rsidRPr="00920DE5">
        <w:t>.</w:t>
      </w:r>
      <w:r>
        <w:t xml:space="preserve"> </w:t>
      </w:r>
      <w:r w:rsidRPr="00920DE5">
        <w:t>Collation of</w:t>
      </w:r>
      <w:r>
        <w:t xml:space="preserve"> regional </w:t>
      </w:r>
      <w:r w:rsidRPr="00920DE5">
        <w:t xml:space="preserve">soil quality data began as a simple spreadsheet at the inception of the </w:t>
      </w:r>
      <w:r>
        <w:t>‘</w:t>
      </w:r>
      <w:r w:rsidRPr="00920DE5">
        <w:t>500 Soils</w:t>
      </w:r>
      <w:r>
        <w:t>’</w:t>
      </w:r>
      <w:r w:rsidRPr="00920DE5">
        <w:t xml:space="preserve"> </w:t>
      </w:r>
      <w:r>
        <w:t>p</w:t>
      </w:r>
      <w:r w:rsidRPr="00920DE5">
        <w:t>rogramme and has evolved since then. The consistent and accurate capture of historical data has increasingly been recognised as an essential step towards improving the national consistency of soil quality and trace element monitoring and data management to support the aims of the Environmental Monitoring and Reporting initiative and the development of National Environmental Monitoring Standards</w:t>
      </w:r>
      <w:r>
        <w:t>.</w:t>
      </w:r>
    </w:p>
    <w:p w14:paraId="62D888EC" w14:textId="3CBB8940" w:rsidR="00C106B4" w:rsidRPr="000A130A" w:rsidRDefault="009F0B02" w:rsidP="00D45FAC">
      <w:pPr>
        <w:pStyle w:val="MWHeading1"/>
      </w:pPr>
      <w:bookmarkStart w:id="19" w:name="_Toc52781027"/>
      <w:bookmarkStart w:id="20" w:name="_Toc54248997"/>
      <w:r>
        <w:t>Collation of Soil Quality and Trace Element Data for the Current Dataset</w:t>
      </w:r>
      <w:bookmarkEnd w:id="17"/>
      <w:bookmarkEnd w:id="18"/>
      <w:bookmarkEnd w:id="19"/>
      <w:bookmarkEnd w:id="20"/>
    </w:p>
    <w:p w14:paraId="485F8831" w14:textId="3C681F89" w:rsidR="009F0B02" w:rsidRDefault="009F0B02" w:rsidP="009F0B02">
      <w:pPr>
        <w:pStyle w:val="MWBody1"/>
      </w:pPr>
      <w:r>
        <w:t xml:space="preserve">The current iteration of the soil quality dataset was created through an </w:t>
      </w:r>
      <w:proofErr w:type="spellStart"/>
      <w:r>
        <w:t>Envirolink</w:t>
      </w:r>
      <w:proofErr w:type="spellEnd"/>
      <w:r>
        <w:t xml:space="preserve"> project with co-funding from the MBIE Endeavour funded programme Soil Health and Resilience: </w:t>
      </w:r>
      <w:proofErr w:type="spellStart"/>
      <w:r>
        <w:t>oneone</w:t>
      </w:r>
      <w:proofErr w:type="spellEnd"/>
      <w:r>
        <w:t xml:space="preserve"> </w:t>
      </w:r>
      <w:proofErr w:type="spellStart"/>
      <w:r>
        <w:t>ora</w:t>
      </w:r>
      <w:proofErr w:type="spellEnd"/>
      <w:r>
        <w:t xml:space="preserve"> </w:t>
      </w:r>
      <w:proofErr w:type="spellStart"/>
      <w:r>
        <w:t>tangata</w:t>
      </w:r>
      <w:proofErr w:type="spellEnd"/>
      <w:r>
        <w:t xml:space="preserve"> </w:t>
      </w:r>
      <w:proofErr w:type="spellStart"/>
      <w:r>
        <w:t>ora</w:t>
      </w:r>
      <w:proofErr w:type="spellEnd"/>
      <w:r>
        <w:t xml:space="preserve"> and MBIE Strategic Science Investment funding provided to Manaaki Whenua. The project collated regional council site soil quality (including trace element) data for State of the Environment (SOE) monitoring up to 1 July 2018. The full report (Cavanagh et al. 2020) is available from the </w:t>
      </w:r>
      <w:proofErr w:type="spellStart"/>
      <w:r>
        <w:t>Envirolink</w:t>
      </w:r>
      <w:proofErr w:type="spellEnd"/>
      <w:r>
        <w:t xml:space="preserve"> website </w:t>
      </w:r>
      <w:r>
        <w:lastRenderedPageBreak/>
        <w:t xml:space="preserve">(https://www.envirolink.govt.nz/assets/2050-HBRC254-Collating-soil-quality-and-trace-element-State-of-Environment-monitoring-data-v2.pdf). Further curation and capture of missing data since the completion of the </w:t>
      </w:r>
      <w:proofErr w:type="spellStart"/>
      <w:r>
        <w:t>Envirolink</w:t>
      </w:r>
      <w:proofErr w:type="spellEnd"/>
      <w:r>
        <w:t xml:space="preserve"> project were undertaken to provide the data used for this national reporting, with a summary of the process undertaken provided below.</w:t>
      </w:r>
    </w:p>
    <w:p w14:paraId="28099F93" w14:textId="018EAD4E" w:rsidR="008A66D3" w:rsidRDefault="009F0B02" w:rsidP="009F0B02">
      <w:pPr>
        <w:pStyle w:val="MWBody1"/>
      </w:pPr>
      <w:r>
        <w:t xml:space="preserve">The </w:t>
      </w:r>
      <w:proofErr w:type="spellStart"/>
      <w:r>
        <w:t>Envirolink</w:t>
      </w:r>
      <w:proofErr w:type="spellEnd"/>
      <w:r>
        <w:t xml:space="preserve"> project built on previous collations of soil quality data for various purposes and undertook extensive data checking alongside the collection of additional data to collate soil quality data (including trace element data) undertaken by regional authorities for State of the Environment (</w:t>
      </w:r>
      <w:proofErr w:type="spellStart"/>
      <w:r>
        <w:t>SoE</w:t>
      </w:r>
      <w:proofErr w:type="spellEnd"/>
      <w:r>
        <w:t xml:space="preserve">) monitoring programmes. Data are included from the 12 councils currently undertaking SOE monitoring and the data captured extends from 1995 (the commencement of precursor studies to the ‘500 Soils’ programme, to 1 July 2018 (as a nominal end point). These data were uploaded to the National Soils Data Repository (NSDR) and gaps identified through comparison of the data held by councils. Missing site and monitoring data were then requested from councils with a data template (excel workbook) provided to capture these data. All data received underwent a data check before uploading to the NSDR. After the completion of the </w:t>
      </w:r>
      <w:proofErr w:type="spellStart"/>
      <w:r>
        <w:t>Envirolink</w:t>
      </w:r>
      <w:proofErr w:type="spellEnd"/>
      <w:r>
        <w:t xml:space="preserve"> project, datasets exported from the NSDR were independently cross-checked by councils to ensure robustness and provide any further identified missing data (primarily approximate date of sampling (to month and year). Required corrections (primarily sampling date) and any further missing data were uploaded to the NSDR. Additional cross-checks of the data were undertaken prior to the final export of data.</w:t>
      </w:r>
    </w:p>
    <w:p w14:paraId="143B9C14" w14:textId="368BF989" w:rsidR="00C106B4" w:rsidRPr="000A130A" w:rsidRDefault="009F0B02" w:rsidP="00D45FAC">
      <w:pPr>
        <w:pStyle w:val="MWHeading1"/>
      </w:pPr>
      <w:bookmarkStart w:id="21" w:name="_Toc54248998"/>
      <w:r>
        <w:t>NSDR and Data Download</w:t>
      </w:r>
      <w:bookmarkEnd w:id="21"/>
    </w:p>
    <w:p w14:paraId="3BC8DE55" w14:textId="77777777" w:rsidR="009F0B02" w:rsidRDefault="009F0B02" w:rsidP="009F0B02">
      <w:pPr>
        <w:pStyle w:val="MWBody1"/>
      </w:pPr>
      <w:bookmarkStart w:id="22" w:name="_Toc138558806"/>
      <w:r>
        <w:t>The National Soils Data Repository (NSDR) is a system designed to manage the long-term storage of soil data from a variety of sources. It is the next generation of the original New Zealand Soil Bureau National Soil Database (NSD) but with an intent to capture a larger set of data (the original NSD is now a formal data set within the NSDR). Whereas the original NSD was specifically geared toward soil survey information recorded by soil horizon, the NSDR can accommodate depth sampling and resampling over time such as occurs in soil quality monitoring. Laboratory results along with site meta-data can be captured and collated for subsequent analysis and re-use by soil scientists, systems such as SMAP, and other interested parties. The individual datasets within the NSDR can have differing levels of protections, allowing full or limited access to specific groups or persons.</w:t>
      </w:r>
    </w:p>
    <w:p w14:paraId="24063980" w14:textId="77777777" w:rsidR="009F0B02" w:rsidRDefault="009F0B02" w:rsidP="009F0B02">
      <w:pPr>
        <w:pStyle w:val="MWBody1"/>
      </w:pPr>
      <w:r>
        <w:t>The NSDR is inherently flexible in that any soil sampling and lab data can be organised and stored according to a sampling location, horizon or depth description and a set of measured property values. This ensures that all data can be archived in a managed environment. That said, the system provides tools for the organisation of data into managed datasets that are subject to clear rules for quality and content (including the use of authoritative vocabularies) and structured according to formalised information models and vocabularies.</w:t>
      </w:r>
    </w:p>
    <w:p w14:paraId="1DD8A18B" w14:textId="77777777" w:rsidR="009F0B02" w:rsidRDefault="009F0B02" w:rsidP="009F0B02">
      <w:pPr>
        <w:pStyle w:val="MWBody1"/>
      </w:pPr>
      <w:r>
        <w:t xml:space="preserve">Access is via web services, a RESTful API and a managed import/export system that loads data and creates bespoke data products for analysis and publication. A limited set of user interfaces are provided: a map-based viewer, a data entry tool and an administration tool </w:t>
      </w:r>
      <w:r>
        <w:lastRenderedPageBreak/>
        <w:t>for vocabulary and property definitions. It is envisaged that the NSDR will support a variety of user interfaces, and data services and products tailored to very specific requirements.</w:t>
      </w:r>
    </w:p>
    <w:p w14:paraId="4DDF5E4B" w14:textId="5D20C7F0" w:rsidR="00C106B4" w:rsidRPr="000A130A" w:rsidRDefault="009F0B02" w:rsidP="009F0B02">
      <w:pPr>
        <w:pStyle w:val="MWBody1"/>
      </w:pPr>
      <w:r>
        <w:t xml:space="preserve">Data for the Soil Quality dataset was extracted from the NSDR into a set of </w:t>
      </w:r>
      <w:proofErr w:type="gramStart"/>
      <w:r>
        <w:t>site</w:t>
      </w:r>
      <w:proofErr w:type="gramEnd"/>
      <w:r>
        <w:t xml:space="preserve">, sample, lab result and other tables. SQL was then used to transpose the lab results into a standardised format containing measured properties as columns and samples as rows, joined to site-related data at the time of the sample. The only manipulation of the data during extraction from the database was averaging of the three soil physical measurements per site for bulk density and </w:t>
      </w:r>
      <w:proofErr w:type="spellStart"/>
      <w:r>
        <w:t>macroporosity</w:t>
      </w:r>
      <w:proofErr w:type="spellEnd"/>
      <w:r>
        <w:t xml:space="preserve"> (see Indicators and Trace Elements section).</w:t>
      </w:r>
    </w:p>
    <w:p w14:paraId="0D31317A" w14:textId="6D1CA390" w:rsidR="00C106B4" w:rsidRPr="000A130A" w:rsidRDefault="009F0B02" w:rsidP="00D45FAC">
      <w:pPr>
        <w:pStyle w:val="MWHeading1"/>
      </w:pPr>
      <w:bookmarkStart w:id="23" w:name="_Toc52781029"/>
      <w:bookmarkStart w:id="24" w:name="_Toc54248999"/>
      <w:bookmarkEnd w:id="22"/>
      <w:r>
        <w:t>Indicator Data, Trace Element Data and Metadata</w:t>
      </w:r>
      <w:bookmarkEnd w:id="23"/>
      <w:bookmarkEnd w:id="24"/>
    </w:p>
    <w:p w14:paraId="5AAC41AF" w14:textId="77777777" w:rsidR="009F0B02" w:rsidRDefault="009F0B02" w:rsidP="00CF6E9B">
      <w:pPr>
        <w:pStyle w:val="MWHeading2"/>
      </w:pPr>
      <w:bookmarkStart w:id="25" w:name="_Toc54249000"/>
      <w:bookmarkStart w:id="26" w:name="_Toc138558807"/>
      <w:r>
        <w:t>Indicators and Trace Elements</w:t>
      </w:r>
      <w:bookmarkEnd w:id="25"/>
    </w:p>
    <w:p w14:paraId="1D60CAF1" w14:textId="77777777" w:rsidR="009F0B02" w:rsidRDefault="009F0B02" w:rsidP="009F0B02">
      <w:pPr>
        <w:pStyle w:val="MWBody1"/>
      </w:pPr>
      <w:r>
        <w:t xml:space="preserve">The indicators currently measured against target ranges include: pH, total carbon (TC), total nitrogen (TN), anaerobically mineralizable nitrogen (AMN), Olsen phosphorus (Olsen P), bulk density, and </w:t>
      </w:r>
      <w:proofErr w:type="spellStart"/>
      <w:r>
        <w:t>macroporosity</w:t>
      </w:r>
      <w:proofErr w:type="spellEnd"/>
      <w:r>
        <w:t xml:space="preserve"> measured at –10 kPa (technically defined as air-filled porosity, measured as the difference between total porosity and volumetric water content of soil measured at a tension of 10 kPa). Trace element data (As, Cd, Cr, Cu, F, Pb, Ni, Zn) were also included. Data dictionaries for parameters are included in the RMD document.</w:t>
      </w:r>
    </w:p>
    <w:p w14:paraId="25563666" w14:textId="77777777" w:rsidR="009F0B02" w:rsidRDefault="009F0B02" w:rsidP="009F0B02">
      <w:pPr>
        <w:pStyle w:val="MWBody1"/>
      </w:pPr>
      <w:r>
        <w:t xml:space="preserve">Sample collection followed that reported in Hill and Sparling (2009). Briefly, at each site 10-cm-depth soil cores were taken approximately every 2 m along a 50-m transect and bulked for soil chemical analyses. Three undisturbed soil samples were obtained along the transect for field bulk density and </w:t>
      </w:r>
      <w:proofErr w:type="spellStart"/>
      <w:r>
        <w:t>macroporosity</w:t>
      </w:r>
      <w:proofErr w:type="spellEnd"/>
      <w:r>
        <w:t xml:space="preserve"> by pressing steel liners (10 cm in diameter and 7.5 cm in depth) into the soil. The three bulk density and </w:t>
      </w:r>
      <w:proofErr w:type="spellStart"/>
      <w:r>
        <w:t>macroporosity</w:t>
      </w:r>
      <w:proofErr w:type="spellEnd"/>
      <w:r>
        <w:t xml:space="preserve"> values were averaged to give an overall site value for the soil physical indicators. Soils were classified according to the New Zealand Soil Classification and land use information was also collected. Analytical methods follow that described in Hill and Sparling (2009), but there has been variation noted specifically in the Olsen P analysis as discussed below. </w:t>
      </w:r>
    </w:p>
    <w:p w14:paraId="7771BF64" w14:textId="77777777" w:rsidR="009F0B02" w:rsidRDefault="009F0B02" w:rsidP="009F0B02">
      <w:pPr>
        <w:pStyle w:val="MWBody1"/>
      </w:pPr>
      <w:r>
        <w:t xml:space="preserve">While the same general ‘method’ is used to analyse for Olsen P by </w:t>
      </w:r>
      <w:proofErr w:type="gramStart"/>
      <w:r>
        <w:t>a number of</w:t>
      </w:r>
      <w:proofErr w:type="gramEnd"/>
      <w:r>
        <w:t xml:space="preserve"> laboratories, there is a key difference in how the samples are analysed. Specifically, most research laboratories (including the Manaaki Whenua Environmental Chemistry Laboratory) analyse a known mass of soil and provide results on a gravimetric (per gram) basis, whereas most commercial laboratories utilise a scoop method to analyse a known volume of soil and report results on a volumetric basis (i.e. per cm3 of soil). The latter results in a variable mass of soil being analysed, and consequently, measurable differences in the results from these two ways of measuring Olsen P have been observed with the volumetric measure producing a somewhat lower number than the gravimetric method) (Taylor et al. 2018). </w:t>
      </w:r>
    </w:p>
    <w:p w14:paraId="61C86573" w14:textId="77777777" w:rsidR="009F0B02" w:rsidRDefault="009F0B02" w:rsidP="009F0B02">
      <w:pPr>
        <w:pStyle w:val="MWBody1"/>
      </w:pPr>
      <w:r>
        <w:t xml:space="preserve">The preferred method for reporting at present is the gravimetric method. To convert  the values generated by the volumetric Olsen P method to the preferred gravimetric equivalent, we used a regression model based on a Gamma response generalized linear </w:t>
      </w:r>
      <w:r>
        <w:lastRenderedPageBreak/>
        <w:t xml:space="preserve">mixed effects model (GLMM), with the log-transformed volumetric Olsen P as a fixed effect and the soil order as a random effect. Data for the model were generated from 319 soil samples on twelve different soil orders where both gravimetric and volumetric Olsen P measurements were obtained. The R-squared for the model was 0.935 with an index of agreement of 0.983. The mixed effects model is contained as an R script within the data curation step. This work is being written up as a peer-review journal article. </w:t>
      </w:r>
    </w:p>
    <w:p w14:paraId="5FE8CC02" w14:textId="77777777" w:rsidR="009F0B02" w:rsidRDefault="009F0B02" w:rsidP="009F0B02">
      <w:pPr>
        <w:pStyle w:val="MWBody1"/>
      </w:pPr>
      <w:r>
        <w:t xml:space="preserve">While the number of values in the dataset converted from volumetric to gravimetric values is relatively small, the difference in values between the two methods (which is dependent on soil type) does highlight that there may be some tension between values used for </w:t>
      </w:r>
      <w:proofErr w:type="spellStart"/>
      <w:r>
        <w:t>SoE</w:t>
      </w:r>
      <w:proofErr w:type="spellEnd"/>
      <w:r>
        <w:t xml:space="preserve"> reporting and those used for fertility recommendations that are generally based on the volumetric method (and produce somewhat lower Olsen P values). </w:t>
      </w:r>
    </w:p>
    <w:p w14:paraId="00E763C3" w14:textId="77777777" w:rsidR="009F0B02" w:rsidRDefault="009F0B02" w:rsidP="009F0B02">
      <w:pPr>
        <w:pStyle w:val="MWBody1"/>
      </w:pPr>
      <w:r>
        <w:t xml:space="preserve">Trace element analyses follow that described in Kim and Taylor (2009). Briefly, a total recoverable trace element extraction method using a strong acid-extraction followed by analysis of the extract by Inductively coupled plasma-mass spectrometry (ICP-MS) is used to provide concentrations for all trace elements except fluorine. Fluorine is typically extracted using alkali-fusion, with concentrations measured using a specific probe. </w:t>
      </w:r>
    </w:p>
    <w:p w14:paraId="47EAED0E" w14:textId="77777777" w:rsidR="009F0B02" w:rsidRDefault="009F0B02" w:rsidP="00CF6E9B">
      <w:pPr>
        <w:pStyle w:val="MWHeading2"/>
      </w:pPr>
      <w:bookmarkStart w:id="27" w:name="_Toc54249001"/>
      <w:r>
        <w:t>Metadata</w:t>
      </w:r>
      <w:bookmarkEnd w:id="27"/>
    </w:p>
    <w:p w14:paraId="1A951B4A" w14:textId="77777777" w:rsidR="009F0B02" w:rsidRDefault="009F0B02" w:rsidP="009F0B02">
      <w:pPr>
        <w:pStyle w:val="MWBody1"/>
      </w:pPr>
      <w:r>
        <w:t xml:space="preserve">Region, site location (pending council data use agreement on landowner data being kept confidential), soil order, land use (specific land use classification scheme and curated LU table) </w:t>
      </w:r>
      <w:proofErr w:type="gramStart"/>
      <w:r>
        <w:t>are</w:t>
      </w:r>
      <w:proofErr w:type="gramEnd"/>
      <w:r>
        <w:t xml:space="preserve"> provided as metadata.</w:t>
      </w:r>
    </w:p>
    <w:p w14:paraId="6544A5B8" w14:textId="77777777" w:rsidR="009F0B02" w:rsidRDefault="009F0B02" w:rsidP="009F0B02">
      <w:pPr>
        <w:pStyle w:val="MWBody1"/>
      </w:pPr>
      <w:r>
        <w:t xml:space="preserve">Land use has been variably captured among, and within, councils in relation to: 1) the land use categories used within a council; 2) the apparently subjective application of the categories; and 3) the specific terminology used to refer to those categories, e.g. dairy, dairying, dairy farm, dairy pasture, etc. As such, curation of land use as captured by individual councils is required to provide consistent land use categories that can be reported on at a national level. Specifically, after the data were exported, further processing was undertaken to provide more consistent land use categorisation based on information captured as vegetation cover, land use and land use notes. </w:t>
      </w:r>
    </w:p>
    <w:p w14:paraId="15967AC2" w14:textId="054F2FD3" w:rsidR="009F0B02" w:rsidRDefault="009F0B02" w:rsidP="009F0B02">
      <w:pPr>
        <w:pStyle w:val="MWBody1"/>
      </w:pPr>
      <w:r>
        <w:t xml:space="preserve">A mapping approach was used to provide a normalized land use classification scheme to identify a set of national land use categories consistent with previous national reporting (i.e. curated land uses). The modelling exercise performed was semantic in nature, utilising the Simple Knowledge Organization Framework (SKOS) (Isaac &amp; Summers 2009). A very basic relationship model was used to fit within the scope of the current project. This model identified linkages between variable terminologies and the specified categories, and a text-processing script was generated to utilize this mapping to populate the national land use categories.  The script uses a series of regular expression filters to find matching text values, either exact values or a closest match, using the </w:t>
      </w:r>
      <w:proofErr w:type="spellStart"/>
      <w:r>
        <w:t>Jaro</w:t>
      </w:r>
      <w:proofErr w:type="spellEnd"/>
      <w:r>
        <w:t>-Winkler distance method</w:t>
      </w:r>
      <w:r w:rsidR="004A13C8">
        <w:rPr>
          <w:rStyle w:val="FootnoteReference"/>
        </w:rPr>
        <w:footnoteReference w:id="1"/>
      </w:r>
      <w:r>
        <w:t xml:space="preserve">. This process enabled categorisation of most samples, with only some unique terms </w:t>
      </w:r>
      <w:r>
        <w:lastRenderedPageBreak/>
        <w:t>requiring exclusion or manual allocation to a curated land use category. The curated land use, with examples of the varying terminologies captured under these land use categories, is shown in Table 1.</w:t>
      </w:r>
    </w:p>
    <w:p w14:paraId="48F02211" w14:textId="77777777" w:rsidR="009F0B02" w:rsidRDefault="009F0B02" w:rsidP="009F0B02">
      <w:pPr>
        <w:pStyle w:val="MWBody1"/>
      </w:pPr>
      <w:r>
        <w:t>Curated land use classes are matched against the appropriate target values (pasture, exotic forestry, crop/</w:t>
      </w:r>
      <w:proofErr w:type="spellStart"/>
      <w:r>
        <w:t>hort</w:t>
      </w:r>
      <w:proofErr w:type="spellEnd"/>
      <w:r>
        <w:t xml:space="preserve">) for generation of target value statistics. Curated land use categories include dairy, </w:t>
      </w:r>
      <w:proofErr w:type="spellStart"/>
      <w:r>
        <w:t>drystock</w:t>
      </w:r>
      <w:proofErr w:type="spellEnd"/>
      <w:r>
        <w:t xml:space="preserve">, exotic forestry, cropping, and orchard/vineyard. Dairy and </w:t>
      </w:r>
      <w:proofErr w:type="spellStart"/>
      <w:r>
        <w:t>drystock</w:t>
      </w:r>
      <w:proofErr w:type="spellEnd"/>
      <w:r>
        <w:t xml:space="preserve"> are measured against the pastoral target ranges, cropping and orchard/vineyard against the crop/</w:t>
      </w:r>
      <w:proofErr w:type="spellStart"/>
      <w:r>
        <w:t>hort</w:t>
      </w:r>
      <w:proofErr w:type="spellEnd"/>
      <w:r>
        <w:t xml:space="preserve"> target ranges, and exotic forestry against the forestry target values. Although indigenous vegetation also forms a curated land use, it is not compared with target ranges as it is not a managed system (though trends over time in indigenous vegetation can be an important indicator of anthropogenic influence on these sites). </w:t>
      </w:r>
    </w:p>
    <w:p w14:paraId="3343BAB6" w14:textId="263456B2" w:rsidR="00C106B4" w:rsidRDefault="009F0B02" w:rsidP="009F0B02">
      <w:pPr>
        <w:pStyle w:val="MWBody1"/>
      </w:pPr>
      <w:r>
        <w:t xml:space="preserve">In recognition of changing land uses, particularly in the Auckland region, additional curated land use classes have been added on a trial basis to account for samples that do not neatly fit into other land use classes. The added land use classes are for urban parks/reserves, lifestyle blocks, </w:t>
      </w:r>
      <w:proofErr w:type="gramStart"/>
      <w:r>
        <w:t>tussock</w:t>
      </w:r>
      <w:proofErr w:type="gramEnd"/>
      <w:r>
        <w:t xml:space="preserve"> and scrub. While lifestyle blocks are measured against pasture target ranges (and could be grouped back into the </w:t>
      </w:r>
      <w:proofErr w:type="spellStart"/>
      <w:r>
        <w:t>drystock</w:t>
      </w:r>
      <w:proofErr w:type="spellEnd"/>
      <w:r>
        <w:t xml:space="preserve"> curated land use class if desired), urban sites often present difficulties as they can be varied but are often urban grassland parks. Scrub and Tussock categories have relatively few sites and are not resampled very frequently but do not fit well within other categories. We have tentatively set tussock against pastoral target values and scrub against forestry. We suggest review and discussion around these decisions before inclusion into the Land 2021 report, as for some cases (and for some specific indicators) the target value ranges are not particularly well suited to these land use categories.</w:t>
      </w:r>
    </w:p>
    <w:p w14:paraId="40EE9EBD" w14:textId="104AA10B" w:rsidR="009F0B02" w:rsidRDefault="009F0B02" w:rsidP="009F0B02">
      <w:pPr>
        <w:pStyle w:val="MWBody1"/>
      </w:pPr>
    </w:p>
    <w:p w14:paraId="26C1F2DE" w14:textId="5D347473" w:rsidR="009F0B02" w:rsidRDefault="009F0B02" w:rsidP="009F0B02">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Curated land uses generated from the SKOS modelling framework</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CellMar>
          <w:left w:w="85" w:type="dxa"/>
          <w:right w:w="85" w:type="dxa"/>
        </w:tblCellMar>
        <w:tblLook w:val="0620" w:firstRow="1" w:lastRow="0" w:firstColumn="0" w:lastColumn="0" w:noHBand="1" w:noVBand="1"/>
      </w:tblPr>
      <w:tblGrid>
        <w:gridCol w:w="1905"/>
        <w:gridCol w:w="6882"/>
      </w:tblGrid>
      <w:tr w:rsidR="009F0B02" w:rsidRPr="000F45E2" w14:paraId="70316B29" w14:textId="77777777" w:rsidTr="00A72F51">
        <w:trPr>
          <w:jc w:val="center"/>
        </w:trPr>
        <w:tc>
          <w:tcPr>
            <w:tcW w:w="1843" w:type="dxa"/>
            <w:tcBorders>
              <w:top w:val="single" w:sz="4" w:space="0" w:color="auto"/>
              <w:bottom w:val="single" w:sz="4" w:space="0" w:color="auto"/>
            </w:tcBorders>
            <w:noWrap/>
            <w:hideMark/>
          </w:tcPr>
          <w:p w14:paraId="798EEDA9" w14:textId="77777777" w:rsidR="009F0B02" w:rsidRPr="000F45E2" w:rsidRDefault="009F0B02" w:rsidP="000F45E2">
            <w:pPr>
              <w:pStyle w:val="MWTableText2"/>
              <w:rPr>
                <w:b/>
                <w:bCs/>
              </w:rPr>
            </w:pPr>
            <w:r w:rsidRPr="000F45E2">
              <w:rPr>
                <w:b/>
                <w:bCs/>
              </w:rPr>
              <w:t>Classification</w:t>
            </w:r>
          </w:p>
        </w:tc>
        <w:tc>
          <w:tcPr>
            <w:tcW w:w="6660" w:type="dxa"/>
            <w:tcBorders>
              <w:top w:val="single" w:sz="4" w:space="0" w:color="auto"/>
              <w:bottom w:val="single" w:sz="4" w:space="0" w:color="auto"/>
            </w:tcBorders>
            <w:noWrap/>
            <w:hideMark/>
          </w:tcPr>
          <w:p w14:paraId="7B406361" w14:textId="77777777" w:rsidR="009F0B02" w:rsidRPr="000F45E2" w:rsidRDefault="009F0B02" w:rsidP="000F45E2">
            <w:pPr>
              <w:pStyle w:val="MWTableText2"/>
              <w:rPr>
                <w:b/>
                <w:bCs/>
              </w:rPr>
            </w:pPr>
            <w:r w:rsidRPr="000F45E2">
              <w:rPr>
                <w:b/>
                <w:bCs/>
              </w:rPr>
              <w:t>Specific terms included in each class</w:t>
            </w:r>
          </w:p>
        </w:tc>
      </w:tr>
      <w:tr w:rsidR="009F0B02" w:rsidRPr="00BC775C" w14:paraId="224055FC" w14:textId="77777777" w:rsidTr="00A72F51">
        <w:trPr>
          <w:jc w:val="center"/>
        </w:trPr>
        <w:tc>
          <w:tcPr>
            <w:tcW w:w="1843" w:type="dxa"/>
            <w:tcBorders>
              <w:top w:val="single" w:sz="4" w:space="0" w:color="auto"/>
            </w:tcBorders>
            <w:shd w:val="clear" w:color="auto" w:fill="D9D9D9" w:themeFill="background1" w:themeFillShade="D9"/>
            <w:noWrap/>
            <w:hideMark/>
          </w:tcPr>
          <w:p w14:paraId="32E8E587" w14:textId="77777777" w:rsidR="009F0B02" w:rsidRPr="00BC775C" w:rsidRDefault="009F0B02" w:rsidP="000F45E2">
            <w:pPr>
              <w:pStyle w:val="MWTableText2"/>
            </w:pPr>
            <w:r w:rsidRPr="00BC775C">
              <w:t>Dairy</w:t>
            </w:r>
          </w:p>
        </w:tc>
        <w:tc>
          <w:tcPr>
            <w:tcW w:w="6660" w:type="dxa"/>
            <w:tcBorders>
              <w:top w:val="single" w:sz="4" w:space="0" w:color="auto"/>
            </w:tcBorders>
            <w:shd w:val="clear" w:color="auto" w:fill="D9D9D9" w:themeFill="background1" w:themeFillShade="D9"/>
            <w:noWrap/>
            <w:hideMark/>
          </w:tcPr>
          <w:p w14:paraId="2BBA3998" w14:textId="77777777" w:rsidR="009F0B02" w:rsidRPr="00BC775C" w:rsidRDefault="009F0B02" w:rsidP="000F45E2">
            <w:pPr>
              <w:pStyle w:val="MWTableText2"/>
            </w:pPr>
            <w:r w:rsidRPr="00BC775C">
              <w:t>Dairy, dairying, intensive grazing for dairy</w:t>
            </w:r>
          </w:p>
        </w:tc>
      </w:tr>
      <w:tr w:rsidR="009F0B02" w:rsidRPr="00BC775C" w14:paraId="63BB51B0" w14:textId="77777777" w:rsidTr="00A72F51">
        <w:trPr>
          <w:jc w:val="center"/>
        </w:trPr>
        <w:tc>
          <w:tcPr>
            <w:tcW w:w="1843" w:type="dxa"/>
            <w:noWrap/>
          </w:tcPr>
          <w:p w14:paraId="192F6F41" w14:textId="77777777" w:rsidR="009F0B02" w:rsidRPr="00BC775C" w:rsidRDefault="009F0B02" w:rsidP="000F45E2">
            <w:pPr>
              <w:pStyle w:val="MWTableText2"/>
            </w:pPr>
            <w:proofErr w:type="spellStart"/>
            <w:r w:rsidRPr="00BC775C">
              <w:t>Drystock</w:t>
            </w:r>
            <w:proofErr w:type="spellEnd"/>
          </w:p>
        </w:tc>
        <w:tc>
          <w:tcPr>
            <w:tcW w:w="6660" w:type="dxa"/>
            <w:noWrap/>
          </w:tcPr>
          <w:p w14:paraId="4BCBC7C3" w14:textId="77777777" w:rsidR="009F0B02" w:rsidRPr="00BC775C" w:rsidRDefault="009F0B02" w:rsidP="000F45E2">
            <w:pPr>
              <w:pStyle w:val="MWTableText2"/>
            </w:pPr>
            <w:r w:rsidRPr="00BC775C">
              <w:t xml:space="preserve">Sheep, beef, deer, pasture, pastoral farming, cut &amp; carry pasture, intensive and extensive grazing for </w:t>
            </w:r>
            <w:proofErr w:type="spellStart"/>
            <w:r w:rsidRPr="00BC775C">
              <w:t>drystock</w:t>
            </w:r>
            <w:proofErr w:type="spellEnd"/>
          </w:p>
        </w:tc>
      </w:tr>
      <w:tr w:rsidR="009F0B02" w:rsidRPr="00BC775C" w14:paraId="78BDDF8E" w14:textId="77777777" w:rsidTr="00A72F51">
        <w:trPr>
          <w:jc w:val="center"/>
        </w:trPr>
        <w:tc>
          <w:tcPr>
            <w:tcW w:w="1843" w:type="dxa"/>
            <w:shd w:val="clear" w:color="auto" w:fill="D9D9D9" w:themeFill="background1" w:themeFillShade="D9"/>
            <w:noWrap/>
            <w:hideMark/>
          </w:tcPr>
          <w:p w14:paraId="2439C294" w14:textId="77777777" w:rsidR="009F0B02" w:rsidRPr="00BC775C" w:rsidRDefault="009F0B02" w:rsidP="000F45E2">
            <w:pPr>
              <w:pStyle w:val="MWTableText2"/>
            </w:pPr>
            <w:r w:rsidRPr="00BC775C">
              <w:t>Cropping</w:t>
            </w:r>
          </w:p>
        </w:tc>
        <w:tc>
          <w:tcPr>
            <w:tcW w:w="6660" w:type="dxa"/>
            <w:shd w:val="clear" w:color="auto" w:fill="D9D9D9" w:themeFill="background1" w:themeFillShade="D9"/>
            <w:noWrap/>
            <w:hideMark/>
          </w:tcPr>
          <w:p w14:paraId="56EA61FC" w14:textId="77777777" w:rsidR="009F0B02" w:rsidRPr="00BC775C" w:rsidRDefault="009F0B02" w:rsidP="000F45E2">
            <w:pPr>
              <w:pStyle w:val="MWTableText2"/>
            </w:pPr>
            <w:r w:rsidRPr="00BC775C">
              <w:t>Arable, market garden, specific crops, e.g. maize, potatoes, onions, cut &amp; carry maize</w:t>
            </w:r>
          </w:p>
        </w:tc>
      </w:tr>
      <w:tr w:rsidR="009F0B02" w:rsidRPr="00BC775C" w14:paraId="0BAD5566" w14:textId="77777777" w:rsidTr="00A72F51">
        <w:trPr>
          <w:jc w:val="center"/>
        </w:trPr>
        <w:tc>
          <w:tcPr>
            <w:tcW w:w="1843" w:type="dxa"/>
            <w:noWrap/>
            <w:hideMark/>
          </w:tcPr>
          <w:p w14:paraId="273630B7" w14:textId="77777777" w:rsidR="009F0B02" w:rsidRPr="00BC775C" w:rsidRDefault="009F0B02" w:rsidP="000F45E2">
            <w:pPr>
              <w:pStyle w:val="MWTableText2"/>
            </w:pPr>
            <w:r w:rsidRPr="00BC775C">
              <w:t>Orchard/Vineyard</w:t>
            </w:r>
          </w:p>
        </w:tc>
        <w:tc>
          <w:tcPr>
            <w:tcW w:w="6660" w:type="dxa"/>
            <w:noWrap/>
            <w:hideMark/>
          </w:tcPr>
          <w:p w14:paraId="64F7A622" w14:textId="77777777" w:rsidR="009F0B02" w:rsidRPr="00BC775C" w:rsidRDefault="009F0B02" w:rsidP="000F45E2">
            <w:pPr>
              <w:pStyle w:val="MWTableText2"/>
            </w:pPr>
            <w:r w:rsidRPr="00BC775C">
              <w:t>Grapes, kiwifruit, viticulture, horticulture, apples, pip fruit</w:t>
            </w:r>
          </w:p>
        </w:tc>
      </w:tr>
      <w:tr w:rsidR="009F0B02" w:rsidRPr="00BC775C" w14:paraId="44756DF1" w14:textId="77777777" w:rsidTr="00A72F51">
        <w:trPr>
          <w:jc w:val="center"/>
        </w:trPr>
        <w:tc>
          <w:tcPr>
            <w:tcW w:w="1843" w:type="dxa"/>
            <w:shd w:val="clear" w:color="auto" w:fill="D9D9D9" w:themeFill="background1" w:themeFillShade="D9"/>
            <w:noWrap/>
            <w:hideMark/>
          </w:tcPr>
          <w:p w14:paraId="13B1E4E0" w14:textId="77777777" w:rsidR="009F0B02" w:rsidRPr="00BC775C" w:rsidRDefault="009F0B02" w:rsidP="000F45E2">
            <w:pPr>
              <w:pStyle w:val="MWTableText2"/>
            </w:pPr>
            <w:r w:rsidRPr="00BC775C">
              <w:t>Exotic Forestry</w:t>
            </w:r>
          </w:p>
        </w:tc>
        <w:tc>
          <w:tcPr>
            <w:tcW w:w="6660" w:type="dxa"/>
            <w:shd w:val="clear" w:color="auto" w:fill="D9D9D9" w:themeFill="background1" w:themeFillShade="D9"/>
            <w:noWrap/>
            <w:hideMark/>
          </w:tcPr>
          <w:p w14:paraId="2AA62F68" w14:textId="77777777" w:rsidR="009F0B02" w:rsidRPr="00BC775C" w:rsidRDefault="009F0B02" w:rsidP="000F45E2">
            <w:pPr>
              <w:pStyle w:val="MWTableText2"/>
            </w:pPr>
            <w:r w:rsidRPr="00BC775C">
              <w:t xml:space="preserve">plantation forestry, production forestry, woodlot, </w:t>
            </w:r>
            <w:r w:rsidRPr="00BC775C">
              <w:rPr>
                <w:i/>
                <w:iCs/>
              </w:rPr>
              <w:t>Pinus radiata</w:t>
            </w:r>
            <w:r w:rsidRPr="00BC775C">
              <w:t xml:space="preserve">, </w:t>
            </w:r>
          </w:p>
        </w:tc>
      </w:tr>
      <w:tr w:rsidR="009F0B02" w:rsidRPr="00BC775C" w14:paraId="094B88BF" w14:textId="77777777" w:rsidTr="00A72F51">
        <w:trPr>
          <w:jc w:val="center"/>
        </w:trPr>
        <w:tc>
          <w:tcPr>
            <w:tcW w:w="1843" w:type="dxa"/>
            <w:noWrap/>
            <w:hideMark/>
          </w:tcPr>
          <w:p w14:paraId="68078320" w14:textId="77777777" w:rsidR="009F0B02" w:rsidRPr="00BC775C" w:rsidRDefault="009F0B02" w:rsidP="000F45E2">
            <w:pPr>
              <w:pStyle w:val="MWTableText2"/>
            </w:pPr>
            <w:r w:rsidRPr="00BC775C">
              <w:t>Indigenous vegetation</w:t>
            </w:r>
          </w:p>
        </w:tc>
        <w:tc>
          <w:tcPr>
            <w:tcW w:w="6660" w:type="dxa"/>
            <w:noWrap/>
            <w:hideMark/>
          </w:tcPr>
          <w:p w14:paraId="033E54E5" w14:textId="77777777" w:rsidR="009F0B02" w:rsidRPr="00BC775C" w:rsidRDefault="009F0B02" w:rsidP="000F45E2">
            <w:pPr>
              <w:pStyle w:val="MWTableText2"/>
            </w:pPr>
            <w:r w:rsidRPr="00BC775C">
              <w:t>Native forest, indigenous forest</w:t>
            </w:r>
          </w:p>
        </w:tc>
      </w:tr>
      <w:tr w:rsidR="009F0B02" w:rsidRPr="00BC775C" w14:paraId="371BEB77" w14:textId="77777777" w:rsidTr="00A72F51">
        <w:trPr>
          <w:jc w:val="center"/>
        </w:trPr>
        <w:tc>
          <w:tcPr>
            <w:tcW w:w="1843" w:type="dxa"/>
            <w:shd w:val="clear" w:color="auto" w:fill="D9D9D9" w:themeFill="background1" w:themeFillShade="D9"/>
            <w:noWrap/>
            <w:hideMark/>
          </w:tcPr>
          <w:p w14:paraId="31C9B9AB" w14:textId="77777777" w:rsidR="009F0B02" w:rsidRPr="00BC775C" w:rsidRDefault="009F0B02" w:rsidP="000F45E2">
            <w:pPr>
              <w:pStyle w:val="MWTableText2"/>
            </w:pPr>
            <w:r w:rsidRPr="00BC775C">
              <w:t>Lifestyle</w:t>
            </w:r>
          </w:p>
        </w:tc>
        <w:tc>
          <w:tcPr>
            <w:tcW w:w="6660" w:type="dxa"/>
            <w:shd w:val="clear" w:color="auto" w:fill="D9D9D9" w:themeFill="background1" w:themeFillShade="D9"/>
            <w:noWrap/>
            <w:hideMark/>
          </w:tcPr>
          <w:p w14:paraId="22E49B06" w14:textId="77777777" w:rsidR="009F0B02" w:rsidRPr="00BC775C" w:rsidRDefault="009F0B02" w:rsidP="000F45E2">
            <w:pPr>
              <w:pStyle w:val="MWTableText2"/>
            </w:pPr>
            <w:r w:rsidRPr="00BC775C">
              <w:t>Lifestyle block, dairy-lifestyle (mainly/only Auckland)</w:t>
            </w:r>
          </w:p>
        </w:tc>
      </w:tr>
      <w:tr w:rsidR="009F0B02" w:rsidRPr="00BC775C" w14:paraId="15A0568D" w14:textId="77777777" w:rsidTr="00A72F51">
        <w:trPr>
          <w:jc w:val="center"/>
        </w:trPr>
        <w:tc>
          <w:tcPr>
            <w:tcW w:w="1843" w:type="dxa"/>
            <w:noWrap/>
            <w:hideMark/>
          </w:tcPr>
          <w:p w14:paraId="452511DA" w14:textId="77777777" w:rsidR="009F0B02" w:rsidRPr="00BC775C" w:rsidRDefault="009F0B02" w:rsidP="000F45E2">
            <w:pPr>
              <w:pStyle w:val="MWTableText2"/>
            </w:pPr>
            <w:r w:rsidRPr="00BC775C">
              <w:t>Urban Park/Reserve</w:t>
            </w:r>
          </w:p>
        </w:tc>
        <w:tc>
          <w:tcPr>
            <w:tcW w:w="6660" w:type="dxa"/>
            <w:noWrap/>
            <w:hideMark/>
          </w:tcPr>
          <w:p w14:paraId="3A2AC3A5" w14:textId="77777777" w:rsidR="009F0B02" w:rsidRPr="00BC775C" w:rsidRDefault="009F0B02" w:rsidP="000F45E2">
            <w:pPr>
              <w:pStyle w:val="MWTableText2"/>
            </w:pPr>
            <w:r w:rsidRPr="00BC775C">
              <w:t>Urban park, including schools (mainly/only Auckland)</w:t>
            </w:r>
          </w:p>
        </w:tc>
      </w:tr>
      <w:tr w:rsidR="009F0B02" w:rsidRPr="00BC775C" w14:paraId="7E16FAC2" w14:textId="77777777" w:rsidTr="00A72F51">
        <w:trPr>
          <w:jc w:val="center"/>
        </w:trPr>
        <w:tc>
          <w:tcPr>
            <w:tcW w:w="1843" w:type="dxa"/>
            <w:shd w:val="clear" w:color="auto" w:fill="D9D9D9" w:themeFill="background1" w:themeFillShade="D9"/>
            <w:noWrap/>
            <w:hideMark/>
          </w:tcPr>
          <w:p w14:paraId="43252F3F" w14:textId="77777777" w:rsidR="009F0B02" w:rsidRPr="00BC775C" w:rsidRDefault="009F0B02" w:rsidP="000F45E2">
            <w:pPr>
              <w:pStyle w:val="MWTableText2"/>
            </w:pPr>
            <w:r w:rsidRPr="00BC775C">
              <w:t>Scrub</w:t>
            </w:r>
          </w:p>
        </w:tc>
        <w:tc>
          <w:tcPr>
            <w:tcW w:w="6660" w:type="dxa"/>
            <w:shd w:val="clear" w:color="auto" w:fill="D9D9D9" w:themeFill="background1" w:themeFillShade="D9"/>
            <w:noWrap/>
            <w:hideMark/>
          </w:tcPr>
          <w:p w14:paraId="04925D6E" w14:textId="77777777" w:rsidR="009F0B02" w:rsidRPr="00BC775C" w:rsidRDefault="009F0B02" w:rsidP="000F45E2">
            <w:pPr>
              <w:pStyle w:val="MWTableText2"/>
            </w:pPr>
            <w:r w:rsidRPr="00BC775C">
              <w:t>Indigenous (</w:t>
            </w:r>
            <w:proofErr w:type="spellStart"/>
            <w:r w:rsidRPr="00BC775C">
              <w:t>mānuka</w:t>
            </w:r>
            <w:proofErr w:type="spellEnd"/>
            <w:r w:rsidRPr="00BC775C">
              <w:t xml:space="preserve">, </w:t>
            </w:r>
            <w:proofErr w:type="spellStart"/>
            <w:r w:rsidRPr="00BC775C">
              <w:t>kānuka</w:t>
            </w:r>
            <w:proofErr w:type="spellEnd"/>
            <w:r w:rsidRPr="00BC775C">
              <w:t>), exotic (gorse, broom)</w:t>
            </w:r>
          </w:p>
        </w:tc>
      </w:tr>
      <w:tr w:rsidR="009F0B02" w:rsidRPr="00BC775C" w14:paraId="29482BF2" w14:textId="77777777" w:rsidTr="00A72F51">
        <w:trPr>
          <w:jc w:val="center"/>
        </w:trPr>
        <w:tc>
          <w:tcPr>
            <w:tcW w:w="1843" w:type="dxa"/>
            <w:noWrap/>
            <w:hideMark/>
          </w:tcPr>
          <w:p w14:paraId="529ECE59" w14:textId="77777777" w:rsidR="009F0B02" w:rsidRPr="00BC775C" w:rsidRDefault="009F0B02" w:rsidP="000F45E2">
            <w:pPr>
              <w:pStyle w:val="MWTableText2"/>
            </w:pPr>
            <w:r w:rsidRPr="00BC775C">
              <w:t>Tussock</w:t>
            </w:r>
          </w:p>
        </w:tc>
        <w:tc>
          <w:tcPr>
            <w:tcW w:w="6660" w:type="dxa"/>
            <w:noWrap/>
            <w:hideMark/>
          </w:tcPr>
          <w:p w14:paraId="315F1F7F" w14:textId="77777777" w:rsidR="009F0B02" w:rsidRPr="00BC775C" w:rsidRDefault="009F0B02" w:rsidP="000F45E2">
            <w:pPr>
              <w:pStyle w:val="MWTableText2"/>
            </w:pPr>
            <w:r w:rsidRPr="00BC775C">
              <w:t>Tussock</w:t>
            </w:r>
          </w:p>
        </w:tc>
      </w:tr>
    </w:tbl>
    <w:p w14:paraId="1A10E396" w14:textId="77777777" w:rsidR="009F0B02" w:rsidRPr="000A130A" w:rsidRDefault="009F0B02" w:rsidP="009F0B02">
      <w:pPr>
        <w:pStyle w:val="MWBody1"/>
      </w:pPr>
    </w:p>
    <w:p w14:paraId="485EA418" w14:textId="46C9E4CD" w:rsidR="00C106B4" w:rsidRPr="000A130A" w:rsidRDefault="00CF6E9B" w:rsidP="00477DAF">
      <w:pPr>
        <w:pStyle w:val="MWHeading1"/>
      </w:pPr>
      <w:bookmarkStart w:id="28" w:name="_Toc52781032"/>
      <w:bookmarkStart w:id="29" w:name="_Toc54249002"/>
      <w:bookmarkEnd w:id="26"/>
      <w:r>
        <w:lastRenderedPageBreak/>
        <w:t>Data Formatting R script and target value statistics</w:t>
      </w:r>
      <w:bookmarkEnd w:id="28"/>
      <w:bookmarkEnd w:id="29"/>
    </w:p>
    <w:p w14:paraId="4912FEFA" w14:textId="77777777" w:rsidR="00CF6E9B" w:rsidRDefault="00CF6E9B" w:rsidP="00C745BD">
      <w:pPr>
        <w:pStyle w:val="MWHeading2"/>
      </w:pPr>
      <w:bookmarkStart w:id="30" w:name="_Toc54249003"/>
      <w:bookmarkStart w:id="31" w:name="_Toc138558808"/>
      <w:r>
        <w:t>R Script background, data manipulation and formatting</w:t>
      </w:r>
      <w:bookmarkEnd w:id="30"/>
    </w:p>
    <w:p w14:paraId="78CC90F6" w14:textId="77777777" w:rsidR="00CF6E9B" w:rsidRDefault="00CF6E9B" w:rsidP="00CF6E9B">
      <w:pPr>
        <w:pStyle w:val="MWBody1"/>
      </w:pPr>
      <w:r>
        <w:t xml:space="preserve">Earlier generations of soil quality data (pre 2015) relied on spreadsheets to combine data from councils and generate soil quality statistics through simple lookup functions within the spreadsheets. It was difficult to document data manipulation and the method of determination of soil quality statistics was found to contain errors when dealing with missing data. For the 2015 report, R Scripts were developed in association with </w:t>
      </w:r>
      <w:proofErr w:type="spellStart"/>
      <w:r>
        <w:t>MfE</w:t>
      </w:r>
      <w:proofErr w:type="spellEnd"/>
      <w:r>
        <w:t xml:space="preserve"> (Dr Ignatius Menzies), that were used to generate the soil quality statistics (e.g. overall number of indicators and sites meeting target values and indicators that meet targets grouped by land use). The same basic R coding was used in the 2018 report, and a slightly modified version (largely to accommodate changes in data structure from the NSDR download) is used here. </w:t>
      </w:r>
    </w:p>
    <w:p w14:paraId="5AE22CE5" w14:textId="77777777" w:rsidR="00CF6E9B" w:rsidRDefault="00CF6E9B" w:rsidP="00CF6E9B">
      <w:pPr>
        <w:pStyle w:val="MWBody1"/>
      </w:pPr>
      <w:r>
        <w:t>All data manipulation, formatting, and target value comparison steps performed on the data downloaded from the NSDR data are documented in the R markdown file included with the report.</w:t>
      </w:r>
    </w:p>
    <w:p w14:paraId="2689253C" w14:textId="77777777" w:rsidR="00CF6E9B" w:rsidRDefault="00CF6E9B" w:rsidP="00C745BD">
      <w:pPr>
        <w:pStyle w:val="MWHeading2"/>
      </w:pPr>
      <w:bookmarkStart w:id="32" w:name="_Toc54249004"/>
      <w:r>
        <w:t>Target Values and generation of indicator statistics</w:t>
      </w:r>
      <w:bookmarkEnd w:id="32"/>
    </w:p>
    <w:p w14:paraId="76663168" w14:textId="77777777" w:rsidR="00CF6E9B" w:rsidRDefault="00CF6E9B" w:rsidP="00C745BD">
      <w:pPr>
        <w:pStyle w:val="MWHeading3Num"/>
      </w:pPr>
      <w:r>
        <w:t>Indicator target values</w:t>
      </w:r>
    </w:p>
    <w:p w14:paraId="49824EFA" w14:textId="77777777" w:rsidR="00CF6E9B" w:rsidRDefault="00CF6E9B" w:rsidP="00CF6E9B">
      <w:pPr>
        <w:pStyle w:val="MWBody1"/>
      </w:pPr>
      <w:r>
        <w:t>The initial set of indicator target value ranges that have been used for State of the Environment monitoring were first documented in Sparling et al. (2008). Modifications to some indicator target ranges have occurred as documented in Mackay et al. 2013. There has been several recent suggestions for change in target value ranges, and although a review of the ranges is likely to occur in the near future, there has been no official change to target range values since the last Land Domains report in 2018. Consequently, the same set of target ranges are employed for the Land 2021 report as were used in the 2018 report. The full set of target value ranges (by soil order and land use) are contained in the accompanying RMD file.</w:t>
      </w:r>
    </w:p>
    <w:p w14:paraId="271CB1C0" w14:textId="77777777" w:rsidR="00CF6E9B" w:rsidRDefault="00CF6E9B" w:rsidP="00FA55B7">
      <w:pPr>
        <w:pStyle w:val="MWHeading3Num"/>
      </w:pPr>
      <w:r>
        <w:t xml:space="preserve">Proposed guidelines for assessment of trace element concentrations for soil quality monitoring </w:t>
      </w:r>
    </w:p>
    <w:p w14:paraId="12DBDFEE" w14:textId="77777777" w:rsidR="00CF6E9B" w:rsidRDefault="00CF6E9B" w:rsidP="00FA55B7">
      <w:pPr>
        <w:pStyle w:val="MWHeading4"/>
      </w:pPr>
      <w:r>
        <w:t>Ecological soil guideline values</w:t>
      </w:r>
    </w:p>
    <w:p w14:paraId="182A6463" w14:textId="77777777" w:rsidR="00CF6E9B" w:rsidRDefault="00CF6E9B" w:rsidP="00CF6E9B">
      <w:pPr>
        <w:pStyle w:val="MWBody1"/>
      </w:pPr>
      <w:r>
        <w:t xml:space="preserve">Currently there is no national approach or consensus for trace element concentrations in the context of national soil health reporting. Eco-SGVs developed to protect terrestrial biota (soil microbes, invertebrates, plants, wildlife and livestock) provide a useful way to readily assess the potential environmental impact from environmental contaminants, and thus provide an option for future reporting of trace elements. </w:t>
      </w:r>
    </w:p>
    <w:p w14:paraId="2D59E2E9" w14:textId="77777777" w:rsidR="00CF6E9B" w:rsidRDefault="00CF6E9B" w:rsidP="00CF6E9B">
      <w:pPr>
        <w:pStyle w:val="MWBody1"/>
      </w:pPr>
      <w:r>
        <w:t xml:space="preserve">The development of Eco-SGVs for common soil contaminants to assist in protecting environmental receptors (including microbes, invertebrates, plants, and higher animals) in </w:t>
      </w:r>
      <w:r>
        <w:lastRenderedPageBreak/>
        <w:t xml:space="preserve">soils and their associated ecosystems for New Zealand was funded through an </w:t>
      </w:r>
      <w:proofErr w:type="spellStart"/>
      <w:r>
        <w:t>Envirolink</w:t>
      </w:r>
      <w:proofErr w:type="spellEnd"/>
      <w:r>
        <w:t xml:space="preserve"> Tools Grant C09X1402 and completed in 2016. These Eco-SGVs were updated in 2019 </w:t>
      </w:r>
      <w:proofErr w:type="gramStart"/>
      <w:r>
        <w:t>in light of</w:t>
      </w:r>
      <w:proofErr w:type="gramEnd"/>
      <w:r>
        <w:t xml:space="preserve"> a national review undertaken in 2018 and international developments in the methodology for the development of such values since completion of the tools project. The detailed methodology, and changes made during the update are provided in Cavanagh (2019a, b). </w:t>
      </w:r>
    </w:p>
    <w:p w14:paraId="71CA0D99" w14:textId="2843099E" w:rsidR="00C106B4" w:rsidRDefault="00CF6E9B" w:rsidP="00CF6E9B">
      <w:pPr>
        <w:pStyle w:val="MWBody1"/>
      </w:pPr>
      <w:r>
        <w:t xml:space="preserve">Briefly, these values are based on toxicological studies of the effect of different contaminants on different organisms and </w:t>
      </w:r>
      <w:proofErr w:type="gramStart"/>
      <w:r>
        <w:t>take into account</w:t>
      </w:r>
      <w:proofErr w:type="gramEnd"/>
      <w:r>
        <w:t xml:space="preserve"> spatial variation in naturally occurring background concentrations. Eco-SGVs have been developed for different land use categories and provide differing level of protection for different biota. For copper and zinc, sufficient information is available to provide Eco-SGVs for different soil types. These soil types were classified as typical, sensitive, and tolerant soils based on pH, clay content, organic C, and CEC. Sensitive soils are those in which lower concentrations may give rise to negative effects on soil biota compared with typical or tolerant soils, and would have lower pH, carbon, and/or CEC. The properties of these soils were based on values of Brown, Recent and </w:t>
      </w:r>
      <w:proofErr w:type="spellStart"/>
      <w:r>
        <w:t>Allophanic</w:t>
      </w:r>
      <w:proofErr w:type="spellEnd"/>
      <w:r>
        <w:t xml:space="preserve"> Soils for typical, sensitive, and tolerant respectively, determined from soils data held in the NSD data. The derived Eco-SGVs for commonly measured trace elements for different land uses are shown in Tables 2 and 3. The proposed values could provide an initial assessment of the potential impact of trace elements on soil biota in future reports; however, national consensus on the application of Eco-SGVs is still required, thus we have not attempted their incorporation here.</w:t>
      </w:r>
    </w:p>
    <w:p w14:paraId="2ED4B5C3" w14:textId="49CAC154" w:rsidR="00CF6E9B" w:rsidRDefault="00CF6E9B" w:rsidP="00CF6E9B">
      <w:pPr>
        <w:pStyle w:val="MWBody1"/>
      </w:pPr>
    </w:p>
    <w:p w14:paraId="0267A0B1" w14:textId="5C8C4C5D" w:rsidR="001C1192" w:rsidRDefault="001C1192" w:rsidP="00CF6E9B">
      <w:pPr>
        <w:pStyle w:val="MWBody1"/>
      </w:pPr>
    </w:p>
    <w:p w14:paraId="0D5A701F" w14:textId="618C01B1" w:rsidR="001C1192" w:rsidRDefault="001C1192" w:rsidP="00CF6E9B">
      <w:pPr>
        <w:pStyle w:val="MWBody1"/>
      </w:pPr>
    </w:p>
    <w:p w14:paraId="5329D87D" w14:textId="0763108D" w:rsidR="001C1192" w:rsidRDefault="001C1192" w:rsidP="00CF6E9B">
      <w:pPr>
        <w:pStyle w:val="MWBody1"/>
      </w:pPr>
    </w:p>
    <w:p w14:paraId="7E7E9C3A" w14:textId="5A3C6750" w:rsidR="001C1192" w:rsidRDefault="001C1192" w:rsidP="00CF6E9B">
      <w:pPr>
        <w:pStyle w:val="MWBody1"/>
      </w:pPr>
    </w:p>
    <w:p w14:paraId="5A5446D8" w14:textId="6E2EC40D" w:rsidR="001C1192" w:rsidRDefault="001C1192" w:rsidP="00CF6E9B">
      <w:pPr>
        <w:pStyle w:val="MWBody1"/>
      </w:pPr>
    </w:p>
    <w:p w14:paraId="13242308" w14:textId="6C60AA91" w:rsidR="001C1192" w:rsidRDefault="001C1192" w:rsidP="00CF6E9B">
      <w:pPr>
        <w:pStyle w:val="MWBody1"/>
      </w:pPr>
    </w:p>
    <w:p w14:paraId="537C7383" w14:textId="686845B9" w:rsidR="001C1192" w:rsidRDefault="001C1192" w:rsidP="00CF6E9B">
      <w:pPr>
        <w:pStyle w:val="MWBody1"/>
      </w:pPr>
    </w:p>
    <w:p w14:paraId="0347C1F2" w14:textId="72E81E6D" w:rsidR="001C1192" w:rsidRDefault="001C1192" w:rsidP="00CF6E9B">
      <w:pPr>
        <w:pStyle w:val="MWBody1"/>
      </w:pPr>
    </w:p>
    <w:p w14:paraId="4DE440AC" w14:textId="4891E7D1" w:rsidR="001C1192" w:rsidRDefault="001C1192" w:rsidP="00CF6E9B">
      <w:pPr>
        <w:pStyle w:val="MWBody1"/>
      </w:pPr>
    </w:p>
    <w:p w14:paraId="207714E5" w14:textId="1369521C" w:rsidR="001C1192" w:rsidRDefault="001C1192" w:rsidP="00CF6E9B">
      <w:pPr>
        <w:pStyle w:val="MWBody1"/>
      </w:pPr>
    </w:p>
    <w:p w14:paraId="4A7FC97F" w14:textId="2361F85C" w:rsidR="001C1192" w:rsidRDefault="001C1192" w:rsidP="00CF6E9B">
      <w:pPr>
        <w:pStyle w:val="MWBody1"/>
      </w:pPr>
    </w:p>
    <w:p w14:paraId="0081B87E" w14:textId="0B8F6FCD" w:rsidR="001C1192" w:rsidRDefault="001C1192" w:rsidP="00CF6E9B">
      <w:pPr>
        <w:pStyle w:val="MWBody1"/>
      </w:pPr>
    </w:p>
    <w:p w14:paraId="18C0BD87" w14:textId="77777777" w:rsidR="001C1192" w:rsidRDefault="001C1192" w:rsidP="00CF6E9B">
      <w:pPr>
        <w:pStyle w:val="MWBody1"/>
      </w:pPr>
    </w:p>
    <w:p w14:paraId="23B6EC8B" w14:textId="26763315" w:rsidR="00CF6E9B" w:rsidRPr="00BC775C" w:rsidRDefault="00CF6E9B" w:rsidP="00CF6E9B">
      <w:pPr>
        <w:pStyle w:val="Caption"/>
      </w:pPr>
      <w:r w:rsidRPr="00BC775C">
        <w:lastRenderedPageBreak/>
        <w:t xml:space="preserve">Table </w:t>
      </w:r>
      <w:r>
        <w:fldChar w:fldCharType="begin"/>
      </w:r>
      <w:r>
        <w:instrText xml:space="preserve"> SEQ Table \* ARABIC </w:instrText>
      </w:r>
      <w:r>
        <w:fldChar w:fldCharType="separate"/>
      </w:r>
      <w:r>
        <w:rPr>
          <w:noProof/>
        </w:rPr>
        <w:t>2</w:t>
      </w:r>
      <w:r>
        <w:rPr>
          <w:noProof/>
        </w:rPr>
        <w:fldChar w:fldCharType="end"/>
      </w:r>
      <w:r w:rsidRPr="00BC775C">
        <w:t>. Eco-SGVs (mg/kg) developed for arsenic (As), boron (B), cadmium (Cd), chromium (Cr), fluorine (F) and lead (Pb) for the lowest median background concentration. Eco-SGVs should be based on background concentrations relevant to the site under assessment and are considered applicable to all soil types</w:t>
      </w:r>
      <w:r w:rsidRPr="00CD5580">
        <w:rPr>
          <w:vertAlign w:val="superscript"/>
        </w:rPr>
        <w:t>1</w:t>
      </w:r>
      <w:r w:rsidRPr="00BC775C">
        <w:t xml:space="preserve">  </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CellMar>
          <w:left w:w="85" w:type="dxa"/>
          <w:right w:w="85" w:type="dxa"/>
        </w:tblCellMar>
        <w:tblLook w:val="0420" w:firstRow="1" w:lastRow="0" w:firstColumn="0" w:lastColumn="0" w:noHBand="0" w:noVBand="1"/>
      </w:tblPr>
      <w:tblGrid>
        <w:gridCol w:w="3077"/>
        <w:gridCol w:w="1427"/>
        <w:gridCol w:w="1428"/>
        <w:gridCol w:w="1427"/>
        <w:gridCol w:w="1428"/>
      </w:tblGrid>
      <w:tr w:rsidR="00CF6E9B" w:rsidRPr="000F45E2" w14:paraId="6263CF74" w14:textId="77777777" w:rsidTr="00A72F51">
        <w:trPr>
          <w:jc w:val="center"/>
        </w:trPr>
        <w:tc>
          <w:tcPr>
            <w:tcW w:w="2977" w:type="dxa"/>
            <w:tcBorders>
              <w:top w:val="single" w:sz="4" w:space="0" w:color="auto"/>
              <w:bottom w:val="single" w:sz="4" w:space="0" w:color="auto"/>
            </w:tcBorders>
            <w:hideMark/>
          </w:tcPr>
          <w:p w14:paraId="3B9D54E8" w14:textId="77777777" w:rsidR="00CF6E9B" w:rsidRPr="000F45E2" w:rsidRDefault="00CF6E9B" w:rsidP="000F45E2">
            <w:pPr>
              <w:pStyle w:val="MWTableText2"/>
              <w:rPr>
                <w:b/>
                <w:bCs/>
              </w:rPr>
            </w:pPr>
            <w:r w:rsidRPr="000F45E2">
              <w:rPr>
                <w:b/>
                <w:bCs/>
                <w:lang w:val="en-GB"/>
              </w:rPr>
              <w:t>Land use (% protection)</w:t>
            </w:r>
          </w:p>
        </w:tc>
        <w:tc>
          <w:tcPr>
            <w:tcW w:w="1381" w:type="dxa"/>
            <w:tcBorders>
              <w:top w:val="single" w:sz="4" w:space="0" w:color="auto"/>
              <w:bottom w:val="single" w:sz="4" w:space="0" w:color="auto"/>
            </w:tcBorders>
            <w:shd w:val="clear" w:color="auto" w:fill="D9D9D9" w:themeFill="background1" w:themeFillShade="D9"/>
            <w:tcMar>
              <w:left w:w="57" w:type="dxa"/>
              <w:right w:w="57" w:type="dxa"/>
            </w:tcMar>
            <w:vAlign w:val="bottom"/>
            <w:hideMark/>
          </w:tcPr>
          <w:p w14:paraId="1DCF1BE7" w14:textId="77777777" w:rsidR="00CF6E9B" w:rsidRPr="000F45E2" w:rsidRDefault="00CF6E9B" w:rsidP="000F45E2">
            <w:pPr>
              <w:pStyle w:val="MWTableText2"/>
              <w:jc w:val="center"/>
              <w:rPr>
                <w:b/>
                <w:bCs/>
              </w:rPr>
            </w:pPr>
            <w:r w:rsidRPr="000F45E2">
              <w:rPr>
                <w:b/>
                <w:bCs/>
                <w:lang w:val="en-GB"/>
              </w:rPr>
              <w:t>As Eco-SGV</w:t>
            </w:r>
            <w:r w:rsidRPr="000F45E2">
              <w:rPr>
                <w:b/>
                <w:bCs/>
                <w:vertAlign w:val="superscript"/>
                <w:lang w:val="en-GB"/>
              </w:rPr>
              <w:t>2</w:t>
            </w:r>
            <w:r w:rsidRPr="000F45E2">
              <w:rPr>
                <w:b/>
                <w:bCs/>
                <w:vertAlign w:val="subscript"/>
                <w:lang w:val="en-GB"/>
              </w:rPr>
              <w:t>(EC30)</w:t>
            </w:r>
            <w:r w:rsidRPr="000F45E2">
              <w:rPr>
                <w:b/>
                <w:bCs/>
                <w:lang w:val="en-GB"/>
              </w:rPr>
              <w:t xml:space="preserve"> </w:t>
            </w:r>
            <w:r w:rsidRPr="000F45E2">
              <w:rPr>
                <w:b/>
                <w:bCs/>
                <w:lang w:val="en-GB"/>
              </w:rPr>
              <w:br/>
              <w:t>(mg/kg)</w:t>
            </w:r>
          </w:p>
        </w:tc>
        <w:tc>
          <w:tcPr>
            <w:tcW w:w="1382" w:type="dxa"/>
            <w:tcBorders>
              <w:top w:val="single" w:sz="4" w:space="0" w:color="auto"/>
              <w:bottom w:val="single" w:sz="4" w:space="0" w:color="auto"/>
            </w:tcBorders>
            <w:tcMar>
              <w:left w:w="57" w:type="dxa"/>
              <w:right w:w="57" w:type="dxa"/>
            </w:tcMar>
            <w:vAlign w:val="bottom"/>
          </w:tcPr>
          <w:p w14:paraId="2D6E3BAB" w14:textId="5EA03101" w:rsidR="00CF6E9B" w:rsidRPr="000F45E2" w:rsidRDefault="00CF6E9B" w:rsidP="000F45E2">
            <w:pPr>
              <w:pStyle w:val="MWTableText2"/>
              <w:jc w:val="center"/>
              <w:rPr>
                <w:b/>
                <w:bCs/>
                <w:lang w:val="en-GB"/>
              </w:rPr>
            </w:pPr>
            <w:r w:rsidRPr="000F45E2">
              <w:rPr>
                <w:b/>
                <w:bCs/>
                <w:lang w:val="en-GB"/>
              </w:rPr>
              <w:t>Cd Eco-SGV</w:t>
            </w:r>
            <w:r w:rsidRPr="000F45E2">
              <w:rPr>
                <w:b/>
                <w:bCs/>
                <w:vertAlign w:val="subscript"/>
                <w:lang w:val="en-GB"/>
              </w:rPr>
              <w:t>BM</w:t>
            </w:r>
            <w:r w:rsidR="00C2733D">
              <w:rPr>
                <w:b/>
                <w:bCs/>
                <w:vertAlign w:val="superscript"/>
                <w:lang w:val="en-GB"/>
              </w:rPr>
              <w:t>3</w:t>
            </w:r>
            <w:r w:rsidRPr="000F45E2">
              <w:rPr>
                <w:b/>
                <w:bCs/>
                <w:vertAlign w:val="superscript"/>
                <w:lang w:val="en-GB"/>
              </w:rPr>
              <w:br/>
            </w:r>
            <w:r w:rsidRPr="000F45E2">
              <w:rPr>
                <w:b/>
                <w:bCs/>
                <w:lang w:val="en-GB"/>
              </w:rPr>
              <w:t>(mg/kg)</w:t>
            </w:r>
          </w:p>
        </w:tc>
        <w:tc>
          <w:tcPr>
            <w:tcW w:w="1381" w:type="dxa"/>
            <w:tcBorders>
              <w:top w:val="single" w:sz="4" w:space="0" w:color="auto"/>
              <w:bottom w:val="single" w:sz="4" w:space="0" w:color="auto"/>
            </w:tcBorders>
            <w:shd w:val="clear" w:color="auto" w:fill="D9D9D9" w:themeFill="background1" w:themeFillShade="D9"/>
            <w:tcMar>
              <w:left w:w="57" w:type="dxa"/>
              <w:right w:w="57" w:type="dxa"/>
            </w:tcMar>
            <w:vAlign w:val="bottom"/>
          </w:tcPr>
          <w:p w14:paraId="78F3E549" w14:textId="7F338DDB" w:rsidR="00CF6E9B" w:rsidRPr="000F45E2" w:rsidRDefault="00CF6E9B" w:rsidP="000F45E2">
            <w:pPr>
              <w:pStyle w:val="MWTableText2"/>
              <w:jc w:val="center"/>
              <w:rPr>
                <w:b/>
                <w:bCs/>
              </w:rPr>
            </w:pPr>
            <w:r w:rsidRPr="000F45E2">
              <w:rPr>
                <w:b/>
                <w:bCs/>
              </w:rPr>
              <w:t>Cr Eco-SGV</w:t>
            </w:r>
            <w:r w:rsidR="00C2733D">
              <w:rPr>
                <w:b/>
                <w:bCs/>
                <w:vertAlign w:val="superscript"/>
              </w:rPr>
              <w:t>4</w:t>
            </w:r>
            <w:r w:rsidRPr="000F45E2">
              <w:rPr>
                <w:b/>
                <w:bCs/>
                <w:vertAlign w:val="subscript"/>
              </w:rPr>
              <w:t>(EC30)</w:t>
            </w:r>
            <w:r w:rsidRPr="000F45E2">
              <w:rPr>
                <w:b/>
                <w:bCs/>
              </w:rPr>
              <w:t xml:space="preserve"> </w:t>
            </w:r>
            <w:r w:rsidRPr="000F45E2">
              <w:rPr>
                <w:b/>
                <w:bCs/>
              </w:rPr>
              <w:br/>
              <w:t>(mg/kg)</w:t>
            </w:r>
          </w:p>
        </w:tc>
        <w:tc>
          <w:tcPr>
            <w:tcW w:w="1382" w:type="dxa"/>
            <w:tcBorders>
              <w:top w:val="single" w:sz="4" w:space="0" w:color="auto"/>
              <w:bottom w:val="single" w:sz="4" w:space="0" w:color="auto"/>
            </w:tcBorders>
            <w:tcMar>
              <w:left w:w="57" w:type="dxa"/>
              <w:right w:w="57" w:type="dxa"/>
            </w:tcMar>
            <w:vAlign w:val="bottom"/>
          </w:tcPr>
          <w:p w14:paraId="3FB01D60" w14:textId="135A33DD" w:rsidR="00CF6E9B" w:rsidRPr="000F45E2" w:rsidRDefault="00CF6E9B" w:rsidP="000F45E2">
            <w:pPr>
              <w:pStyle w:val="MWTableText2"/>
              <w:jc w:val="center"/>
              <w:rPr>
                <w:b/>
                <w:bCs/>
                <w:lang w:val="en-GB"/>
              </w:rPr>
            </w:pPr>
            <w:r w:rsidRPr="000F45E2">
              <w:rPr>
                <w:b/>
                <w:bCs/>
                <w:lang w:val="en-GB"/>
              </w:rPr>
              <w:t>Pb</w:t>
            </w:r>
            <w:r w:rsidRPr="000F45E2">
              <w:rPr>
                <w:b/>
                <w:bCs/>
              </w:rPr>
              <w:t xml:space="preserve"> Eco-SGV</w:t>
            </w:r>
            <w:r w:rsidR="00C2733D">
              <w:rPr>
                <w:b/>
                <w:bCs/>
                <w:vertAlign w:val="superscript"/>
              </w:rPr>
              <w:t>5</w:t>
            </w:r>
            <w:r w:rsidRPr="000F45E2">
              <w:rPr>
                <w:b/>
                <w:bCs/>
                <w:vertAlign w:val="subscript"/>
              </w:rPr>
              <w:t>(EC30)</w:t>
            </w:r>
            <w:r w:rsidRPr="000F45E2">
              <w:rPr>
                <w:b/>
                <w:bCs/>
              </w:rPr>
              <w:t xml:space="preserve"> </w:t>
            </w:r>
            <w:r w:rsidRPr="000F45E2">
              <w:rPr>
                <w:b/>
                <w:bCs/>
              </w:rPr>
              <w:br/>
              <w:t>(mg/kg)</w:t>
            </w:r>
          </w:p>
        </w:tc>
      </w:tr>
      <w:tr w:rsidR="00CF6E9B" w:rsidRPr="000E7E15" w14:paraId="64D57B11" w14:textId="77777777" w:rsidTr="00A72F51">
        <w:trPr>
          <w:jc w:val="center"/>
        </w:trPr>
        <w:tc>
          <w:tcPr>
            <w:tcW w:w="2977" w:type="dxa"/>
            <w:tcBorders>
              <w:top w:val="single" w:sz="4" w:space="0" w:color="auto"/>
            </w:tcBorders>
            <w:hideMark/>
          </w:tcPr>
          <w:p w14:paraId="2A1A7E57" w14:textId="77777777" w:rsidR="00CF6E9B" w:rsidRPr="00B9015D" w:rsidRDefault="00CF6E9B" w:rsidP="000F45E2">
            <w:pPr>
              <w:pStyle w:val="MWTableText2"/>
            </w:pPr>
            <w:r w:rsidRPr="00B9015D">
              <w:rPr>
                <w:lang w:val="en-GB"/>
              </w:rPr>
              <w:t xml:space="preserve">Areas of ecological significance (99%) </w:t>
            </w:r>
            <w:r w:rsidRPr="00B9015D">
              <w:rPr>
                <w:lang w:val="en-GB"/>
              </w:rPr>
              <w:br/>
              <w:t>[e.g. Indigenous forest]</w:t>
            </w:r>
          </w:p>
        </w:tc>
        <w:tc>
          <w:tcPr>
            <w:tcW w:w="1381" w:type="dxa"/>
            <w:tcBorders>
              <w:top w:val="single" w:sz="4" w:space="0" w:color="auto"/>
            </w:tcBorders>
            <w:shd w:val="clear" w:color="auto" w:fill="D9D9D9" w:themeFill="background1" w:themeFillShade="D9"/>
            <w:noWrap/>
            <w:hideMark/>
          </w:tcPr>
          <w:p w14:paraId="556DAA58" w14:textId="77777777" w:rsidR="00CF6E9B" w:rsidRPr="00B9015D" w:rsidRDefault="00CF6E9B" w:rsidP="000F45E2">
            <w:pPr>
              <w:pStyle w:val="MWTableText2"/>
              <w:jc w:val="center"/>
            </w:pPr>
            <w:r w:rsidRPr="00B9015D">
              <w:t>6</w:t>
            </w:r>
          </w:p>
        </w:tc>
        <w:tc>
          <w:tcPr>
            <w:tcW w:w="1382" w:type="dxa"/>
            <w:tcBorders>
              <w:top w:val="single" w:sz="4" w:space="0" w:color="auto"/>
            </w:tcBorders>
          </w:tcPr>
          <w:p w14:paraId="6B2CCA88" w14:textId="77777777" w:rsidR="00CF6E9B" w:rsidRPr="00B9015D" w:rsidRDefault="00CF6E9B" w:rsidP="000F45E2">
            <w:pPr>
              <w:pStyle w:val="MWTableText2"/>
              <w:jc w:val="center"/>
            </w:pPr>
            <w:r w:rsidRPr="00B9015D">
              <w:t>1.5</w:t>
            </w:r>
          </w:p>
        </w:tc>
        <w:tc>
          <w:tcPr>
            <w:tcW w:w="1381" w:type="dxa"/>
            <w:tcBorders>
              <w:top w:val="single" w:sz="4" w:space="0" w:color="auto"/>
            </w:tcBorders>
            <w:shd w:val="clear" w:color="auto" w:fill="D9D9D9" w:themeFill="background1" w:themeFillShade="D9"/>
          </w:tcPr>
          <w:p w14:paraId="3062B812" w14:textId="77777777" w:rsidR="00CF6E9B" w:rsidRPr="00B9015D" w:rsidRDefault="00CF6E9B" w:rsidP="000F45E2">
            <w:pPr>
              <w:pStyle w:val="MWTableText2"/>
              <w:jc w:val="center"/>
            </w:pPr>
            <w:r w:rsidRPr="00B9015D">
              <w:t>100</w:t>
            </w:r>
          </w:p>
        </w:tc>
        <w:tc>
          <w:tcPr>
            <w:tcW w:w="1382" w:type="dxa"/>
            <w:tcBorders>
              <w:top w:val="single" w:sz="4" w:space="0" w:color="auto"/>
            </w:tcBorders>
          </w:tcPr>
          <w:p w14:paraId="563C5D55" w14:textId="77777777" w:rsidR="00CF6E9B" w:rsidRPr="00B9015D" w:rsidRDefault="00CF6E9B" w:rsidP="000F45E2">
            <w:pPr>
              <w:pStyle w:val="MWTableText2"/>
              <w:jc w:val="center"/>
            </w:pPr>
            <w:r w:rsidRPr="00B9015D">
              <w:t>55</w:t>
            </w:r>
          </w:p>
        </w:tc>
      </w:tr>
      <w:tr w:rsidR="00CF6E9B" w:rsidRPr="000E7E15" w14:paraId="403579FF" w14:textId="77777777" w:rsidTr="00A72F51">
        <w:trPr>
          <w:jc w:val="center"/>
        </w:trPr>
        <w:tc>
          <w:tcPr>
            <w:tcW w:w="2977" w:type="dxa"/>
            <w:hideMark/>
          </w:tcPr>
          <w:p w14:paraId="6CDF184F" w14:textId="77777777" w:rsidR="00CF6E9B" w:rsidRPr="00B9015D" w:rsidRDefault="00CF6E9B" w:rsidP="000F45E2">
            <w:pPr>
              <w:pStyle w:val="MWTableText2"/>
            </w:pPr>
            <w:r w:rsidRPr="00B9015D">
              <w:rPr>
                <w:lang w:val="en-GB"/>
              </w:rPr>
              <w:t>Non-food production land (95%) [Forestry]</w:t>
            </w:r>
          </w:p>
        </w:tc>
        <w:tc>
          <w:tcPr>
            <w:tcW w:w="1381" w:type="dxa"/>
            <w:shd w:val="clear" w:color="auto" w:fill="D9D9D9" w:themeFill="background1" w:themeFillShade="D9"/>
            <w:noWrap/>
            <w:hideMark/>
          </w:tcPr>
          <w:p w14:paraId="45B4866F" w14:textId="77777777" w:rsidR="00CF6E9B" w:rsidRPr="00B9015D" w:rsidRDefault="00CF6E9B" w:rsidP="000F45E2">
            <w:pPr>
              <w:pStyle w:val="MWTableText2"/>
              <w:jc w:val="center"/>
            </w:pPr>
            <w:r w:rsidRPr="00B9015D">
              <w:t>20</w:t>
            </w:r>
          </w:p>
        </w:tc>
        <w:tc>
          <w:tcPr>
            <w:tcW w:w="1382" w:type="dxa"/>
          </w:tcPr>
          <w:p w14:paraId="3996345B" w14:textId="77777777" w:rsidR="00CF6E9B" w:rsidRPr="00B9015D" w:rsidRDefault="00CF6E9B" w:rsidP="000F45E2">
            <w:pPr>
              <w:pStyle w:val="MWTableText2"/>
              <w:jc w:val="center"/>
            </w:pPr>
            <w:r w:rsidRPr="00B9015D">
              <w:t>1.5</w:t>
            </w:r>
          </w:p>
        </w:tc>
        <w:tc>
          <w:tcPr>
            <w:tcW w:w="1381" w:type="dxa"/>
            <w:shd w:val="clear" w:color="auto" w:fill="D9D9D9" w:themeFill="background1" w:themeFillShade="D9"/>
          </w:tcPr>
          <w:p w14:paraId="52634D57" w14:textId="77777777" w:rsidR="00CF6E9B" w:rsidRPr="00B9015D" w:rsidRDefault="00CF6E9B" w:rsidP="000F45E2">
            <w:pPr>
              <w:pStyle w:val="MWTableText2"/>
              <w:jc w:val="center"/>
            </w:pPr>
            <w:r w:rsidRPr="00B9015D">
              <w:t>190</w:t>
            </w:r>
          </w:p>
        </w:tc>
        <w:tc>
          <w:tcPr>
            <w:tcW w:w="1382" w:type="dxa"/>
          </w:tcPr>
          <w:p w14:paraId="469AEAFB" w14:textId="77777777" w:rsidR="00CF6E9B" w:rsidRPr="00B9015D" w:rsidRDefault="00CF6E9B" w:rsidP="000F45E2">
            <w:pPr>
              <w:pStyle w:val="MWTableText2"/>
              <w:jc w:val="center"/>
            </w:pPr>
            <w:r w:rsidRPr="00B9015D">
              <w:t>280</w:t>
            </w:r>
          </w:p>
        </w:tc>
      </w:tr>
      <w:tr w:rsidR="00CF6E9B" w:rsidRPr="000E7E15" w14:paraId="4B8C7BD7" w14:textId="77777777" w:rsidTr="00A72F51">
        <w:trPr>
          <w:jc w:val="center"/>
        </w:trPr>
        <w:tc>
          <w:tcPr>
            <w:tcW w:w="2977" w:type="dxa"/>
            <w:hideMark/>
          </w:tcPr>
          <w:p w14:paraId="5E960B2B" w14:textId="00BD7431" w:rsidR="00CF6E9B" w:rsidRPr="00B9015D" w:rsidRDefault="00CF6E9B" w:rsidP="000F45E2">
            <w:pPr>
              <w:pStyle w:val="MWTableText2"/>
            </w:pPr>
            <w:r w:rsidRPr="00B9015D">
              <w:rPr>
                <w:lang w:val="en-GB"/>
              </w:rPr>
              <w:t xml:space="preserve">Agricultural land (95% plants, 80% microbes and invertebrates) </w:t>
            </w:r>
            <w:r w:rsidRPr="00B9015D">
              <w:rPr>
                <w:lang w:val="en-GB"/>
              </w:rPr>
              <w:br/>
              <w:t>[Pastoral and crop/</w:t>
            </w:r>
            <w:proofErr w:type="spellStart"/>
            <w:r w:rsidRPr="00B9015D">
              <w:rPr>
                <w:lang w:val="en-GB"/>
              </w:rPr>
              <w:t>hort</w:t>
            </w:r>
            <w:proofErr w:type="spellEnd"/>
            <w:r w:rsidR="00CD5580">
              <w:rPr>
                <w:lang w:val="en-GB"/>
              </w:rPr>
              <w:t>]</w:t>
            </w:r>
          </w:p>
        </w:tc>
        <w:tc>
          <w:tcPr>
            <w:tcW w:w="1381" w:type="dxa"/>
            <w:shd w:val="clear" w:color="auto" w:fill="D9D9D9" w:themeFill="background1" w:themeFillShade="D9"/>
            <w:noWrap/>
            <w:hideMark/>
          </w:tcPr>
          <w:p w14:paraId="3D37612A" w14:textId="77777777" w:rsidR="00CF6E9B" w:rsidRPr="00B9015D" w:rsidRDefault="00CF6E9B" w:rsidP="000F45E2">
            <w:pPr>
              <w:pStyle w:val="MWTableText2"/>
              <w:jc w:val="center"/>
            </w:pPr>
            <w:r w:rsidRPr="00B9015D">
              <w:t>20</w:t>
            </w:r>
          </w:p>
        </w:tc>
        <w:tc>
          <w:tcPr>
            <w:tcW w:w="1382" w:type="dxa"/>
          </w:tcPr>
          <w:p w14:paraId="10975B5B" w14:textId="77777777" w:rsidR="00CF6E9B" w:rsidRPr="00B9015D" w:rsidRDefault="00CF6E9B" w:rsidP="000F45E2">
            <w:pPr>
              <w:pStyle w:val="MWTableText2"/>
              <w:jc w:val="center"/>
            </w:pPr>
            <w:r w:rsidRPr="00B9015D">
              <w:t>1.5</w:t>
            </w:r>
          </w:p>
        </w:tc>
        <w:tc>
          <w:tcPr>
            <w:tcW w:w="1381" w:type="dxa"/>
            <w:shd w:val="clear" w:color="auto" w:fill="D9D9D9" w:themeFill="background1" w:themeFillShade="D9"/>
          </w:tcPr>
          <w:p w14:paraId="19987665" w14:textId="77777777" w:rsidR="00CF6E9B" w:rsidRPr="00B9015D" w:rsidRDefault="00CF6E9B" w:rsidP="000F45E2">
            <w:pPr>
              <w:pStyle w:val="MWTableText2"/>
              <w:jc w:val="center"/>
            </w:pPr>
            <w:r w:rsidRPr="00B9015D">
              <w:t>300</w:t>
            </w:r>
          </w:p>
        </w:tc>
        <w:tc>
          <w:tcPr>
            <w:tcW w:w="1382" w:type="dxa"/>
          </w:tcPr>
          <w:p w14:paraId="0902CD59" w14:textId="77777777" w:rsidR="00CF6E9B" w:rsidRPr="00B9015D" w:rsidRDefault="00CF6E9B" w:rsidP="000F45E2">
            <w:pPr>
              <w:pStyle w:val="MWTableText2"/>
              <w:jc w:val="center"/>
            </w:pPr>
            <w:r w:rsidRPr="00B9015D">
              <w:t>530</w:t>
            </w:r>
          </w:p>
        </w:tc>
      </w:tr>
      <w:tr w:rsidR="00CF6E9B" w:rsidRPr="000E7E15" w14:paraId="581B99FC" w14:textId="77777777" w:rsidTr="00A72F51">
        <w:trPr>
          <w:jc w:val="center"/>
        </w:trPr>
        <w:tc>
          <w:tcPr>
            <w:tcW w:w="2977" w:type="dxa"/>
            <w:hideMark/>
          </w:tcPr>
          <w:p w14:paraId="6777BCE5" w14:textId="77777777" w:rsidR="00CF6E9B" w:rsidRPr="00B9015D" w:rsidRDefault="00CF6E9B" w:rsidP="000F45E2">
            <w:pPr>
              <w:pStyle w:val="MWTableText2"/>
            </w:pPr>
            <w:r w:rsidRPr="00B9015D">
              <w:rPr>
                <w:lang w:val="en-GB"/>
              </w:rPr>
              <w:t>Residential/recreational area (80%)</w:t>
            </w:r>
          </w:p>
        </w:tc>
        <w:tc>
          <w:tcPr>
            <w:tcW w:w="1381" w:type="dxa"/>
            <w:shd w:val="clear" w:color="auto" w:fill="D9D9D9" w:themeFill="background1" w:themeFillShade="D9"/>
            <w:noWrap/>
            <w:hideMark/>
          </w:tcPr>
          <w:p w14:paraId="77969C91" w14:textId="77777777" w:rsidR="00CF6E9B" w:rsidRPr="00B9015D" w:rsidRDefault="00CF6E9B" w:rsidP="000F45E2">
            <w:pPr>
              <w:pStyle w:val="MWTableText2"/>
              <w:jc w:val="center"/>
            </w:pPr>
            <w:r w:rsidRPr="00B9015D">
              <w:t>60</w:t>
            </w:r>
          </w:p>
        </w:tc>
        <w:tc>
          <w:tcPr>
            <w:tcW w:w="1382" w:type="dxa"/>
          </w:tcPr>
          <w:p w14:paraId="68015EC9" w14:textId="77777777" w:rsidR="00CF6E9B" w:rsidRPr="00B9015D" w:rsidRDefault="00CF6E9B" w:rsidP="000F45E2">
            <w:pPr>
              <w:pStyle w:val="MWTableText2"/>
              <w:jc w:val="center"/>
            </w:pPr>
            <w:r w:rsidRPr="00B9015D">
              <w:t>12</w:t>
            </w:r>
          </w:p>
        </w:tc>
        <w:tc>
          <w:tcPr>
            <w:tcW w:w="1381" w:type="dxa"/>
            <w:shd w:val="clear" w:color="auto" w:fill="D9D9D9" w:themeFill="background1" w:themeFillShade="D9"/>
          </w:tcPr>
          <w:p w14:paraId="179E2574" w14:textId="77777777" w:rsidR="00CF6E9B" w:rsidRPr="00B9015D" w:rsidRDefault="00CF6E9B" w:rsidP="000F45E2">
            <w:pPr>
              <w:pStyle w:val="MWTableText2"/>
              <w:jc w:val="center"/>
            </w:pPr>
            <w:r w:rsidRPr="00B9015D">
              <w:t>390</w:t>
            </w:r>
          </w:p>
        </w:tc>
        <w:tc>
          <w:tcPr>
            <w:tcW w:w="1382" w:type="dxa"/>
          </w:tcPr>
          <w:p w14:paraId="290FA437" w14:textId="208728E8" w:rsidR="00CF6E9B" w:rsidRPr="00B9015D" w:rsidRDefault="00CF6E9B" w:rsidP="000F45E2">
            <w:pPr>
              <w:pStyle w:val="MWTableText2"/>
              <w:jc w:val="center"/>
            </w:pPr>
            <w:r w:rsidRPr="00B9015D">
              <w:t>900</w:t>
            </w:r>
            <w:r w:rsidR="00C2733D">
              <w:rPr>
                <w:vertAlign w:val="superscript"/>
              </w:rPr>
              <w:t>6</w:t>
            </w:r>
          </w:p>
        </w:tc>
      </w:tr>
      <w:tr w:rsidR="00CF6E9B" w:rsidRPr="000E7E15" w14:paraId="70F0CAFD" w14:textId="77777777" w:rsidTr="00A72F51">
        <w:trPr>
          <w:jc w:val="center"/>
        </w:trPr>
        <w:tc>
          <w:tcPr>
            <w:tcW w:w="2977" w:type="dxa"/>
            <w:hideMark/>
          </w:tcPr>
          <w:p w14:paraId="35EF47BE" w14:textId="77777777" w:rsidR="00CF6E9B" w:rsidRPr="00B9015D" w:rsidRDefault="00CF6E9B" w:rsidP="000F45E2">
            <w:pPr>
              <w:pStyle w:val="MWTableText2"/>
            </w:pPr>
            <w:r w:rsidRPr="00B9015D">
              <w:rPr>
                <w:lang w:val="en-GB"/>
              </w:rPr>
              <w:t>Commercial/industrial (60%)</w:t>
            </w:r>
          </w:p>
        </w:tc>
        <w:tc>
          <w:tcPr>
            <w:tcW w:w="1381" w:type="dxa"/>
            <w:shd w:val="clear" w:color="auto" w:fill="D9D9D9" w:themeFill="background1" w:themeFillShade="D9"/>
            <w:noWrap/>
            <w:hideMark/>
          </w:tcPr>
          <w:p w14:paraId="37A00CC8" w14:textId="77777777" w:rsidR="00CF6E9B" w:rsidRPr="00B9015D" w:rsidRDefault="00CF6E9B" w:rsidP="000F45E2">
            <w:pPr>
              <w:pStyle w:val="MWTableText2"/>
              <w:jc w:val="center"/>
            </w:pPr>
            <w:r w:rsidRPr="00B9015D">
              <w:t>150</w:t>
            </w:r>
          </w:p>
        </w:tc>
        <w:tc>
          <w:tcPr>
            <w:tcW w:w="1382" w:type="dxa"/>
          </w:tcPr>
          <w:p w14:paraId="12171672" w14:textId="77777777" w:rsidR="00CF6E9B" w:rsidRPr="00B9015D" w:rsidRDefault="00CF6E9B" w:rsidP="000F45E2">
            <w:pPr>
              <w:pStyle w:val="MWTableText2"/>
              <w:jc w:val="center"/>
            </w:pPr>
            <w:r w:rsidRPr="00B9015D">
              <w:t>33</w:t>
            </w:r>
          </w:p>
        </w:tc>
        <w:tc>
          <w:tcPr>
            <w:tcW w:w="1381" w:type="dxa"/>
            <w:shd w:val="clear" w:color="auto" w:fill="D9D9D9" w:themeFill="background1" w:themeFillShade="D9"/>
          </w:tcPr>
          <w:p w14:paraId="1AC4D953" w14:textId="77777777" w:rsidR="00CF6E9B" w:rsidRPr="00B9015D" w:rsidRDefault="00CF6E9B" w:rsidP="000F45E2">
            <w:pPr>
              <w:pStyle w:val="MWTableText2"/>
              <w:jc w:val="center"/>
            </w:pPr>
            <w:r w:rsidRPr="00B9015D">
              <w:t>650</w:t>
            </w:r>
          </w:p>
        </w:tc>
        <w:tc>
          <w:tcPr>
            <w:tcW w:w="1382" w:type="dxa"/>
          </w:tcPr>
          <w:p w14:paraId="0CD20AB0" w14:textId="35DA578F" w:rsidR="00CF6E9B" w:rsidRPr="00B9015D" w:rsidRDefault="00CF6E9B" w:rsidP="000F45E2">
            <w:pPr>
              <w:pStyle w:val="MWTableText2"/>
              <w:jc w:val="center"/>
            </w:pPr>
            <w:r w:rsidRPr="00B9015D">
              <w:t>2500</w:t>
            </w:r>
            <w:r w:rsidR="00C2733D">
              <w:rPr>
                <w:vertAlign w:val="superscript"/>
              </w:rPr>
              <w:t>6</w:t>
            </w:r>
          </w:p>
        </w:tc>
      </w:tr>
    </w:tbl>
    <w:p w14:paraId="764EC3E4" w14:textId="77777777" w:rsidR="00CF6E9B" w:rsidRDefault="00CF6E9B" w:rsidP="00CF6E9B">
      <w:pPr>
        <w:pStyle w:val="MWTableNote"/>
      </w:pPr>
      <w:r w:rsidRPr="009E5CE1">
        <w:rPr>
          <w:vertAlign w:val="superscript"/>
        </w:rPr>
        <w:t>1</w:t>
      </w:r>
      <w:r w:rsidRPr="009E5CE1">
        <w:t xml:space="preserve">This may be the median background concentration for the relevant geological grouping obtained from </w:t>
      </w:r>
      <w:hyperlink r:id="rId23" w:history="1">
        <w:r w:rsidRPr="009E5CE1">
          <w:rPr>
            <w:rStyle w:val="Hyperlink"/>
          </w:rPr>
          <w:t>https://lris.scinfo.org.nz/</w:t>
        </w:r>
      </w:hyperlink>
      <w:r w:rsidRPr="000D2523">
        <w:t>, or other site-specific information, if available</w:t>
      </w:r>
    </w:p>
    <w:p w14:paraId="4AEB230C" w14:textId="236C1C0C" w:rsidR="00E85006" w:rsidRDefault="00CF6E9B" w:rsidP="00CF6E9B">
      <w:pPr>
        <w:pStyle w:val="MWTableNote"/>
        <w:rPr>
          <w:szCs w:val="18"/>
        </w:rPr>
      </w:pPr>
      <w:r w:rsidRPr="00CF6E9B">
        <w:rPr>
          <w:szCs w:val="18"/>
          <w:vertAlign w:val="superscript"/>
        </w:rPr>
        <w:t>2</w:t>
      </w:r>
      <w:r w:rsidRPr="00CF6E9B">
        <w:rPr>
          <w:szCs w:val="18"/>
        </w:rPr>
        <w:t xml:space="preserve">Median background concentration range: 2.2–4 mg/kg </w:t>
      </w:r>
    </w:p>
    <w:p w14:paraId="23B9E820" w14:textId="057CAFF6" w:rsidR="00E85006" w:rsidRDefault="00C2733D" w:rsidP="00DF465B">
      <w:pPr>
        <w:pStyle w:val="MWTableNote"/>
        <w:rPr>
          <w:szCs w:val="18"/>
        </w:rPr>
      </w:pPr>
      <w:r w:rsidRPr="00C2733D">
        <w:rPr>
          <w:szCs w:val="18"/>
          <w:vertAlign w:val="superscript"/>
        </w:rPr>
        <w:t>3</w:t>
      </w:r>
      <w:r w:rsidR="00CF6E9B" w:rsidRPr="00CF6E9B">
        <w:rPr>
          <w:szCs w:val="18"/>
        </w:rPr>
        <w:t xml:space="preserve">Median background concentration range: 0.05–0.1 mg/kg, BM – value accounts for biomagnification in the </w:t>
      </w:r>
      <w:r w:rsidR="00DF465B">
        <w:rPr>
          <w:szCs w:val="18"/>
        </w:rPr>
        <w:t xml:space="preserve">    </w:t>
      </w:r>
      <w:r w:rsidR="005474DD">
        <w:rPr>
          <w:szCs w:val="18"/>
        </w:rPr>
        <w:t xml:space="preserve">   </w:t>
      </w:r>
      <w:r w:rsidR="00CF6E9B" w:rsidRPr="00CF6E9B">
        <w:rPr>
          <w:szCs w:val="18"/>
        </w:rPr>
        <w:t>food chain</w:t>
      </w:r>
    </w:p>
    <w:p w14:paraId="70D2479A" w14:textId="1B771B4E" w:rsidR="00E85006" w:rsidRDefault="00C2733D" w:rsidP="00CF6E9B">
      <w:pPr>
        <w:pStyle w:val="MWTableNote"/>
        <w:rPr>
          <w:szCs w:val="18"/>
        </w:rPr>
      </w:pPr>
      <w:r>
        <w:rPr>
          <w:szCs w:val="18"/>
          <w:vertAlign w:val="superscript"/>
        </w:rPr>
        <w:t>4</w:t>
      </w:r>
      <w:r w:rsidR="00CF6E9B" w:rsidRPr="00CF6E9B">
        <w:rPr>
          <w:szCs w:val="18"/>
        </w:rPr>
        <w:t xml:space="preserve">Median background concentration range: 9–27 mg/kg </w:t>
      </w:r>
    </w:p>
    <w:p w14:paraId="36A301EF" w14:textId="268DF7B5" w:rsidR="005474DD" w:rsidRDefault="00C2733D" w:rsidP="00CF6E9B">
      <w:pPr>
        <w:pStyle w:val="MWTableNote"/>
        <w:rPr>
          <w:szCs w:val="18"/>
        </w:rPr>
      </w:pPr>
      <w:r>
        <w:rPr>
          <w:szCs w:val="18"/>
          <w:vertAlign w:val="superscript"/>
        </w:rPr>
        <w:t>5</w:t>
      </w:r>
      <w:r w:rsidR="00CF6E9B" w:rsidRPr="00CF6E9B">
        <w:rPr>
          <w:szCs w:val="18"/>
        </w:rPr>
        <w:t xml:space="preserve">Background concentration range: 7–15 mg/kg </w:t>
      </w:r>
      <w:r w:rsidR="00CF6E9B" w:rsidRPr="00CF6E9B" w:rsidDel="00F261FD">
        <w:rPr>
          <w:szCs w:val="18"/>
        </w:rPr>
        <w:t xml:space="preserve"> </w:t>
      </w:r>
    </w:p>
    <w:p w14:paraId="605AE4F9" w14:textId="435F35E2" w:rsidR="00EF0921" w:rsidRDefault="00C2733D" w:rsidP="00CF6E9B">
      <w:pPr>
        <w:pStyle w:val="MWTableNote"/>
        <w:rPr>
          <w:szCs w:val="18"/>
        </w:rPr>
      </w:pPr>
      <w:r>
        <w:rPr>
          <w:szCs w:val="18"/>
          <w:vertAlign w:val="superscript"/>
        </w:rPr>
        <w:t>6</w:t>
      </w:r>
      <w:r w:rsidR="00CF6E9B" w:rsidRPr="00CF6E9B">
        <w:rPr>
          <w:szCs w:val="18"/>
        </w:rPr>
        <w:t>an extra 5% protection applied to this land use</w:t>
      </w:r>
      <w:r w:rsidR="00CF6E9B" w:rsidRPr="00CF6E9B" w:rsidDel="004B3040">
        <w:rPr>
          <w:szCs w:val="18"/>
        </w:rPr>
        <w:t xml:space="preserve"> </w:t>
      </w:r>
      <w:r w:rsidR="00CF6E9B" w:rsidRPr="00CF6E9B">
        <w:rPr>
          <w:szCs w:val="18"/>
        </w:rPr>
        <w:t xml:space="preserve">to provide protection against secondary </w:t>
      </w:r>
      <w:proofErr w:type="gramStart"/>
      <w:r w:rsidR="00CF6E9B" w:rsidRPr="00CF6E9B">
        <w:rPr>
          <w:szCs w:val="18"/>
        </w:rPr>
        <w:t xml:space="preserve">poisoning;  </w:t>
      </w:r>
      <w:proofErr w:type="spellStart"/>
      <w:r w:rsidR="00CF6E9B" w:rsidRPr="00CF6E9B">
        <w:rPr>
          <w:szCs w:val="18"/>
        </w:rPr>
        <w:t>na</w:t>
      </w:r>
      <w:proofErr w:type="spellEnd"/>
      <w:proofErr w:type="gramEnd"/>
      <w:r w:rsidR="00CF6E9B" w:rsidRPr="00CF6E9B">
        <w:rPr>
          <w:szCs w:val="18"/>
        </w:rPr>
        <w:t xml:space="preserve"> – not available</w:t>
      </w:r>
    </w:p>
    <w:p w14:paraId="5D758107" w14:textId="77777777" w:rsidR="004F7FD4" w:rsidRDefault="004F7FD4" w:rsidP="00CF6E9B">
      <w:pPr>
        <w:pStyle w:val="MWTableNote"/>
        <w:rPr>
          <w:szCs w:val="18"/>
        </w:rPr>
        <w:sectPr w:rsidR="004F7FD4" w:rsidSect="003F2BB0">
          <w:footerReference w:type="first" r:id="rId24"/>
          <w:type w:val="oddPage"/>
          <w:pgSz w:w="11907" w:h="16840" w:code="9"/>
          <w:pgMar w:top="1134" w:right="1418" w:bottom="1134" w:left="1418" w:header="510" w:footer="510" w:gutter="284"/>
          <w:pgNumType w:start="1"/>
          <w:cols w:space="720"/>
          <w:titlePg/>
          <w:docGrid w:linePitch="360"/>
        </w:sectPr>
      </w:pPr>
    </w:p>
    <w:p w14:paraId="25686009" w14:textId="5DED1D9F" w:rsidR="00161222" w:rsidRPr="00BC775C" w:rsidRDefault="00161222" w:rsidP="00161222">
      <w:pPr>
        <w:pStyle w:val="Caption"/>
      </w:pPr>
      <w:r w:rsidRPr="00BC775C">
        <w:lastRenderedPageBreak/>
        <w:t xml:space="preserve">Table </w:t>
      </w:r>
      <w:r>
        <w:fldChar w:fldCharType="begin"/>
      </w:r>
      <w:r>
        <w:instrText xml:space="preserve"> SEQ Table \* ARABIC </w:instrText>
      </w:r>
      <w:r>
        <w:fldChar w:fldCharType="separate"/>
      </w:r>
      <w:r>
        <w:rPr>
          <w:noProof/>
        </w:rPr>
        <w:t>3</w:t>
      </w:r>
      <w:r>
        <w:rPr>
          <w:noProof/>
        </w:rPr>
        <w:fldChar w:fldCharType="end"/>
      </w:r>
      <w:r w:rsidRPr="00BC775C">
        <w:t>. Eco-SGVs</w:t>
      </w:r>
      <w:r w:rsidRPr="00851EAE">
        <w:rPr>
          <w:vertAlign w:val="superscript"/>
        </w:rPr>
        <w:t>1</w:t>
      </w:r>
      <w:r w:rsidRPr="00BC775C">
        <w:t xml:space="preserve"> (mg/kg) developed for copper (Cu) and zinc (Zn) concentrations in the three New Zealand reference soils, using the lowest median background concentration for Cu and Zn</w:t>
      </w:r>
      <w:r w:rsidRPr="00851EAE">
        <w:rPr>
          <w:vertAlign w:val="superscript"/>
        </w:rPr>
        <w:t>2</w:t>
      </w:r>
      <w:r w:rsidRPr="00BC775C">
        <w:t>. Eco-SGVs should be based on background concentrations relevant to the site under assessment</w:t>
      </w:r>
      <w:r w:rsidRPr="00B9015D">
        <w:rPr>
          <w:vertAlign w:val="superscript"/>
        </w:rPr>
        <w:t xml:space="preserve">3 </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5032"/>
        <w:gridCol w:w="1590"/>
        <w:gridCol w:w="1590"/>
        <w:gridCol w:w="1590"/>
        <w:gridCol w:w="1590"/>
        <w:gridCol w:w="1590"/>
        <w:gridCol w:w="1590"/>
      </w:tblGrid>
      <w:tr w:rsidR="00161222" w:rsidRPr="000F45E2" w14:paraId="2C427A90" w14:textId="77777777" w:rsidTr="00B057A0">
        <w:trPr>
          <w:jc w:val="center"/>
        </w:trPr>
        <w:tc>
          <w:tcPr>
            <w:tcW w:w="4820" w:type="dxa"/>
            <w:tcBorders>
              <w:top w:val="single" w:sz="4" w:space="0" w:color="auto"/>
              <w:bottom w:val="single" w:sz="8" w:space="0" w:color="000000"/>
            </w:tcBorders>
            <w:hideMark/>
          </w:tcPr>
          <w:p w14:paraId="3038F2F7" w14:textId="77777777" w:rsidR="00161222" w:rsidRPr="000F45E2" w:rsidRDefault="00161222" w:rsidP="000F45E2">
            <w:pPr>
              <w:pStyle w:val="MWTableText2"/>
              <w:rPr>
                <w:b/>
                <w:bCs/>
              </w:rPr>
            </w:pPr>
            <w:r w:rsidRPr="000F45E2">
              <w:rPr>
                <w:b/>
                <w:bCs/>
                <w:lang w:val="en-GB"/>
              </w:rPr>
              <w:t>Land use (% protection)</w:t>
            </w:r>
          </w:p>
        </w:tc>
        <w:tc>
          <w:tcPr>
            <w:tcW w:w="1523" w:type="dxa"/>
            <w:tcBorders>
              <w:top w:val="single" w:sz="4" w:space="0" w:color="auto"/>
              <w:bottom w:val="single" w:sz="8" w:space="0" w:color="000000"/>
            </w:tcBorders>
            <w:shd w:val="clear" w:color="auto" w:fill="D9D9D9" w:themeFill="background1" w:themeFillShade="D9"/>
          </w:tcPr>
          <w:p w14:paraId="13CDC254" w14:textId="77777777" w:rsidR="00161222" w:rsidRPr="000F45E2" w:rsidRDefault="00161222" w:rsidP="000F45E2">
            <w:pPr>
              <w:pStyle w:val="MWTableText2"/>
              <w:jc w:val="center"/>
              <w:rPr>
                <w:b/>
                <w:bCs/>
                <w:lang w:val="en-GB"/>
              </w:rPr>
            </w:pPr>
            <w:r w:rsidRPr="000F45E2">
              <w:rPr>
                <w:b/>
                <w:bCs/>
              </w:rPr>
              <w:t>Cu Eco-SGV</w:t>
            </w:r>
            <w:r w:rsidRPr="000F45E2">
              <w:rPr>
                <w:b/>
                <w:bCs/>
                <w:vertAlign w:val="subscript"/>
              </w:rPr>
              <w:t>(EC30)</w:t>
            </w:r>
            <w:r w:rsidRPr="000F45E2">
              <w:rPr>
                <w:b/>
                <w:bCs/>
              </w:rPr>
              <w:t xml:space="preserve"> Typical soil</w:t>
            </w:r>
          </w:p>
        </w:tc>
        <w:tc>
          <w:tcPr>
            <w:tcW w:w="1523" w:type="dxa"/>
            <w:tcBorders>
              <w:top w:val="single" w:sz="4" w:space="0" w:color="auto"/>
              <w:bottom w:val="single" w:sz="8" w:space="0" w:color="000000"/>
            </w:tcBorders>
          </w:tcPr>
          <w:p w14:paraId="57A4C6C3" w14:textId="77777777" w:rsidR="00161222" w:rsidRPr="000F45E2" w:rsidRDefault="00161222" w:rsidP="000F45E2">
            <w:pPr>
              <w:pStyle w:val="MWTableText2"/>
              <w:jc w:val="center"/>
              <w:rPr>
                <w:b/>
                <w:bCs/>
              </w:rPr>
            </w:pPr>
            <w:r w:rsidRPr="000F45E2">
              <w:rPr>
                <w:b/>
                <w:bCs/>
              </w:rPr>
              <w:t>Cu Eco-SGV</w:t>
            </w:r>
            <w:r w:rsidRPr="000F45E2">
              <w:rPr>
                <w:b/>
                <w:bCs/>
                <w:vertAlign w:val="subscript"/>
              </w:rPr>
              <w:t>(EC30)</w:t>
            </w:r>
            <w:r w:rsidRPr="000F45E2">
              <w:rPr>
                <w:b/>
                <w:bCs/>
              </w:rPr>
              <w:t xml:space="preserve"> Sensitive soil</w:t>
            </w:r>
          </w:p>
        </w:tc>
        <w:tc>
          <w:tcPr>
            <w:tcW w:w="1523" w:type="dxa"/>
            <w:tcBorders>
              <w:top w:val="single" w:sz="4" w:space="0" w:color="auto"/>
              <w:bottom w:val="single" w:sz="8" w:space="0" w:color="000000"/>
            </w:tcBorders>
            <w:shd w:val="clear" w:color="auto" w:fill="D9D9D9" w:themeFill="background1" w:themeFillShade="D9"/>
            <w:hideMark/>
          </w:tcPr>
          <w:p w14:paraId="676A1428" w14:textId="77777777" w:rsidR="00161222" w:rsidRPr="000F45E2" w:rsidRDefault="00161222" w:rsidP="000F45E2">
            <w:pPr>
              <w:pStyle w:val="MWTableText2"/>
              <w:jc w:val="center"/>
              <w:rPr>
                <w:b/>
                <w:bCs/>
              </w:rPr>
            </w:pPr>
            <w:r w:rsidRPr="000F45E2">
              <w:rPr>
                <w:b/>
                <w:bCs/>
              </w:rPr>
              <w:t>Cu Eco-SGV</w:t>
            </w:r>
            <w:r w:rsidRPr="000F45E2">
              <w:rPr>
                <w:b/>
                <w:bCs/>
                <w:vertAlign w:val="subscript"/>
              </w:rPr>
              <w:t>(EC30)</w:t>
            </w:r>
            <w:r w:rsidRPr="000F45E2">
              <w:rPr>
                <w:b/>
                <w:bCs/>
              </w:rPr>
              <w:t xml:space="preserve"> Tolerant soil</w:t>
            </w:r>
          </w:p>
        </w:tc>
        <w:tc>
          <w:tcPr>
            <w:tcW w:w="1523" w:type="dxa"/>
            <w:tcBorders>
              <w:top w:val="single" w:sz="4" w:space="0" w:color="auto"/>
              <w:bottom w:val="single" w:sz="8" w:space="0" w:color="000000"/>
            </w:tcBorders>
          </w:tcPr>
          <w:p w14:paraId="6B944341" w14:textId="77777777" w:rsidR="00161222" w:rsidRPr="000F45E2" w:rsidRDefault="00161222" w:rsidP="000F45E2">
            <w:pPr>
              <w:pStyle w:val="MWTableText2"/>
              <w:jc w:val="center"/>
              <w:rPr>
                <w:b/>
                <w:bCs/>
                <w:lang w:val="en-GB"/>
              </w:rPr>
            </w:pPr>
            <w:r w:rsidRPr="000F45E2">
              <w:rPr>
                <w:b/>
                <w:bCs/>
              </w:rPr>
              <w:t>Zn Eco-SGV</w:t>
            </w:r>
            <w:r w:rsidRPr="000F45E2">
              <w:rPr>
                <w:b/>
                <w:bCs/>
                <w:vertAlign w:val="subscript"/>
              </w:rPr>
              <w:t>(EC30)</w:t>
            </w:r>
            <w:r w:rsidRPr="000F45E2">
              <w:rPr>
                <w:b/>
                <w:bCs/>
              </w:rPr>
              <w:t xml:space="preserve"> Typical soil</w:t>
            </w:r>
          </w:p>
        </w:tc>
        <w:tc>
          <w:tcPr>
            <w:tcW w:w="1523" w:type="dxa"/>
            <w:tcBorders>
              <w:top w:val="single" w:sz="4" w:space="0" w:color="auto"/>
              <w:bottom w:val="single" w:sz="8" w:space="0" w:color="000000"/>
            </w:tcBorders>
            <w:shd w:val="clear" w:color="auto" w:fill="D9D9D9" w:themeFill="background1" w:themeFillShade="D9"/>
          </w:tcPr>
          <w:p w14:paraId="31E51711" w14:textId="77777777" w:rsidR="00161222" w:rsidRPr="000F45E2" w:rsidRDefault="00161222" w:rsidP="000F45E2">
            <w:pPr>
              <w:pStyle w:val="MWTableText2"/>
              <w:jc w:val="center"/>
              <w:rPr>
                <w:b/>
                <w:bCs/>
              </w:rPr>
            </w:pPr>
            <w:r w:rsidRPr="000F45E2">
              <w:rPr>
                <w:b/>
                <w:bCs/>
              </w:rPr>
              <w:t>Zn Eco-SGV</w:t>
            </w:r>
            <w:r w:rsidRPr="000F45E2">
              <w:rPr>
                <w:b/>
                <w:bCs/>
                <w:vertAlign w:val="subscript"/>
              </w:rPr>
              <w:t>(EC30)</w:t>
            </w:r>
            <w:r w:rsidRPr="000F45E2">
              <w:rPr>
                <w:b/>
                <w:bCs/>
              </w:rPr>
              <w:t xml:space="preserve"> Sensitive soil</w:t>
            </w:r>
          </w:p>
        </w:tc>
        <w:tc>
          <w:tcPr>
            <w:tcW w:w="1523" w:type="dxa"/>
            <w:tcBorders>
              <w:top w:val="single" w:sz="4" w:space="0" w:color="auto"/>
              <w:bottom w:val="single" w:sz="8" w:space="0" w:color="000000"/>
            </w:tcBorders>
          </w:tcPr>
          <w:p w14:paraId="3CB2A3CB" w14:textId="77777777" w:rsidR="00161222" w:rsidRPr="000F45E2" w:rsidRDefault="00161222" w:rsidP="000F45E2">
            <w:pPr>
              <w:pStyle w:val="MWTableText2"/>
              <w:jc w:val="center"/>
              <w:rPr>
                <w:b/>
                <w:bCs/>
              </w:rPr>
            </w:pPr>
            <w:r w:rsidRPr="000F45E2">
              <w:rPr>
                <w:b/>
                <w:bCs/>
              </w:rPr>
              <w:t>Zn Eco-SGV</w:t>
            </w:r>
            <w:r w:rsidRPr="000F45E2">
              <w:rPr>
                <w:b/>
                <w:bCs/>
                <w:vertAlign w:val="subscript"/>
              </w:rPr>
              <w:t>(EC30)</w:t>
            </w:r>
            <w:r w:rsidRPr="000F45E2">
              <w:rPr>
                <w:b/>
                <w:bCs/>
              </w:rPr>
              <w:t xml:space="preserve"> Tolerant soil</w:t>
            </w:r>
          </w:p>
        </w:tc>
      </w:tr>
      <w:tr w:rsidR="00161222" w:rsidRPr="000E7E15" w14:paraId="4BF44996" w14:textId="77777777" w:rsidTr="00B057A0">
        <w:trPr>
          <w:jc w:val="center"/>
        </w:trPr>
        <w:tc>
          <w:tcPr>
            <w:tcW w:w="4820" w:type="dxa"/>
            <w:tcBorders>
              <w:top w:val="single" w:sz="8" w:space="0" w:color="000000"/>
            </w:tcBorders>
          </w:tcPr>
          <w:p w14:paraId="0D64BBA9" w14:textId="77777777" w:rsidR="00161222" w:rsidRPr="00B9015D" w:rsidRDefault="00161222" w:rsidP="000F45E2">
            <w:pPr>
              <w:pStyle w:val="MWTableText2"/>
              <w:rPr>
                <w:lang w:val="en-GB"/>
              </w:rPr>
            </w:pPr>
            <w:r w:rsidRPr="00B9015D">
              <w:rPr>
                <w:lang w:val="en-GB"/>
              </w:rPr>
              <w:t>Areas of ecological significance (99%)</w:t>
            </w:r>
          </w:p>
        </w:tc>
        <w:tc>
          <w:tcPr>
            <w:tcW w:w="1523" w:type="dxa"/>
            <w:tcBorders>
              <w:top w:val="single" w:sz="8" w:space="0" w:color="000000"/>
            </w:tcBorders>
            <w:shd w:val="clear" w:color="auto" w:fill="D9D9D9" w:themeFill="background1" w:themeFillShade="D9"/>
          </w:tcPr>
          <w:p w14:paraId="6C7FF199" w14:textId="77777777" w:rsidR="00161222" w:rsidRPr="00B9015D" w:rsidRDefault="00161222" w:rsidP="000F45E2">
            <w:pPr>
              <w:pStyle w:val="MWTableText2"/>
              <w:jc w:val="center"/>
              <w:rPr>
                <w:lang w:val="en-GB"/>
              </w:rPr>
            </w:pPr>
            <w:r w:rsidRPr="00B9015D">
              <w:rPr>
                <w:lang w:val="en-GB"/>
              </w:rPr>
              <w:t>45</w:t>
            </w:r>
          </w:p>
        </w:tc>
        <w:tc>
          <w:tcPr>
            <w:tcW w:w="1523" w:type="dxa"/>
            <w:tcBorders>
              <w:top w:val="single" w:sz="8" w:space="0" w:color="000000"/>
            </w:tcBorders>
          </w:tcPr>
          <w:p w14:paraId="0364650F" w14:textId="77777777" w:rsidR="00161222" w:rsidRPr="00B9015D" w:rsidRDefault="00161222" w:rsidP="000F45E2">
            <w:pPr>
              <w:pStyle w:val="MWTableText2"/>
              <w:jc w:val="center"/>
            </w:pPr>
            <w:r w:rsidRPr="00B9015D">
              <w:rPr>
                <w:lang w:val="en-GB"/>
              </w:rPr>
              <w:t>45</w:t>
            </w:r>
          </w:p>
        </w:tc>
        <w:tc>
          <w:tcPr>
            <w:tcW w:w="1523" w:type="dxa"/>
            <w:tcBorders>
              <w:top w:val="single" w:sz="8" w:space="0" w:color="000000"/>
            </w:tcBorders>
            <w:shd w:val="clear" w:color="auto" w:fill="D9D9D9" w:themeFill="background1" w:themeFillShade="D9"/>
            <w:noWrap/>
          </w:tcPr>
          <w:p w14:paraId="3D85A845" w14:textId="77777777" w:rsidR="00161222" w:rsidRPr="00B9015D" w:rsidRDefault="00161222" w:rsidP="000F45E2">
            <w:pPr>
              <w:pStyle w:val="MWTableText2"/>
              <w:jc w:val="center"/>
              <w:rPr>
                <w:lang w:val="en-GB"/>
              </w:rPr>
            </w:pPr>
            <w:r w:rsidRPr="00B9015D">
              <w:rPr>
                <w:lang w:val="en-GB"/>
              </w:rPr>
              <w:t>45</w:t>
            </w:r>
          </w:p>
        </w:tc>
        <w:tc>
          <w:tcPr>
            <w:tcW w:w="1523" w:type="dxa"/>
            <w:tcBorders>
              <w:top w:val="single" w:sz="8" w:space="0" w:color="000000"/>
            </w:tcBorders>
          </w:tcPr>
          <w:p w14:paraId="4B954545" w14:textId="77777777" w:rsidR="00161222" w:rsidRPr="00B9015D" w:rsidRDefault="00161222" w:rsidP="000F45E2">
            <w:pPr>
              <w:pStyle w:val="MWTableText2"/>
              <w:jc w:val="center"/>
              <w:rPr>
                <w:lang w:val="en-GB"/>
              </w:rPr>
            </w:pPr>
            <w:r w:rsidRPr="00B9015D">
              <w:rPr>
                <w:lang w:val="en-GB"/>
              </w:rPr>
              <w:t>120</w:t>
            </w:r>
          </w:p>
        </w:tc>
        <w:tc>
          <w:tcPr>
            <w:tcW w:w="1523" w:type="dxa"/>
            <w:tcBorders>
              <w:top w:val="single" w:sz="8" w:space="0" w:color="000000"/>
            </w:tcBorders>
            <w:shd w:val="clear" w:color="auto" w:fill="D9D9D9" w:themeFill="background1" w:themeFillShade="D9"/>
          </w:tcPr>
          <w:p w14:paraId="388F389D" w14:textId="77777777" w:rsidR="00161222" w:rsidRPr="00B9015D" w:rsidRDefault="00161222" w:rsidP="000F45E2">
            <w:pPr>
              <w:pStyle w:val="MWTableText2"/>
              <w:jc w:val="center"/>
            </w:pPr>
            <w:r w:rsidRPr="00B9015D">
              <w:rPr>
                <w:lang w:val="en-GB"/>
              </w:rPr>
              <w:t>110</w:t>
            </w:r>
          </w:p>
        </w:tc>
        <w:tc>
          <w:tcPr>
            <w:tcW w:w="1523" w:type="dxa"/>
            <w:tcBorders>
              <w:top w:val="single" w:sz="8" w:space="0" w:color="000000"/>
            </w:tcBorders>
          </w:tcPr>
          <w:p w14:paraId="697BC2FD" w14:textId="77777777" w:rsidR="00161222" w:rsidRPr="00B9015D" w:rsidRDefault="00161222" w:rsidP="000F45E2">
            <w:pPr>
              <w:pStyle w:val="MWTableText2"/>
              <w:jc w:val="center"/>
            </w:pPr>
            <w:r w:rsidRPr="00B9015D">
              <w:rPr>
                <w:lang w:val="en-GB"/>
              </w:rPr>
              <w:t>160</w:t>
            </w:r>
          </w:p>
        </w:tc>
      </w:tr>
      <w:tr w:rsidR="00161222" w:rsidRPr="000E7E15" w14:paraId="503BB123" w14:textId="77777777" w:rsidTr="00B057A0">
        <w:trPr>
          <w:jc w:val="center"/>
        </w:trPr>
        <w:tc>
          <w:tcPr>
            <w:tcW w:w="4820" w:type="dxa"/>
          </w:tcPr>
          <w:p w14:paraId="75B7EBFC" w14:textId="77777777" w:rsidR="00161222" w:rsidRPr="00B9015D" w:rsidRDefault="00161222" w:rsidP="000F45E2">
            <w:pPr>
              <w:pStyle w:val="MWTableText2"/>
              <w:rPr>
                <w:lang w:val="en-GB"/>
              </w:rPr>
            </w:pPr>
            <w:r w:rsidRPr="00B9015D">
              <w:rPr>
                <w:lang w:val="en-GB"/>
              </w:rPr>
              <w:t>Non-food production land (95%)</w:t>
            </w:r>
          </w:p>
        </w:tc>
        <w:tc>
          <w:tcPr>
            <w:tcW w:w="1523" w:type="dxa"/>
            <w:shd w:val="clear" w:color="auto" w:fill="D9D9D9" w:themeFill="background1" w:themeFillShade="D9"/>
          </w:tcPr>
          <w:p w14:paraId="2BE5235A" w14:textId="77777777" w:rsidR="00161222" w:rsidRPr="00B9015D" w:rsidRDefault="00161222" w:rsidP="000F45E2">
            <w:pPr>
              <w:pStyle w:val="MWTableText2"/>
              <w:jc w:val="center"/>
              <w:rPr>
                <w:lang w:val="en-GB"/>
              </w:rPr>
            </w:pPr>
            <w:r w:rsidRPr="00B9015D">
              <w:rPr>
                <w:lang w:val="en-GB"/>
              </w:rPr>
              <w:t>100</w:t>
            </w:r>
          </w:p>
        </w:tc>
        <w:tc>
          <w:tcPr>
            <w:tcW w:w="1523" w:type="dxa"/>
          </w:tcPr>
          <w:p w14:paraId="1089F077" w14:textId="77777777" w:rsidR="00161222" w:rsidRPr="00B9015D" w:rsidRDefault="00161222" w:rsidP="000F45E2">
            <w:pPr>
              <w:pStyle w:val="MWTableText2"/>
              <w:jc w:val="center"/>
            </w:pPr>
            <w:r w:rsidRPr="00B9015D">
              <w:rPr>
                <w:lang w:val="en-GB"/>
              </w:rPr>
              <w:t>85</w:t>
            </w:r>
          </w:p>
        </w:tc>
        <w:tc>
          <w:tcPr>
            <w:tcW w:w="1523" w:type="dxa"/>
            <w:shd w:val="clear" w:color="auto" w:fill="D9D9D9" w:themeFill="background1" w:themeFillShade="D9"/>
            <w:noWrap/>
          </w:tcPr>
          <w:p w14:paraId="16DAC49F" w14:textId="77777777" w:rsidR="00161222" w:rsidRPr="00B9015D" w:rsidRDefault="00161222" w:rsidP="000F45E2">
            <w:pPr>
              <w:pStyle w:val="MWTableText2"/>
              <w:jc w:val="center"/>
              <w:rPr>
                <w:lang w:val="en-GB"/>
              </w:rPr>
            </w:pPr>
            <w:r w:rsidRPr="00B9015D">
              <w:rPr>
                <w:lang w:val="en-GB"/>
              </w:rPr>
              <w:t>120</w:t>
            </w:r>
          </w:p>
        </w:tc>
        <w:tc>
          <w:tcPr>
            <w:tcW w:w="1523" w:type="dxa"/>
          </w:tcPr>
          <w:p w14:paraId="61B5D4DC" w14:textId="77777777" w:rsidR="00161222" w:rsidRPr="00B9015D" w:rsidRDefault="00161222" w:rsidP="000F45E2">
            <w:pPr>
              <w:pStyle w:val="MWTableText2"/>
              <w:jc w:val="center"/>
              <w:rPr>
                <w:lang w:val="en-GB"/>
              </w:rPr>
            </w:pPr>
            <w:r w:rsidRPr="00B9015D">
              <w:rPr>
                <w:lang w:val="en-GB"/>
              </w:rPr>
              <w:t>170</w:t>
            </w:r>
          </w:p>
        </w:tc>
        <w:tc>
          <w:tcPr>
            <w:tcW w:w="1523" w:type="dxa"/>
            <w:shd w:val="clear" w:color="auto" w:fill="D9D9D9" w:themeFill="background1" w:themeFillShade="D9"/>
          </w:tcPr>
          <w:p w14:paraId="17B3F89B" w14:textId="77777777" w:rsidR="00161222" w:rsidRPr="00B9015D" w:rsidRDefault="00161222" w:rsidP="000F45E2">
            <w:pPr>
              <w:pStyle w:val="MWTableText2"/>
              <w:jc w:val="center"/>
              <w:rPr>
                <w:lang w:val="en-GB"/>
              </w:rPr>
            </w:pPr>
            <w:r w:rsidRPr="00B9015D">
              <w:rPr>
                <w:lang w:val="en-GB"/>
              </w:rPr>
              <w:t>150</w:t>
            </w:r>
          </w:p>
        </w:tc>
        <w:tc>
          <w:tcPr>
            <w:tcW w:w="1523" w:type="dxa"/>
          </w:tcPr>
          <w:p w14:paraId="6E550F5F" w14:textId="77777777" w:rsidR="00161222" w:rsidRPr="00B9015D" w:rsidRDefault="00161222" w:rsidP="000F45E2">
            <w:pPr>
              <w:pStyle w:val="MWTableText2"/>
              <w:jc w:val="center"/>
            </w:pPr>
            <w:r w:rsidRPr="00B9015D">
              <w:rPr>
                <w:lang w:val="en-GB"/>
              </w:rPr>
              <w:t>230</w:t>
            </w:r>
          </w:p>
        </w:tc>
      </w:tr>
      <w:tr w:rsidR="00161222" w:rsidRPr="000E7E15" w14:paraId="647A1684" w14:textId="77777777" w:rsidTr="00B057A0">
        <w:trPr>
          <w:jc w:val="center"/>
        </w:trPr>
        <w:tc>
          <w:tcPr>
            <w:tcW w:w="4820" w:type="dxa"/>
          </w:tcPr>
          <w:p w14:paraId="1D076ED9" w14:textId="77777777" w:rsidR="00161222" w:rsidRPr="00B9015D" w:rsidRDefault="00161222" w:rsidP="000F45E2">
            <w:pPr>
              <w:pStyle w:val="MWTableText2"/>
              <w:rPr>
                <w:lang w:val="en-GB"/>
              </w:rPr>
            </w:pPr>
            <w:r w:rsidRPr="00B9015D">
              <w:rPr>
                <w:lang w:val="en-GB"/>
              </w:rPr>
              <w:t>Agricultural land (95% plants, 80% microbes and invertebrates)</w:t>
            </w:r>
          </w:p>
        </w:tc>
        <w:tc>
          <w:tcPr>
            <w:tcW w:w="1523" w:type="dxa"/>
            <w:shd w:val="clear" w:color="auto" w:fill="D9D9D9" w:themeFill="background1" w:themeFillShade="D9"/>
          </w:tcPr>
          <w:p w14:paraId="41343A39" w14:textId="77777777" w:rsidR="00161222" w:rsidRPr="00B9015D" w:rsidRDefault="00161222" w:rsidP="000F45E2">
            <w:pPr>
              <w:pStyle w:val="MWTableText2"/>
              <w:jc w:val="center"/>
              <w:rPr>
                <w:lang w:val="en-GB"/>
              </w:rPr>
            </w:pPr>
            <w:r w:rsidRPr="00B9015D">
              <w:rPr>
                <w:lang w:val="en-GB"/>
              </w:rPr>
              <w:t>220</w:t>
            </w:r>
          </w:p>
        </w:tc>
        <w:tc>
          <w:tcPr>
            <w:tcW w:w="1523" w:type="dxa"/>
          </w:tcPr>
          <w:p w14:paraId="0BAA69D0" w14:textId="77777777" w:rsidR="00161222" w:rsidRPr="00B9015D" w:rsidRDefault="00161222" w:rsidP="000F45E2">
            <w:pPr>
              <w:pStyle w:val="MWTableText2"/>
              <w:jc w:val="center"/>
            </w:pPr>
            <w:r w:rsidRPr="00B9015D">
              <w:rPr>
                <w:lang w:val="en-GB"/>
              </w:rPr>
              <w:t>150</w:t>
            </w:r>
          </w:p>
        </w:tc>
        <w:tc>
          <w:tcPr>
            <w:tcW w:w="1523" w:type="dxa"/>
            <w:shd w:val="clear" w:color="auto" w:fill="D9D9D9" w:themeFill="background1" w:themeFillShade="D9"/>
            <w:noWrap/>
          </w:tcPr>
          <w:p w14:paraId="23AA0085" w14:textId="77777777" w:rsidR="00161222" w:rsidRPr="00B9015D" w:rsidRDefault="00161222" w:rsidP="000F45E2">
            <w:pPr>
              <w:pStyle w:val="MWTableText2"/>
              <w:jc w:val="center"/>
              <w:rPr>
                <w:lang w:val="en-GB"/>
              </w:rPr>
            </w:pPr>
            <w:r w:rsidRPr="00B9015D">
              <w:rPr>
                <w:lang w:val="en-GB"/>
              </w:rPr>
              <w:t>340</w:t>
            </w:r>
          </w:p>
        </w:tc>
        <w:tc>
          <w:tcPr>
            <w:tcW w:w="1523" w:type="dxa"/>
          </w:tcPr>
          <w:p w14:paraId="4BE2AB62" w14:textId="77777777" w:rsidR="00161222" w:rsidRPr="00B9015D" w:rsidRDefault="00161222" w:rsidP="000F45E2">
            <w:pPr>
              <w:pStyle w:val="MWTableText2"/>
              <w:jc w:val="center"/>
              <w:rPr>
                <w:lang w:val="en-GB"/>
              </w:rPr>
            </w:pPr>
            <w:r w:rsidRPr="00B9015D">
              <w:rPr>
                <w:lang w:val="en-GB"/>
              </w:rPr>
              <w:t>190</w:t>
            </w:r>
          </w:p>
        </w:tc>
        <w:tc>
          <w:tcPr>
            <w:tcW w:w="1523" w:type="dxa"/>
            <w:shd w:val="clear" w:color="auto" w:fill="D9D9D9" w:themeFill="background1" w:themeFillShade="D9"/>
          </w:tcPr>
          <w:p w14:paraId="51D5A9DD" w14:textId="77777777" w:rsidR="00161222" w:rsidRPr="00B9015D" w:rsidRDefault="00161222" w:rsidP="000F45E2">
            <w:pPr>
              <w:pStyle w:val="MWTableText2"/>
              <w:jc w:val="center"/>
              <w:rPr>
                <w:lang w:val="en-GB"/>
              </w:rPr>
            </w:pPr>
            <w:r w:rsidRPr="00B9015D">
              <w:rPr>
                <w:lang w:val="en-GB"/>
              </w:rPr>
              <w:t>130</w:t>
            </w:r>
          </w:p>
        </w:tc>
        <w:tc>
          <w:tcPr>
            <w:tcW w:w="1523" w:type="dxa"/>
          </w:tcPr>
          <w:p w14:paraId="0CE26645" w14:textId="77777777" w:rsidR="00161222" w:rsidRPr="00B9015D" w:rsidRDefault="00161222" w:rsidP="000F45E2">
            <w:pPr>
              <w:pStyle w:val="MWTableText2"/>
              <w:jc w:val="center"/>
            </w:pPr>
            <w:r w:rsidRPr="00B9015D">
              <w:rPr>
                <w:lang w:val="en-GB"/>
              </w:rPr>
              <w:t>265</w:t>
            </w:r>
          </w:p>
        </w:tc>
      </w:tr>
      <w:tr w:rsidR="00161222" w:rsidRPr="000E7E15" w14:paraId="5D56A931" w14:textId="77777777" w:rsidTr="00B057A0">
        <w:trPr>
          <w:jc w:val="center"/>
        </w:trPr>
        <w:tc>
          <w:tcPr>
            <w:tcW w:w="4820" w:type="dxa"/>
          </w:tcPr>
          <w:p w14:paraId="3ABEC1A9" w14:textId="77777777" w:rsidR="00161222" w:rsidRPr="00B9015D" w:rsidRDefault="00161222" w:rsidP="000F45E2">
            <w:pPr>
              <w:pStyle w:val="MWTableText2"/>
              <w:rPr>
                <w:lang w:val="en-GB"/>
              </w:rPr>
            </w:pPr>
            <w:r w:rsidRPr="00B9015D">
              <w:rPr>
                <w:lang w:val="en-GB"/>
              </w:rPr>
              <w:t>Residential/recreational area (80%)</w:t>
            </w:r>
          </w:p>
        </w:tc>
        <w:tc>
          <w:tcPr>
            <w:tcW w:w="1523" w:type="dxa"/>
            <w:shd w:val="clear" w:color="auto" w:fill="D9D9D9" w:themeFill="background1" w:themeFillShade="D9"/>
          </w:tcPr>
          <w:p w14:paraId="431845F6" w14:textId="77777777" w:rsidR="00161222" w:rsidRPr="00B9015D" w:rsidRDefault="00161222" w:rsidP="000F45E2">
            <w:pPr>
              <w:pStyle w:val="MWTableText2"/>
              <w:jc w:val="center"/>
              <w:rPr>
                <w:lang w:val="en-GB"/>
              </w:rPr>
            </w:pPr>
            <w:r w:rsidRPr="00B9015D">
              <w:rPr>
                <w:lang w:val="en-GB"/>
              </w:rPr>
              <w:t>240</w:t>
            </w:r>
          </w:p>
        </w:tc>
        <w:tc>
          <w:tcPr>
            <w:tcW w:w="1523" w:type="dxa"/>
          </w:tcPr>
          <w:p w14:paraId="1540D8D8" w14:textId="77777777" w:rsidR="00161222" w:rsidRPr="00B9015D" w:rsidRDefault="00161222" w:rsidP="000F45E2">
            <w:pPr>
              <w:pStyle w:val="MWTableText2"/>
              <w:jc w:val="center"/>
            </w:pPr>
            <w:r w:rsidRPr="00B9015D">
              <w:rPr>
                <w:lang w:val="en-GB"/>
              </w:rPr>
              <w:t>180</w:t>
            </w:r>
          </w:p>
        </w:tc>
        <w:tc>
          <w:tcPr>
            <w:tcW w:w="1523" w:type="dxa"/>
            <w:shd w:val="clear" w:color="auto" w:fill="D9D9D9" w:themeFill="background1" w:themeFillShade="D9"/>
            <w:noWrap/>
          </w:tcPr>
          <w:p w14:paraId="73CB8E36" w14:textId="77777777" w:rsidR="00161222" w:rsidRPr="00B9015D" w:rsidRDefault="00161222" w:rsidP="000F45E2">
            <w:pPr>
              <w:pStyle w:val="MWTableText2"/>
              <w:jc w:val="center"/>
              <w:rPr>
                <w:lang w:val="en-GB"/>
              </w:rPr>
            </w:pPr>
            <w:r w:rsidRPr="00B9015D">
              <w:rPr>
                <w:lang w:val="en-GB"/>
              </w:rPr>
              <w:t>340</w:t>
            </w:r>
          </w:p>
        </w:tc>
        <w:tc>
          <w:tcPr>
            <w:tcW w:w="1523" w:type="dxa"/>
          </w:tcPr>
          <w:p w14:paraId="631BB336" w14:textId="77777777" w:rsidR="00161222" w:rsidRPr="00B9015D" w:rsidRDefault="00161222" w:rsidP="000F45E2">
            <w:pPr>
              <w:pStyle w:val="MWTableText2"/>
              <w:jc w:val="center"/>
              <w:rPr>
                <w:lang w:val="en-GB"/>
              </w:rPr>
            </w:pPr>
            <w:r w:rsidRPr="00B9015D">
              <w:rPr>
                <w:lang w:val="en-GB"/>
              </w:rPr>
              <w:t>300</w:t>
            </w:r>
          </w:p>
        </w:tc>
        <w:tc>
          <w:tcPr>
            <w:tcW w:w="1523" w:type="dxa"/>
            <w:shd w:val="clear" w:color="auto" w:fill="D9D9D9" w:themeFill="background1" w:themeFillShade="D9"/>
          </w:tcPr>
          <w:p w14:paraId="38B719BA" w14:textId="77777777" w:rsidR="00161222" w:rsidRPr="00B9015D" w:rsidRDefault="00161222" w:rsidP="000F45E2">
            <w:pPr>
              <w:pStyle w:val="MWTableText2"/>
              <w:jc w:val="center"/>
              <w:rPr>
                <w:lang w:val="en-GB"/>
              </w:rPr>
            </w:pPr>
            <w:r w:rsidRPr="00B9015D">
              <w:rPr>
                <w:lang w:val="en-GB"/>
              </w:rPr>
              <w:t>260</w:t>
            </w:r>
          </w:p>
        </w:tc>
        <w:tc>
          <w:tcPr>
            <w:tcW w:w="1523" w:type="dxa"/>
          </w:tcPr>
          <w:p w14:paraId="6362B8C1" w14:textId="77777777" w:rsidR="00161222" w:rsidRPr="00B9015D" w:rsidRDefault="00161222" w:rsidP="000F45E2">
            <w:pPr>
              <w:pStyle w:val="MWTableText2"/>
              <w:jc w:val="center"/>
            </w:pPr>
            <w:r w:rsidRPr="00B9015D">
              <w:rPr>
                <w:lang w:val="en-GB"/>
              </w:rPr>
              <w:t>380</w:t>
            </w:r>
          </w:p>
        </w:tc>
      </w:tr>
      <w:tr w:rsidR="00161222" w:rsidRPr="000E7E15" w14:paraId="730CA08D" w14:textId="77777777" w:rsidTr="00B057A0">
        <w:trPr>
          <w:jc w:val="center"/>
        </w:trPr>
        <w:tc>
          <w:tcPr>
            <w:tcW w:w="4820" w:type="dxa"/>
          </w:tcPr>
          <w:p w14:paraId="60A597E9" w14:textId="77777777" w:rsidR="00161222" w:rsidRPr="00B9015D" w:rsidRDefault="00161222" w:rsidP="000F45E2">
            <w:pPr>
              <w:pStyle w:val="MWTableText2"/>
              <w:rPr>
                <w:lang w:val="en-GB"/>
              </w:rPr>
            </w:pPr>
            <w:r w:rsidRPr="00B9015D">
              <w:rPr>
                <w:lang w:val="en-GB"/>
              </w:rPr>
              <w:t>Commercial/industrial (60%)</w:t>
            </w:r>
          </w:p>
        </w:tc>
        <w:tc>
          <w:tcPr>
            <w:tcW w:w="1523" w:type="dxa"/>
            <w:shd w:val="clear" w:color="auto" w:fill="D9D9D9" w:themeFill="background1" w:themeFillShade="D9"/>
          </w:tcPr>
          <w:p w14:paraId="4BC1C10D" w14:textId="77777777" w:rsidR="00161222" w:rsidRPr="00B9015D" w:rsidRDefault="00161222" w:rsidP="000F45E2">
            <w:pPr>
              <w:pStyle w:val="MWTableText2"/>
              <w:jc w:val="center"/>
              <w:rPr>
                <w:lang w:val="en-GB"/>
              </w:rPr>
            </w:pPr>
            <w:r w:rsidRPr="00B9015D">
              <w:rPr>
                <w:lang w:val="en-GB"/>
              </w:rPr>
              <w:t>420</w:t>
            </w:r>
          </w:p>
        </w:tc>
        <w:tc>
          <w:tcPr>
            <w:tcW w:w="1523" w:type="dxa"/>
          </w:tcPr>
          <w:p w14:paraId="6317EFC7" w14:textId="77777777" w:rsidR="00161222" w:rsidRPr="00B9015D" w:rsidRDefault="00161222" w:rsidP="000F45E2">
            <w:pPr>
              <w:pStyle w:val="MWTableText2"/>
              <w:jc w:val="center"/>
            </w:pPr>
            <w:r w:rsidRPr="00B9015D">
              <w:rPr>
                <w:lang w:val="en-GB"/>
              </w:rPr>
              <w:t>320</w:t>
            </w:r>
          </w:p>
        </w:tc>
        <w:tc>
          <w:tcPr>
            <w:tcW w:w="1523" w:type="dxa"/>
            <w:shd w:val="clear" w:color="auto" w:fill="D9D9D9" w:themeFill="background1" w:themeFillShade="D9"/>
            <w:noWrap/>
          </w:tcPr>
          <w:p w14:paraId="2856A041" w14:textId="77777777" w:rsidR="00161222" w:rsidRPr="00B9015D" w:rsidRDefault="00161222" w:rsidP="000F45E2">
            <w:pPr>
              <w:pStyle w:val="MWTableText2"/>
              <w:jc w:val="center"/>
              <w:rPr>
                <w:lang w:val="en-GB"/>
              </w:rPr>
            </w:pPr>
            <w:r w:rsidRPr="00B9015D">
              <w:rPr>
                <w:lang w:val="en-GB"/>
              </w:rPr>
              <w:t>630</w:t>
            </w:r>
          </w:p>
        </w:tc>
        <w:tc>
          <w:tcPr>
            <w:tcW w:w="1523" w:type="dxa"/>
          </w:tcPr>
          <w:p w14:paraId="1E4E93DD" w14:textId="77777777" w:rsidR="00161222" w:rsidRPr="00B9015D" w:rsidRDefault="00161222" w:rsidP="000F45E2">
            <w:pPr>
              <w:pStyle w:val="MWTableText2"/>
              <w:jc w:val="center"/>
              <w:rPr>
                <w:lang w:val="en-GB"/>
              </w:rPr>
            </w:pPr>
            <w:r w:rsidRPr="00B9015D">
              <w:rPr>
                <w:lang w:val="en-GB"/>
              </w:rPr>
              <w:t>480</w:t>
            </w:r>
          </w:p>
        </w:tc>
        <w:tc>
          <w:tcPr>
            <w:tcW w:w="1523" w:type="dxa"/>
            <w:shd w:val="clear" w:color="auto" w:fill="D9D9D9" w:themeFill="background1" w:themeFillShade="D9"/>
          </w:tcPr>
          <w:p w14:paraId="478B4C3E" w14:textId="77777777" w:rsidR="00161222" w:rsidRPr="00B9015D" w:rsidRDefault="00161222" w:rsidP="000F45E2">
            <w:pPr>
              <w:pStyle w:val="MWTableText2"/>
              <w:jc w:val="center"/>
              <w:rPr>
                <w:lang w:val="en-GB"/>
              </w:rPr>
            </w:pPr>
            <w:r w:rsidRPr="00B9015D">
              <w:rPr>
                <w:lang w:val="en-GB"/>
              </w:rPr>
              <w:t>430</w:t>
            </w:r>
          </w:p>
        </w:tc>
        <w:tc>
          <w:tcPr>
            <w:tcW w:w="1523" w:type="dxa"/>
          </w:tcPr>
          <w:p w14:paraId="45F8C0E3" w14:textId="77777777" w:rsidR="00161222" w:rsidRPr="00B9015D" w:rsidRDefault="00161222" w:rsidP="000F45E2">
            <w:pPr>
              <w:pStyle w:val="MWTableText2"/>
              <w:jc w:val="center"/>
            </w:pPr>
            <w:r w:rsidRPr="00B9015D">
              <w:rPr>
                <w:lang w:val="en-GB"/>
              </w:rPr>
              <w:t>620</w:t>
            </w:r>
          </w:p>
        </w:tc>
      </w:tr>
    </w:tbl>
    <w:p w14:paraId="46782421" w14:textId="77777777" w:rsidR="00161222" w:rsidRPr="00810565" w:rsidRDefault="00161222" w:rsidP="000F45E2">
      <w:pPr>
        <w:pStyle w:val="MWTableNote"/>
      </w:pPr>
      <w:r w:rsidRPr="00225BFD">
        <w:rPr>
          <w:vertAlign w:val="superscript"/>
        </w:rPr>
        <w:t>1</w:t>
      </w:r>
      <w:r>
        <w:t>Eco-SGVs were developed for fresh contamination such as stormwater discharge, and aged contamination, which is more applicable for most other situations; the Eco-SGVs for aged contamination are shown here.</w:t>
      </w:r>
    </w:p>
    <w:p w14:paraId="0A0ED6D7" w14:textId="77777777" w:rsidR="00161222" w:rsidRDefault="00161222" w:rsidP="000F45E2">
      <w:pPr>
        <w:pStyle w:val="MWTableNote"/>
      </w:pPr>
      <w:r>
        <w:rPr>
          <w:vertAlign w:val="superscript"/>
        </w:rPr>
        <w:t>2</w:t>
      </w:r>
      <w:r>
        <w:t>Median ba</w:t>
      </w:r>
      <w:r w:rsidRPr="003503BC">
        <w:t>ckground concentration range</w:t>
      </w:r>
      <w:r>
        <w:t xml:space="preserve"> for Cu</w:t>
      </w:r>
      <w:r w:rsidRPr="003503BC">
        <w:t xml:space="preserve">: </w:t>
      </w:r>
      <w:r>
        <w:t xml:space="preserve">7–25 </w:t>
      </w:r>
      <w:r w:rsidRPr="003503BC">
        <w:t>mg/kg;</w:t>
      </w:r>
      <w:r>
        <w:t xml:space="preserve"> </w:t>
      </w:r>
      <w:r w:rsidRPr="00225BFD">
        <w:rPr>
          <w:vertAlign w:val="superscript"/>
        </w:rPr>
        <w:t>1</w:t>
      </w:r>
      <w:r>
        <w:t>Median ba</w:t>
      </w:r>
      <w:r w:rsidRPr="003503BC">
        <w:t>ckground concentration range</w:t>
      </w:r>
      <w:r>
        <w:t xml:space="preserve"> for Zn</w:t>
      </w:r>
      <w:r w:rsidRPr="003503BC">
        <w:t xml:space="preserve">: </w:t>
      </w:r>
      <w:r>
        <w:t xml:space="preserve">24–44 </w:t>
      </w:r>
      <w:r w:rsidRPr="003503BC">
        <w:t>mg/kg</w:t>
      </w:r>
      <w:r>
        <w:t xml:space="preserve">. </w:t>
      </w:r>
    </w:p>
    <w:p w14:paraId="7654A934" w14:textId="77777777" w:rsidR="00161222" w:rsidRDefault="00161222" w:rsidP="000F45E2">
      <w:pPr>
        <w:pStyle w:val="MWTableNote"/>
        <w:rPr>
          <w:rStyle w:val="Hyperlink"/>
        </w:rPr>
      </w:pPr>
      <w:r>
        <w:rPr>
          <w:vertAlign w:val="superscript"/>
        </w:rPr>
        <w:t xml:space="preserve">3 </w:t>
      </w:r>
      <w:r>
        <w:t xml:space="preserve">This may be the median background concentration for the relevant geological grouping obtained from </w:t>
      </w:r>
      <w:hyperlink r:id="rId25" w:history="1">
        <w:r w:rsidRPr="00DA7A15">
          <w:rPr>
            <w:rStyle w:val="Hyperlink"/>
          </w:rPr>
          <w:t>https://lris.scinfo.org.nz/</w:t>
        </w:r>
      </w:hyperlink>
      <w:r>
        <w:t>, o</w:t>
      </w:r>
      <w:r w:rsidRPr="00411ED7">
        <w:t>r other site-specific information, if available</w:t>
      </w:r>
    </w:p>
    <w:p w14:paraId="089DB3D7" w14:textId="2508E625" w:rsidR="004F7FD4" w:rsidRDefault="004F7FD4" w:rsidP="000F45E2">
      <w:pPr>
        <w:pStyle w:val="MWBody1"/>
      </w:pPr>
    </w:p>
    <w:p w14:paraId="1555209B" w14:textId="77777777" w:rsidR="004F7FD4" w:rsidRDefault="004F7FD4" w:rsidP="00CF6E9B">
      <w:pPr>
        <w:pStyle w:val="MWTableNote"/>
        <w:rPr>
          <w:szCs w:val="18"/>
        </w:rPr>
        <w:sectPr w:rsidR="004F7FD4" w:rsidSect="000F45E2">
          <w:pgSz w:w="16840" w:h="11907" w:orient="landscape" w:code="9"/>
          <w:pgMar w:top="1418" w:right="1134" w:bottom="1418" w:left="1134" w:header="510" w:footer="510" w:gutter="284"/>
          <w:cols w:space="720"/>
          <w:docGrid w:linePitch="360"/>
        </w:sectPr>
      </w:pPr>
    </w:p>
    <w:p w14:paraId="5DC0211D" w14:textId="77777777" w:rsidR="00B9015D" w:rsidRDefault="00B9015D" w:rsidP="00FA55B7">
      <w:pPr>
        <w:pStyle w:val="MWHeading4"/>
      </w:pPr>
      <w:r w:rsidRPr="00B9015D">
        <w:lastRenderedPageBreak/>
        <w:t>Tiered Fertiliser Management System</w:t>
      </w:r>
    </w:p>
    <w:p w14:paraId="2EC34315" w14:textId="77777777" w:rsidR="00B9015D" w:rsidRPr="00352D22" w:rsidRDefault="00B9015D" w:rsidP="000F45E2">
      <w:pPr>
        <w:pStyle w:val="MWBody1"/>
      </w:pPr>
      <w:r w:rsidRPr="00352D22">
        <w:t xml:space="preserve">For cadmium, which is a contaminant present in phosphate fertilisers, it is also useful to compare concentrations with those specified in the Tiered Fertiliser Management System (TFMS). The TFMS has been developed as part of the National Cadmium Management Strategy (Cadmium Management Group, 2019) to help minimise accumulation of cadmium in soil arising from fertiliser use. The TFMS identified sets out increasingly stringent restrictions on the choice and rate of phosphate fertiliser as soil cadmium increases. The trigger values identifying the change to different management tiers, and the management actions required are shown in Table 4. </w:t>
      </w:r>
    </w:p>
    <w:p w14:paraId="13F1458A" w14:textId="747F5BDE" w:rsidR="00B9015D" w:rsidRDefault="00B9015D" w:rsidP="00B9015D">
      <w:pPr>
        <w:pStyle w:val="Caption"/>
      </w:pPr>
      <w:r>
        <w:t xml:space="preserve">Table </w:t>
      </w:r>
      <w:r>
        <w:fldChar w:fldCharType="begin"/>
      </w:r>
      <w:r>
        <w:instrText xml:space="preserve"> SEQ Table \* ARABIC </w:instrText>
      </w:r>
      <w:r>
        <w:fldChar w:fldCharType="separate"/>
      </w:r>
      <w:r>
        <w:rPr>
          <w:noProof/>
        </w:rPr>
        <w:t>4</w:t>
      </w:r>
      <w:r>
        <w:rPr>
          <w:noProof/>
        </w:rPr>
        <w:fldChar w:fldCharType="end"/>
      </w:r>
      <w:r w:rsidRPr="002F3257">
        <w:t>.</w:t>
      </w:r>
      <w:r w:rsidR="000F45E2">
        <w:t xml:space="preserve"> </w:t>
      </w:r>
      <w:r>
        <w:t>Summary of Tiered Fertiliser Management System Tiers, trigger values and management action required at different cadmium concentrations</w:t>
      </w:r>
    </w:p>
    <w:tbl>
      <w:tblPr>
        <w:tblW w:w="5000" w:type="pct"/>
        <w:jc w:val="center"/>
        <w:tblBorders>
          <w:top w:val="single" w:sz="8" w:space="0" w:color="000000"/>
          <w:bottom w:val="single" w:sz="8" w:space="0" w:color="000000"/>
        </w:tblBorders>
        <w:tblLayout w:type="fixed"/>
        <w:tblCellMar>
          <w:left w:w="85" w:type="dxa"/>
          <w:right w:w="85" w:type="dxa"/>
        </w:tblCellMar>
        <w:tblLook w:val="04A0" w:firstRow="1" w:lastRow="0" w:firstColumn="1" w:lastColumn="0" w:noHBand="0" w:noVBand="1"/>
      </w:tblPr>
      <w:tblGrid>
        <w:gridCol w:w="1210"/>
        <w:gridCol w:w="1664"/>
        <w:gridCol w:w="6197"/>
      </w:tblGrid>
      <w:tr w:rsidR="005018A7" w:rsidRPr="000E7E15" w14:paraId="056E8710" w14:textId="77777777" w:rsidTr="005018A7">
        <w:trPr>
          <w:jc w:val="center"/>
        </w:trPr>
        <w:tc>
          <w:tcPr>
            <w:tcW w:w="1210" w:type="dxa"/>
            <w:tcBorders>
              <w:top w:val="single" w:sz="8" w:space="0" w:color="000000"/>
              <w:bottom w:val="single" w:sz="8" w:space="0" w:color="000000"/>
            </w:tcBorders>
            <w:shd w:val="clear" w:color="000000" w:fill="FFFFFF"/>
            <w:hideMark/>
          </w:tcPr>
          <w:p w14:paraId="2BA3ACFC" w14:textId="77777777" w:rsidR="005018A7" w:rsidRPr="000F45E2" w:rsidRDefault="005018A7" w:rsidP="00B20FE0">
            <w:pPr>
              <w:pStyle w:val="MWTableText2"/>
              <w:rPr>
                <w:b/>
                <w:bCs/>
              </w:rPr>
            </w:pPr>
            <w:r w:rsidRPr="000F45E2">
              <w:rPr>
                <w:b/>
                <w:bCs/>
                <w:lang w:val="en-GB"/>
              </w:rPr>
              <w:t>Tier number</w:t>
            </w:r>
          </w:p>
        </w:tc>
        <w:tc>
          <w:tcPr>
            <w:tcW w:w="1664" w:type="dxa"/>
            <w:tcBorders>
              <w:top w:val="single" w:sz="8" w:space="0" w:color="000000"/>
              <w:bottom w:val="single" w:sz="8" w:space="0" w:color="000000"/>
            </w:tcBorders>
            <w:shd w:val="clear" w:color="000000" w:fill="FFFFFF"/>
          </w:tcPr>
          <w:p w14:paraId="412FFDAA" w14:textId="77777777" w:rsidR="005018A7" w:rsidRPr="000F45E2" w:rsidRDefault="005018A7" w:rsidP="00B20FE0">
            <w:pPr>
              <w:pStyle w:val="MWTableText2"/>
              <w:jc w:val="center"/>
              <w:rPr>
                <w:b/>
                <w:bCs/>
                <w:lang w:val="en-GB"/>
              </w:rPr>
            </w:pPr>
            <w:r w:rsidRPr="000F45E2">
              <w:rPr>
                <w:b/>
                <w:bCs/>
                <w:lang w:val="en-GB"/>
              </w:rPr>
              <w:t>Cd concentration</w:t>
            </w:r>
            <w:r w:rsidRPr="000F45E2">
              <w:rPr>
                <w:b/>
                <w:bCs/>
                <w:vertAlign w:val="superscript"/>
                <w:lang w:val="en-GB"/>
              </w:rPr>
              <w:br/>
            </w:r>
            <w:r w:rsidRPr="000F45E2">
              <w:rPr>
                <w:b/>
                <w:bCs/>
                <w:lang w:val="en-GB"/>
              </w:rPr>
              <w:t>(mg/kg)</w:t>
            </w:r>
          </w:p>
        </w:tc>
        <w:tc>
          <w:tcPr>
            <w:tcW w:w="6197" w:type="dxa"/>
            <w:tcBorders>
              <w:top w:val="single" w:sz="8" w:space="0" w:color="000000"/>
              <w:bottom w:val="single" w:sz="8" w:space="0" w:color="000000"/>
            </w:tcBorders>
            <w:shd w:val="clear" w:color="000000" w:fill="FFFFFF"/>
          </w:tcPr>
          <w:p w14:paraId="69232C7C" w14:textId="77777777" w:rsidR="005018A7" w:rsidRPr="000F45E2" w:rsidRDefault="005018A7" w:rsidP="00B20FE0">
            <w:pPr>
              <w:pStyle w:val="MWTableText2"/>
              <w:rPr>
                <w:b/>
                <w:bCs/>
              </w:rPr>
            </w:pPr>
            <w:r w:rsidRPr="000F45E2">
              <w:rPr>
                <w:b/>
                <w:bCs/>
              </w:rPr>
              <w:t>Description</w:t>
            </w:r>
          </w:p>
        </w:tc>
      </w:tr>
      <w:tr w:rsidR="005018A7" w:rsidRPr="000E7E15" w14:paraId="4E9A19A2" w14:textId="77777777" w:rsidTr="005018A7">
        <w:trPr>
          <w:jc w:val="center"/>
        </w:trPr>
        <w:tc>
          <w:tcPr>
            <w:tcW w:w="1210" w:type="dxa"/>
            <w:tcBorders>
              <w:top w:val="single" w:sz="8" w:space="0" w:color="000000"/>
            </w:tcBorders>
            <w:shd w:val="clear" w:color="auto" w:fill="D9D9D9" w:themeFill="background1" w:themeFillShade="D9"/>
            <w:hideMark/>
          </w:tcPr>
          <w:p w14:paraId="7C402782" w14:textId="77777777" w:rsidR="005018A7" w:rsidRPr="00352D22" w:rsidRDefault="005018A7" w:rsidP="00B20FE0">
            <w:pPr>
              <w:pStyle w:val="MWTableText2"/>
            </w:pPr>
            <w:r w:rsidRPr="00352D22">
              <w:rPr>
                <w:lang w:val="en-GB"/>
              </w:rPr>
              <w:t>Tier 0</w:t>
            </w:r>
          </w:p>
        </w:tc>
        <w:tc>
          <w:tcPr>
            <w:tcW w:w="1664" w:type="dxa"/>
            <w:tcBorders>
              <w:top w:val="single" w:sz="8" w:space="0" w:color="000000"/>
            </w:tcBorders>
            <w:shd w:val="clear" w:color="auto" w:fill="D9D9D9" w:themeFill="background1" w:themeFillShade="D9"/>
          </w:tcPr>
          <w:p w14:paraId="443896FE" w14:textId="77777777" w:rsidR="005018A7" w:rsidRPr="00352D22" w:rsidRDefault="005018A7" w:rsidP="00B20FE0">
            <w:pPr>
              <w:pStyle w:val="MWTableText2"/>
              <w:jc w:val="center"/>
            </w:pPr>
            <w:r w:rsidRPr="00352D22">
              <w:t>&lt;0.6</w:t>
            </w:r>
          </w:p>
        </w:tc>
        <w:tc>
          <w:tcPr>
            <w:tcW w:w="6197" w:type="dxa"/>
            <w:tcBorders>
              <w:top w:val="single" w:sz="8" w:space="0" w:color="000000"/>
            </w:tcBorders>
            <w:shd w:val="clear" w:color="auto" w:fill="D9D9D9" w:themeFill="background1" w:themeFillShade="D9"/>
          </w:tcPr>
          <w:p w14:paraId="4A057659" w14:textId="77777777" w:rsidR="005018A7" w:rsidRPr="00352D22" w:rsidRDefault="005018A7" w:rsidP="00B20FE0">
            <w:pPr>
              <w:pStyle w:val="MWTableText2"/>
            </w:pPr>
            <w:r w:rsidRPr="00352D22">
              <w:t>Considered to be within naturally occurring background concentrations. A repeat soil cadmium sampling in 5 years is recommended.</w:t>
            </w:r>
          </w:p>
        </w:tc>
      </w:tr>
      <w:tr w:rsidR="005018A7" w:rsidRPr="000E7E15" w14:paraId="396E4C14" w14:textId="77777777" w:rsidTr="005018A7">
        <w:trPr>
          <w:jc w:val="center"/>
        </w:trPr>
        <w:tc>
          <w:tcPr>
            <w:tcW w:w="1210" w:type="dxa"/>
            <w:shd w:val="clear" w:color="auto" w:fill="auto"/>
            <w:hideMark/>
          </w:tcPr>
          <w:p w14:paraId="08D64BE0" w14:textId="77777777" w:rsidR="005018A7" w:rsidRPr="00352D22" w:rsidRDefault="005018A7" w:rsidP="00B20FE0">
            <w:pPr>
              <w:pStyle w:val="MWTableText2"/>
            </w:pPr>
            <w:r w:rsidRPr="00352D22">
              <w:rPr>
                <w:lang w:val="en-GB"/>
              </w:rPr>
              <w:t>Tier 1</w:t>
            </w:r>
          </w:p>
        </w:tc>
        <w:tc>
          <w:tcPr>
            <w:tcW w:w="1664" w:type="dxa"/>
          </w:tcPr>
          <w:p w14:paraId="202972B2" w14:textId="77777777" w:rsidR="005018A7" w:rsidRPr="00352D22" w:rsidRDefault="005018A7" w:rsidP="00B20FE0">
            <w:pPr>
              <w:pStyle w:val="MWTableText2"/>
              <w:jc w:val="center"/>
            </w:pPr>
            <w:r w:rsidRPr="00352D22">
              <w:t>0.6</w:t>
            </w:r>
          </w:p>
        </w:tc>
        <w:tc>
          <w:tcPr>
            <w:tcW w:w="6197" w:type="dxa"/>
            <w:vMerge w:val="restart"/>
            <w:vAlign w:val="center"/>
          </w:tcPr>
          <w:p w14:paraId="7121D17B" w14:textId="77777777" w:rsidR="005018A7" w:rsidRPr="00352D22" w:rsidRDefault="005018A7" w:rsidP="00B20FE0">
            <w:pPr>
              <w:pStyle w:val="MWTableText2"/>
            </w:pPr>
            <w:r w:rsidRPr="00352D22">
              <w:t>The choice of fertiliser product and rates are restricted to those which follow Tier 1 to Tier 3 recommendations presented in the TFMS document.</w:t>
            </w:r>
          </w:p>
        </w:tc>
      </w:tr>
      <w:tr w:rsidR="005018A7" w:rsidRPr="000E7E15" w14:paraId="29B4252B" w14:textId="77777777" w:rsidTr="005018A7">
        <w:trPr>
          <w:jc w:val="center"/>
        </w:trPr>
        <w:tc>
          <w:tcPr>
            <w:tcW w:w="1210" w:type="dxa"/>
            <w:shd w:val="clear" w:color="auto" w:fill="auto"/>
            <w:hideMark/>
          </w:tcPr>
          <w:p w14:paraId="5769606C" w14:textId="77777777" w:rsidR="005018A7" w:rsidRPr="00352D22" w:rsidRDefault="005018A7" w:rsidP="00B20FE0">
            <w:pPr>
              <w:pStyle w:val="MWTableText2"/>
            </w:pPr>
            <w:r w:rsidRPr="00352D22">
              <w:rPr>
                <w:lang w:val="en-GB"/>
              </w:rPr>
              <w:t>Tier 2</w:t>
            </w:r>
          </w:p>
        </w:tc>
        <w:tc>
          <w:tcPr>
            <w:tcW w:w="1664" w:type="dxa"/>
          </w:tcPr>
          <w:p w14:paraId="00A5022E" w14:textId="77777777" w:rsidR="005018A7" w:rsidRPr="00352D22" w:rsidRDefault="005018A7" w:rsidP="00B20FE0">
            <w:pPr>
              <w:pStyle w:val="MWTableText2"/>
              <w:jc w:val="center"/>
            </w:pPr>
            <w:r w:rsidRPr="00352D22">
              <w:t>1.0</w:t>
            </w:r>
          </w:p>
        </w:tc>
        <w:tc>
          <w:tcPr>
            <w:tcW w:w="6197" w:type="dxa"/>
            <w:vMerge/>
          </w:tcPr>
          <w:p w14:paraId="55514440" w14:textId="77777777" w:rsidR="005018A7" w:rsidRPr="00352D22" w:rsidRDefault="005018A7" w:rsidP="00B20FE0">
            <w:pPr>
              <w:pStyle w:val="MWTableText2"/>
            </w:pPr>
          </w:p>
        </w:tc>
      </w:tr>
      <w:tr w:rsidR="005018A7" w:rsidRPr="000E7E15" w14:paraId="7CF27DBC" w14:textId="77777777" w:rsidTr="005018A7">
        <w:trPr>
          <w:jc w:val="center"/>
        </w:trPr>
        <w:tc>
          <w:tcPr>
            <w:tcW w:w="1210" w:type="dxa"/>
            <w:shd w:val="clear" w:color="auto" w:fill="auto"/>
            <w:hideMark/>
          </w:tcPr>
          <w:p w14:paraId="7F02A05C" w14:textId="77777777" w:rsidR="005018A7" w:rsidRPr="00352D22" w:rsidRDefault="005018A7" w:rsidP="00B20FE0">
            <w:pPr>
              <w:pStyle w:val="MWTableText2"/>
            </w:pPr>
            <w:r w:rsidRPr="00352D22">
              <w:rPr>
                <w:lang w:val="en-GB"/>
              </w:rPr>
              <w:t>Tier 3</w:t>
            </w:r>
          </w:p>
        </w:tc>
        <w:tc>
          <w:tcPr>
            <w:tcW w:w="1664" w:type="dxa"/>
          </w:tcPr>
          <w:p w14:paraId="22CEDD0A" w14:textId="77777777" w:rsidR="005018A7" w:rsidRPr="00352D22" w:rsidRDefault="005018A7" w:rsidP="00B20FE0">
            <w:pPr>
              <w:pStyle w:val="MWTableText2"/>
              <w:jc w:val="center"/>
            </w:pPr>
            <w:r w:rsidRPr="00352D22">
              <w:t>1.4</w:t>
            </w:r>
          </w:p>
        </w:tc>
        <w:tc>
          <w:tcPr>
            <w:tcW w:w="6197" w:type="dxa"/>
            <w:vMerge/>
          </w:tcPr>
          <w:p w14:paraId="75028698" w14:textId="77777777" w:rsidR="005018A7" w:rsidRPr="00352D22" w:rsidRDefault="005018A7" w:rsidP="00B20FE0">
            <w:pPr>
              <w:pStyle w:val="MWTableText2"/>
            </w:pPr>
          </w:p>
        </w:tc>
      </w:tr>
      <w:tr w:rsidR="005018A7" w:rsidRPr="000E7E15" w14:paraId="07A3EC13" w14:textId="77777777" w:rsidTr="005018A7">
        <w:trPr>
          <w:jc w:val="center"/>
        </w:trPr>
        <w:tc>
          <w:tcPr>
            <w:tcW w:w="1210" w:type="dxa"/>
            <w:shd w:val="clear" w:color="auto" w:fill="D9D9D9" w:themeFill="background1" w:themeFillShade="D9"/>
            <w:hideMark/>
          </w:tcPr>
          <w:p w14:paraId="7DCE93B3" w14:textId="77777777" w:rsidR="005018A7" w:rsidRPr="00352D22" w:rsidRDefault="005018A7" w:rsidP="00B20FE0">
            <w:pPr>
              <w:pStyle w:val="MWTableText2"/>
            </w:pPr>
            <w:r w:rsidRPr="00352D22">
              <w:rPr>
                <w:lang w:val="en-GB"/>
              </w:rPr>
              <w:t>Tier 4</w:t>
            </w:r>
          </w:p>
        </w:tc>
        <w:tc>
          <w:tcPr>
            <w:tcW w:w="1664" w:type="dxa"/>
            <w:shd w:val="clear" w:color="auto" w:fill="D9D9D9" w:themeFill="background1" w:themeFillShade="D9"/>
          </w:tcPr>
          <w:p w14:paraId="79052459" w14:textId="77777777" w:rsidR="005018A7" w:rsidRPr="00352D22" w:rsidRDefault="005018A7" w:rsidP="00B20FE0">
            <w:pPr>
              <w:pStyle w:val="MWTableText2"/>
              <w:jc w:val="center"/>
            </w:pPr>
            <w:r w:rsidRPr="00352D22">
              <w:t>1.8</w:t>
            </w:r>
          </w:p>
        </w:tc>
        <w:tc>
          <w:tcPr>
            <w:tcW w:w="6197" w:type="dxa"/>
            <w:shd w:val="clear" w:color="auto" w:fill="D9D9D9" w:themeFill="background1" w:themeFillShade="D9"/>
          </w:tcPr>
          <w:p w14:paraId="555060F1" w14:textId="77777777" w:rsidR="005018A7" w:rsidRPr="00352D22" w:rsidRDefault="005018A7" w:rsidP="00B20FE0">
            <w:pPr>
              <w:pStyle w:val="MWTableText2"/>
            </w:pPr>
            <w:r w:rsidRPr="00352D22">
              <w:t xml:space="preserve">No net accumulation soil cadmium </w:t>
            </w:r>
          </w:p>
        </w:tc>
      </w:tr>
    </w:tbl>
    <w:p w14:paraId="7F2F53A0" w14:textId="4626F648" w:rsidR="005018A7" w:rsidRDefault="005018A7" w:rsidP="00B9015D">
      <w:pPr>
        <w:pStyle w:val="Caption"/>
      </w:pPr>
    </w:p>
    <w:p w14:paraId="5FC2F0E9" w14:textId="77777777" w:rsidR="005018A7" w:rsidRDefault="005018A7">
      <w:pPr>
        <w:spacing w:before="0" w:after="0" w:line="240" w:lineRule="auto"/>
        <w:rPr>
          <w:rFonts w:ascii="Ebrima" w:hAnsi="Ebrima"/>
          <w:b/>
          <w:bCs/>
          <w:sz w:val="20"/>
        </w:rPr>
      </w:pPr>
      <w:r>
        <w:br w:type="page"/>
      </w:r>
    </w:p>
    <w:p w14:paraId="36218787" w14:textId="77777777" w:rsidR="00C106B4" w:rsidRPr="000A130A" w:rsidRDefault="00C106B4" w:rsidP="00D45FAC">
      <w:pPr>
        <w:pStyle w:val="MWHeading1"/>
      </w:pPr>
      <w:bookmarkStart w:id="33" w:name="_Toc138558809"/>
      <w:bookmarkStart w:id="34" w:name="_Toc240623739"/>
      <w:bookmarkStart w:id="35" w:name="_Toc54249005"/>
      <w:bookmarkEnd w:id="31"/>
      <w:r w:rsidRPr="000A130A">
        <w:lastRenderedPageBreak/>
        <w:t>Acknowledgements</w:t>
      </w:r>
      <w:bookmarkEnd w:id="33"/>
      <w:bookmarkEnd w:id="34"/>
      <w:bookmarkEnd w:id="35"/>
    </w:p>
    <w:p w14:paraId="3F592701" w14:textId="09124B78" w:rsidR="00C106B4" w:rsidRPr="000A130A" w:rsidRDefault="00546708" w:rsidP="00905106">
      <w:pPr>
        <w:pStyle w:val="MWBody1"/>
      </w:pPr>
      <w:bookmarkStart w:id="36" w:name="_Toc138558810"/>
      <w:r>
        <w:t xml:space="preserve">We thank the Land Management Forum and </w:t>
      </w:r>
      <w:r w:rsidR="007E61E7">
        <w:t>c</w:t>
      </w:r>
      <w:r w:rsidR="00325950">
        <w:t xml:space="preserve">ouncil </w:t>
      </w:r>
      <w:r w:rsidR="007E61E7">
        <w:t>a</w:t>
      </w:r>
      <w:r w:rsidR="00325950">
        <w:t xml:space="preserve">uthorities for </w:t>
      </w:r>
      <w:r w:rsidR="005E4D66">
        <w:t xml:space="preserve">the initial </w:t>
      </w:r>
      <w:r w:rsidR="00325950">
        <w:t xml:space="preserve">provision of regional </w:t>
      </w:r>
      <w:r w:rsidR="005E4D66">
        <w:t xml:space="preserve">soil quality </w:t>
      </w:r>
      <w:r w:rsidR="00325950">
        <w:t>data.</w:t>
      </w:r>
    </w:p>
    <w:p w14:paraId="5A3A1D7D" w14:textId="77777777" w:rsidR="00C106B4" w:rsidRPr="000A130A" w:rsidRDefault="00C106B4" w:rsidP="00D45FAC">
      <w:pPr>
        <w:pStyle w:val="MWHeading1"/>
      </w:pPr>
      <w:bookmarkStart w:id="37" w:name="_Toc240623740"/>
      <w:bookmarkStart w:id="38" w:name="_Toc54249006"/>
      <w:r w:rsidRPr="000A130A">
        <w:t>References</w:t>
      </w:r>
      <w:bookmarkEnd w:id="36"/>
      <w:bookmarkEnd w:id="37"/>
      <w:bookmarkEnd w:id="38"/>
    </w:p>
    <w:p w14:paraId="4937B6D4" w14:textId="77777777" w:rsidR="0033303D" w:rsidRDefault="0033303D" w:rsidP="0033303D">
      <w:pPr>
        <w:pStyle w:val="MWReference"/>
      </w:pPr>
      <w:bookmarkStart w:id="39" w:name="_Toc138558811"/>
      <w:r>
        <w:t>Cadmium Management Group 2019. Cadmium and New Zealand Agriculture and Horticulture: A Refreshed Strategy for Long-Term Risk Management. Cadmium Management Group.</w:t>
      </w:r>
    </w:p>
    <w:p w14:paraId="796DC22C" w14:textId="77777777" w:rsidR="0033303D" w:rsidRDefault="0033303D" w:rsidP="0033303D">
      <w:pPr>
        <w:pStyle w:val="MWReference"/>
      </w:pPr>
      <w:r>
        <w:t xml:space="preserve">Cavanagh JAE, Whitehead B, Vickers S, Stevenson B. 2020. Collating soil quality and trace element State of Environment monitoring data. </w:t>
      </w:r>
      <w:proofErr w:type="spellStart"/>
      <w:r>
        <w:t>Envirolink</w:t>
      </w:r>
      <w:proofErr w:type="spellEnd"/>
      <w:r>
        <w:t xml:space="preserve"> Grant: 2050-HBRC254</w:t>
      </w:r>
    </w:p>
    <w:p w14:paraId="02BF060D" w14:textId="77777777" w:rsidR="0033303D" w:rsidRDefault="0033303D" w:rsidP="0033303D">
      <w:pPr>
        <w:pStyle w:val="MWReference"/>
      </w:pPr>
      <w:r>
        <w:t xml:space="preserve">Cavanagh JE 2019a. Updated. User guide Background soil concentrations and soil guideline values for the protection of ecological receptors (Eco-SGVs) – consultation draft. Landcare Research Report 2595 for </w:t>
      </w:r>
      <w:proofErr w:type="spellStart"/>
      <w:r>
        <w:t>Envirolink</w:t>
      </w:r>
      <w:proofErr w:type="spellEnd"/>
      <w:r>
        <w:t xml:space="preserve"> Tools Grant C09X1402.</w:t>
      </w:r>
    </w:p>
    <w:p w14:paraId="7557E222" w14:textId="77777777" w:rsidR="0033303D" w:rsidRDefault="0033303D" w:rsidP="0033303D">
      <w:pPr>
        <w:pStyle w:val="MWReference"/>
      </w:pPr>
      <w:r>
        <w:t xml:space="preserve">Cavanagh JE 2019b. Updating the Ecological Soil Guideline Values (Eco-SGVs) </w:t>
      </w:r>
      <w:proofErr w:type="spellStart"/>
      <w:r>
        <w:t>Envirolink</w:t>
      </w:r>
      <w:proofErr w:type="spellEnd"/>
      <w:r>
        <w:t xml:space="preserve"> Grant:1935-GSDC156. </w:t>
      </w:r>
    </w:p>
    <w:p w14:paraId="478B2226" w14:textId="77777777" w:rsidR="0033303D" w:rsidRDefault="0033303D" w:rsidP="0033303D">
      <w:pPr>
        <w:pStyle w:val="MWReference"/>
      </w:pPr>
      <w:r>
        <w:t>Curran-Cournane F 2015. Soil quality state and trends in New Zealand’s largest city after 15 years. International Journal of Environmental, Ecological, Geological and Geophysical Engineering 9: 227–234.</w:t>
      </w:r>
    </w:p>
    <w:p w14:paraId="3FA9D6A9" w14:textId="77777777" w:rsidR="0033303D" w:rsidRDefault="0033303D" w:rsidP="0033303D">
      <w:pPr>
        <w:pStyle w:val="MWReference"/>
      </w:pPr>
      <w:r>
        <w:t>FANZ (Fertiliser Association of New Zealand) 2019. Tiered Fertiliser Management System for Soil Cadmium. For the management of soil cadmium accumulation from phosphate fertiliser applications. Wellington: Fertiliser Association of New Zealand. Available at: (www.fertiliser.org.nz/site/resources/tools).</w:t>
      </w:r>
    </w:p>
    <w:p w14:paraId="719CD67A" w14:textId="77777777" w:rsidR="0033303D" w:rsidRDefault="0033303D" w:rsidP="0033303D">
      <w:pPr>
        <w:pStyle w:val="MWReference"/>
      </w:pPr>
      <w:r>
        <w:t xml:space="preserve">Hermans SM, Buckley HI, Case BS, Curran-Cournane F, Taylor M, Lear G 2020. Using soil bacterial communities to predict </w:t>
      </w:r>
      <w:proofErr w:type="spellStart"/>
      <w:r>
        <w:t>physico</w:t>
      </w:r>
      <w:proofErr w:type="spellEnd"/>
      <w:r>
        <w:t>-chemical variables and soil quality. Microbiome 8: 79, https://doi.org/10.1186/s40168-020-00858-1</w:t>
      </w:r>
    </w:p>
    <w:p w14:paraId="28DCF24B" w14:textId="77777777" w:rsidR="0033303D" w:rsidRDefault="0033303D" w:rsidP="0033303D">
      <w:pPr>
        <w:pStyle w:val="MWReference"/>
      </w:pPr>
      <w:r>
        <w:t xml:space="preserve">Hill R, Sparling G. 2009. Soil quality monitoring, </w:t>
      </w:r>
      <w:proofErr w:type="gramStart"/>
      <w:r>
        <w:t>land</w:t>
      </w:r>
      <w:proofErr w:type="gramEnd"/>
      <w:r>
        <w:t xml:space="preserve"> and soil monitoring: a guide for </w:t>
      </w:r>
      <w:proofErr w:type="spellStart"/>
      <w:r>
        <w:t>SoE</w:t>
      </w:r>
      <w:proofErr w:type="spellEnd"/>
      <w:r>
        <w:t xml:space="preserve"> and Regional Council Reporting; New Zealand. Land Monitoring Forum.</w:t>
      </w:r>
    </w:p>
    <w:p w14:paraId="3F47F758" w14:textId="77777777" w:rsidR="0033303D" w:rsidRDefault="0033303D" w:rsidP="0033303D">
      <w:pPr>
        <w:pStyle w:val="MWReference"/>
      </w:pPr>
      <w:r>
        <w:t>Isaac A, Summers E 2009. SKOS Simple Knowledge Organization System Primer. W3C Working Group Note 18 August. Available at: http://www.w3.org/TR/2009/NOTE-skos-primer-20090818/.</w:t>
      </w:r>
    </w:p>
    <w:p w14:paraId="46E8CB7A" w14:textId="77777777" w:rsidR="0033303D" w:rsidRDefault="0033303D" w:rsidP="0033303D">
      <w:pPr>
        <w:pStyle w:val="MWReference"/>
      </w:pPr>
      <w:r>
        <w:t xml:space="preserve">Mackay A, </w:t>
      </w:r>
      <w:proofErr w:type="spellStart"/>
      <w:r>
        <w:t>Dominati</w:t>
      </w:r>
      <w:proofErr w:type="spellEnd"/>
      <w:r>
        <w:t xml:space="preserve"> E, Taylor MD 2013. Soil quality indicators: The next generation. Report prepared for Land Monitoring Forum of Regional Councils. Client report number: RE500/2012/025.</w:t>
      </w:r>
    </w:p>
    <w:p w14:paraId="6BD2DF5C" w14:textId="77777777" w:rsidR="0033303D" w:rsidRDefault="0033303D" w:rsidP="0033303D">
      <w:pPr>
        <w:pStyle w:val="MWReference"/>
      </w:pPr>
      <w:r>
        <w:t xml:space="preserve">Sparling G, Lilburne L, </w:t>
      </w:r>
      <w:proofErr w:type="spellStart"/>
      <w:r>
        <w:t>Vucovic-Vojvodic</w:t>
      </w:r>
      <w:proofErr w:type="spellEnd"/>
      <w:r>
        <w:t xml:space="preserve"> M 2008. Provisional targets for soil quality indicators in New Zealand. Lincoln, New Zealand: Landcare Research.</w:t>
      </w:r>
    </w:p>
    <w:p w14:paraId="13CFB6AC" w14:textId="77777777" w:rsidR="0033303D" w:rsidRDefault="0033303D" w:rsidP="0033303D">
      <w:pPr>
        <w:pStyle w:val="MWReference"/>
      </w:pPr>
      <w:r>
        <w:t>Sparling GP, Schipper LA 2002. Soil quality at a national scale in New Zealand. Journal of Environmental Quality 31: 1848–1857.</w:t>
      </w:r>
    </w:p>
    <w:p w14:paraId="229FADD7" w14:textId="77777777" w:rsidR="0033303D" w:rsidRDefault="0033303D" w:rsidP="0033303D">
      <w:pPr>
        <w:pStyle w:val="MWReference"/>
      </w:pPr>
      <w:r>
        <w:t>Sparling GP, Schipper LA 2004. Soil quality monitoring in New Zealand: trends and issues arising from a broad-scale survey. Agriculture Ecosystem &amp; Environment 104: 545–552.</w:t>
      </w:r>
    </w:p>
    <w:p w14:paraId="62DCE446" w14:textId="77777777" w:rsidR="0033303D" w:rsidRDefault="0033303D" w:rsidP="0033303D">
      <w:pPr>
        <w:pStyle w:val="MWReference"/>
      </w:pPr>
      <w:r>
        <w:lastRenderedPageBreak/>
        <w:t xml:space="preserve">Stevenson BA, McNeill S, Hewitt AE 2015. Characterising soil quality clusters in relation to land use and soil order in New Zealand: An application of the </w:t>
      </w:r>
      <w:proofErr w:type="spellStart"/>
      <w:r>
        <w:t>phenoform</w:t>
      </w:r>
      <w:proofErr w:type="spellEnd"/>
      <w:r>
        <w:t xml:space="preserve"> concept. </w:t>
      </w:r>
      <w:proofErr w:type="spellStart"/>
      <w:r>
        <w:t>Geoderma</w:t>
      </w:r>
      <w:proofErr w:type="spellEnd"/>
      <w:r>
        <w:t xml:space="preserve"> 239–240: 135–142.</w:t>
      </w:r>
    </w:p>
    <w:p w14:paraId="4F2E4318" w14:textId="77777777" w:rsidR="0033303D" w:rsidRDefault="0033303D" w:rsidP="0033303D">
      <w:pPr>
        <w:pStyle w:val="MWReference"/>
      </w:pPr>
      <w:r>
        <w:t>Stevenson B, McNeill S, Hewitt A 2012. Utilising the soil quality monitoring data set: multivariate and spatial analysis of soil quality data. Landcare Research contract report LC1060. Landcare Research. 35 p. http://www.envirolink.govt.nz/Envirolink-reports/1-NLCC1/1110-ESRC250/</w:t>
      </w:r>
    </w:p>
    <w:p w14:paraId="3CD0DE9D" w14:textId="77777777" w:rsidR="0033303D" w:rsidRDefault="0033303D" w:rsidP="0033303D">
      <w:pPr>
        <w:pStyle w:val="MWReference"/>
      </w:pPr>
      <w:r>
        <w:t xml:space="preserve">Stevenson BA, Parfitt RL, Schipper LA, Baisden WT, Mudge P 2010. Relationship between soil </w:t>
      </w:r>
      <w:r>
        <w:rPr>
          <w:rFonts w:ascii="Cambria" w:hAnsi="Cambria" w:cs="Cambria"/>
        </w:rPr>
        <w:t>δ</w:t>
      </w:r>
      <w:r>
        <w:t>15N, C/N and N losses across land uses in New Zealand. Agriculture, Ecosystems &amp; Environment 139: 736–741.</w:t>
      </w:r>
    </w:p>
    <w:p w14:paraId="33F90048" w14:textId="77777777" w:rsidR="0033303D" w:rsidRDefault="0033303D" w:rsidP="0033303D">
      <w:pPr>
        <w:pStyle w:val="MWReference"/>
      </w:pPr>
      <w:r>
        <w:t xml:space="preserve">Taylor MD, Drewry JJ, Stevenson B, Cavanagh JE, Foster N, Curran-Cournane F 2018. How closely do different Olsen P measures correlate? In: Currie LD, Christensen CL eds Farm environmental planning – Science, </w:t>
      </w:r>
      <w:proofErr w:type="gramStart"/>
      <w:r>
        <w:t>policy</w:t>
      </w:r>
      <w:proofErr w:type="gramEnd"/>
      <w:r>
        <w:t xml:space="preserve"> and practice. Palmerston North: Fertilizer and Lime Research Centre, Massey University. 10 p.</w:t>
      </w:r>
    </w:p>
    <w:p w14:paraId="0ADC2AB7" w14:textId="49950C63" w:rsidR="00100E84" w:rsidRDefault="0033303D" w:rsidP="00A60590">
      <w:pPr>
        <w:pStyle w:val="MWReference"/>
      </w:pPr>
      <w:r>
        <w:t xml:space="preserve">Taylor MD, Kim ND, Hill RB, Chapman R 2010. A review of soil quality indicators and five key issues after 12 </w:t>
      </w:r>
      <w:proofErr w:type="spellStart"/>
      <w:r>
        <w:t>yr</w:t>
      </w:r>
      <w:proofErr w:type="spellEnd"/>
      <w:r>
        <w:t xml:space="preserve"> soil quality monitoring in the Waikato region. Soil Use and Manag</w:t>
      </w:r>
      <w:r w:rsidR="0000305E">
        <w:t>e</w:t>
      </w:r>
      <w:r>
        <w:t>ment 26: 212–224.</w:t>
      </w:r>
      <w:r w:rsidR="00A60590">
        <w:t xml:space="preserve"> </w:t>
      </w:r>
      <w:bookmarkEnd w:id="39"/>
    </w:p>
    <w:sectPr w:rsidR="00100E84" w:rsidSect="000F45E2">
      <w:headerReference w:type="first" r:id="rId26"/>
      <w:footerReference w:type="first" r:id="rId27"/>
      <w:endnotePr>
        <w:numFmt w:val="decimal"/>
      </w:endnotePr>
      <w:type w:val="oddPage"/>
      <w:pgSz w:w="11907" w:h="16840" w:code="9"/>
      <w:pgMar w:top="1134" w:right="1418" w:bottom="1134" w:left="1418"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6AF21" w14:textId="77777777" w:rsidR="009F3C3D" w:rsidRDefault="009F3C3D" w:rsidP="00BB2B1D">
      <w:r>
        <w:separator/>
      </w:r>
    </w:p>
    <w:p w14:paraId="5E195EE7" w14:textId="77777777" w:rsidR="009F3C3D" w:rsidRDefault="009F3C3D" w:rsidP="00BB2B1D"/>
    <w:p w14:paraId="0E5A9C90" w14:textId="77777777" w:rsidR="009F3C3D" w:rsidRDefault="009F3C3D" w:rsidP="00BB2B1D"/>
  </w:endnote>
  <w:endnote w:type="continuationSeparator" w:id="0">
    <w:p w14:paraId="1ACA05F2" w14:textId="77777777" w:rsidR="009F3C3D" w:rsidRDefault="009F3C3D" w:rsidP="00BB2B1D">
      <w:r>
        <w:continuationSeparator/>
      </w:r>
    </w:p>
    <w:p w14:paraId="5352DD25" w14:textId="77777777" w:rsidR="009F3C3D" w:rsidRDefault="009F3C3D" w:rsidP="00BB2B1D"/>
    <w:p w14:paraId="2CFAB22E" w14:textId="77777777" w:rsidR="009F3C3D" w:rsidRDefault="009F3C3D" w:rsidP="00BB2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brima">
    <w:panose1 w:val="02000000000000000000"/>
    <w:charset w:val="00"/>
    <w:family w:val="auto"/>
    <w:pitch w:val="variable"/>
    <w:sig w:usb0="A000005F" w:usb1="02000041" w:usb2="000008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CD87D" w14:textId="77777777" w:rsidR="00B610AE" w:rsidRPr="007B3624" w:rsidRDefault="00B610AE" w:rsidP="00BB2B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0961F" w14:textId="77777777" w:rsidR="00B610AE" w:rsidRPr="003E4E13" w:rsidRDefault="00B610AE" w:rsidP="00E84C85">
    <w:pPr>
      <w:pStyle w:val="Foo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799A">
      <w:rPr>
        <w:rStyle w:val="PageNumber"/>
        <w:noProof/>
      </w:rPr>
      <w:t>2</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1D3E7" w14:textId="77777777" w:rsidR="00B610AE" w:rsidRPr="00BA58E6" w:rsidRDefault="00B610AE" w:rsidP="00E84C85">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rPr>
      <w:id w:val="212629850"/>
      <w:docPartObj>
        <w:docPartGallery w:val="Page Numbers (Bottom of Page)"/>
        <w:docPartUnique/>
      </w:docPartObj>
    </w:sdtPr>
    <w:sdtEndPr/>
    <w:sdtContent>
      <w:p w14:paraId="15C54157" w14:textId="77777777" w:rsidR="00B610AE" w:rsidRPr="00E5793E" w:rsidRDefault="00BA0B25" w:rsidP="00E5793E">
        <w:pPr>
          <w:pStyle w:val="Footer"/>
        </w:pPr>
        <w:r>
          <w:rPr>
            <w:rFonts w:eastAsiaTheme="majorEastAsia"/>
          </w:rPr>
          <w:t>-</w:t>
        </w:r>
        <w:r w:rsidR="00E5793E" w:rsidRPr="00E5793E">
          <w:rPr>
            <w:rFonts w:eastAsiaTheme="majorEastAsia"/>
          </w:rPr>
          <w:t xml:space="preserve"> </w:t>
        </w:r>
        <w:r w:rsidR="00E5793E" w:rsidRPr="00E5793E">
          <w:rPr>
            <w:rFonts w:eastAsiaTheme="majorEastAsia"/>
          </w:rPr>
          <w:fldChar w:fldCharType="begin"/>
        </w:r>
        <w:r w:rsidR="00E5793E" w:rsidRPr="00E5793E">
          <w:instrText xml:space="preserve"> PAGE    \* MERGEFORMAT </w:instrText>
        </w:r>
        <w:r w:rsidR="00E5793E" w:rsidRPr="00E5793E">
          <w:rPr>
            <w:rFonts w:eastAsiaTheme="majorEastAsia"/>
          </w:rPr>
          <w:fldChar w:fldCharType="separate"/>
        </w:r>
        <w:r w:rsidR="0067799A">
          <w:rPr>
            <w:noProof/>
          </w:rPr>
          <w:t>iii</w:t>
        </w:r>
        <w:r w:rsidR="00E5793E" w:rsidRPr="00E5793E">
          <w:rPr>
            <w:rFonts w:eastAsiaTheme="majorEastAsia"/>
          </w:rPr>
          <w:fldChar w:fldCharType="end"/>
        </w:r>
        <w:r w:rsidR="00E5793E" w:rsidRPr="00E5793E">
          <w:rPr>
            <w:rFonts w:eastAsiaTheme="majorEastAsia"/>
          </w:rPr>
          <w:t xml:space="preserve"> </w:t>
        </w:r>
        <w:r>
          <w:rPr>
            <w:rFonts w:eastAsiaTheme="majorEastAsia"/>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A49A6" w14:textId="77777777" w:rsidR="00B610AE" w:rsidRPr="0050475F" w:rsidRDefault="00B610AE" w:rsidP="00E74E45">
    <w:pPr>
      <w:pStyle w:val="Foo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799A">
      <w:rPr>
        <w:rStyle w:val="PageNumber"/>
        <w:noProof/>
      </w:rPr>
      <w:t>v</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F6B83" w14:textId="77777777" w:rsidR="00B610AE" w:rsidRPr="0050475F" w:rsidRDefault="00B610AE" w:rsidP="00E74E45">
    <w:pPr>
      <w:pStyle w:val="Foo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799A">
      <w:rPr>
        <w:rStyle w:val="PageNumber"/>
        <w:noProof/>
      </w:rPr>
      <w:t>1</w:t>
    </w:r>
    <w:r>
      <w:rPr>
        <w:rStyle w:val="PageNumber"/>
      </w:rPr>
      <w:fldChar w:fldCharType="end"/>
    </w:r>
    <w:r>
      <w:rPr>
        <w:rStyle w:val="PageNumber"/>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D8802" w14:textId="77777777" w:rsidR="00B610AE" w:rsidRPr="0050475F" w:rsidRDefault="00B610AE" w:rsidP="00E74E45">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sidR="0067799A">
      <w:rPr>
        <w:rStyle w:val="PageNumber"/>
        <w:noProof/>
      </w:rPr>
      <w:t>3</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B75E8" w14:textId="77777777" w:rsidR="009F3C3D" w:rsidRDefault="009F3C3D" w:rsidP="00BB2B1D">
      <w:r>
        <w:separator/>
      </w:r>
    </w:p>
  </w:footnote>
  <w:footnote w:type="continuationSeparator" w:id="0">
    <w:p w14:paraId="3F6F778D" w14:textId="77777777" w:rsidR="009F3C3D" w:rsidRDefault="009F3C3D" w:rsidP="00BB2B1D">
      <w:r>
        <w:continuationSeparator/>
      </w:r>
    </w:p>
    <w:p w14:paraId="324A2641" w14:textId="77777777" w:rsidR="009F3C3D" w:rsidRDefault="009F3C3D" w:rsidP="00BB2B1D"/>
    <w:p w14:paraId="61AA50C5" w14:textId="77777777" w:rsidR="009F3C3D" w:rsidRDefault="009F3C3D" w:rsidP="00BB2B1D"/>
  </w:footnote>
  <w:footnote w:id="1">
    <w:p w14:paraId="49EA6B0C" w14:textId="5BEC2035" w:rsidR="004A13C8" w:rsidRDefault="004A13C8">
      <w:pPr>
        <w:pStyle w:val="FootnoteText"/>
      </w:pPr>
      <w:r>
        <w:rPr>
          <w:rStyle w:val="FootnoteReference"/>
        </w:rPr>
        <w:footnoteRef/>
      </w:r>
      <w:r>
        <w:t xml:space="preserve"> https://en.wikipedia.org/wiki/Jaro%E2%80%93Winkler_distance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123BB" w14:textId="77777777" w:rsidR="00B610AE" w:rsidRDefault="00B610AE">
    <w:pPr>
      <w:pStyle w:val="Header"/>
    </w:pPr>
    <w:r>
      <w:rPr>
        <w:noProof/>
        <w:snapToGrid/>
        <w:lang w:eastAsia="en-NZ"/>
      </w:rPr>
      <mc:AlternateContent>
        <mc:Choice Requires="wpg">
          <w:drawing>
            <wp:anchor distT="0" distB="0" distL="114300" distR="114300" simplePos="0" relativeHeight="251659264" behindDoc="0" locked="0" layoutInCell="1" allowOverlap="1" wp14:anchorId="52241EB7" wp14:editId="4EBB2593">
              <wp:simplePos x="0" y="0"/>
              <wp:positionH relativeFrom="column">
                <wp:posOffset>-178798</wp:posOffset>
              </wp:positionH>
              <wp:positionV relativeFrom="paragraph">
                <wp:posOffset>-404949</wp:posOffset>
              </wp:positionV>
              <wp:extent cx="6466114" cy="10685418"/>
              <wp:effectExtent l="0" t="0" r="0" b="1905"/>
              <wp:wrapNone/>
              <wp:docPr id="8" name="Group 8"/>
              <wp:cNvGraphicFramePr/>
              <a:graphic xmlns:a="http://schemas.openxmlformats.org/drawingml/2006/main">
                <a:graphicData uri="http://schemas.microsoft.com/office/word/2010/wordprocessingGroup">
                  <wpg:wgp>
                    <wpg:cNvGrpSpPr/>
                    <wpg:grpSpPr>
                      <a:xfrm>
                        <a:off x="0" y="0"/>
                        <a:ext cx="6466114" cy="10685418"/>
                        <a:chOff x="0" y="0"/>
                        <a:chExt cx="6466114" cy="10685418"/>
                      </a:xfrm>
                    </wpg:grpSpPr>
                    <pic:pic xmlns:pic="http://schemas.openxmlformats.org/drawingml/2006/picture">
                      <pic:nvPicPr>
                        <pic:cNvPr id="6" name="Picture 6"/>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6152606" y="0"/>
                          <a:ext cx="313508" cy="10685418"/>
                        </a:xfrm>
                        <a:prstGeom prst="rect">
                          <a:avLst/>
                        </a:prstGeom>
                      </pic:spPr>
                    </pic:pic>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l="7330" t="16326" r="7330" b="19532"/>
                        <a:stretch/>
                      </pic:blipFill>
                      <pic:spPr bwMode="auto">
                        <a:xfrm>
                          <a:off x="0" y="666206"/>
                          <a:ext cx="2573383" cy="86214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E8BC81" id="Group 8" o:spid="_x0000_s1026" style="position:absolute;margin-left:-14.1pt;margin-top:-31.9pt;width:509.15pt;height:841.35pt;z-index:251659264" coordsize="64661,106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DbQAAAAAUmdodGxvbmcAAAB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&#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&#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&#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1526;width:3135;height:10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">
                <v:imagedata r:id="rId3" o:title=""/>
                <o:lock v:ext="edit" aspectratio="f"/>
              </v:shape>
              <v:shape id="Picture 3" o:spid="_x0000_s1028" type="#_x0000_t75" style="position:absolute;top:6662;width:25733;height: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">
                <v:imagedata r:id="rId4" o:title="" croptop="10699f" cropbottom="12800f" cropleft="4804f" cropright="4804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7C02" w14:textId="77777777" w:rsidR="00B610AE" w:rsidRPr="002A44F2" w:rsidRDefault="00B610AE" w:rsidP="00BB2B1D">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ACAFA" w14:textId="77777777" w:rsidR="00B610AE" w:rsidRPr="001F2810" w:rsidRDefault="00B610AE" w:rsidP="001F28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FABD5" w14:textId="77777777" w:rsidR="00B610AE" w:rsidRPr="001F2810" w:rsidRDefault="00B610AE" w:rsidP="001F28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78E15" w14:textId="77777777" w:rsidR="00B610AE" w:rsidRDefault="00B610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B5765" w14:textId="77777777" w:rsidR="00B610AE" w:rsidRPr="001F2810" w:rsidRDefault="00B610AE" w:rsidP="001F28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83FE9" w14:textId="77777777" w:rsidR="00B610AE" w:rsidRPr="00994309" w:rsidRDefault="00B610AE" w:rsidP="009943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298FB" w14:textId="77777777" w:rsidR="00B610AE" w:rsidRPr="00E74E45" w:rsidRDefault="00B610AE" w:rsidP="00E74E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9084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B42F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325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3215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E8D2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7C3B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9"/>
    <w:multiLevelType w:val="singleLevel"/>
    <w:tmpl w:val="31388B82"/>
    <w:lvl w:ilvl="0">
      <w:start w:val="1"/>
      <w:numFmt w:val="bullet"/>
      <w:pStyle w:val="ListBullet2"/>
      <w:lvlText w:val=""/>
      <w:lvlJc w:val="left"/>
      <w:pPr>
        <w:tabs>
          <w:tab w:val="num" w:pos="1134"/>
        </w:tabs>
        <w:ind w:left="1134" w:hanging="567"/>
      </w:pPr>
      <w:rPr>
        <w:rFonts w:ascii="Symbol" w:hAnsi="Symbol" w:hint="default"/>
        <w:sz w:val="22"/>
      </w:rPr>
    </w:lvl>
  </w:abstractNum>
  <w:abstractNum w:abstractNumId="7" w15:restartNumberingAfterBreak="0">
    <w:nsid w:val="04DA47F8"/>
    <w:multiLevelType w:val="hybridMultilevel"/>
    <w:tmpl w:val="17AEEBD0"/>
    <w:lvl w:ilvl="0" w:tplc="1EAC0B26">
      <w:start w:val="1"/>
      <w:numFmt w:val="bullet"/>
      <w:pStyle w:val="MWTableBullet"/>
      <w:lvlText w:val=""/>
      <w:lvlJc w:val="left"/>
      <w:pPr>
        <w:ind w:left="720" w:hanging="360"/>
      </w:pPr>
      <w:rPr>
        <w:rFonts w:ascii="Symbol" w:hAnsi="Symbol"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58F797A"/>
    <w:multiLevelType w:val="multilevel"/>
    <w:tmpl w:val="49AA57E2"/>
    <w:lvl w:ilvl="0">
      <w:start w:val="1"/>
      <w:numFmt w:val="decimal"/>
      <w:pStyle w:val="ListNumber"/>
      <w:lvlText w:val="%1"/>
      <w:lvlJc w:val="left"/>
      <w:pPr>
        <w:tabs>
          <w:tab w:val="num" w:pos="567"/>
        </w:tabs>
        <w:ind w:left="567" w:hanging="567"/>
      </w:pPr>
      <w:rPr>
        <w:rFonts w:hint="default"/>
        <w:sz w:val="22"/>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119"/>
        </w:tabs>
        <w:ind w:left="3119" w:hanging="567"/>
      </w:pPr>
      <w:rPr>
        <w:rFonts w:hint="default"/>
      </w:rPr>
    </w:lvl>
    <w:lvl w:ilvl="5">
      <w:start w:val="1"/>
      <w:numFmt w:val="decimal"/>
      <w:lvlText w:val="%1.%2.%3.%4.%5.%6."/>
      <w:lvlJc w:val="left"/>
      <w:pPr>
        <w:tabs>
          <w:tab w:val="num" w:pos="3686"/>
        </w:tabs>
        <w:ind w:left="3686" w:hanging="851"/>
      </w:pPr>
      <w:rPr>
        <w:rFonts w:hint="default"/>
      </w:rPr>
    </w:lvl>
    <w:lvl w:ilvl="6">
      <w:start w:val="1"/>
      <w:numFmt w:val="decimal"/>
      <w:lvlText w:val="%1.%2.%3.%4.%5.%6.%7."/>
      <w:lvlJc w:val="left"/>
      <w:pPr>
        <w:tabs>
          <w:tab w:val="num" w:pos="4253"/>
        </w:tabs>
        <w:ind w:left="4253" w:hanging="851"/>
      </w:pPr>
      <w:rPr>
        <w:rFonts w:hint="default"/>
      </w:rPr>
    </w:lvl>
    <w:lvl w:ilvl="7">
      <w:start w:val="1"/>
      <w:numFmt w:val="decimal"/>
      <w:lvlText w:val="%1.%2.%3.%4.%5.%6.%7.%8."/>
      <w:lvlJc w:val="left"/>
      <w:pPr>
        <w:tabs>
          <w:tab w:val="num" w:pos="4820"/>
        </w:tabs>
        <w:ind w:left="4820" w:hanging="851"/>
      </w:pPr>
      <w:rPr>
        <w:rFonts w:hint="default"/>
      </w:rPr>
    </w:lvl>
    <w:lvl w:ilvl="8">
      <w:start w:val="1"/>
      <w:numFmt w:val="decimal"/>
      <w:lvlText w:val="%1.%2.%3.%4.%5.%6.%7.%8.%9."/>
      <w:lvlJc w:val="left"/>
      <w:pPr>
        <w:tabs>
          <w:tab w:val="num" w:pos="5387"/>
        </w:tabs>
        <w:ind w:left="5387" w:hanging="851"/>
      </w:pPr>
      <w:rPr>
        <w:rFonts w:hint="default"/>
      </w:rPr>
    </w:lvl>
  </w:abstractNum>
  <w:abstractNum w:abstractNumId="9" w15:restartNumberingAfterBreak="0">
    <w:nsid w:val="078B12F0"/>
    <w:multiLevelType w:val="multilevel"/>
    <w:tmpl w:val="B1E2AA14"/>
    <w:styleLink w:val="ListStyleLandcare"/>
    <w:lvl w:ilvl="0">
      <w:start w:val="1"/>
      <w:numFmt w:val="decimal"/>
      <w:lvlText w:val="%1."/>
      <w:lvlJc w:val="left"/>
      <w:pPr>
        <w:ind w:left="567" w:hanging="567"/>
      </w:pPr>
      <w:rPr>
        <w:rFonts w:ascii="Calibri" w:hAnsi="Calibri" w:hint="default"/>
        <w:b/>
        <w:i w:val="0"/>
        <w:sz w:val="32"/>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AE285D"/>
    <w:multiLevelType w:val="hybridMultilevel"/>
    <w:tmpl w:val="880EF7A4"/>
    <w:lvl w:ilvl="0" w:tplc="DF76337A">
      <w:start w:val="1"/>
      <w:numFmt w:val="bullet"/>
      <w:pStyle w:val="ListBullet20"/>
      <w:lvlText w:val=""/>
      <w:lvlJc w:val="left"/>
      <w:pPr>
        <w:ind w:left="1287" w:hanging="360"/>
      </w:pPr>
      <w:rPr>
        <w:rFonts w:ascii="Symbol" w:hAnsi="Symbol" w:hint="default"/>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2" w15:restartNumberingAfterBreak="0">
    <w:nsid w:val="28504289"/>
    <w:multiLevelType w:val="multilevel"/>
    <w:tmpl w:val="685618E6"/>
    <w:lvl w:ilvl="0">
      <w:start w:val="1"/>
      <w:numFmt w:val="decimal"/>
      <w:lvlRestart w:val="0"/>
      <w:pStyle w:val="MWListNumber1"/>
      <w:lvlText w:val="%1"/>
      <w:lvlJc w:val="left"/>
      <w:pPr>
        <w:tabs>
          <w:tab w:val="num" w:pos="425"/>
        </w:tabs>
        <w:ind w:left="425" w:hanging="425"/>
      </w:pPr>
    </w:lvl>
    <w:lvl w:ilvl="1">
      <w:start w:val="1"/>
      <w:numFmt w:val="lowerLetter"/>
      <w:pStyle w:val="MWListNumber2"/>
      <w:lvlText w:val="%2"/>
      <w:lvlJc w:val="left"/>
      <w:pPr>
        <w:tabs>
          <w:tab w:val="num" w:pos="850"/>
        </w:tabs>
        <w:ind w:left="850" w:hanging="425"/>
      </w:pPr>
    </w:lvl>
    <w:lvl w:ilvl="2">
      <w:start w:val="1"/>
      <w:numFmt w:val="lowerRoman"/>
      <w:pStyle w:val="MWListNumber3"/>
      <w:lvlText w:val="%3"/>
      <w:lvlJc w:val="left"/>
      <w:pPr>
        <w:tabs>
          <w:tab w:val="num" w:pos="1276"/>
        </w:tabs>
        <w:ind w:left="1276" w:hanging="426"/>
      </w:pPr>
    </w:lvl>
    <w:lvl w:ilvl="3">
      <w:start w:val="1"/>
      <w:numFmt w:val="decimal"/>
      <w:lvlText w:val="%1.%2.%3.%4"/>
      <w:lvlJc w:val="left"/>
      <w:pPr>
        <w:ind w:left="862" w:hanging="862"/>
      </w:pPr>
    </w:lvl>
    <w:lvl w:ilvl="4">
      <w:start w:val="1"/>
      <w:numFmt w:val="decimal"/>
      <w:lvlText w:val="%1.%2.%3.%4.%5"/>
      <w:lvlJc w:val="left"/>
      <w:pPr>
        <w:tabs>
          <w:tab w:val="num" w:pos="3118"/>
        </w:tabs>
        <w:ind w:left="3118" w:hanging="1134"/>
      </w:pPr>
    </w:lvl>
    <w:lvl w:ilvl="5">
      <w:start w:val="1"/>
      <w:numFmt w:val="decimal"/>
      <w:lvlText w:val="%1.%2.%3.%4.%5.%6"/>
      <w:lvlJc w:val="left"/>
      <w:pPr>
        <w:tabs>
          <w:tab w:val="num" w:pos="3402"/>
        </w:tabs>
        <w:ind w:left="3402" w:hanging="851"/>
      </w:pPr>
    </w:lvl>
    <w:lvl w:ilvl="6">
      <w:start w:val="1"/>
      <w:numFmt w:val="decimal"/>
      <w:lvlText w:val="%1.%2.%3.%4.%5.%6.%7"/>
      <w:lvlJc w:val="left"/>
      <w:pPr>
        <w:tabs>
          <w:tab w:val="num" w:pos="3969"/>
        </w:tabs>
        <w:ind w:left="3969" w:hanging="851"/>
      </w:pPr>
    </w:lvl>
    <w:lvl w:ilvl="7">
      <w:start w:val="1"/>
      <w:numFmt w:val="decimal"/>
      <w:lvlText w:val="%1.%2.%3.%4.%5.%6.%7.%8"/>
      <w:lvlJc w:val="left"/>
      <w:pPr>
        <w:tabs>
          <w:tab w:val="num" w:pos="4535"/>
        </w:tabs>
        <w:ind w:left="4535" w:hanging="850"/>
      </w:pPr>
    </w:lvl>
    <w:lvl w:ilvl="8">
      <w:start w:val="1"/>
      <w:numFmt w:val="decimal"/>
      <w:lvlText w:val="%1.%2.%3.%4.%5.%6.%7.%8.%9"/>
      <w:lvlJc w:val="left"/>
      <w:pPr>
        <w:tabs>
          <w:tab w:val="num" w:pos="5102"/>
        </w:tabs>
        <w:ind w:left="5102" w:hanging="850"/>
      </w:pPr>
    </w:lvl>
  </w:abstractNum>
  <w:abstractNum w:abstractNumId="13" w15:restartNumberingAfterBreak="0">
    <w:nsid w:val="299913C2"/>
    <w:multiLevelType w:val="multilevel"/>
    <w:tmpl w:val="7478BF92"/>
    <w:lvl w:ilvl="0">
      <w:start w:val="1"/>
      <w:numFmt w:val="decimal"/>
      <w:lvlRestart w:val="0"/>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1417"/>
        </w:tabs>
        <w:ind w:left="1417" w:hanging="850"/>
      </w:pPr>
      <w:rPr>
        <w:rFonts w:hint="default"/>
      </w:rPr>
    </w:lvl>
    <w:lvl w:ilvl="3">
      <w:start w:val="1"/>
      <w:numFmt w:val="decimal"/>
      <w:lvlText w:val="%1.%2.%3.%4"/>
      <w:lvlJc w:val="left"/>
      <w:pPr>
        <w:ind w:left="862" w:hanging="862"/>
      </w:pPr>
      <w:rPr>
        <w:rFonts w:hint="default"/>
      </w:rPr>
    </w:lvl>
    <w:lvl w:ilvl="4">
      <w:start w:val="1"/>
      <w:numFmt w:val="decimal"/>
      <w:lvlText w:val="%1.%2.%3.%4.%5"/>
      <w:lvlJc w:val="left"/>
      <w:pPr>
        <w:tabs>
          <w:tab w:val="num" w:pos="3118"/>
        </w:tabs>
        <w:ind w:left="3118" w:hanging="1134"/>
      </w:pPr>
      <w:rPr>
        <w:rFonts w:hint="default"/>
      </w:rPr>
    </w:lvl>
    <w:lvl w:ilvl="5">
      <w:start w:val="1"/>
      <w:numFmt w:val="decimal"/>
      <w:lvlText w:val="%1.%2.%3.%4.%5.%6"/>
      <w:lvlJc w:val="left"/>
      <w:pPr>
        <w:tabs>
          <w:tab w:val="num" w:pos="3402"/>
        </w:tabs>
        <w:ind w:left="3402" w:hanging="851"/>
      </w:pPr>
      <w:rPr>
        <w:rFonts w:hint="default"/>
      </w:rPr>
    </w:lvl>
    <w:lvl w:ilvl="6">
      <w:start w:val="1"/>
      <w:numFmt w:val="decimal"/>
      <w:lvlText w:val="%1.%2.%3.%4.%5.%6.%7"/>
      <w:lvlJc w:val="left"/>
      <w:pPr>
        <w:tabs>
          <w:tab w:val="num" w:pos="3969"/>
        </w:tabs>
        <w:ind w:left="3969" w:hanging="851"/>
      </w:pPr>
      <w:rPr>
        <w:rFonts w:hint="default"/>
      </w:rPr>
    </w:lvl>
    <w:lvl w:ilvl="7">
      <w:start w:val="1"/>
      <w:numFmt w:val="decimal"/>
      <w:lvlText w:val="%1.%2.%3.%4.%5.%6.%7.%8"/>
      <w:lvlJc w:val="left"/>
      <w:pPr>
        <w:tabs>
          <w:tab w:val="num" w:pos="4535"/>
        </w:tabs>
        <w:ind w:left="4535" w:hanging="850"/>
      </w:pPr>
      <w:rPr>
        <w:rFonts w:hint="default"/>
      </w:rPr>
    </w:lvl>
    <w:lvl w:ilvl="8">
      <w:start w:val="1"/>
      <w:numFmt w:val="decimal"/>
      <w:lvlText w:val="%1.%2.%3.%4.%5.%6.%7.%8.%9"/>
      <w:lvlJc w:val="left"/>
      <w:pPr>
        <w:tabs>
          <w:tab w:val="num" w:pos="5102"/>
        </w:tabs>
        <w:ind w:left="5102" w:hanging="850"/>
      </w:pPr>
      <w:rPr>
        <w:rFonts w:hint="default"/>
      </w:rPr>
    </w:lvl>
  </w:abstractNum>
  <w:abstractNum w:abstractNumId="14" w15:restartNumberingAfterBreak="0">
    <w:nsid w:val="4AAC7593"/>
    <w:multiLevelType w:val="hybridMultilevel"/>
    <w:tmpl w:val="BF361ACA"/>
    <w:lvl w:ilvl="0" w:tplc="0F80E1E4">
      <w:start w:val="1"/>
      <w:numFmt w:val="bullet"/>
      <w:pStyle w:val="MWBullet3"/>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B490F84"/>
    <w:multiLevelType w:val="hybridMultilevel"/>
    <w:tmpl w:val="D218A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0E70F26"/>
    <w:multiLevelType w:val="multilevel"/>
    <w:tmpl w:val="BE66E606"/>
    <w:lvl w:ilvl="0">
      <w:start w:val="1"/>
      <w:numFmt w:val="bullet"/>
      <w:pStyle w:val="ListBullet"/>
      <w:lvlText w:val=""/>
      <w:lvlJc w:val="left"/>
      <w:pPr>
        <w:tabs>
          <w:tab w:val="num" w:pos="567"/>
        </w:tabs>
        <w:ind w:left="567" w:hanging="567"/>
      </w:pPr>
      <w:rPr>
        <w:rFonts w:ascii="Symbol" w:hAnsi="Symbol"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8"/>
  </w:num>
  <w:num w:numId="4">
    <w:abstractNumId w:val="13"/>
  </w:num>
  <w:num w:numId="5">
    <w:abstractNumId w:val="16"/>
  </w:num>
  <w:num w:numId="6">
    <w:abstractNumId w:val="10"/>
  </w:num>
  <w:num w:numId="7">
    <w:abstractNumId w:val="7"/>
  </w:num>
  <w:num w:numId="8">
    <w:abstractNumId w:val="14"/>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
  </w:num>
  <w:num w:numId="14">
    <w:abstractNumId w:val="3"/>
  </w:num>
  <w:num w:numId="15">
    <w:abstractNumId w:val="2"/>
  </w:num>
  <w:num w:numId="16">
    <w:abstractNumId w:val="1"/>
  </w:num>
  <w:num w:numId="17">
    <w:abstractNumId w:val="0"/>
  </w:num>
  <w:num w:numId="18">
    <w:abstractNumId w:val="15"/>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lickAndTypeStyle w:val="MWBody1"/>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F50"/>
    <w:rsid w:val="0000305E"/>
    <w:rsid w:val="00003DB1"/>
    <w:rsid w:val="00003DBC"/>
    <w:rsid w:val="0000609C"/>
    <w:rsid w:val="0000639A"/>
    <w:rsid w:val="00006A13"/>
    <w:rsid w:val="0001171E"/>
    <w:rsid w:val="00011CB4"/>
    <w:rsid w:val="0001248A"/>
    <w:rsid w:val="00013331"/>
    <w:rsid w:val="00013DAF"/>
    <w:rsid w:val="00014913"/>
    <w:rsid w:val="000165F4"/>
    <w:rsid w:val="0001783B"/>
    <w:rsid w:val="000236D7"/>
    <w:rsid w:val="00024289"/>
    <w:rsid w:val="00026AF5"/>
    <w:rsid w:val="00026ED4"/>
    <w:rsid w:val="00027063"/>
    <w:rsid w:val="00034788"/>
    <w:rsid w:val="00034D2D"/>
    <w:rsid w:val="00034D81"/>
    <w:rsid w:val="000361D4"/>
    <w:rsid w:val="000374B2"/>
    <w:rsid w:val="00037C02"/>
    <w:rsid w:val="00040528"/>
    <w:rsid w:val="00040678"/>
    <w:rsid w:val="0004213E"/>
    <w:rsid w:val="00043309"/>
    <w:rsid w:val="00043F72"/>
    <w:rsid w:val="000450C5"/>
    <w:rsid w:val="0004665C"/>
    <w:rsid w:val="00047051"/>
    <w:rsid w:val="000470A5"/>
    <w:rsid w:val="00051521"/>
    <w:rsid w:val="000517D3"/>
    <w:rsid w:val="0005245A"/>
    <w:rsid w:val="00052A87"/>
    <w:rsid w:val="00053B0E"/>
    <w:rsid w:val="000559BB"/>
    <w:rsid w:val="00056CCF"/>
    <w:rsid w:val="000609FC"/>
    <w:rsid w:val="0006185D"/>
    <w:rsid w:val="000638AB"/>
    <w:rsid w:val="00064DE0"/>
    <w:rsid w:val="000663FA"/>
    <w:rsid w:val="0006666D"/>
    <w:rsid w:val="000674DC"/>
    <w:rsid w:val="00070963"/>
    <w:rsid w:val="00074882"/>
    <w:rsid w:val="00077837"/>
    <w:rsid w:val="00080395"/>
    <w:rsid w:val="000823E3"/>
    <w:rsid w:val="000824D5"/>
    <w:rsid w:val="0008283D"/>
    <w:rsid w:val="0008514C"/>
    <w:rsid w:val="00091287"/>
    <w:rsid w:val="00093D14"/>
    <w:rsid w:val="00093EEB"/>
    <w:rsid w:val="0009597D"/>
    <w:rsid w:val="00096822"/>
    <w:rsid w:val="000A02A5"/>
    <w:rsid w:val="000A1144"/>
    <w:rsid w:val="000A130A"/>
    <w:rsid w:val="000A2551"/>
    <w:rsid w:val="000A43FF"/>
    <w:rsid w:val="000A5FF4"/>
    <w:rsid w:val="000A7FD2"/>
    <w:rsid w:val="000B2B57"/>
    <w:rsid w:val="000B2C2D"/>
    <w:rsid w:val="000B3424"/>
    <w:rsid w:val="000B34F3"/>
    <w:rsid w:val="000B40D0"/>
    <w:rsid w:val="000B4661"/>
    <w:rsid w:val="000B4F40"/>
    <w:rsid w:val="000B5F63"/>
    <w:rsid w:val="000B6253"/>
    <w:rsid w:val="000B64A1"/>
    <w:rsid w:val="000B7F97"/>
    <w:rsid w:val="000C349F"/>
    <w:rsid w:val="000C61A0"/>
    <w:rsid w:val="000C787F"/>
    <w:rsid w:val="000C7FEC"/>
    <w:rsid w:val="000D1466"/>
    <w:rsid w:val="000D1C78"/>
    <w:rsid w:val="000D41C0"/>
    <w:rsid w:val="000D43C1"/>
    <w:rsid w:val="000D4713"/>
    <w:rsid w:val="000D56A4"/>
    <w:rsid w:val="000D78BD"/>
    <w:rsid w:val="000E002F"/>
    <w:rsid w:val="000E1280"/>
    <w:rsid w:val="000E5ED1"/>
    <w:rsid w:val="000F0CE3"/>
    <w:rsid w:val="000F2C29"/>
    <w:rsid w:val="000F45E2"/>
    <w:rsid w:val="000F46D2"/>
    <w:rsid w:val="000F4A31"/>
    <w:rsid w:val="000F55BE"/>
    <w:rsid w:val="000F59FE"/>
    <w:rsid w:val="000F66E8"/>
    <w:rsid w:val="000F6995"/>
    <w:rsid w:val="00100773"/>
    <w:rsid w:val="001009DC"/>
    <w:rsid w:val="00100E84"/>
    <w:rsid w:val="00103D08"/>
    <w:rsid w:val="001045C3"/>
    <w:rsid w:val="00107065"/>
    <w:rsid w:val="0011170E"/>
    <w:rsid w:val="00111AE0"/>
    <w:rsid w:val="00112C2A"/>
    <w:rsid w:val="00114DEC"/>
    <w:rsid w:val="001169B0"/>
    <w:rsid w:val="00117003"/>
    <w:rsid w:val="0012176C"/>
    <w:rsid w:val="00122AFE"/>
    <w:rsid w:val="00122BBD"/>
    <w:rsid w:val="00122C8F"/>
    <w:rsid w:val="001242AA"/>
    <w:rsid w:val="00125EE3"/>
    <w:rsid w:val="00125FDD"/>
    <w:rsid w:val="00126DE6"/>
    <w:rsid w:val="00127C99"/>
    <w:rsid w:val="00132475"/>
    <w:rsid w:val="00133C3F"/>
    <w:rsid w:val="00133F55"/>
    <w:rsid w:val="00136237"/>
    <w:rsid w:val="00137E48"/>
    <w:rsid w:val="00142478"/>
    <w:rsid w:val="00142797"/>
    <w:rsid w:val="00147096"/>
    <w:rsid w:val="00150406"/>
    <w:rsid w:val="0015174E"/>
    <w:rsid w:val="001524B5"/>
    <w:rsid w:val="00153902"/>
    <w:rsid w:val="00156C12"/>
    <w:rsid w:val="00157D96"/>
    <w:rsid w:val="00157E9F"/>
    <w:rsid w:val="00161222"/>
    <w:rsid w:val="001624CB"/>
    <w:rsid w:val="00171326"/>
    <w:rsid w:val="00172CBA"/>
    <w:rsid w:val="001739BC"/>
    <w:rsid w:val="00175401"/>
    <w:rsid w:val="00184099"/>
    <w:rsid w:val="00184165"/>
    <w:rsid w:val="0018441E"/>
    <w:rsid w:val="00184B5B"/>
    <w:rsid w:val="001863E2"/>
    <w:rsid w:val="00186719"/>
    <w:rsid w:val="00187D4C"/>
    <w:rsid w:val="00194544"/>
    <w:rsid w:val="001956C6"/>
    <w:rsid w:val="001A0134"/>
    <w:rsid w:val="001A041A"/>
    <w:rsid w:val="001A0425"/>
    <w:rsid w:val="001A42E4"/>
    <w:rsid w:val="001A4CEE"/>
    <w:rsid w:val="001A550F"/>
    <w:rsid w:val="001A598C"/>
    <w:rsid w:val="001A6002"/>
    <w:rsid w:val="001A7924"/>
    <w:rsid w:val="001B0371"/>
    <w:rsid w:val="001B2B30"/>
    <w:rsid w:val="001B2DAE"/>
    <w:rsid w:val="001B357E"/>
    <w:rsid w:val="001B4290"/>
    <w:rsid w:val="001B42B1"/>
    <w:rsid w:val="001B57A2"/>
    <w:rsid w:val="001B7E5E"/>
    <w:rsid w:val="001C0F62"/>
    <w:rsid w:val="001C1160"/>
    <w:rsid w:val="001C1192"/>
    <w:rsid w:val="001C1A39"/>
    <w:rsid w:val="001C2F88"/>
    <w:rsid w:val="001C3E47"/>
    <w:rsid w:val="001C7C72"/>
    <w:rsid w:val="001C7D1B"/>
    <w:rsid w:val="001D0A53"/>
    <w:rsid w:val="001D0ED5"/>
    <w:rsid w:val="001D12ED"/>
    <w:rsid w:val="001D18FC"/>
    <w:rsid w:val="001D2895"/>
    <w:rsid w:val="001D580D"/>
    <w:rsid w:val="001D65CF"/>
    <w:rsid w:val="001D6F1E"/>
    <w:rsid w:val="001D79DB"/>
    <w:rsid w:val="001E4492"/>
    <w:rsid w:val="001F0ED5"/>
    <w:rsid w:val="001F2810"/>
    <w:rsid w:val="001F3048"/>
    <w:rsid w:val="001F4918"/>
    <w:rsid w:val="001F50B7"/>
    <w:rsid w:val="001F6045"/>
    <w:rsid w:val="001F7EF4"/>
    <w:rsid w:val="001F7F2D"/>
    <w:rsid w:val="002019DC"/>
    <w:rsid w:val="00202BB8"/>
    <w:rsid w:val="002052C8"/>
    <w:rsid w:val="00205725"/>
    <w:rsid w:val="002059D6"/>
    <w:rsid w:val="00205C59"/>
    <w:rsid w:val="00205CE7"/>
    <w:rsid w:val="002067D8"/>
    <w:rsid w:val="00207C68"/>
    <w:rsid w:val="0021045D"/>
    <w:rsid w:val="00210B6D"/>
    <w:rsid w:val="00210D28"/>
    <w:rsid w:val="00216651"/>
    <w:rsid w:val="00227DFC"/>
    <w:rsid w:val="00231E03"/>
    <w:rsid w:val="0023500E"/>
    <w:rsid w:val="00235D2C"/>
    <w:rsid w:val="00235D6C"/>
    <w:rsid w:val="002411D9"/>
    <w:rsid w:val="002421A4"/>
    <w:rsid w:val="002431DB"/>
    <w:rsid w:val="00243EC6"/>
    <w:rsid w:val="002450F2"/>
    <w:rsid w:val="0024511B"/>
    <w:rsid w:val="00245446"/>
    <w:rsid w:val="00247CB0"/>
    <w:rsid w:val="00252B28"/>
    <w:rsid w:val="00256201"/>
    <w:rsid w:val="0025685E"/>
    <w:rsid w:val="00261B1C"/>
    <w:rsid w:val="00263E4D"/>
    <w:rsid w:val="00266038"/>
    <w:rsid w:val="002662AD"/>
    <w:rsid w:val="00266CA1"/>
    <w:rsid w:val="00267626"/>
    <w:rsid w:val="002712E1"/>
    <w:rsid w:val="002724A2"/>
    <w:rsid w:val="002747E5"/>
    <w:rsid w:val="00274CB1"/>
    <w:rsid w:val="002750D1"/>
    <w:rsid w:val="002754F1"/>
    <w:rsid w:val="002757CA"/>
    <w:rsid w:val="002759AE"/>
    <w:rsid w:val="00280E3B"/>
    <w:rsid w:val="00281C03"/>
    <w:rsid w:val="0028402B"/>
    <w:rsid w:val="0028501C"/>
    <w:rsid w:val="00285142"/>
    <w:rsid w:val="002873D2"/>
    <w:rsid w:val="00287AB0"/>
    <w:rsid w:val="00290944"/>
    <w:rsid w:val="00291F3E"/>
    <w:rsid w:val="00292490"/>
    <w:rsid w:val="002928A6"/>
    <w:rsid w:val="00292E09"/>
    <w:rsid w:val="0029497D"/>
    <w:rsid w:val="00294FDC"/>
    <w:rsid w:val="002972C4"/>
    <w:rsid w:val="002977E9"/>
    <w:rsid w:val="002A070C"/>
    <w:rsid w:val="002A3693"/>
    <w:rsid w:val="002A3773"/>
    <w:rsid w:val="002A4296"/>
    <w:rsid w:val="002A44F2"/>
    <w:rsid w:val="002A4674"/>
    <w:rsid w:val="002A56DE"/>
    <w:rsid w:val="002B0D06"/>
    <w:rsid w:val="002B1356"/>
    <w:rsid w:val="002B6745"/>
    <w:rsid w:val="002C1432"/>
    <w:rsid w:val="002C1D68"/>
    <w:rsid w:val="002C3F7B"/>
    <w:rsid w:val="002C559A"/>
    <w:rsid w:val="002C6196"/>
    <w:rsid w:val="002D0DDD"/>
    <w:rsid w:val="002D2E68"/>
    <w:rsid w:val="002D3791"/>
    <w:rsid w:val="002D399E"/>
    <w:rsid w:val="002D622D"/>
    <w:rsid w:val="002E2950"/>
    <w:rsid w:val="002F4773"/>
    <w:rsid w:val="002F5076"/>
    <w:rsid w:val="002F6CC9"/>
    <w:rsid w:val="0030381D"/>
    <w:rsid w:val="00303D55"/>
    <w:rsid w:val="003043BE"/>
    <w:rsid w:val="00305049"/>
    <w:rsid w:val="003053B0"/>
    <w:rsid w:val="00306D38"/>
    <w:rsid w:val="0030798E"/>
    <w:rsid w:val="003103DA"/>
    <w:rsid w:val="00310F43"/>
    <w:rsid w:val="00311130"/>
    <w:rsid w:val="00311CC3"/>
    <w:rsid w:val="003127B1"/>
    <w:rsid w:val="00313260"/>
    <w:rsid w:val="00314277"/>
    <w:rsid w:val="003144B4"/>
    <w:rsid w:val="00317B16"/>
    <w:rsid w:val="00321C40"/>
    <w:rsid w:val="003252E0"/>
    <w:rsid w:val="00325950"/>
    <w:rsid w:val="00330AC3"/>
    <w:rsid w:val="00332B50"/>
    <w:rsid w:val="0033303D"/>
    <w:rsid w:val="003357C2"/>
    <w:rsid w:val="00340965"/>
    <w:rsid w:val="00340C62"/>
    <w:rsid w:val="00341326"/>
    <w:rsid w:val="00341D88"/>
    <w:rsid w:val="00343539"/>
    <w:rsid w:val="00346A4D"/>
    <w:rsid w:val="00350321"/>
    <w:rsid w:val="00351839"/>
    <w:rsid w:val="00352D22"/>
    <w:rsid w:val="00353001"/>
    <w:rsid w:val="00354D7D"/>
    <w:rsid w:val="003604F3"/>
    <w:rsid w:val="003610FC"/>
    <w:rsid w:val="00361941"/>
    <w:rsid w:val="00363BA7"/>
    <w:rsid w:val="003648A7"/>
    <w:rsid w:val="00365A9F"/>
    <w:rsid w:val="00366041"/>
    <w:rsid w:val="00370856"/>
    <w:rsid w:val="0037209A"/>
    <w:rsid w:val="0037398B"/>
    <w:rsid w:val="00374943"/>
    <w:rsid w:val="00374F84"/>
    <w:rsid w:val="00375154"/>
    <w:rsid w:val="00380CF2"/>
    <w:rsid w:val="00381ADD"/>
    <w:rsid w:val="003820FF"/>
    <w:rsid w:val="00383826"/>
    <w:rsid w:val="00383977"/>
    <w:rsid w:val="00384237"/>
    <w:rsid w:val="00387D1C"/>
    <w:rsid w:val="00390314"/>
    <w:rsid w:val="00392EF4"/>
    <w:rsid w:val="003930AE"/>
    <w:rsid w:val="003934B8"/>
    <w:rsid w:val="003A3580"/>
    <w:rsid w:val="003A510B"/>
    <w:rsid w:val="003A75B4"/>
    <w:rsid w:val="003B0B10"/>
    <w:rsid w:val="003B3293"/>
    <w:rsid w:val="003B50CA"/>
    <w:rsid w:val="003B53FA"/>
    <w:rsid w:val="003B71EE"/>
    <w:rsid w:val="003C02DB"/>
    <w:rsid w:val="003C06E0"/>
    <w:rsid w:val="003C22D6"/>
    <w:rsid w:val="003C24B1"/>
    <w:rsid w:val="003C57E9"/>
    <w:rsid w:val="003C6C5B"/>
    <w:rsid w:val="003C6E0A"/>
    <w:rsid w:val="003D0708"/>
    <w:rsid w:val="003D25EC"/>
    <w:rsid w:val="003D299A"/>
    <w:rsid w:val="003D2A52"/>
    <w:rsid w:val="003D2FB6"/>
    <w:rsid w:val="003D406E"/>
    <w:rsid w:val="003D4431"/>
    <w:rsid w:val="003E1799"/>
    <w:rsid w:val="003E1F50"/>
    <w:rsid w:val="003E29ED"/>
    <w:rsid w:val="003E2B03"/>
    <w:rsid w:val="003E4E13"/>
    <w:rsid w:val="003E5DE6"/>
    <w:rsid w:val="003E6646"/>
    <w:rsid w:val="003E6C69"/>
    <w:rsid w:val="003F106E"/>
    <w:rsid w:val="003F14EC"/>
    <w:rsid w:val="003F2BB0"/>
    <w:rsid w:val="003F4893"/>
    <w:rsid w:val="003F736B"/>
    <w:rsid w:val="0040005C"/>
    <w:rsid w:val="00400371"/>
    <w:rsid w:val="00400CBB"/>
    <w:rsid w:val="0040397C"/>
    <w:rsid w:val="004042AF"/>
    <w:rsid w:val="0040436D"/>
    <w:rsid w:val="0040637E"/>
    <w:rsid w:val="00406542"/>
    <w:rsid w:val="00407D75"/>
    <w:rsid w:val="004100DA"/>
    <w:rsid w:val="0041312D"/>
    <w:rsid w:val="00413882"/>
    <w:rsid w:val="00416BBB"/>
    <w:rsid w:val="00420CA1"/>
    <w:rsid w:val="00423184"/>
    <w:rsid w:val="0042469B"/>
    <w:rsid w:val="004249C6"/>
    <w:rsid w:val="00427D17"/>
    <w:rsid w:val="004345CA"/>
    <w:rsid w:val="00434ED8"/>
    <w:rsid w:val="00434F16"/>
    <w:rsid w:val="00435BAF"/>
    <w:rsid w:val="00441645"/>
    <w:rsid w:val="00442D42"/>
    <w:rsid w:val="004437D4"/>
    <w:rsid w:val="0044470C"/>
    <w:rsid w:val="00445179"/>
    <w:rsid w:val="004467E1"/>
    <w:rsid w:val="00447122"/>
    <w:rsid w:val="00447DBF"/>
    <w:rsid w:val="004509DA"/>
    <w:rsid w:val="00451D80"/>
    <w:rsid w:val="00451E2E"/>
    <w:rsid w:val="00451EF3"/>
    <w:rsid w:val="004526A5"/>
    <w:rsid w:val="00452B67"/>
    <w:rsid w:val="004623BD"/>
    <w:rsid w:val="00462745"/>
    <w:rsid w:val="00462976"/>
    <w:rsid w:val="00462C2E"/>
    <w:rsid w:val="0046314F"/>
    <w:rsid w:val="004652E3"/>
    <w:rsid w:val="004656CD"/>
    <w:rsid w:val="00466624"/>
    <w:rsid w:val="004667D5"/>
    <w:rsid w:val="004677DE"/>
    <w:rsid w:val="00470266"/>
    <w:rsid w:val="00471A16"/>
    <w:rsid w:val="00474460"/>
    <w:rsid w:val="0047495D"/>
    <w:rsid w:val="00477DAF"/>
    <w:rsid w:val="00481B8F"/>
    <w:rsid w:val="0048279A"/>
    <w:rsid w:val="00482B39"/>
    <w:rsid w:val="0048359B"/>
    <w:rsid w:val="00487CD5"/>
    <w:rsid w:val="00491A49"/>
    <w:rsid w:val="00492210"/>
    <w:rsid w:val="00493175"/>
    <w:rsid w:val="004947DD"/>
    <w:rsid w:val="00494828"/>
    <w:rsid w:val="00496B28"/>
    <w:rsid w:val="0049727D"/>
    <w:rsid w:val="004A09F1"/>
    <w:rsid w:val="004A13C8"/>
    <w:rsid w:val="004A1C7E"/>
    <w:rsid w:val="004A3341"/>
    <w:rsid w:val="004A538C"/>
    <w:rsid w:val="004A56CB"/>
    <w:rsid w:val="004A6890"/>
    <w:rsid w:val="004A7BD2"/>
    <w:rsid w:val="004B0BA8"/>
    <w:rsid w:val="004B1758"/>
    <w:rsid w:val="004B25AA"/>
    <w:rsid w:val="004B297D"/>
    <w:rsid w:val="004B3166"/>
    <w:rsid w:val="004B7852"/>
    <w:rsid w:val="004C0AE3"/>
    <w:rsid w:val="004C132F"/>
    <w:rsid w:val="004C3AED"/>
    <w:rsid w:val="004C40F4"/>
    <w:rsid w:val="004C4215"/>
    <w:rsid w:val="004C5A11"/>
    <w:rsid w:val="004C7ACF"/>
    <w:rsid w:val="004C7DBF"/>
    <w:rsid w:val="004D103C"/>
    <w:rsid w:val="004D4B7B"/>
    <w:rsid w:val="004D516F"/>
    <w:rsid w:val="004D58A2"/>
    <w:rsid w:val="004D5CE9"/>
    <w:rsid w:val="004D5D57"/>
    <w:rsid w:val="004D6127"/>
    <w:rsid w:val="004D6B36"/>
    <w:rsid w:val="004E060F"/>
    <w:rsid w:val="004E2931"/>
    <w:rsid w:val="004E2C2F"/>
    <w:rsid w:val="004E31A4"/>
    <w:rsid w:val="004E3F71"/>
    <w:rsid w:val="004E4AE8"/>
    <w:rsid w:val="004E5195"/>
    <w:rsid w:val="004E7EE7"/>
    <w:rsid w:val="004F09A3"/>
    <w:rsid w:val="004F0F75"/>
    <w:rsid w:val="004F1B99"/>
    <w:rsid w:val="004F2184"/>
    <w:rsid w:val="004F4A54"/>
    <w:rsid w:val="004F7820"/>
    <w:rsid w:val="004F7C09"/>
    <w:rsid w:val="004F7FD4"/>
    <w:rsid w:val="005018A7"/>
    <w:rsid w:val="005044E6"/>
    <w:rsid w:val="0050475F"/>
    <w:rsid w:val="005047B9"/>
    <w:rsid w:val="0050664F"/>
    <w:rsid w:val="00507217"/>
    <w:rsid w:val="00511FCD"/>
    <w:rsid w:val="005131A8"/>
    <w:rsid w:val="005133D8"/>
    <w:rsid w:val="0051341D"/>
    <w:rsid w:val="00513E27"/>
    <w:rsid w:val="005141E3"/>
    <w:rsid w:val="00516A1A"/>
    <w:rsid w:val="00521963"/>
    <w:rsid w:val="00522D9F"/>
    <w:rsid w:val="0052381C"/>
    <w:rsid w:val="00526313"/>
    <w:rsid w:val="00530732"/>
    <w:rsid w:val="00531338"/>
    <w:rsid w:val="00533361"/>
    <w:rsid w:val="0053336A"/>
    <w:rsid w:val="00534A4B"/>
    <w:rsid w:val="00534E1E"/>
    <w:rsid w:val="00537FF1"/>
    <w:rsid w:val="00541192"/>
    <w:rsid w:val="005426D4"/>
    <w:rsid w:val="00543F1A"/>
    <w:rsid w:val="00546708"/>
    <w:rsid w:val="00546E5C"/>
    <w:rsid w:val="005474DD"/>
    <w:rsid w:val="00550BB3"/>
    <w:rsid w:val="005524E0"/>
    <w:rsid w:val="00553163"/>
    <w:rsid w:val="00555174"/>
    <w:rsid w:val="005567FA"/>
    <w:rsid w:val="005633FD"/>
    <w:rsid w:val="005634AE"/>
    <w:rsid w:val="00564878"/>
    <w:rsid w:val="00565945"/>
    <w:rsid w:val="00570C75"/>
    <w:rsid w:val="0057267B"/>
    <w:rsid w:val="005729C8"/>
    <w:rsid w:val="00572E78"/>
    <w:rsid w:val="00575AF9"/>
    <w:rsid w:val="0058106C"/>
    <w:rsid w:val="00582D4A"/>
    <w:rsid w:val="00582EFE"/>
    <w:rsid w:val="00583733"/>
    <w:rsid w:val="005844C7"/>
    <w:rsid w:val="0058608B"/>
    <w:rsid w:val="005862BF"/>
    <w:rsid w:val="00591015"/>
    <w:rsid w:val="00591C41"/>
    <w:rsid w:val="0059414A"/>
    <w:rsid w:val="00594A81"/>
    <w:rsid w:val="005A2E00"/>
    <w:rsid w:val="005A3BF5"/>
    <w:rsid w:val="005A6362"/>
    <w:rsid w:val="005A645D"/>
    <w:rsid w:val="005A64F5"/>
    <w:rsid w:val="005B314D"/>
    <w:rsid w:val="005B31EC"/>
    <w:rsid w:val="005B344D"/>
    <w:rsid w:val="005B3687"/>
    <w:rsid w:val="005B5315"/>
    <w:rsid w:val="005B6A36"/>
    <w:rsid w:val="005C2DA8"/>
    <w:rsid w:val="005C45AE"/>
    <w:rsid w:val="005C504F"/>
    <w:rsid w:val="005C51CB"/>
    <w:rsid w:val="005C5C66"/>
    <w:rsid w:val="005C64F1"/>
    <w:rsid w:val="005C6571"/>
    <w:rsid w:val="005C69A3"/>
    <w:rsid w:val="005D0D10"/>
    <w:rsid w:val="005D0F7E"/>
    <w:rsid w:val="005D2183"/>
    <w:rsid w:val="005D3391"/>
    <w:rsid w:val="005D3A73"/>
    <w:rsid w:val="005D6AE1"/>
    <w:rsid w:val="005D6F4B"/>
    <w:rsid w:val="005D7385"/>
    <w:rsid w:val="005E2600"/>
    <w:rsid w:val="005E4D66"/>
    <w:rsid w:val="005E50FC"/>
    <w:rsid w:val="005E5C84"/>
    <w:rsid w:val="005E68C2"/>
    <w:rsid w:val="005F19C1"/>
    <w:rsid w:val="005F1E95"/>
    <w:rsid w:val="005F6539"/>
    <w:rsid w:val="005F7D01"/>
    <w:rsid w:val="0060088D"/>
    <w:rsid w:val="00601082"/>
    <w:rsid w:val="006017BD"/>
    <w:rsid w:val="006019BC"/>
    <w:rsid w:val="00604819"/>
    <w:rsid w:val="00607489"/>
    <w:rsid w:val="00610348"/>
    <w:rsid w:val="00611D8A"/>
    <w:rsid w:val="00615FF8"/>
    <w:rsid w:val="00617096"/>
    <w:rsid w:val="00617D9D"/>
    <w:rsid w:val="0062016B"/>
    <w:rsid w:val="00622295"/>
    <w:rsid w:val="0062331C"/>
    <w:rsid w:val="006234FF"/>
    <w:rsid w:val="006275E7"/>
    <w:rsid w:val="006302DA"/>
    <w:rsid w:val="00631B7E"/>
    <w:rsid w:val="00642C3F"/>
    <w:rsid w:val="00644B73"/>
    <w:rsid w:val="0064654B"/>
    <w:rsid w:val="00646A39"/>
    <w:rsid w:val="00652411"/>
    <w:rsid w:val="006527E1"/>
    <w:rsid w:val="006550B6"/>
    <w:rsid w:val="00656511"/>
    <w:rsid w:val="00657383"/>
    <w:rsid w:val="00657471"/>
    <w:rsid w:val="00660422"/>
    <w:rsid w:val="00660528"/>
    <w:rsid w:val="00660A00"/>
    <w:rsid w:val="00662B47"/>
    <w:rsid w:val="006654F7"/>
    <w:rsid w:val="00667B60"/>
    <w:rsid w:val="0067101C"/>
    <w:rsid w:val="006720D8"/>
    <w:rsid w:val="00673A24"/>
    <w:rsid w:val="00674367"/>
    <w:rsid w:val="00677174"/>
    <w:rsid w:val="006777B7"/>
    <w:rsid w:val="0067799A"/>
    <w:rsid w:val="00677B35"/>
    <w:rsid w:val="0068238E"/>
    <w:rsid w:val="00682DB8"/>
    <w:rsid w:val="0068324A"/>
    <w:rsid w:val="00684571"/>
    <w:rsid w:val="00686B82"/>
    <w:rsid w:val="0069118C"/>
    <w:rsid w:val="00691AF5"/>
    <w:rsid w:val="006920DC"/>
    <w:rsid w:val="006928C1"/>
    <w:rsid w:val="00693F03"/>
    <w:rsid w:val="00694D2E"/>
    <w:rsid w:val="00696D41"/>
    <w:rsid w:val="006A0B07"/>
    <w:rsid w:val="006A0D05"/>
    <w:rsid w:val="006A5929"/>
    <w:rsid w:val="006A63B4"/>
    <w:rsid w:val="006A6E20"/>
    <w:rsid w:val="006B0C4E"/>
    <w:rsid w:val="006B0F73"/>
    <w:rsid w:val="006B3BAE"/>
    <w:rsid w:val="006B7C6F"/>
    <w:rsid w:val="006C1966"/>
    <w:rsid w:val="006C1A5E"/>
    <w:rsid w:val="006C4704"/>
    <w:rsid w:val="006C4B55"/>
    <w:rsid w:val="006C7E43"/>
    <w:rsid w:val="006D05F2"/>
    <w:rsid w:val="006D2634"/>
    <w:rsid w:val="006D33EB"/>
    <w:rsid w:val="006D39B2"/>
    <w:rsid w:val="006D6D7A"/>
    <w:rsid w:val="006D7076"/>
    <w:rsid w:val="006D7674"/>
    <w:rsid w:val="006E1492"/>
    <w:rsid w:val="006E2A2D"/>
    <w:rsid w:val="006E373A"/>
    <w:rsid w:val="006E3E9E"/>
    <w:rsid w:val="006E68D6"/>
    <w:rsid w:val="006F64A2"/>
    <w:rsid w:val="006F7538"/>
    <w:rsid w:val="007009D5"/>
    <w:rsid w:val="0070173C"/>
    <w:rsid w:val="007049C1"/>
    <w:rsid w:val="0070751C"/>
    <w:rsid w:val="00712EBC"/>
    <w:rsid w:val="00713406"/>
    <w:rsid w:val="007138D9"/>
    <w:rsid w:val="00713F31"/>
    <w:rsid w:val="00714EF9"/>
    <w:rsid w:val="00716724"/>
    <w:rsid w:val="00716E24"/>
    <w:rsid w:val="007175AC"/>
    <w:rsid w:val="007179F6"/>
    <w:rsid w:val="0072099D"/>
    <w:rsid w:val="0072171D"/>
    <w:rsid w:val="007219F9"/>
    <w:rsid w:val="00724896"/>
    <w:rsid w:val="00724EC4"/>
    <w:rsid w:val="00725691"/>
    <w:rsid w:val="00727B11"/>
    <w:rsid w:val="007306B2"/>
    <w:rsid w:val="00730ED5"/>
    <w:rsid w:val="00731300"/>
    <w:rsid w:val="00735683"/>
    <w:rsid w:val="0073677A"/>
    <w:rsid w:val="0074008E"/>
    <w:rsid w:val="00741624"/>
    <w:rsid w:val="007430D1"/>
    <w:rsid w:val="007430EE"/>
    <w:rsid w:val="0074508F"/>
    <w:rsid w:val="0074518C"/>
    <w:rsid w:val="00746E05"/>
    <w:rsid w:val="00747BC2"/>
    <w:rsid w:val="007540DC"/>
    <w:rsid w:val="0075436F"/>
    <w:rsid w:val="0075597C"/>
    <w:rsid w:val="00755CAD"/>
    <w:rsid w:val="0075660A"/>
    <w:rsid w:val="007568BD"/>
    <w:rsid w:val="007674DF"/>
    <w:rsid w:val="00770BF7"/>
    <w:rsid w:val="00771FF3"/>
    <w:rsid w:val="00773170"/>
    <w:rsid w:val="00774F1E"/>
    <w:rsid w:val="00775BD4"/>
    <w:rsid w:val="007774EB"/>
    <w:rsid w:val="007818A9"/>
    <w:rsid w:val="007830FA"/>
    <w:rsid w:val="00783572"/>
    <w:rsid w:val="00784440"/>
    <w:rsid w:val="007931D2"/>
    <w:rsid w:val="0079466C"/>
    <w:rsid w:val="007A02D7"/>
    <w:rsid w:val="007A0564"/>
    <w:rsid w:val="007A093C"/>
    <w:rsid w:val="007A1607"/>
    <w:rsid w:val="007A1626"/>
    <w:rsid w:val="007A1AC5"/>
    <w:rsid w:val="007A1FA9"/>
    <w:rsid w:val="007A26DD"/>
    <w:rsid w:val="007A2951"/>
    <w:rsid w:val="007A375C"/>
    <w:rsid w:val="007A6B95"/>
    <w:rsid w:val="007B1FE4"/>
    <w:rsid w:val="007B3624"/>
    <w:rsid w:val="007B3DFE"/>
    <w:rsid w:val="007B4FA2"/>
    <w:rsid w:val="007B5159"/>
    <w:rsid w:val="007B604C"/>
    <w:rsid w:val="007B7DC2"/>
    <w:rsid w:val="007C0D77"/>
    <w:rsid w:val="007C2F9E"/>
    <w:rsid w:val="007C49F9"/>
    <w:rsid w:val="007C4C63"/>
    <w:rsid w:val="007C4FA0"/>
    <w:rsid w:val="007D04C2"/>
    <w:rsid w:val="007D1E1A"/>
    <w:rsid w:val="007D3945"/>
    <w:rsid w:val="007D4462"/>
    <w:rsid w:val="007D4B11"/>
    <w:rsid w:val="007D7469"/>
    <w:rsid w:val="007E17EE"/>
    <w:rsid w:val="007E1FF0"/>
    <w:rsid w:val="007E3B86"/>
    <w:rsid w:val="007E533E"/>
    <w:rsid w:val="007E61A3"/>
    <w:rsid w:val="007E61E7"/>
    <w:rsid w:val="007E6CCA"/>
    <w:rsid w:val="007F0809"/>
    <w:rsid w:val="007F0D8F"/>
    <w:rsid w:val="007F3DB4"/>
    <w:rsid w:val="007F40B8"/>
    <w:rsid w:val="007F7786"/>
    <w:rsid w:val="007F7D92"/>
    <w:rsid w:val="00801BDA"/>
    <w:rsid w:val="00802EA6"/>
    <w:rsid w:val="008043E9"/>
    <w:rsid w:val="008046E4"/>
    <w:rsid w:val="008131F6"/>
    <w:rsid w:val="00813750"/>
    <w:rsid w:val="00813873"/>
    <w:rsid w:val="00813898"/>
    <w:rsid w:val="00815085"/>
    <w:rsid w:val="00815D54"/>
    <w:rsid w:val="00817D9A"/>
    <w:rsid w:val="008228E8"/>
    <w:rsid w:val="008229F4"/>
    <w:rsid w:val="008250F8"/>
    <w:rsid w:val="00826F8A"/>
    <w:rsid w:val="008340A7"/>
    <w:rsid w:val="008347D0"/>
    <w:rsid w:val="00840978"/>
    <w:rsid w:val="00840F3B"/>
    <w:rsid w:val="00841B95"/>
    <w:rsid w:val="00842135"/>
    <w:rsid w:val="0084679E"/>
    <w:rsid w:val="0084779B"/>
    <w:rsid w:val="00851226"/>
    <w:rsid w:val="00851415"/>
    <w:rsid w:val="00851EAE"/>
    <w:rsid w:val="0085305B"/>
    <w:rsid w:val="00853C4A"/>
    <w:rsid w:val="00853E60"/>
    <w:rsid w:val="008549E1"/>
    <w:rsid w:val="008553D1"/>
    <w:rsid w:val="008571FC"/>
    <w:rsid w:val="00861030"/>
    <w:rsid w:val="008610F9"/>
    <w:rsid w:val="008611D3"/>
    <w:rsid w:val="00862ACF"/>
    <w:rsid w:val="00862E7F"/>
    <w:rsid w:val="008644DC"/>
    <w:rsid w:val="00864BC2"/>
    <w:rsid w:val="00865D7F"/>
    <w:rsid w:val="00866197"/>
    <w:rsid w:val="008678F1"/>
    <w:rsid w:val="00870B2B"/>
    <w:rsid w:val="00873094"/>
    <w:rsid w:val="00874820"/>
    <w:rsid w:val="00874918"/>
    <w:rsid w:val="0087795D"/>
    <w:rsid w:val="00877C6C"/>
    <w:rsid w:val="00882498"/>
    <w:rsid w:val="00882860"/>
    <w:rsid w:val="0088499E"/>
    <w:rsid w:val="00886885"/>
    <w:rsid w:val="00887870"/>
    <w:rsid w:val="008940DA"/>
    <w:rsid w:val="008950F4"/>
    <w:rsid w:val="008966DF"/>
    <w:rsid w:val="00896C66"/>
    <w:rsid w:val="00897815"/>
    <w:rsid w:val="008A66D3"/>
    <w:rsid w:val="008B118D"/>
    <w:rsid w:val="008B1CB1"/>
    <w:rsid w:val="008B38EB"/>
    <w:rsid w:val="008B3FF6"/>
    <w:rsid w:val="008B45D4"/>
    <w:rsid w:val="008B519C"/>
    <w:rsid w:val="008C29BB"/>
    <w:rsid w:val="008C2DFC"/>
    <w:rsid w:val="008D2396"/>
    <w:rsid w:val="008D2AD9"/>
    <w:rsid w:val="008D4888"/>
    <w:rsid w:val="008D6933"/>
    <w:rsid w:val="008E00B1"/>
    <w:rsid w:val="008E05F0"/>
    <w:rsid w:val="008E0627"/>
    <w:rsid w:val="008E7095"/>
    <w:rsid w:val="008E7E03"/>
    <w:rsid w:val="008F01AF"/>
    <w:rsid w:val="008F18BE"/>
    <w:rsid w:val="008F3827"/>
    <w:rsid w:val="008F4362"/>
    <w:rsid w:val="008F4D63"/>
    <w:rsid w:val="009015DF"/>
    <w:rsid w:val="00902DF4"/>
    <w:rsid w:val="00903A8F"/>
    <w:rsid w:val="00905106"/>
    <w:rsid w:val="00905744"/>
    <w:rsid w:val="0090677C"/>
    <w:rsid w:val="00906E55"/>
    <w:rsid w:val="009076AF"/>
    <w:rsid w:val="00910654"/>
    <w:rsid w:val="00910DC6"/>
    <w:rsid w:val="009121A2"/>
    <w:rsid w:val="00912BFA"/>
    <w:rsid w:val="0091371E"/>
    <w:rsid w:val="009155F9"/>
    <w:rsid w:val="00920213"/>
    <w:rsid w:val="00921650"/>
    <w:rsid w:val="0092282C"/>
    <w:rsid w:val="00924D0D"/>
    <w:rsid w:val="00925CB3"/>
    <w:rsid w:val="00927285"/>
    <w:rsid w:val="009300D0"/>
    <w:rsid w:val="009318F0"/>
    <w:rsid w:val="00931C60"/>
    <w:rsid w:val="009344D8"/>
    <w:rsid w:val="00942242"/>
    <w:rsid w:val="009425D6"/>
    <w:rsid w:val="00942ABD"/>
    <w:rsid w:val="00942BB6"/>
    <w:rsid w:val="00942E00"/>
    <w:rsid w:val="00945841"/>
    <w:rsid w:val="00947973"/>
    <w:rsid w:val="00950A66"/>
    <w:rsid w:val="009515EA"/>
    <w:rsid w:val="0095270A"/>
    <w:rsid w:val="009552E4"/>
    <w:rsid w:val="00956FDB"/>
    <w:rsid w:val="009608AD"/>
    <w:rsid w:val="00960AAA"/>
    <w:rsid w:val="00962396"/>
    <w:rsid w:val="0096435E"/>
    <w:rsid w:val="00965FE8"/>
    <w:rsid w:val="00966E9B"/>
    <w:rsid w:val="00967428"/>
    <w:rsid w:val="00967BC7"/>
    <w:rsid w:val="00971FD8"/>
    <w:rsid w:val="009722A1"/>
    <w:rsid w:val="009729E7"/>
    <w:rsid w:val="0097346F"/>
    <w:rsid w:val="00973E55"/>
    <w:rsid w:val="00974F53"/>
    <w:rsid w:val="00981733"/>
    <w:rsid w:val="009830A2"/>
    <w:rsid w:val="00983796"/>
    <w:rsid w:val="00984D1C"/>
    <w:rsid w:val="0098518A"/>
    <w:rsid w:val="00985A33"/>
    <w:rsid w:val="009865E0"/>
    <w:rsid w:val="00986763"/>
    <w:rsid w:val="009924C3"/>
    <w:rsid w:val="00994309"/>
    <w:rsid w:val="0099605C"/>
    <w:rsid w:val="009A03DF"/>
    <w:rsid w:val="009A24FB"/>
    <w:rsid w:val="009A30FD"/>
    <w:rsid w:val="009A4377"/>
    <w:rsid w:val="009A607A"/>
    <w:rsid w:val="009A6E32"/>
    <w:rsid w:val="009A760B"/>
    <w:rsid w:val="009B11D9"/>
    <w:rsid w:val="009B2821"/>
    <w:rsid w:val="009B2FC1"/>
    <w:rsid w:val="009B30E8"/>
    <w:rsid w:val="009B3A98"/>
    <w:rsid w:val="009B41AB"/>
    <w:rsid w:val="009B5297"/>
    <w:rsid w:val="009B651E"/>
    <w:rsid w:val="009B668A"/>
    <w:rsid w:val="009B6FA1"/>
    <w:rsid w:val="009C2602"/>
    <w:rsid w:val="009C2B22"/>
    <w:rsid w:val="009C2ED5"/>
    <w:rsid w:val="009C3D4C"/>
    <w:rsid w:val="009C449F"/>
    <w:rsid w:val="009C4762"/>
    <w:rsid w:val="009C5413"/>
    <w:rsid w:val="009C5B68"/>
    <w:rsid w:val="009C7965"/>
    <w:rsid w:val="009D2689"/>
    <w:rsid w:val="009D4893"/>
    <w:rsid w:val="009D687F"/>
    <w:rsid w:val="009D6A84"/>
    <w:rsid w:val="009D6D31"/>
    <w:rsid w:val="009E0646"/>
    <w:rsid w:val="009E064C"/>
    <w:rsid w:val="009E673B"/>
    <w:rsid w:val="009E75A0"/>
    <w:rsid w:val="009E77A7"/>
    <w:rsid w:val="009E7E22"/>
    <w:rsid w:val="009F05DC"/>
    <w:rsid w:val="009F0B02"/>
    <w:rsid w:val="009F384E"/>
    <w:rsid w:val="009F3C3D"/>
    <w:rsid w:val="009F5655"/>
    <w:rsid w:val="009F5C38"/>
    <w:rsid w:val="009F7574"/>
    <w:rsid w:val="00A00AFC"/>
    <w:rsid w:val="00A011A4"/>
    <w:rsid w:val="00A05D23"/>
    <w:rsid w:val="00A067B1"/>
    <w:rsid w:val="00A06AAE"/>
    <w:rsid w:val="00A10E3A"/>
    <w:rsid w:val="00A125EB"/>
    <w:rsid w:val="00A15333"/>
    <w:rsid w:val="00A163C5"/>
    <w:rsid w:val="00A1661D"/>
    <w:rsid w:val="00A16CA1"/>
    <w:rsid w:val="00A2063D"/>
    <w:rsid w:val="00A2135F"/>
    <w:rsid w:val="00A21738"/>
    <w:rsid w:val="00A22CDF"/>
    <w:rsid w:val="00A23918"/>
    <w:rsid w:val="00A23D22"/>
    <w:rsid w:val="00A24067"/>
    <w:rsid w:val="00A2438F"/>
    <w:rsid w:val="00A25364"/>
    <w:rsid w:val="00A25BF5"/>
    <w:rsid w:val="00A271BF"/>
    <w:rsid w:val="00A352BA"/>
    <w:rsid w:val="00A356C2"/>
    <w:rsid w:val="00A357F1"/>
    <w:rsid w:val="00A36ED2"/>
    <w:rsid w:val="00A3738B"/>
    <w:rsid w:val="00A4071B"/>
    <w:rsid w:val="00A40B0A"/>
    <w:rsid w:val="00A40C89"/>
    <w:rsid w:val="00A412B6"/>
    <w:rsid w:val="00A4216F"/>
    <w:rsid w:val="00A43520"/>
    <w:rsid w:val="00A45585"/>
    <w:rsid w:val="00A45E19"/>
    <w:rsid w:val="00A46B14"/>
    <w:rsid w:val="00A505E9"/>
    <w:rsid w:val="00A51338"/>
    <w:rsid w:val="00A526C9"/>
    <w:rsid w:val="00A52935"/>
    <w:rsid w:val="00A52942"/>
    <w:rsid w:val="00A52965"/>
    <w:rsid w:val="00A52AE4"/>
    <w:rsid w:val="00A52CF8"/>
    <w:rsid w:val="00A53574"/>
    <w:rsid w:val="00A60590"/>
    <w:rsid w:val="00A61F8C"/>
    <w:rsid w:val="00A62967"/>
    <w:rsid w:val="00A6719D"/>
    <w:rsid w:val="00A67339"/>
    <w:rsid w:val="00A73D52"/>
    <w:rsid w:val="00A74562"/>
    <w:rsid w:val="00A74A0C"/>
    <w:rsid w:val="00A74F3A"/>
    <w:rsid w:val="00A74FDB"/>
    <w:rsid w:val="00A7565B"/>
    <w:rsid w:val="00A75CB9"/>
    <w:rsid w:val="00A7613F"/>
    <w:rsid w:val="00A800AC"/>
    <w:rsid w:val="00A824EA"/>
    <w:rsid w:val="00A83714"/>
    <w:rsid w:val="00A83E6E"/>
    <w:rsid w:val="00A84144"/>
    <w:rsid w:val="00A8663F"/>
    <w:rsid w:val="00A877D4"/>
    <w:rsid w:val="00A87B7B"/>
    <w:rsid w:val="00A91BE3"/>
    <w:rsid w:val="00A91DD9"/>
    <w:rsid w:val="00A937DE"/>
    <w:rsid w:val="00A967EA"/>
    <w:rsid w:val="00AA0964"/>
    <w:rsid w:val="00AA1F86"/>
    <w:rsid w:val="00AA3817"/>
    <w:rsid w:val="00AA3BDF"/>
    <w:rsid w:val="00AA552D"/>
    <w:rsid w:val="00AA62B7"/>
    <w:rsid w:val="00AA75BF"/>
    <w:rsid w:val="00AA77F7"/>
    <w:rsid w:val="00AB08A5"/>
    <w:rsid w:val="00AB08B0"/>
    <w:rsid w:val="00AB0F6A"/>
    <w:rsid w:val="00AB14A2"/>
    <w:rsid w:val="00AB1888"/>
    <w:rsid w:val="00AB3133"/>
    <w:rsid w:val="00AB4705"/>
    <w:rsid w:val="00AB4E8A"/>
    <w:rsid w:val="00AB5FA4"/>
    <w:rsid w:val="00AB737A"/>
    <w:rsid w:val="00AB7D05"/>
    <w:rsid w:val="00AC2A7F"/>
    <w:rsid w:val="00AC351D"/>
    <w:rsid w:val="00AC4D76"/>
    <w:rsid w:val="00AC68A1"/>
    <w:rsid w:val="00AC6F60"/>
    <w:rsid w:val="00AC72F0"/>
    <w:rsid w:val="00AC785B"/>
    <w:rsid w:val="00AD1F79"/>
    <w:rsid w:val="00AD238A"/>
    <w:rsid w:val="00AD2F52"/>
    <w:rsid w:val="00AD423F"/>
    <w:rsid w:val="00AD6DE9"/>
    <w:rsid w:val="00AE0FDC"/>
    <w:rsid w:val="00AE1F82"/>
    <w:rsid w:val="00AE30AF"/>
    <w:rsid w:val="00AF29F7"/>
    <w:rsid w:val="00AF48C3"/>
    <w:rsid w:val="00AF5083"/>
    <w:rsid w:val="00AF5101"/>
    <w:rsid w:val="00AF7213"/>
    <w:rsid w:val="00B007AE"/>
    <w:rsid w:val="00B00D33"/>
    <w:rsid w:val="00B03FD4"/>
    <w:rsid w:val="00B04DBB"/>
    <w:rsid w:val="00B06366"/>
    <w:rsid w:val="00B07C67"/>
    <w:rsid w:val="00B1048A"/>
    <w:rsid w:val="00B12598"/>
    <w:rsid w:val="00B152A8"/>
    <w:rsid w:val="00B1682B"/>
    <w:rsid w:val="00B17525"/>
    <w:rsid w:val="00B217EA"/>
    <w:rsid w:val="00B2185B"/>
    <w:rsid w:val="00B218B4"/>
    <w:rsid w:val="00B21A2F"/>
    <w:rsid w:val="00B24776"/>
    <w:rsid w:val="00B254E4"/>
    <w:rsid w:val="00B26467"/>
    <w:rsid w:val="00B265CF"/>
    <w:rsid w:val="00B27BA3"/>
    <w:rsid w:val="00B32B4D"/>
    <w:rsid w:val="00B33B32"/>
    <w:rsid w:val="00B33F4C"/>
    <w:rsid w:val="00B3446B"/>
    <w:rsid w:val="00B43C43"/>
    <w:rsid w:val="00B44667"/>
    <w:rsid w:val="00B44999"/>
    <w:rsid w:val="00B472A5"/>
    <w:rsid w:val="00B53F72"/>
    <w:rsid w:val="00B54A13"/>
    <w:rsid w:val="00B57614"/>
    <w:rsid w:val="00B610AE"/>
    <w:rsid w:val="00B63399"/>
    <w:rsid w:val="00B64225"/>
    <w:rsid w:val="00B67E62"/>
    <w:rsid w:val="00B70450"/>
    <w:rsid w:val="00B7067C"/>
    <w:rsid w:val="00B72204"/>
    <w:rsid w:val="00B72536"/>
    <w:rsid w:val="00B73D2C"/>
    <w:rsid w:val="00B84261"/>
    <w:rsid w:val="00B9015D"/>
    <w:rsid w:val="00B9025D"/>
    <w:rsid w:val="00B911A1"/>
    <w:rsid w:val="00B91F4D"/>
    <w:rsid w:val="00B97098"/>
    <w:rsid w:val="00B97398"/>
    <w:rsid w:val="00BA03B5"/>
    <w:rsid w:val="00BA0B25"/>
    <w:rsid w:val="00BA1198"/>
    <w:rsid w:val="00BA15F2"/>
    <w:rsid w:val="00BA1785"/>
    <w:rsid w:val="00BA199C"/>
    <w:rsid w:val="00BA1E22"/>
    <w:rsid w:val="00BA58E6"/>
    <w:rsid w:val="00BA64B7"/>
    <w:rsid w:val="00BA75B3"/>
    <w:rsid w:val="00BB0EDE"/>
    <w:rsid w:val="00BB1318"/>
    <w:rsid w:val="00BB16A4"/>
    <w:rsid w:val="00BB178A"/>
    <w:rsid w:val="00BB257F"/>
    <w:rsid w:val="00BB2A65"/>
    <w:rsid w:val="00BB2B1D"/>
    <w:rsid w:val="00BB51C7"/>
    <w:rsid w:val="00BB61C8"/>
    <w:rsid w:val="00BC14B5"/>
    <w:rsid w:val="00BC1BF0"/>
    <w:rsid w:val="00BC1F3F"/>
    <w:rsid w:val="00BC5C1D"/>
    <w:rsid w:val="00BD001F"/>
    <w:rsid w:val="00BD2A10"/>
    <w:rsid w:val="00BD46AF"/>
    <w:rsid w:val="00BD590F"/>
    <w:rsid w:val="00BD64FF"/>
    <w:rsid w:val="00BD7087"/>
    <w:rsid w:val="00BE226C"/>
    <w:rsid w:val="00BF0769"/>
    <w:rsid w:val="00BF1530"/>
    <w:rsid w:val="00BF18E8"/>
    <w:rsid w:val="00BF38ED"/>
    <w:rsid w:val="00BF40CB"/>
    <w:rsid w:val="00BF46C8"/>
    <w:rsid w:val="00BF5E37"/>
    <w:rsid w:val="00BF67D4"/>
    <w:rsid w:val="00BF6D09"/>
    <w:rsid w:val="00C047F5"/>
    <w:rsid w:val="00C0522A"/>
    <w:rsid w:val="00C06C72"/>
    <w:rsid w:val="00C10190"/>
    <w:rsid w:val="00C106B4"/>
    <w:rsid w:val="00C125FC"/>
    <w:rsid w:val="00C13F49"/>
    <w:rsid w:val="00C1669A"/>
    <w:rsid w:val="00C17182"/>
    <w:rsid w:val="00C201FE"/>
    <w:rsid w:val="00C20224"/>
    <w:rsid w:val="00C20B18"/>
    <w:rsid w:val="00C20E8A"/>
    <w:rsid w:val="00C22A61"/>
    <w:rsid w:val="00C23FB7"/>
    <w:rsid w:val="00C24B4D"/>
    <w:rsid w:val="00C256C7"/>
    <w:rsid w:val="00C26092"/>
    <w:rsid w:val="00C2733D"/>
    <w:rsid w:val="00C31576"/>
    <w:rsid w:val="00C31D80"/>
    <w:rsid w:val="00C327C8"/>
    <w:rsid w:val="00C341A7"/>
    <w:rsid w:val="00C34E68"/>
    <w:rsid w:val="00C36BCF"/>
    <w:rsid w:val="00C3740A"/>
    <w:rsid w:val="00C4103F"/>
    <w:rsid w:val="00C41C5F"/>
    <w:rsid w:val="00C42D3E"/>
    <w:rsid w:val="00C42E95"/>
    <w:rsid w:val="00C438A4"/>
    <w:rsid w:val="00C44776"/>
    <w:rsid w:val="00C44BCF"/>
    <w:rsid w:val="00C45B64"/>
    <w:rsid w:val="00C476D3"/>
    <w:rsid w:val="00C50B69"/>
    <w:rsid w:val="00C512A9"/>
    <w:rsid w:val="00C523FD"/>
    <w:rsid w:val="00C52E3A"/>
    <w:rsid w:val="00C547BF"/>
    <w:rsid w:val="00C554BB"/>
    <w:rsid w:val="00C56A71"/>
    <w:rsid w:val="00C62527"/>
    <w:rsid w:val="00C62DCA"/>
    <w:rsid w:val="00C63FDA"/>
    <w:rsid w:val="00C706A6"/>
    <w:rsid w:val="00C720D9"/>
    <w:rsid w:val="00C7237A"/>
    <w:rsid w:val="00C726B8"/>
    <w:rsid w:val="00C73C67"/>
    <w:rsid w:val="00C73F4C"/>
    <w:rsid w:val="00C745BD"/>
    <w:rsid w:val="00C76300"/>
    <w:rsid w:val="00C800AD"/>
    <w:rsid w:val="00C83434"/>
    <w:rsid w:val="00C8395D"/>
    <w:rsid w:val="00C83E15"/>
    <w:rsid w:val="00C83FBF"/>
    <w:rsid w:val="00C868DE"/>
    <w:rsid w:val="00C91269"/>
    <w:rsid w:val="00C914F0"/>
    <w:rsid w:val="00C91C06"/>
    <w:rsid w:val="00C92139"/>
    <w:rsid w:val="00C93769"/>
    <w:rsid w:val="00C97974"/>
    <w:rsid w:val="00CA0B92"/>
    <w:rsid w:val="00CA15B6"/>
    <w:rsid w:val="00CA19DB"/>
    <w:rsid w:val="00CA2DAC"/>
    <w:rsid w:val="00CA3649"/>
    <w:rsid w:val="00CA4AAE"/>
    <w:rsid w:val="00CA51F3"/>
    <w:rsid w:val="00CA62AA"/>
    <w:rsid w:val="00CA6514"/>
    <w:rsid w:val="00CB051A"/>
    <w:rsid w:val="00CB10E7"/>
    <w:rsid w:val="00CB2E72"/>
    <w:rsid w:val="00CB33B7"/>
    <w:rsid w:val="00CC1270"/>
    <w:rsid w:val="00CC16FC"/>
    <w:rsid w:val="00CC3204"/>
    <w:rsid w:val="00CC46F4"/>
    <w:rsid w:val="00CC60B0"/>
    <w:rsid w:val="00CC65D0"/>
    <w:rsid w:val="00CC737C"/>
    <w:rsid w:val="00CC77D0"/>
    <w:rsid w:val="00CD032A"/>
    <w:rsid w:val="00CD0F5A"/>
    <w:rsid w:val="00CD1C9C"/>
    <w:rsid w:val="00CD2A4D"/>
    <w:rsid w:val="00CD3779"/>
    <w:rsid w:val="00CD5580"/>
    <w:rsid w:val="00CE08F7"/>
    <w:rsid w:val="00CE1D5D"/>
    <w:rsid w:val="00CE1DD7"/>
    <w:rsid w:val="00CE2F65"/>
    <w:rsid w:val="00CE3AB7"/>
    <w:rsid w:val="00CE4393"/>
    <w:rsid w:val="00CE4687"/>
    <w:rsid w:val="00CE4C00"/>
    <w:rsid w:val="00CE6A7B"/>
    <w:rsid w:val="00CE72B2"/>
    <w:rsid w:val="00CF09BC"/>
    <w:rsid w:val="00CF1C07"/>
    <w:rsid w:val="00CF4FFE"/>
    <w:rsid w:val="00CF5A88"/>
    <w:rsid w:val="00CF6E9B"/>
    <w:rsid w:val="00D00771"/>
    <w:rsid w:val="00D00815"/>
    <w:rsid w:val="00D010A5"/>
    <w:rsid w:val="00D02933"/>
    <w:rsid w:val="00D03AFD"/>
    <w:rsid w:val="00D041EC"/>
    <w:rsid w:val="00D0496F"/>
    <w:rsid w:val="00D102FD"/>
    <w:rsid w:val="00D10457"/>
    <w:rsid w:val="00D10B05"/>
    <w:rsid w:val="00D10FD6"/>
    <w:rsid w:val="00D1391E"/>
    <w:rsid w:val="00D1669D"/>
    <w:rsid w:val="00D224B9"/>
    <w:rsid w:val="00D227ED"/>
    <w:rsid w:val="00D23059"/>
    <w:rsid w:val="00D2467C"/>
    <w:rsid w:val="00D27249"/>
    <w:rsid w:val="00D275D1"/>
    <w:rsid w:val="00D276C8"/>
    <w:rsid w:val="00D277AC"/>
    <w:rsid w:val="00D304FC"/>
    <w:rsid w:val="00D32034"/>
    <w:rsid w:val="00D3357B"/>
    <w:rsid w:val="00D33C22"/>
    <w:rsid w:val="00D37C0B"/>
    <w:rsid w:val="00D40B19"/>
    <w:rsid w:val="00D43C5F"/>
    <w:rsid w:val="00D45FAC"/>
    <w:rsid w:val="00D46317"/>
    <w:rsid w:val="00D53BC6"/>
    <w:rsid w:val="00D559BE"/>
    <w:rsid w:val="00D55B29"/>
    <w:rsid w:val="00D57667"/>
    <w:rsid w:val="00D6349C"/>
    <w:rsid w:val="00D63DDE"/>
    <w:rsid w:val="00D64583"/>
    <w:rsid w:val="00D64B8E"/>
    <w:rsid w:val="00D651C7"/>
    <w:rsid w:val="00D66E73"/>
    <w:rsid w:val="00D671EB"/>
    <w:rsid w:val="00D707EA"/>
    <w:rsid w:val="00D7300E"/>
    <w:rsid w:val="00D734D1"/>
    <w:rsid w:val="00D748EA"/>
    <w:rsid w:val="00D74C49"/>
    <w:rsid w:val="00D750CC"/>
    <w:rsid w:val="00D7523A"/>
    <w:rsid w:val="00D76B4C"/>
    <w:rsid w:val="00D76DA9"/>
    <w:rsid w:val="00D80FFA"/>
    <w:rsid w:val="00D812E0"/>
    <w:rsid w:val="00D82E5C"/>
    <w:rsid w:val="00D84013"/>
    <w:rsid w:val="00D843A7"/>
    <w:rsid w:val="00D85D84"/>
    <w:rsid w:val="00D8624C"/>
    <w:rsid w:val="00D90593"/>
    <w:rsid w:val="00D9218A"/>
    <w:rsid w:val="00D92EAE"/>
    <w:rsid w:val="00DA02BE"/>
    <w:rsid w:val="00DA0300"/>
    <w:rsid w:val="00DA053D"/>
    <w:rsid w:val="00DA05FB"/>
    <w:rsid w:val="00DA0FD6"/>
    <w:rsid w:val="00DA293D"/>
    <w:rsid w:val="00DA3269"/>
    <w:rsid w:val="00DA3A02"/>
    <w:rsid w:val="00DA3E7C"/>
    <w:rsid w:val="00DA4156"/>
    <w:rsid w:val="00DA4C74"/>
    <w:rsid w:val="00DA4F72"/>
    <w:rsid w:val="00DA52A6"/>
    <w:rsid w:val="00DA6A21"/>
    <w:rsid w:val="00DB0226"/>
    <w:rsid w:val="00DB06E7"/>
    <w:rsid w:val="00DB4833"/>
    <w:rsid w:val="00DB4ABD"/>
    <w:rsid w:val="00DB616D"/>
    <w:rsid w:val="00DB7788"/>
    <w:rsid w:val="00DC0099"/>
    <w:rsid w:val="00DC16E8"/>
    <w:rsid w:val="00DC1DB4"/>
    <w:rsid w:val="00DC48BF"/>
    <w:rsid w:val="00DC6512"/>
    <w:rsid w:val="00DC7607"/>
    <w:rsid w:val="00DD1C08"/>
    <w:rsid w:val="00DD34E7"/>
    <w:rsid w:val="00DD3D88"/>
    <w:rsid w:val="00DD45DA"/>
    <w:rsid w:val="00DD5DB5"/>
    <w:rsid w:val="00DD6BC8"/>
    <w:rsid w:val="00DE172F"/>
    <w:rsid w:val="00DE1990"/>
    <w:rsid w:val="00DE243C"/>
    <w:rsid w:val="00DE3D46"/>
    <w:rsid w:val="00DE5BC6"/>
    <w:rsid w:val="00DE6878"/>
    <w:rsid w:val="00DF28A9"/>
    <w:rsid w:val="00DF3D7E"/>
    <w:rsid w:val="00DF3F57"/>
    <w:rsid w:val="00DF465B"/>
    <w:rsid w:val="00DF465F"/>
    <w:rsid w:val="00DF5D72"/>
    <w:rsid w:val="00E02B75"/>
    <w:rsid w:val="00E0315C"/>
    <w:rsid w:val="00E035A0"/>
    <w:rsid w:val="00E03AA9"/>
    <w:rsid w:val="00E03DB1"/>
    <w:rsid w:val="00E04E72"/>
    <w:rsid w:val="00E04FE5"/>
    <w:rsid w:val="00E0548B"/>
    <w:rsid w:val="00E05D63"/>
    <w:rsid w:val="00E05EEF"/>
    <w:rsid w:val="00E11376"/>
    <w:rsid w:val="00E15B18"/>
    <w:rsid w:val="00E16095"/>
    <w:rsid w:val="00E210C9"/>
    <w:rsid w:val="00E22E6C"/>
    <w:rsid w:val="00E24BDB"/>
    <w:rsid w:val="00E26204"/>
    <w:rsid w:val="00E26561"/>
    <w:rsid w:val="00E271ED"/>
    <w:rsid w:val="00E307A7"/>
    <w:rsid w:val="00E32700"/>
    <w:rsid w:val="00E32982"/>
    <w:rsid w:val="00E334F0"/>
    <w:rsid w:val="00E340E4"/>
    <w:rsid w:val="00E35925"/>
    <w:rsid w:val="00E3765C"/>
    <w:rsid w:val="00E3786C"/>
    <w:rsid w:val="00E40AC8"/>
    <w:rsid w:val="00E42C51"/>
    <w:rsid w:val="00E43248"/>
    <w:rsid w:val="00E4658E"/>
    <w:rsid w:val="00E54C9E"/>
    <w:rsid w:val="00E55933"/>
    <w:rsid w:val="00E5793E"/>
    <w:rsid w:val="00E57E0F"/>
    <w:rsid w:val="00E60011"/>
    <w:rsid w:val="00E6155A"/>
    <w:rsid w:val="00E62519"/>
    <w:rsid w:val="00E62E26"/>
    <w:rsid w:val="00E67BEB"/>
    <w:rsid w:val="00E70334"/>
    <w:rsid w:val="00E71466"/>
    <w:rsid w:val="00E73B0A"/>
    <w:rsid w:val="00E74E45"/>
    <w:rsid w:val="00E77ACA"/>
    <w:rsid w:val="00E80200"/>
    <w:rsid w:val="00E819BF"/>
    <w:rsid w:val="00E82890"/>
    <w:rsid w:val="00E84C85"/>
    <w:rsid w:val="00E85006"/>
    <w:rsid w:val="00E873BB"/>
    <w:rsid w:val="00E87C25"/>
    <w:rsid w:val="00E93E0D"/>
    <w:rsid w:val="00E93E35"/>
    <w:rsid w:val="00E94513"/>
    <w:rsid w:val="00E94948"/>
    <w:rsid w:val="00E961F3"/>
    <w:rsid w:val="00E969EE"/>
    <w:rsid w:val="00EA029A"/>
    <w:rsid w:val="00EA0A2A"/>
    <w:rsid w:val="00EA3768"/>
    <w:rsid w:val="00EA3DA2"/>
    <w:rsid w:val="00EA429C"/>
    <w:rsid w:val="00EA4BAE"/>
    <w:rsid w:val="00EA7EAD"/>
    <w:rsid w:val="00EB06F5"/>
    <w:rsid w:val="00EB10E6"/>
    <w:rsid w:val="00EB4A3E"/>
    <w:rsid w:val="00EB4F6A"/>
    <w:rsid w:val="00EB590E"/>
    <w:rsid w:val="00EC2C4C"/>
    <w:rsid w:val="00EC6893"/>
    <w:rsid w:val="00ED16B2"/>
    <w:rsid w:val="00ED209A"/>
    <w:rsid w:val="00ED435C"/>
    <w:rsid w:val="00ED5E51"/>
    <w:rsid w:val="00ED60E1"/>
    <w:rsid w:val="00ED7D95"/>
    <w:rsid w:val="00EE0853"/>
    <w:rsid w:val="00EE0E28"/>
    <w:rsid w:val="00EE18A7"/>
    <w:rsid w:val="00EE3731"/>
    <w:rsid w:val="00EE460A"/>
    <w:rsid w:val="00EF0921"/>
    <w:rsid w:val="00EF0DD6"/>
    <w:rsid w:val="00EF39D4"/>
    <w:rsid w:val="00EF7CBA"/>
    <w:rsid w:val="00F00B4F"/>
    <w:rsid w:val="00F0240B"/>
    <w:rsid w:val="00F04AA6"/>
    <w:rsid w:val="00F06EAB"/>
    <w:rsid w:val="00F071EF"/>
    <w:rsid w:val="00F07B59"/>
    <w:rsid w:val="00F10DF8"/>
    <w:rsid w:val="00F1492B"/>
    <w:rsid w:val="00F16A86"/>
    <w:rsid w:val="00F16F60"/>
    <w:rsid w:val="00F20018"/>
    <w:rsid w:val="00F202F3"/>
    <w:rsid w:val="00F21B1A"/>
    <w:rsid w:val="00F22D33"/>
    <w:rsid w:val="00F230B4"/>
    <w:rsid w:val="00F23B46"/>
    <w:rsid w:val="00F23D6B"/>
    <w:rsid w:val="00F2500B"/>
    <w:rsid w:val="00F26060"/>
    <w:rsid w:val="00F272E5"/>
    <w:rsid w:val="00F27DF8"/>
    <w:rsid w:val="00F3232C"/>
    <w:rsid w:val="00F32B06"/>
    <w:rsid w:val="00F343D5"/>
    <w:rsid w:val="00F35AF2"/>
    <w:rsid w:val="00F35E1C"/>
    <w:rsid w:val="00F400B3"/>
    <w:rsid w:val="00F424B6"/>
    <w:rsid w:val="00F43E63"/>
    <w:rsid w:val="00F455D4"/>
    <w:rsid w:val="00F50063"/>
    <w:rsid w:val="00F51729"/>
    <w:rsid w:val="00F53A92"/>
    <w:rsid w:val="00F545B0"/>
    <w:rsid w:val="00F55BEF"/>
    <w:rsid w:val="00F5624E"/>
    <w:rsid w:val="00F571D7"/>
    <w:rsid w:val="00F61139"/>
    <w:rsid w:val="00F6143E"/>
    <w:rsid w:val="00F61739"/>
    <w:rsid w:val="00F63046"/>
    <w:rsid w:val="00F6428E"/>
    <w:rsid w:val="00F64724"/>
    <w:rsid w:val="00F65223"/>
    <w:rsid w:val="00F65C4B"/>
    <w:rsid w:val="00F6641A"/>
    <w:rsid w:val="00F66E30"/>
    <w:rsid w:val="00F725AE"/>
    <w:rsid w:val="00F7391E"/>
    <w:rsid w:val="00F760F6"/>
    <w:rsid w:val="00F77EBB"/>
    <w:rsid w:val="00F80003"/>
    <w:rsid w:val="00F84538"/>
    <w:rsid w:val="00F870BC"/>
    <w:rsid w:val="00F9090D"/>
    <w:rsid w:val="00F9094F"/>
    <w:rsid w:val="00F91B24"/>
    <w:rsid w:val="00F9241C"/>
    <w:rsid w:val="00F924BF"/>
    <w:rsid w:val="00F937F8"/>
    <w:rsid w:val="00F93C41"/>
    <w:rsid w:val="00F96456"/>
    <w:rsid w:val="00F97163"/>
    <w:rsid w:val="00F97282"/>
    <w:rsid w:val="00F97E78"/>
    <w:rsid w:val="00FA04DB"/>
    <w:rsid w:val="00FA1637"/>
    <w:rsid w:val="00FA47AB"/>
    <w:rsid w:val="00FA55B7"/>
    <w:rsid w:val="00FA7195"/>
    <w:rsid w:val="00FA7EA0"/>
    <w:rsid w:val="00FB14EE"/>
    <w:rsid w:val="00FB2B1C"/>
    <w:rsid w:val="00FB2BC5"/>
    <w:rsid w:val="00FB4029"/>
    <w:rsid w:val="00FB4036"/>
    <w:rsid w:val="00FB5A4D"/>
    <w:rsid w:val="00FB75E2"/>
    <w:rsid w:val="00FB79FD"/>
    <w:rsid w:val="00FC2650"/>
    <w:rsid w:val="00FC59E0"/>
    <w:rsid w:val="00FC6E60"/>
    <w:rsid w:val="00FD06E4"/>
    <w:rsid w:val="00FD12BC"/>
    <w:rsid w:val="00FD2108"/>
    <w:rsid w:val="00FD2DA7"/>
    <w:rsid w:val="00FD33A0"/>
    <w:rsid w:val="00FD34A0"/>
    <w:rsid w:val="00FD3E84"/>
    <w:rsid w:val="00FD4891"/>
    <w:rsid w:val="00FD5F20"/>
    <w:rsid w:val="00FD6A0E"/>
    <w:rsid w:val="00FD7D37"/>
    <w:rsid w:val="00FE046A"/>
    <w:rsid w:val="00FE0958"/>
    <w:rsid w:val="00FE26F0"/>
    <w:rsid w:val="00FE271A"/>
    <w:rsid w:val="00FE2CE2"/>
    <w:rsid w:val="00FE2FCE"/>
    <w:rsid w:val="00FE3866"/>
    <w:rsid w:val="00FE3DED"/>
    <w:rsid w:val="00FF2724"/>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AFA44E"/>
  <w15:docId w15:val="{41903433-5BEE-407C-B1C9-52A405B6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11CB4"/>
    <w:pPr>
      <w:spacing w:before="240" w:after="240" w:line="280" w:lineRule="atLeast"/>
    </w:pPr>
    <w:rPr>
      <w:snapToGrid w:val="0"/>
      <w:sz w:val="24"/>
      <w:lang w:val="en-NZ"/>
    </w:rPr>
  </w:style>
  <w:style w:type="paragraph" w:styleId="Heading1">
    <w:name w:val="heading 1"/>
    <w:basedOn w:val="BodyText"/>
    <w:next w:val="BodyText"/>
    <w:link w:val="Heading1Char"/>
    <w:uiPriority w:val="9"/>
    <w:rsid w:val="00080395"/>
    <w:pPr>
      <w:keepNext/>
      <w:keepLines/>
      <w:numPr>
        <w:numId w:val="4"/>
      </w:numPr>
      <w:spacing w:before="480" w:line="240" w:lineRule="auto"/>
      <w:outlineLvl w:val="0"/>
    </w:pPr>
    <w:rPr>
      <w:rFonts w:ascii="Calibri" w:eastAsiaTheme="majorEastAsia" w:hAnsi="Calibri" w:cstheme="majorBidi"/>
      <w:b/>
      <w:bCs/>
      <w:snapToGrid/>
      <w:sz w:val="28"/>
      <w:szCs w:val="28"/>
      <w:lang w:val="en-US"/>
    </w:rPr>
  </w:style>
  <w:style w:type="paragraph" w:styleId="Heading2">
    <w:name w:val="heading 2"/>
    <w:basedOn w:val="Heading1"/>
    <w:next w:val="BodyText"/>
    <w:rsid w:val="00DC6512"/>
    <w:pPr>
      <w:numPr>
        <w:ilvl w:val="1"/>
      </w:numPr>
      <w:spacing w:after="360" w:line="280" w:lineRule="atLeast"/>
      <w:outlineLvl w:val="1"/>
    </w:pPr>
    <w:rPr>
      <w:sz w:val="24"/>
    </w:rPr>
  </w:style>
  <w:style w:type="paragraph" w:styleId="Heading3">
    <w:name w:val="heading 3"/>
    <w:basedOn w:val="Heading2"/>
    <w:next w:val="BodyText"/>
    <w:autoRedefine/>
    <w:rsid w:val="00A74A0C"/>
    <w:pPr>
      <w:keepLines w:val="0"/>
      <w:numPr>
        <w:ilvl w:val="2"/>
      </w:numPr>
      <w:spacing w:after="0"/>
      <w:ind w:left="1418" w:hanging="851"/>
      <w:outlineLvl w:val="2"/>
    </w:pPr>
    <w:rPr>
      <w:rFonts w:eastAsia="Times New Roman" w:cs="Times New Roman"/>
      <w:bCs w:val="0"/>
      <w:snapToGrid w:val="0"/>
      <w:kern w:val="28"/>
      <w:lang w:val="en-GB"/>
    </w:rPr>
  </w:style>
  <w:style w:type="paragraph" w:styleId="Heading4">
    <w:name w:val="heading 4"/>
    <w:basedOn w:val="Normal"/>
    <w:next w:val="BodyText"/>
    <w:rsid w:val="008D6933"/>
    <w:pPr>
      <w:keepNext/>
      <w:spacing w:before="480" w:after="0"/>
      <w:ind w:left="567"/>
      <w:outlineLvl w:val="3"/>
    </w:pPr>
    <w:rPr>
      <w:rFonts w:ascii="Calibri" w:hAnsi="Calibri"/>
      <w:i/>
    </w:rPr>
  </w:style>
  <w:style w:type="paragraph" w:styleId="Heading5">
    <w:name w:val="heading 5"/>
    <w:basedOn w:val="Normal"/>
    <w:next w:val="Normal"/>
    <w:autoRedefine/>
    <w:rsid w:val="00F760F6"/>
    <w:pPr>
      <w:spacing w:after="60"/>
      <w:outlineLvl w:val="4"/>
    </w:pPr>
    <w:rPr>
      <w:rFonts w:ascii="Calibri" w:hAnsi="Calibri"/>
      <w:b/>
    </w:rPr>
  </w:style>
  <w:style w:type="paragraph" w:styleId="Heading6">
    <w:name w:val="heading 6"/>
    <w:basedOn w:val="Normal"/>
    <w:next w:val="Normal"/>
    <w:rsid w:val="00F760F6"/>
    <w:pPr>
      <w:spacing w:after="60"/>
      <w:outlineLvl w:val="5"/>
    </w:pPr>
    <w:rPr>
      <w:rFonts w:ascii="Calibri" w:hAnsi="Calibri"/>
      <w:i/>
    </w:rPr>
  </w:style>
  <w:style w:type="paragraph" w:styleId="Heading7">
    <w:name w:val="heading 7"/>
    <w:basedOn w:val="Normal"/>
    <w:next w:val="Normal"/>
    <w:rsid w:val="00F760F6"/>
    <w:pPr>
      <w:spacing w:after="60"/>
      <w:outlineLvl w:val="6"/>
    </w:pPr>
    <w:rPr>
      <w:rFonts w:ascii="Calibri" w:hAnsi="Calibri"/>
      <w:sz w:val="20"/>
    </w:rPr>
  </w:style>
  <w:style w:type="paragraph" w:styleId="Heading8">
    <w:name w:val="heading 8"/>
    <w:basedOn w:val="Normal"/>
    <w:next w:val="Normal"/>
    <w:rsid w:val="00F760F6"/>
    <w:pPr>
      <w:spacing w:after="60"/>
      <w:outlineLvl w:val="7"/>
    </w:pPr>
    <w:rPr>
      <w:rFonts w:ascii="Calibri" w:hAnsi="Calibri"/>
      <w:i/>
      <w:sz w:val="20"/>
    </w:rPr>
  </w:style>
  <w:style w:type="paragraph" w:styleId="Heading9">
    <w:name w:val="heading 9"/>
    <w:basedOn w:val="Normal"/>
    <w:next w:val="Normal"/>
    <w:rsid w:val="00F760F6"/>
    <w:pPr>
      <w:spacing w:after="60"/>
      <w:outlineLvl w:val="8"/>
    </w:pPr>
    <w:rPr>
      <w:rFonts w:ascii="Calibri" w:hAnsi="Calibr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D95"/>
    <w:pPr>
      <w:spacing w:before="60" w:after="180"/>
    </w:pPr>
  </w:style>
  <w:style w:type="paragraph" w:customStyle="1" w:styleId="MWAppendix1">
    <w:name w:val="MW Appendix1"/>
    <w:basedOn w:val="MWHeading1"/>
    <w:next w:val="MWBody1"/>
    <w:qFormat/>
    <w:rsid w:val="002754F1"/>
    <w:pPr>
      <w:numPr>
        <w:numId w:val="0"/>
      </w:numPr>
      <w:spacing w:before="0"/>
    </w:pPr>
  </w:style>
  <w:style w:type="paragraph" w:styleId="BalloonText">
    <w:name w:val="Balloon Text"/>
    <w:basedOn w:val="Normal"/>
    <w:semiHidden/>
    <w:rsid w:val="005D0F7E"/>
    <w:rPr>
      <w:rFonts w:ascii="Tahoma" w:hAnsi="Tahoma" w:cs="Tahoma"/>
      <w:sz w:val="16"/>
      <w:szCs w:val="16"/>
    </w:rPr>
  </w:style>
  <w:style w:type="paragraph" w:styleId="BodyText2">
    <w:name w:val="Body Text 2"/>
    <w:basedOn w:val="BodyText"/>
    <w:rsid w:val="003D2FB6"/>
    <w:pPr>
      <w:ind w:firstLine="567"/>
    </w:pPr>
  </w:style>
  <w:style w:type="paragraph" w:styleId="Footer">
    <w:name w:val="footer"/>
    <w:basedOn w:val="Normal"/>
    <w:link w:val="FooterChar"/>
    <w:uiPriority w:val="99"/>
    <w:qFormat/>
    <w:rsid w:val="00E5793E"/>
    <w:pPr>
      <w:tabs>
        <w:tab w:val="center" w:pos="4320"/>
        <w:tab w:val="right" w:pos="8959"/>
      </w:tabs>
      <w:spacing w:line="240" w:lineRule="atLeast"/>
      <w:jc w:val="center"/>
    </w:pPr>
    <w:rPr>
      <w:rFonts w:ascii="Ebrima" w:hAnsi="Ebrima"/>
      <w:i/>
      <w:color w:val="86888A" w:themeColor="text2"/>
      <w:sz w:val="20"/>
    </w:rPr>
  </w:style>
  <w:style w:type="paragraph" w:customStyle="1" w:styleId="FooterEven">
    <w:name w:val="FooterEven"/>
    <w:basedOn w:val="Normal"/>
    <w:rsid w:val="005D0F7E"/>
    <w:pPr>
      <w:tabs>
        <w:tab w:val="center" w:pos="4153"/>
        <w:tab w:val="right" w:pos="8306"/>
      </w:tabs>
    </w:pPr>
    <w:rPr>
      <w:sz w:val="18"/>
    </w:rPr>
  </w:style>
  <w:style w:type="paragraph" w:customStyle="1" w:styleId="FooterOdd">
    <w:name w:val="FooterOdd"/>
    <w:basedOn w:val="Normal"/>
    <w:rsid w:val="005D0F7E"/>
    <w:pPr>
      <w:tabs>
        <w:tab w:val="center" w:pos="4153"/>
        <w:tab w:val="right" w:pos="8306"/>
      </w:tabs>
      <w:jc w:val="right"/>
    </w:pPr>
    <w:rPr>
      <w:sz w:val="18"/>
    </w:rPr>
  </w:style>
  <w:style w:type="paragraph" w:styleId="Header">
    <w:name w:val="header"/>
    <w:basedOn w:val="Normal"/>
    <w:link w:val="HeaderChar"/>
    <w:qFormat/>
    <w:rsid w:val="005633FD"/>
    <w:pPr>
      <w:tabs>
        <w:tab w:val="center" w:pos="4320"/>
        <w:tab w:val="right" w:pos="8640"/>
      </w:tabs>
      <w:spacing w:line="240" w:lineRule="atLeast"/>
    </w:pPr>
    <w:rPr>
      <w:rFonts w:ascii="Calibri" w:hAnsi="Calibri"/>
      <w:i/>
      <w:color w:val="86888A" w:themeColor="text2"/>
      <w:sz w:val="18"/>
    </w:rPr>
  </w:style>
  <w:style w:type="character" w:styleId="Hyperlink">
    <w:name w:val="Hyperlink"/>
    <w:basedOn w:val="DefaultParagraphFont"/>
    <w:uiPriority w:val="99"/>
    <w:rsid w:val="005D0F7E"/>
    <w:rPr>
      <w:color w:val="0000FF"/>
      <w:u w:val="single"/>
    </w:rPr>
  </w:style>
  <w:style w:type="paragraph" w:styleId="Index1">
    <w:name w:val="index 1"/>
    <w:basedOn w:val="Normal"/>
    <w:autoRedefine/>
    <w:semiHidden/>
    <w:rsid w:val="005D0F7E"/>
    <w:pPr>
      <w:spacing w:after="60"/>
      <w:ind w:left="567" w:hanging="567"/>
    </w:pPr>
  </w:style>
  <w:style w:type="paragraph" w:styleId="ListBullet">
    <w:name w:val="List Bullet"/>
    <w:aliases w:val="LCR List Bullet"/>
    <w:basedOn w:val="Normal"/>
    <w:rsid w:val="00C52E3A"/>
    <w:pPr>
      <w:numPr>
        <w:numId w:val="5"/>
      </w:numPr>
      <w:spacing w:before="60" w:after="0"/>
    </w:pPr>
    <w:rPr>
      <w:szCs w:val="22"/>
    </w:rPr>
  </w:style>
  <w:style w:type="paragraph" w:styleId="ListNumber">
    <w:name w:val="List Number"/>
    <w:basedOn w:val="Normal"/>
    <w:autoRedefine/>
    <w:rsid w:val="0062331C"/>
    <w:pPr>
      <w:numPr>
        <w:numId w:val="3"/>
      </w:numPr>
      <w:tabs>
        <w:tab w:val="left" w:pos="1701"/>
      </w:tabs>
    </w:pPr>
    <w:rPr>
      <w:lang w:val="en-US"/>
    </w:rPr>
  </w:style>
  <w:style w:type="paragraph" w:customStyle="1" w:styleId="MWSummary1">
    <w:name w:val="MW Summary1"/>
    <w:basedOn w:val="MWTitle2"/>
    <w:next w:val="BodyText"/>
    <w:qFormat/>
    <w:rsid w:val="008B3FF6"/>
    <w:pPr>
      <w:spacing w:before="0" w:after="120"/>
    </w:pPr>
  </w:style>
  <w:style w:type="paragraph" w:styleId="Title">
    <w:name w:val="Title"/>
    <w:basedOn w:val="Normal"/>
    <w:rsid w:val="00A824EA"/>
    <w:pPr>
      <w:ind w:left="3402"/>
      <w:outlineLvl w:val="0"/>
    </w:pPr>
    <w:rPr>
      <w:rFonts w:ascii="Calibri" w:hAnsi="Calibri"/>
      <w:b/>
      <w:bCs/>
      <w:kern w:val="28"/>
      <w:sz w:val="40"/>
    </w:rPr>
  </w:style>
  <w:style w:type="paragraph" w:styleId="TOC1">
    <w:name w:val="toc 1"/>
    <w:basedOn w:val="Normal"/>
    <w:next w:val="Normal"/>
    <w:autoRedefine/>
    <w:uiPriority w:val="39"/>
    <w:rsid w:val="004E060F"/>
    <w:pPr>
      <w:tabs>
        <w:tab w:val="left" w:pos="567"/>
        <w:tab w:val="right" w:leader="dot" w:pos="9072"/>
      </w:tabs>
      <w:spacing w:before="120" w:after="60" w:line="240" w:lineRule="atLeast"/>
    </w:pPr>
    <w:rPr>
      <w:rFonts w:ascii="Ebrima" w:hAnsi="Ebrima"/>
      <w:sz w:val="22"/>
    </w:rPr>
  </w:style>
  <w:style w:type="paragraph" w:styleId="TOC2">
    <w:name w:val="toc 2"/>
    <w:basedOn w:val="Normal"/>
    <w:next w:val="Normal"/>
    <w:uiPriority w:val="39"/>
    <w:rsid w:val="004E060F"/>
    <w:pPr>
      <w:tabs>
        <w:tab w:val="left" w:pos="567"/>
        <w:tab w:val="left" w:pos="1134"/>
        <w:tab w:val="right" w:leader="dot" w:pos="9072"/>
      </w:tabs>
      <w:spacing w:before="60" w:after="60" w:line="220" w:lineRule="atLeast"/>
      <w:ind w:left="1134" w:hanging="567"/>
      <w:outlineLvl w:val="0"/>
    </w:pPr>
    <w:rPr>
      <w:rFonts w:ascii="Ebrima" w:hAnsi="Ebrima"/>
      <w:sz w:val="20"/>
    </w:rPr>
  </w:style>
  <w:style w:type="paragraph" w:customStyle="1" w:styleId="CreatedBy">
    <w:name w:val="Created By"/>
    <w:basedOn w:val="Normal"/>
    <w:rsid w:val="00F760F6"/>
    <w:pPr>
      <w:spacing w:after="0"/>
    </w:pPr>
  </w:style>
  <w:style w:type="paragraph" w:styleId="BodyTextIndent2">
    <w:name w:val="Body Text Indent 2"/>
    <w:basedOn w:val="Normal"/>
    <w:semiHidden/>
    <w:rsid w:val="001A7924"/>
    <w:pPr>
      <w:spacing w:after="120" w:line="480" w:lineRule="auto"/>
      <w:ind w:left="283"/>
    </w:pPr>
  </w:style>
  <w:style w:type="character" w:styleId="Strong">
    <w:name w:val="Strong"/>
    <w:basedOn w:val="DefaultParagraphFont"/>
    <w:uiPriority w:val="22"/>
    <w:rsid w:val="00CA6514"/>
    <w:rPr>
      <w:b/>
      <w:bCs/>
    </w:rPr>
  </w:style>
  <w:style w:type="character" w:customStyle="1" w:styleId="PlainTextChar">
    <w:name w:val="Plain Text Char"/>
    <w:basedOn w:val="DefaultParagraphFont"/>
    <w:link w:val="PlainText"/>
    <w:semiHidden/>
    <w:locked/>
    <w:rsid w:val="00DF5D72"/>
    <w:rPr>
      <w:rFonts w:ascii="Consolas" w:hAnsi="Consolas"/>
      <w:sz w:val="21"/>
      <w:szCs w:val="21"/>
      <w:lang w:bidi="ar-SA"/>
    </w:rPr>
  </w:style>
  <w:style w:type="paragraph" w:styleId="PlainText">
    <w:name w:val="Plain Text"/>
    <w:basedOn w:val="Normal"/>
    <w:link w:val="PlainTextChar"/>
    <w:semiHidden/>
    <w:rsid w:val="00DF5D72"/>
    <w:rPr>
      <w:rFonts w:ascii="Consolas" w:hAnsi="Consolas"/>
      <w:snapToGrid/>
      <w:sz w:val="21"/>
      <w:szCs w:val="21"/>
      <w:lang w:val="en-US"/>
    </w:rPr>
  </w:style>
  <w:style w:type="paragraph" w:customStyle="1" w:styleId="MWTableofContents">
    <w:name w:val="MW Table of Contents"/>
    <w:basedOn w:val="MWTitle2"/>
    <w:qFormat/>
    <w:rsid w:val="001F4918"/>
    <w:pPr>
      <w:spacing w:before="120" w:after="720"/>
    </w:pPr>
  </w:style>
  <w:style w:type="paragraph" w:styleId="FootnoteText">
    <w:name w:val="footnote text"/>
    <w:basedOn w:val="Normal"/>
    <w:semiHidden/>
    <w:qFormat/>
    <w:rsid w:val="00713406"/>
    <w:pPr>
      <w:spacing w:before="0" w:after="60" w:line="200" w:lineRule="atLeast"/>
    </w:pPr>
    <w:rPr>
      <w:rFonts w:ascii="Ebrima" w:hAnsi="Ebrima"/>
      <w:sz w:val="18"/>
    </w:rPr>
  </w:style>
  <w:style w:type="character" w:styleId="FootnoteReference">
    <w:name w:val="footnote reference"/>
    <w:basedOn w:val="DefaultParagraphFont"/>
    <w:semiHidden/>
    <w:rsid w:val="00BA58E6"/>
    <w:rPr>
      <w:vertAlign w:val="superscript"/>
    </w:rPr>
  </w:style>
  <w:style w:type="character" w:styleId="PageNumber">
    <w:name w:val="page number"/>
    <w:basedOn w:val="DefaultParagraphFont"/>
    <w:rsid w:val="00BA58E6"/>
  </w:style>
  <w:style w:type="paragraph" w:customStyle="1" w:styleId="MWTitle2">
    <w:name w:val="MW Title2"/>
    <w:basedOn w:val="Title"/>
    <w:qFormat/>
    <w:rsid w:val="004E060F"/>
    <w:pPr>
      <w:spacing w:after="480" w:line="320" w:lineRule="atLeast"/>
      <w:ind w:left="0"/>
    </w:pPr>
    <w:rPr>
      <w:rFonts w:ascii="Ebrima" w:hAnsi="Ebrima"/>
      <w:sz w:val="32"/>
    </w:rPr>
  </w:style>
  <w:style w:type="paragraph" w:customStyle="1" w:styleId="Objectives">
    <w:name w:val="Objectives"/>
    <w:basedOn w:val="BodyText2"/>
    <w:rsid w:val="00C800AD"/>
    <w:rPr>
      <w:rFonts w:ascii="Calibri" w:hAnsi="Calibri"/>
    </w:rPr>
  </w:style>
  <w:style w:type="paragraph" w:customStyle="1" w:styleId="Recommendations">
    <w:name w:val="Recommendations"/>
    <w:basedOn w:val="BodyText2"/>
    <w:rsid w:val="008D2AD9"/>
    <w:rPr>
      <w:rFonts w:ascii="Georgia" w:hAnsi="Georgia"/>
      <w:sz w:val="22"/>
    </w:rPr>
  </w:style>
  <w:style w:type="paragraph" w:customStyle="1" w:styleId="Normal2">
    <w:name w:val="Normal 2"/>
    <w:basedOn w:val="Normal"/>
    <w:rsid w:val="00F760F6"/>
    <w:pPr>
      <w:ind w:left="567"/>
    </w:pPr>
  </w:style>
  <w:style w:type="paragraph" w:customStyle="1" w:styleId="TableText">
    <w:name w:val="Table Text"/>
    <w:basedOn w:val="Normal"/>
    <w:rsid w:val="000D41C0"/>
    <w:pPr>
      <w:spacing w:after="60" w:line="240" w:lineRule="atLeast"/>
    </w:pPr>
    <w:rPr>
      <w:rFonts w:ascii="Calibri" w:hAnsi="Calibri"/>
      <w:sz w:val="20"/>
    </w:rPr>
  </w:style>
  <w:style w:type="paragraph" w:customStyle="1" w:styleId="MWQuotation">
    <w:name w:val="MW Quotation"/>
    <w:basedOn w:val="Normal"/>
    <w:qFormat/>
    <w:rsid w:val="00C06C72"/>
    <w:pPr>
      <w:spacing w:before="120" w:after="120"/>
      <w:ind w:left="567" w:right="567"/>
    </w:pPr>
    <w:rPr>
      <w:rFonts w:ascii="Ebrima" w:hAnsi="Ebrima"/>
      <w:i/>
      <w:sz w:val="22"/>
    </w:rPr>
  </w:style>
  <w:style w:type="paragraph" w:customStyle="1" w:styleId="ListBullet2">
    <w:name w:val="ListBullet2"/>
    <w:basedOn w:val="ListBullet"/>
    <w:rsid w:val="00F760F6"/>
    <w:pPr>
      <w:numPr>
        <w:numId w:val="1"/>
      </w:numPr>
    </w:pPr>
  </w:style>
  <w:style w:type="paragraph" w:styleId="Subtitle">
    <w:name w:val="Subtitle"/>
    <w:basedOn w:val="MWSummary2"/>
    <w:next w:val="ListBullet"/>
    <w:rsid w:val="0001248A"/>
    <w:pPr>
      <w:tabs>
        <w:tab w:val="clear" w:pos="567"/>
      </w:tabs>
    </w:pPr>
  </w:style>
  <w:style w:type="paragraph" w:customStyle="1" w:styleId="MWReference">
    <w:name w:val="MW Reference"/>
    <w:basedOn w:val="MWBody2"/>
    <w:qFormat/>
    <w:rsid w:val="00F26060"/>
    <w:pPr>
      <w:spacing w:before="120" w:after="120"/>
      <w:ind w:hanging="567"/>
    </w:pPr>
  </w:style>
  <w:style w:type="paragraph" w:styleId="Caption">
    <w:name w:val="caption"/>
    <w:basedOn w:val="BodyText"/>
    <w:qFormat/>
    <w:rsid w:val="00713406"/>
    <w:pPr>
      <w:spacing w:before="240" w:after="240" w:line="220" w:lineRule="atLeast"/>
      <w:contextualSpacing/>
    </w:pPr>
    <w:rPr>
      <w:rFonts w:ascii="Ebrima" w:hAnsi="Ebrima"/>
      <w:b/>
      <w:bCs/>
      <w:sz w:val="20"/>
    </w:rPr>
  </w:style>
  <w:style w:type="paragraph" w:customStyle="1" w:styleId="MWTableText2">
    <w:name w:val="MW TableText2"/>
    <w:basedOn w:val="TableText"/>
    <w:qFormat/>
    <w:rsid w:val="00713406"/>
    <w:pPr>
      <w:spacing w:before="60" w:line="200" w:lineRule="atLeast"/>
    </w:pPr>
    <w:rPr>
      <w:rFonts w:ascii="Ebrima" w:hAnsi="Ebrima"/>
      <w:sz w:val="18"/>
    </w:rPr>
  </w:style>
  <w:style w:type="table" w:styleId="TableGrid">
    <w:name w:val="Table Grid"/>
    <w:basedOn w:val="TableNormal"/>
    <w:uiPriority w:val="59"/>
    <w:rsid w:val="00A75CB9"/>
    <w:pPr>
      <w:widowControl w:val="0"/>
      <w:spacing w:before="60" w:after="1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BPrjTitlePage">
    <w:name w:val="AHB_Prj_Title_Page"/>
    <w:rsid w:val="00D1391E"/>
    <w:pPr>
      <w:widowControl w:val="0"/>
      <w:spacing w:before="240" w:after="240" w:line="280" w:lineRule="atLeast"/>
      <w:ind w:left="567"/>
      <w:outlineLvl w:val="0"/>
    </w:pPr>
    <w:rPr>
      <w:rFonts w:ascii="Lucida Sans" w:hAnsi="Lucida Sans"/>
      <w:b/>
      <w:bCs/>
      <w:noProof/>
      <w:snapToGrid w:val="0"/>
      <w:kern w:val="28"/>
      <w:sz w:val="38"/>
      <w:lang w:val="en-NZ"/>
    </w:rPr>
  </w:style>
  <w:style w:type="paragraph" w:customStyle="1" w:styleId="MWTitle3">
    <w:name w:val="MW Title3"/>
    <w:basedOn w:val="Title"/>
    <w:qFormat/>
    <w:rsid w:val="00AE1F82"/>
    <w:pPr>
      <w:spacing w:before="720" w:after="360"/>
      <w:ind w:left="0"/>
    </w:pPr>
    <w:rPr>
      <w:rFonts w:ascii="Ebrima" w:hAnsi="Ebrima"/>
      <w:sz w:val="24"/>
    </w:rPr>
  </w:style>
  <w:style w:type="paragraph" w:customStyle="1" w:styleId="MWAddress1">
    <w:name w:val="MW Address1"/>
    <w:basedOn w:val="BodyText"/>
    <w:qFormat/>
    <w:rsid w:val="007A1626"/>
    <w:pPr>
      <w:spacing w:before="360" w:after="0"/>
    </w:pPr>
    <w:rPr>
      <w:rFonts w:ascii="Ebrima" w:hAnsi="Ebrima"/>
      <w:sz w:val="22"/>
    </w:rPr>
  </w:style>
  <w:style w:type="character" w:customStyle="1" w:styleId="BodyTextChar">
    <w:name w:val="Body Text Char"/>
    <w:basedOn w:val="DefaultParagraphFont"/>
    <w:link w:val="BodyText"/>
    <w:rsid w:val="00ED7D95"/>
    <w:rPr>
      <w:snapToGrid w:val="0"/>
      <w:sz w:val="24"/>
      <w:lang w:val="en-GB"/>
    </w:rPr>
  </w:style>
  <w:style w:type="paragraph" w:customStyle="1" w:styleId="MWAddress2">
    <w:name w:val="MW Address2"/>
    <w:basedOn w:val="MWAddress1"/>
    <w:qFormat/>
    <w:rsid w:val="004E060F"/>
    <w:pPr>
      <w:spacing w:before="120" w:after="120"/>
    </w:pPr>
    <w:rPr>
      <w:i/>
      <w:sz w:val="20"/>
    </w:rPr>
  </w:style>
  <w:style w:type="paragraph" w:customStyle="1" w:styleId="Title4">
    <w:name w:val="Title 4"/>
    <w:basedOn w:val="MWTitle3"/>
    <w:rsid w:val="00B04DBB"/>
    <w:pPr>
      <w:spacing w:before="360"/>
    </w:pPr>
  </w:style>
  <w:style w:type="paragraph" w:customStyle="1" w:styleId="MWTableText1">
    <w:name w:val="MW TableText1"/>
    <w:basedOn w:val="MWAddress2"/>
    <w:qFormat/>
    <w:rsid w:val="00713406"/>
    <w:pPr>
      <w:spacing w:before="60" w:after="60" w:line="200" w:lineRule="atLeast"/>
    </w:pPr>
    <w:rPr>
      <w:sz w:val="18"/>
    </w:rPr>
  </w:style>
  <w:style w:type="paragraph" w:customStyle="1" w:styleId="TableTextItalics2">
    <w:name w:val="Table Text Italics 2"/>
    <w:basedOn w:val="MWTableText1"/>
    <w:autoRedefine/>
    <w:rsid w:val="00F760F6"/>
  </w:style>
  <w:style w:type="paragraph" w:customStyle="1" w:styleId="MWCopyright2">
    <w:name w:val="MW Copyright2"/>
    <w:basedOn w:val="MWTableText1"/>
    <w:qFormat/>
    <w:rsid w:val="007A0564"/>
  </w:style>
  <w:style w:type="paragraph" w:customStyle="1" w:styleId="Disclaimer-copyrighttitle">
    <w:name w:val="Disclaimer-copyright title"/>
    <w:basedOn w:val="BodyText"/>
    <w:rsid w:val="00C800AD"/>
    <w:pPr>
      <w:keepNext/>
      <w:spacing w:before="0" w:line="240" w:lineRule="auto"/>
    </w:pPr>
    <w:rPr>
      <w:rFonts w:ascii="Calibri" w:hAnsi="Calibri"/>
      <w:b/>
      <w:spacing w:val="8"/>
      <w:szCs w:val="24"/>
      <w:lang w:val="en-AU"/>
    </w:rPr>
  </w:style>
  <w:style w:type="paragraph" w:customStyle="1" w:styleId="Disclaimer-copyrighttext">
    <w:name w:val="Disclaimer-copyright text"/>
    <w:basedOn w:val="BodyText"/>
    <w:link w:val="Disclaimer-copyrighttextChar"/>
    <w:rsid w:val="00C800AD"/>
    <w:pPr>
      <w:keepNext/>
      <w:spacing w:before="0" w:line="240" w:lineRule="auto"/>
    </w:pPr>
    <w:rPr>
      <w:rFonts w:ascii="Calibri" w:hAnsi="Calibri"/>
      <w:i/>
      <w:spacing w:val="8"/>
      <w:sz w:val="20"/>
      <w:szCs w:val="24"/>
      <w:lang w:val="en-AU"/>
    </w:rPr>
  </w:style>
  <w:style w:type="character" w:customStyle="1" w:styleId="Disclaimer-copyrighttextChar">
    <w:name w:val="Disclaimer-copyright text Char"/>
    <w:basedOn w:val="DefaultParagraphFont"/>
    <w:link w:val="Disclaimer-copyrighttext"/>
    <w:rsid w:val="00C800AD"/>
    <w:rPr>
      <w:rFonts w:ascii="Calibri" w:hAnsi="Calibri"/>
      <w:i/>
      <w:snapToGrid w:val="0"/>
      <w:spacing w:val="8"/>
      <w:szCs w:val="24"/>
      <w:lang w:val="en-AU"/>
    </w:rPr>
  </w:style>
  <w:style w:type="paragraph" w:customStyle="1" w:styleId="MWTitleMain">
    <w:name w:val="MW Title Main"/>
    <w:basedOn w:val="Title"/>
    <w:qFormat/>
    <w:rsid w:val="004E060F"/>
    <w:pPr>
      <w:spacing w:before="0" w:after="480" w:line="480" w:lineRule="atLeast"/>
      <w:ind w:left="0"/>
    </w:pPr>
    <w:rPr>
      <w:rFonts w:ascii="Ebrima" w:hAnsi="Ebrima"/>
      <w:sz w:val="44"/>
    </w:rPr>
  </w:style>
  <w:style w:type="numbering" w:customStyle="1" w:styleId="ListStyleLandcare">
    <w:name w:val="ListStyleLandcare"/>
    <w:uiPriority w:val="99"/>
    <w:rsid w:val="00F23D6B"/>
    <w:pPr>
      <w:numPr>
        <w:numId w:val="2"/>
      </w:numPr>
    </w:pPr>
  </w:style>
  <w:style w:type="paragraph" w:styleId="ListBullet20">
    <w:name w:val="List Bullet 2"/>
    <w:basedOn w:val="MWBullet1"/>
    <w:rsid w:val="00C52E3A"/>
    <w:pPr>
      <w:numPr>
        <w:numId w:val="6"/>
      </w:numPr>
      <w:spacing w:after="0"/>
      <w:contextualSpacing/>
    </w:pPr>
  </w:style>
  <w:style w:type="paragraph" w:customStyle="1" w:styleId="MWHeading3ALT">
    <w:name w:val="MW Heading3ALT"/>
    <w:basedOn w:val="BodyText2"/>
    <w:next w:val="MWBody1"/>
    <w:qFormat/>
    <w:rsid w:val="005D2183"/>
    <w:pPr>
      <w:spacing w:before="360" w:after="0"/>
      <w:ind w:left="567" w:firstLine="0"/>
    </w:pPr>
    <w:rPr>
      <w:rFonts w:ascii="Ebrima" w:hAnsi="Ebrima"/>
      <w:b/>
    </w:rPr>
  </w:style>
  <w:style w:type="paragraph" w:customStyle="1" w:styleId="MWSummary2">
    <w:name w:val="MW Summary2"/>
    <w:basedOn w:val="Heading1"/>
    <w:next w:val="MWBody2"/>
    <w:link w:val="MWSummary2Char"/>
    <w:qFormat/>
    <w:rsid w:val="00DC1DB4"/>
    <w:pPr>
      <w:numPr>
        <w:numId w:val="0"/>
      </w:numPr>
      <w:tabs>
        <w:tab w:val="left" w:pos="567"/>
      </w:tabs>
      <w:spacing w:before="360"/>
    </w:pPr>
    <w:rPr>
      <w:rFonts w:ascii="Ebrima" w:hAnsi="Ebrima"/>
      <w:sz w:val="22"/>
      <w:szCs w:val="20"/>
      <w:lang w:val="en-NZ"/>
    </w:rPr>
  </w:style>
  <w:style w:type="paragraph" w:styleId="ListBullet3">
    <w:name w:val="List Bullet 3"/>
    <w:basedOn w:val="Normal"/>
    <w:rsid w:val="00AA75BF"/>
    <w:pPr>
      <w:numPr>
        <w:ilvl w:val="2"/>
        <w:numId w:val="5"/>
      </w:numPr>
      <w:contextualSpacing/>
    </w:pPr>
  </w:style>
  <w:style w:type="character" w:customStyle="1" w:styleId="Heading1Char">
    <w:name w:val="Heading 1 Char"/>
    <w:basedOn w:val="DefaultParagraphFont"/>
    <w:link w:val="Heading1"/>
    <w:uiPriority w:val="9"/>
    <w:rsid w:val="00080395"/>
    <w:rPr>
      <w:rFonts w:ascii="Calibri" w:eastAsiaTheme="majorEastAsia" w:hAnsi="Calibri" w:cstheme="majorBidi"/>
      <w:b/>
      <w:bCs/>
      <w:sz w:val="28"/>
      <w:szCs w:val="28"/>
    </w:rPr>
  </w:style>
  <w:style w:type="character" w:customStyle="1" w:styleId="MWSummary2Char">
    <w:name w:val="MW Summary2 Char"/>
    <w:basedOn w:val="Heading1Char"/>
    <w:link w:val="MWSummary2"/>
    <w:rsid w:val="00DC1DB4"/>
    <w:rPr>
      <w:rFonts w:ascii="Ebrima" w:eastAsiaTheme="majorEastAsia" w:hAnsi="Ebrima" w:cstheme="majorBidi"/>
      <w:b/>
      <w:bCs/>
      <w:sz w:val="22"/>
      <w:szCs w:val="28"/>
      <w:lang w:val="en-NZ"/>
    </w:rPr>
  </w:style>
  <w:style w:type="character" w:customStyle="1" w:styleId="HeaderChar">
    <w:name w:val="Header Char"/>
    <w:basedOn w:val="DefaultParagraphFont"/>
    <w:link w:val="Header"/>
    <w:rsid w:val="005633FD"/>
    <w:rPr>
      <w:rFonts w:ascii="Calibri" w:hAnsi="Calibri"/>
      <w:i/>
      <w:snapToGrid w:val="0"/>
      <w:color w:val="86888A" w:themeColor="text2"/>
      <w:sz w:val="18"/>
      <w:lang w:val="en-NZ"/>
    </w:rPr>
  </w:style>
  <w:style w:type="paragraph" w:customStyle="1" w:styleId="TableText0">
    <w:name w:val="TableText"/>
    <w:basedOn w:val="BodyText"/>
    <w:autoRedefine/>
    <w:rsid w:val="002C6196"/>
    <w:pPr>
      <w:tabs>
        <w:tab w:val="left" w:pos="1320"/>
        <w:tab w:val="left" w:pos="2040"/>
        <w:tab w:val="left" w:pos="3132"/>
      </w:tabs>
      <w:spacing w:after="60" w:line="240" w:lineRule="auto"/>
    </w:pPr>
    <w:rPr>
      <w:bCs/>
      <w:iCs/>
      <w:sz w:val="20"/>
    </w:rPr>
  </w:style>
  <w:style w:type="paragraph" w:customStyle="1" w:styleId="Address1">
    <w:name w:val="Address 1"/>
    <w:basedOn w:val="BodyText"/>
    <w:autoRedefine/>
    <w:rsid w:val="00660A00"/>
  </w:style>
  <w:style w:type="paragraph" w:customStyle="1" w:styleId="MWCopyright1">
    <w:name w:val="MW Copyright1"/>
    <w:basedOn w:val="TableText"/>
    <w:next w:val="MWCopyright2"/>
    <w:qFormat/>
    <w:rsid w:val="00011CB4"/>
    <w:pPr>
      <w:spacing w:before="120" w:after="120"/>
    </w:pPr>
    <w:rPr>
      <w:rFonts w:ascii="Ebrima" w:hAnsi="Ebrima"/>
      <w:b/>
      <w:sz w:val="18"/>
    </w:rPr>
  </w:style>
  <w:style w:type="character" w:styleId="PlaceholderText">
    <w:name w:val="Placeholder Text"/>
    <w:basedOn w:val="DefaultParagraphFont"/>
    <w:uiPriority w:val="99"/>
    <w:semiHidden/>
    <w:rsid w:val="00D0496F"/>
    <w:rPr>
      <w:color w:val="808080"/>
    </w:rPr>
  </w:style>
  <w:style w:type="paragraph" w:customStyle="1" w:styleId="Address">
    <w:name w:val="Address"/>
    <w:basedOn w:val="BodyText"/>
    <w:autoRedefine/>
    <w:rsid w:val="00C36BCF"/>
    <w:rPr>
      <w:rFonts w:asciiTheme="minorHAnsi" w:hAnsiTheme="minorHAnsi"/>
    </w:rPr>
  </w:style>
  <w:style w:type="paragraph" w:customStyle="1" w:styleId="Address10">
    <w:name w:val="Address1"/>
    <w:basedOn w:val="BodyText"/>
    <w:rsid w:val="00C36BCF"/>
    <w:rPr>
      <w:rFonts w:asciiTheme="minorHAnsi" w:hAnsiTheme="minorHAnsi"/>
    </w:rPr>
  </w:style>
  <w:style w:type="paragraph" w:customStyle="1" w:styleId="Summary">
    <w:name w:val="Summary"/>
    <w:basedOn w:val="Heading1"/>
    <w:next w:val="BodyText"/>
    <w:link w:val="SummaryChar"/>
    <w:rsid w:val="0062016B"/>
    <w:pPr>
      <w:numPr>
        <w:numId w:val="0"/>
      </w:numPr>
      <w:tabs>
        <w:tab w:val="left" w:pos="567"/>
      </w:tabs>
      <w:spacing w:before="60"/>
    </w:pPr>
    <w:rPr>
      <w:sz w:val="24"/>
      <w:szCs w:val="20"/>
    </w:rPr>
  </w:style>
  <w:style w:type="paragraph" w:customStyle="1" w:styleId="hidden">
    <w:name w:val="hidden"/>
    <w:basedOn w:val="BodyText"/>
    <w:link w:val="hiddenChar"/>
    <w:rsid w:val="0062016B"/>
    <w:rPr>
      <w:rFonts w:ascii="Calibri" w:hAnsi="Calibri"/>
      <w:i/>
      <w:vanish/>
      <w:color w:val="FF0000"/>
      <w:sz w:val="20"/>
    </w:rPr>
  </w:style>
  <w:style w:type="character" w:customStyle="1" w:styleId="SummaryChar">
    <w:name w:val="Summary Char"/>
    <w:basedOn w:val="DefaultParagraphFont"/>
    <w:link w:val="Summary"/>
    <w:rsid w:val="0062016B"/>
    <w:rPr>
      <w:rFonts w:ascii="Calibri" w:eastAsiaTheme="majorEastAsia" w:hAnsi="Calibri" w:cstheme="majorBidi"/>
      <w:b/>
      <w:bCs/>
      <w:sz w:val="24"/>
    </w:rPr>
  </w:style>
  <w:style w:type="character" w:customStyle="1" w:styleId="hiddenChar">
    <w:name w:val="hidden Char"/>
    <w:basedOn w:val="BodyTextChar"/>
    <w:link w:val="hidden"/>
    <w:rsid w:val="0062016B"/>
    <w:rPr>
      <w:rFonts w:ascii="Calibri" w:hAnsi="Calibri"/>
      <w:i/>
      <w:snapToGrid w:val="0"/>
      <w:vanish/>
      <w:color w:val="FF0000"/>
      <w:sz w:val="24"/>
      <w:lang w:val="en-GB"/>
    </w:rPr>
  </w:style>
  <w:style w:type="paragraph" w:customStyle="1" w:styleId="MWBullet1">
    <w:name w:val="MW Bullet1"/>
    <w:basedOn w:val="ListBullet"/>
    <w:qFormat/>
    <w:rsid w:val="00BB51C7"/>
    <w:pPr>
      <w:tabs>
        <w:tab w:val="clear" w:pos="567"/>
        <w:tab w:val="num" w:pos="426"/>
      </w:tabs>
      <w:spacing w:after="60"/>
      <w:ind w:left="425" w:hanging="425"/>
    </w:pPr>
    <w:rPr>
      <w:rFonts w:ascii="Ebrima" w:hAnsi="Ebrima"/>
      <w:sz w:val="22"/>
    </w:rPr>
  </w:style>
  <w:style w:type="paragraph" w:customStyle="1" w:styleId="MWBody2">
    <w:name w:val="MW Body2"/>
    <w:basedOn w:val="Normal"/>
    <w:qFormat/>
    <w:rsid w:val="00AE1F82"/>
    <w:pPr>
      <w:ind w:left="567"/>
    </w:pPr>
    <w:rPr>
      <w:rFonts w:ascii="Ebrima" w:hAnsi="Ebrima"/>
      <w:sz w:val="22"/>
    </w:rPr>
  </w:style>
  <w:style w:type="paragraph" w:styleId="Revision">
    <w:name w:val="Revision"/>
    <w:hidden/>
    <w:uiPriority w:val="99"/>
    <w:semiHidden/>
    <w:rsid w:val="001D0ED5"/>
    <w:rPr>
      <w:snapToGrid w:val="0"/>
      <w:sz w:val="24"/>
      <w:lang w:val="en-GB"/>
    </w:rPr>
  </w:style>
  <w:style w:type="paragraph" w:customStyle="1" w:styleId="MWBullet2">
    <w:name w:val="MW Bullet2"/>
    <w:basedOn w:val="MWBullet1"/>
    <w:qFormat/>
    <w:rsid w:val="00FD2DA7"/>
    <w:pPr>
      <w:tabs>
        <w:tab w:val="clear" w:pos="426"/>
        <w:tab w:val="num" w:pos="851"/>
      </w:tabs>
      <w:ind w:left="850"/>
    </w:pPr>
  </w:style>
  <w:style w:type="paragraph" w:customStyle="1" w:styleId="MWBody1">
    <w:name w:val="MW Body1"/>
    <w:basedOn w:val="Normal"/>
    <w:qFormat/>
    <w:rsid w:val="00AE1F82"/>
    <w:rPr>
      <w:rFonts w:ascii="Ebrima" w:hAnsi="Ebrima"/>
      <w:sz w:val="22"/>
    </w:rPr>
  </w:style>
  <w:style w:type="paragraph" w:customStyle="1" w:styleId="MWHeading1">
    <w:name w:val="MW Heading1"/>
    <w:basedOn w:val="Heading1"/>
    <w:next w:val="MWBody1"/>
    <w:qFormat/>
    <w:rsid w:val="00B610AE"/>
    <w:pPr>
      <w:spacing w:before="600" w:after="360" w:line="280" w:lineRule="atLeast"/>
    </w:pPr>
    <w:rPr>
      <w:rFonts w:ascii="Ebrima" w:hAnsi="Ebrima"/>
      <w:sz w:val="26"/>
      <w:lang w:val="en-NZ"/>
    </w:rPr>
  </w:style>
  <w:style w:type="paragraph" w:customStyle="1" w:styleId="MWHeading2">
    <w:name w:val="MW Heading2"/>
    <w:basedOn w:val="Heading2"/>
    <w:next w:val="MWBody1"/>
    <w:qFormat/>
    <w:rsid w:val="005D2183"/>
    <w:pPr>
      <w:spacing w:after="240"/>
    </w:pPr>
    <w:rPr>
      <w:rFonts w:ascii="Ebrima" w:hAnsi="Ebrima"/>
      <w:lang w:val="en-NZ"/>
    </w:rPr>
  </w:style>
  <w:style w:type="paragraph" w:customStyle="1" w:styleId="MWHeading3Num">
    <w:name w:val="MW Heading3Num"/>
    <w:basedOn w:val="Heading3"/>
    <w:next w:val="MWBody1"/>
    <w:qFormat/>
    <w:rsid w:val="005D2183"/>
    <w:pPr>
      <w:spacing w:before="360"/>
    </w:pPr>
    <w:rPr>
      <w:rFonts w:ascii="Ebrima" w:hAnsi="Ebrima"/>
      <w:lang w:val="en-NZ"/>
    </w:rPr>
  </w:style>
  <w:style w:type="paragraph" w:customStyle="1" w:styleId="MWHeading4">
    <w:name w:val="MW Heading4"/>
    <w:basedOn w:val="MWHeading3ALT"/>
    <w:next w:val="MWBody1"/>
    <w:qFormat/>
    <w:rsid w:val="005D2183"/>
    <w:rPr>
      <w:b w:val="0"/>
      <w:i/>
    </w:rPr>
  </w:style>
  <w:style w:type="paragraph" w:customStyle="1" w:styleId="TableText2">
    <w:name w:val="TableText2"/>
    <w:basedOn w:val="TableText0"/>
    <w:rsid w:val="00A53574"/>
    <w:rPr>
      <w:rFonts w:ascii="Calibri" w:hAnsi="Calibri"/>
      <w:bCs w:val="0"/>
      <w:iCs w:val="0"/>
    </w:rPr>
  </w:style>
  <w:style w:type="paragraph" w:customStyle="1" w:styleId="LCRInstructions">
    <w:name w:val="LCR Instructions"/>
    <w:basedOn w:val="MWTitleMain"/>
    <w:rsid w:val="00383826"/>
    <w:pPr>
      <w:spacing w:before="60" w:after="60" w:line="240" w:lineRule="auto"/>
    </w:pPr>
    <w:rPr>
      <w:b w:val="0"/>
      <w:i/>
      <w:color w:val="FF0000"/>
      <w:sz w:val="20"/>
    </w:rPr>
  </w:style>
  <w:style w:type="paragraph" w:styleId="EndnoteText">
    <w:name w:val="endnote text"/>
    <w:basedOn w:val="Normal"/>
    <w:link w:val="EndnoteTextChar"/>
    <w:qFormat/>
    <w:rsid w:val="00713406"/>
    <w:pPr>
      <w:spacing w:before="0" w:after="60" w:line="200" w:lineRule="atLeast"/>
    </w:pPr>
    <w:rPr>
      <w:rFonts w:ascii="Ebrima" w:hAnsi="Ebrima"/>
      <w:sz w:val="18"/>
    </w:rPr>
  </w:style>
  <w:style w:type="character" w:customStyle="1" w:styleId="EndnoteTextChar">
    <w:name w:val="Endnote Text Char"/>
    <w:basedOn w:val="DefaultParagraphFont"/>
    <w:link w:val="EndnoteText"/>
    <w:rsid w:val="00713406"/>
    <w:rPr>
      <w:rFonts w:ascii="Ebrima" w:hAnsi="Ebrima"/>
      <w:snapToGrid w:val="0"/>
      <w:sz w:val="18"/>
      <w:lang w:val="en-NZ"/>
    </w:rPr>
  </w:style>
  <w:style w:type="character" w:styleId="EndnoteReference">
    <w:name w:val="endnote reference"/>
    <w:basedOn w:val="DefaultParagraphFont"/>
    <w:rsid w:val="009C2602"/>
    <w:rPr>
      <w:vertAlign w:val="superscript"/>
    </w:rPr>
  </w:style>
  <w:style w:type="paragraph" w:customStyle="1" w:styleId="MWNote">
    <w:name w:val="MW Note"/>
    <w:basedOn w:val="MWBody1"/>
    <w:next w:val="MWBody1"/>
    <w:qFormat/>
    <w:rsid w:val="00AE1F82"/>
    <w:pPr>
      <w:spacing w:before="120" w:after="120" w:line="240" w:lineRule="auto"/>
    </w:pPr>
    <w:rPr>
      <w:sz w:val="20"/>
    </w:rPr>
  </w:style>
  <w:style w:type="character" w:styleId="FollowedHyperlink">
    <w:name w:val="FollowedHyperlink"/>
    <w:basedOn w:val="DefaultParagraphFont"/>
    <w:rsid w:val="005A3BF5"/>
    <w:rPr>
      <w:color w:val="FFA400" w:themeColor="followedHyperlink"/>
      <w:u w:val="single"/>
    </w:rPr>
  </w:style>
  <w:style w:type="character" w:styleId="CommentReference">
    <w:name w:val="annotation reference"/>
    <w:basedOn w:val="DefaultParagraphFont"/>
    <w:uiPriority w:val="99"/>
    <w:unhideWhenUsed/>
    <w:rsid w:val="00815D54"/>
    <w:rPr>
      <w:sz w:val="16"/>
      <w:szCs w:val="16"/>
    </w:rPr>
  </w:style>
  <w:style w:type="paragraph" w:styleId="CommentText">
    <w:name w:val="annotation text"/>
    <w:basedOn w:val="Normal"/>
    <w:link w:val="CommentTextChar"/>
    <w:uiPriority w:val="99"/>
    <w:unhideWhenUsed/>
    <w:rsid w:val="00FD2108"/>
    <w:pPr>
      <w:spacing w:line="240" w:lineRule="auto"/>
    </w:pPr>
    <w:rPr>
      <w:rFonts w:ascii="Ebrima" w:hAnsi="Ebrima"/>
      <w:sz w:val="22"/>
    </w:rPr>
  </w:style>
  <w:style w:type="character" w:customStyle="1" w:styleId="CommentTextChar">
    <w:name w:val="Comment Text Char"/>
    <w:basedOn w:val="DefaultParagraphFont"/>
    <w:link w:val="CommentText"/>
    <w:uiPriority w:val="99"/>
    <w:rsid w:val="00FD2108"/>
    <w:rPr>
      <w:rFonts w:ascii="Ebrima" w:hAnsi="Ebrima"/>
      <w:snapToGrid w:val="0"/>
      <w:sz w:val="22"/>
      <w:lang w:val="en-NZ"/>
    </w:rPr>
  </w:style>
  <w:style w:type="paragraph" w:styleId="CommentSubject">
    <w:name w:val="annotation subject"/>
    <w:basedOn w:val="CommentText"/>
    <w:next w:val="CommentText"/>
    <w:link w:val="CommentSubjectChar"/>
    <w:rsid w:val="00FD2108"/>
    <w:rPr>
      <w:b/>
      <w:bCs/>
    </w:rPr>
  </w:style>
  <w:style w:type="character" w:customStyle="1" w:styleId="CommentSubjectChar">
    <w:name w:val="Comment Subject Char"/>
    <w:basedOn w:val="CommentTextChar"/>
    <w:link w:val="CommentSubject"/>
    <w:rsid w:val="00FD2108"/>
    <w:rPr>
      <w:rFonts w:ascii="Ebrima" w:hAnsi="Ebrima"/>
      <w:b/>
      <w:bCs/>
      <w:snapToGrid w:val="0"/>
      <w:sz w:val="22"/>
      <w:lang w:val="en-NZ"/>
    </w:rPr>
  </w:style>
  <w:style w:type="paragraph" w:customStyle="1" w:styleId="MWListNumber1">
    <w:name w:val="MW ListNumber1"/>
    <w:basedOn w:val="MWBody1"/>
    <w:qFormat/>
    <w:rsid w:val="0062331C"/>
    <w:pPr>
      <w:numPr>
        <w:numId w:val="9"/>
      </w:numPr>
      <w:spacing w:before="120" w:after="120"/>
    </w:pPr>
  </w:style>
  <w:style w:type="paragraph" w:customStyle="1" w:styleId="MWTableBullet">
    <w:name w:val="MW TableBullet"/>
    <w:basedOn w:val="MWTableText2"/>
    <w:qFormat/>
    <w:rsid w:val="00713406"/>
    <w:pPr>
      <w:numPr>
        <w:numId w:val="7"/>
      </w:numPr>
      <w:ind w:left="283" w:hanging="215"/>
    </w:pPr>
  </w:style>
  <w:style w:type="paragraph" w:customStyle="1" w:styleId="LCRAddress2">
    <w:name w:val="LCR Address2"/>
    <w:basedOn w:val="Normal"/>
    <w:qFormat/>
    <w:rsid w:val="00C41C5F"/>
    <w:pPr>
      <w:spacing w:before="60" w:after="180"/>
    </w:pPr>
    <w:rPr>
      <w:rFonts w:ascii="Calibri" w:hAnsi="Calibri"/>
      <w:i/>
      <w:noProof/>
    </w:rPr>
  </w:style>
  <w:style w:type="paragraph" w:customStyle="1" w:styleId="MWTableNote">
    <w:name w:val="MW TableNote"/>
    <w:basedOn w:val="MWTableText2"/>
    <w:qFormat/>
    <w:rsid w:val="00713406"/>
  </w:style>
  <w:style w:type="paragraph" w:customStyle="1" w:styleId="MWAppendix2">
    <w:name w:val="MW Appendix2"/>
    <w:basedOn w:val="MWSummary2"/>
    <w:next w:val="MWBody1"/>
    <w:qFormat/>
    <w:rsid w:val="00CC65D0"/>
    <w:pPr>
      <w:spacing w:after="240"/>
    </w:pPr>
    <w:rPr>
      <w:sz w:val="24"/>
    </w:rPr>
  </w:style>
  <w:style w:type="paragraph" w:customStyle="1" w:styleId="MWAppendix3">
    <w:name w:val="MW Appendix3"/>
    <w:basedOn w:val="MWAppendix2"/>
    <w:next w:val="MWBody1"/>
    <w:qFormat/>
    <w:rsid w:val="002754F1"/>
    <w:pPr>
      <w:spacing w:before="240" w:after="120"/>
      <w:ind w:left="567"/>
    </w:pPr>
    <w:rPr>
      <w:b w:val="0"/>
      <w:i/>
    </w:rPr>
  </w:style>
  <w:style w:type="paragraph" w:customStyle="1" w:styleId="MWBullet3">
    <w:name w:val="MW Bullet3"/>
    <w:basedOn w:val="MWBullet2"/>
    <w:qFormat/>
    <w:rsid w:val="00FD2DA7"/>
    <w:pPr>
      <w:numPr>
        <w:numId w:val="8"/>
      </w:numPr>
      <w:ind w:left="1276" w:hanging="425"/>
    </w:pPr>
  </w:style>
  <w:style w:type="paragraph" w:customStyle="1" w:styleId="MWListNumber2">
    <w:name w:val="MW ListNumber2"/>
    <w:basedOn w:val="MWListNumber1"/>
    <w:qFormat/>
    <w:rsid w:val="00C512A9"/>
    <w:pPr>
      <w:numPr>
        <w:ilvl w:val="1"/>
      </w:numPr>
    </w:pPr>
  </w:style>
  <w:style w:type="paragraph" w:customStyle="1" w:styleId="MWListNumber3">
    <w:name w:val="MW ListNumber3"/>
    <w:basedOn w:val="MWListNumber2"/>
    <w:qFormat/>
    <w:rsid w:val="003D0708"/>
    <w:pPr>
      <w:numPr>
        <w:ilvl w:val="2"/>
      </w:numPr>
    </w:pPr>
  </w:style>
  <w:style w:type="paragraph" w:styleId="ListParagraph">
    <w:name w:val="List Paragraph"/>
    <w:basedOn w:val="Normal"/>
    <w:uiPriority w:val="34"/>
    <w:rsid w:val="00BB51C7"/>
    <w:pPr>
      <w:ind w:left="720"/>
      <w:contextualSpacing/>
    </w:pPr>
  </w:style>
  <w:style w:type="table" w:styleId="LightShading">
    <w:name w:val="Light Shading"/>
    <w:basedOn w:val="TableNormal"/>
    <w:uiPriority w:val="60"/>
    <w:rsid w:val="001624CB"/>
    <w:rPr>
      <w:color w:val="1E1E1E" w:themeColor="text1" w:themeShade="BF"/>
    </w:rPr>
    <w:tblPr>
      <w:tblStyleRowBandSize w:val="1"/>
      <w:tblStyleColBandSize w:val="1"/>
      <w:tblBorders>
        <w:top w:val="single" w:sz="8" w:space="0" w:color="282829" w:themeColor="text1"/>
        <w:bottom w:val="single" w:sz="8" w:space="0" w:color="282829" w:themeColor="text1"/>
      </w:tblBorders>
    </w:tblPr>
    <w:tblStylePr w:type="firstRow">
      <w:pPr>
        <w:spacing w:before="0" w:after="0" w:line="240" w:lineRule="auto"/>
      </w:pPr>
      <w:rPr>
        <w:b/>
        <w:bCs/>
      </w:rPr>
      <w:tblPr/>
      <w:tcPr>
        <w:tcBorders>
          <w:top w:val="single" w:sz="8" w:space="0" w:color="282829" w:themeColor="text1"/>
          <w:left w:val="nil"/>
          <w:bottom w:val="single" w:sz="8" w:space="0" w:color="282829" w:themeColor="text1"/>
          <w:right w:val="nil"/>
          <w:insideH w:val="nil"/>
          <w:insideV w:val="nil"/>
        </w:tcBorders>
      </w:tcPr>
    </w:tblStylePr>
    <w:tblStylePr w:type="lastRow">
      <w:pPr>
        <w:spacing w:before="0" w:after="0" w:line="240" w:lineRule="auto"/>
      </w:pPr>
      <w:rPr>
        <w:b/>
        <w:bCs/>
      </w:rPr>
      <w:tblPr/>
      <w:tcPr>
        <w:tcBorders>
          <w:top w:val="single" w:sz="8" w:space="0" w:color="282829" w:themeColor="text1"/>
          <w:left w:val="nil"/>
          <w:bottom w:val="single" w:sz="8" w:space="0" w:color="2828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9CA" w:themeFill="text1" w:themeFillTint="3F"/>
      </w:tcPr>
    </w:tblStylePr>
    <w:tblStylePr w:type="band1Horz">
      <w:tblPr/>
      <w:tcPr>
        <w:shd w:val="clear" w:color="auto" w:fill="CECFD0" w:themeFill="text2" w:themeFillTint="66"/>
      </w:tcPr>
    </w:tblStylePr>
  </w:style>
  <w:style w:type="character" w:customStyle="1" w:styleId="FooterChar">
    <w:name w:val="Footer Char"/>
    <w:basedOn w:val="DefaultParagraphFont"/>
    <w:link w:val="Footer"/>
    <w:uiPriority w:val="99"/>
    <w:rsid w:val="00E5793E"/>
    <w:rPr>
      <w:rFonts w:ascii="Ebrima" w:hAnsi="Ebrima"/>
      <w:i/>
      <w:snapToGrid w:val="0"/>
      <w:color w:val="86888A" w:themeColor="text2"/>
      <w:lang w:val="en-NZ"/>
    </w:rPr>
  </w:style>
  <w:style w:type="paragraph" w:customStyle="1" w:styleId="BoxBullet">
    <w:name w:val="Box Bullet"/>
    <w:basedOn w:val="Normal"/>
    <w:semiHidden/>
    <w:rsid w:val="00303D55"/>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hAnsi="Arial"/>
      <w:snapToGrid/>
      <w:sz w:val="20"/>
      <w:lang w:eastAsia="en-GB"/>
    </w:rPr>
  </w:style>
  <w:style w:type="paragraph" w:customStyle="1" w:styleId="MfETableHeading">
    <w:name w:val="MfE TableHeading"/>
    <w:basedOn w:val="Normal"/>
    <w:qFormat/>
    <w:rsid w:val="009F0B02"/>
    <w:pPr>
      <w:spacing w:before="60" w:after="60" w:line="240" w:lineRule="atLeast"/>
    </w:pPr>
    <w:rPr>
      <w:rFonts w:ascii="Calibri" w:eastAsiaTheme="minorEastAsia" w:hAnsi="Calibri"/>
      <w:b/>
      <w:snapToGrid/>
      <w:sz w:val="18"/>
      <w:lang w:eastAsia="en-NZ"/>
    </w:rPr>
  </w:style>
  <w:style w:type="paragraph" w:customStyle="1" w:styleId="MfETableText">
    <w:name w:val="MfE TableText"/>
    <w:basedOn w:val="Normal"/>
    <w:qFormat/>
    <w:rsid w:val="009F0B02"/>
    <w:pPr>
      <w:spacing w:before="60" w:after="60" w:line="240" w:lineRule="atLeast"/>
    </w:pPr>
    <w:rPr>
      <w:rFonts w:ascii="Calibri" w:eastAsiaTheme="minorEastAsia" w:hAnsi="Calibri" w:cstheme="minorBidi"/>
      <w:snapToGrid/>
      <w:sz w:val="18"/>
      <w:szCs w:val="22"/>
      <w:lang w:eastAsia="en-NZ"/>
    </w:rPr>
  </w:style>
  <w:style w:type="paragraph" w:customStyle="1" w:styleId="Boxa">
    <w:name w:val="Box a"/>
    <w:aliases w:val="b list"/>
    <w:basedOn w:val="Normal"/>
    <w:semiHidden/>
    <w:qFormat/>
    <w:rsid w:val="00B9015D"/>
    <w:pPr>
      <w:numPr>
        <w:ilvl w:val="1"/>
        <w:numId w:val="1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rFonts w:ascii="Calibri" w:eastAsiaTheme="minorEastAsia" w:hAnsi="Calibri" w:cstheme="minorBidi"/>
      <w:snapToGrid/>
      <w:color w:val="0092CF"/>
      <w:sz w:val="20"/>
      <w:lang w:eastAsia="en-NZ"/>
    </w:rPr>
  </w:style>
  <w:style w:type="paragraph" w:customStyle="1" w:styleId="MfEBody">
    <w:name w:val="MfE Body"/>
    <w:basedOn w:val="Normal"/>
    <w:qFormat/>
    <w:rsid w:val="00B9015D"/>
    <w:pPr>
      <w:spacing w:before="120" w:after="120"/>
      <w:jc w:val="both"/>
    </w:pPr>
    <w:rPr>
      <w:rFonts w:ascii="Calibri" w:eastAsiaTheme="minorEastAsia" w:hAnsi="Calibri" w:cstheme="minorBidi"/>
      <w:snapToGrid/>
      <w:sz w:val="22"/>
      <w:szCs w:val="22"/>
      <w:lang w:eastAsia="en-NZ"/>
    </w:rPr>
  </w:style>
  <w:style w:type="paragraph" w:customStyle="1" w:styleId="MfEHeading4">
    <w:name w:val="MfE Heading4"/>
    <w:basedOn w:val="Heading4"/>
    <w:next w:val="MfEBody"/>
    <w:qFormat/>
    <w:rsid w:val="00B9015D"/>
    <w:pPr>
      <w:tabs>
        <w:tab w:val="left" w:pos="851"/>
      </w:tabs>
      <w:spacing w:before="360" w:line="240" w:lineRule="auto"/>
      <w:ind w:left="0"/>
    </w:pPr>
    <w:rPr>
      <w:rFonts w:eastAsiaTheme="majorEastAsia" w:cstheme="majorBidi"/>
      <w:b/>
      <w:bCs/>
      <w:i w:val="0"/>
      <w:snapToGrid/>
      <w:color w:val="0F7B7D"/>
      <w:szCs w:val="22"/>
      <w:lang w:eastAsia="en-NZ"/>
    </w:rPr>
  </w:style>
  <w:style w:type="character" w:customStyle="1" w:styleId="FootnoteCharacters">
    <w:name w:val="Footnote Characters"/>
    <w:basedOn w:val="DefaultParagraphFont"/>
    <w:semiHidden/>
    <w:qFormat/>
    <w:rsid w:val="004A13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157996">
      <w:bodyDiv w:val="1"/>
      <w:marLeft w:val="0"/>
      <w:marRight w:val="0"/>
      <w:marTop w:val="0"/>
      <w:marBottom w:val="0"/>
      <w:divBdr>
        <w:top w:val="none" w:sz="0" w:space="0" w:color="auto"/>
        <w:left w:val="none" w:sz="0" w:space="0" w:color="auto"/>
        <w:bottom w:val="none" w:sz="0" w:space="0" w:color="auto"/>
        <w:right w:val="none" w:sz="0" w:space="0" w:color="auto"/>
      </w:divBdr>
    </w:div>
    <w:div w:id="144199377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85747977">
          <w:marLeft w:val="150"/>
          <w:marRight w:val="150"/>
          <w:marTop w:val="150"/>
          <w:marBottom w:val="150"/>
          <w:divBdr>
            <w:top w:val="none" w:sz="0" w:space="0" w:color="auto"/>
            <w:left w:val="none" w:sz="0" w:space="0" w:color="auto"/>
            <w:bottom w:val="none" w:sz="0" w:space="0" w:color="auto"/>
            <w:right w:val="none" w:sz="0" w:space="0" w:color="auto"/>
          </w:divBdr>
        </w:div>
      </w:divsChild>
    </w:div>
    <w:div w:id="162071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s://lris.scinfo.org.nz/"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lris.scinfo.org.nz/"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stall\WorkgroupTemplates\Contract%20Reports\Report%20OtherClient.dotm" TargetMode="External"/></Relationships>
</file>

<file path=word/theme/theme1.xml><?xml version="1.0" encoding="utf-8"?>
<a:theme xmlns:a="http://schemas.openxmlformats.org/drawingml/2006/main" name="Office Theme">
  <a:themeElements>
    <a:clrScheme name="Manaaki Whenua">
      <a:dk1>
        <a:srgbClr val="282829"/>
      </a:dk1>
      <a:lt1>
        <a:srgbClr val="FFFFFF"/>
      </a:lt1>
      <a:dk2>
        <a:srgbClr val="86888A"/>
      </a:dk2>
      <a:lt2>
        <a:srgbClr val="D1D3D4"/>
      </a:lt2>
      <a:accent1>
        <a:srgbClr val="009CBD"/>
      </a:accent1>
      <a:accent2>
        <a:srgbClr val="00C1D5"/>
      </a:accent2>
      <a:accent3>
        <a:srgbClr val="64A70B"/>
      </a:accent3>
      <a:accent4>
        <a:srgbClr val="B7DB57"/>
      </a:accent4>
      <a:accent5>
        <a:srgbClr val="FFA400"/>
      </a:accent5>
      <a:accent6>
        <a:srgbClr val="EBB700"/>
      </a:accent6>
      <a:hlink>
        <a:srgbClr val="009CBD"/>
      </a:hlink>
      <a:folHlink>
        <a:srgbClr val="FFA4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PA_x0020_Leader xmlns="fbdee92c-2da7-4362-9993-b7eab60aed13">
      <UserInfo>
        <DisplayName/>
        <AccountId xsi:nil="true"/>
        <AccountType/>
      </UserInfo>
    </RPA_x0020_Leader>
    <PortfolioCoordinator xmlns="fbdee92c-2da7-4362-9993-b7eab60aed13">
      <UserInfo>
        <DisplayName/>
        <AccountId xsi:nil="true"/>
        <AccountType/>
      </UserInfo>
    </PortfolioCoordinator>
    <Name_x0020_of_x0020_co_x002d_author_x0028_s_x0029_ xmlns="fbdee92c-2da7-4362-9993-b7eab60aed13">
      <UserInfo>
        <DisplayName>Jo Cavanagh</DisplayName>
        <AccountId>55</AccountId>
        <AccountType/>
      </UserInfo>
      <UserInfo>
        <DisplayName>Robbie Price</DisplayName>
        <AccountId>199</AccountId>
        <AccountType/>
      </UserInfo>
      <UserInfo>
        <DisplayName>Alistair Ritchie</DisplayName>
        <AccountId>295</AccountId>
        <AccountType/>
      </UserInfo>
      <UserInfo>
        <DisplayName>Shirley Vickers</DisplayName>
        <AccountId>209</AccountId>
        <AccountType/>
      </UserInfo>
      <UserInfo>
        <DisplayName>Brandon Whitehead</DisplayName>
        <AccountId>759</AccountId>
        <AccountType/>
      </UserInfo>
    </Name_x0020_of_x0020_co_x002d_author_x0028_s_x0029_>
    <Name_x0028_s_x0029__x0020_of_x0020_external_x0020_author_x0028_s_x0029_ xmlns="fbdee92c-2da7-4362-9993-b7eab60aed13" xsi:nil="true"/>
    <Portfolio_x0020_Leader xmlns="fbdee92c-2da7-4362-9993-b7eab60aed13">
      <UserInfo>
        <DisplayName/>
        <AccountId xsi:nil="true"/>
        <AccountType/>
      </UserInfo>
    </Portfolio_x0020_Leader>
    <Portfolio xmlns="fbdee92c-2da7-4362-9993-b7eab60aed13" xsi:nil="true"/>
    <Name_x0020_of_x0020_first_x0020_author xmlns="fbdee92c-2da7-4362-9993-b7eab60aed13">
      <UserInfo>
        <DisplayName>Bryan Stevenson</DisplayName>
        <AccountId>72</AccountId>
        <AccountType/>
      </UserInfo>
    </Name_x0020_of_x0020_first_x0020_autho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FB5299FF3FC649B47485A090269F9D" ma:contentTypeVersion="67" ma:contentTypeDescription="" ma:contentTypeScope="" ma:versionID="08a02fbf163d88e30d388639eb594c83">
  <xsd:schema xmlns:xsd="http://www.w3.org/2001/XMLSchema" xmlns:xs="http://www.w3.org/2001/XMLSchema" xmlns:p="http://schemas.microsoft.com/office/2006/metadata/properties" xmlns:ns2="fbdee92c-2da7-4362-9993-b7eab60aed13" targetNamespace="http://schemas.microsoft.com/office/2006/metadata/properties" ma:root="true" ma:fieldsID="5c2cc5aed2abaeaf5815aa2d720090ee" ns2:_="">
    <xsd:import namespace="fbdee92c-2da7-4362-9993-b7eab60aed13"/>
    <xsd:element name="properties">
      <xsd:complexType>
        <xsd:sequence>
          <xsd:element name="documentManagement">
            <xsd:complexType>
              <xsd:all>
                <xsd:element ref="ns2:Name_x0020_of_x0020_first_x0020_author" minOccurs="0"/>
                <xsd:element ref="ns2:Name_x0020_of_x0020_co_x002d_author_x0028_s_x0029_" minOccurs="0"/>
                <xsd:element ref="ns2:Name_x0028_s_x0029__x0020_of_x0020_external_x0020_author_x0028_s_x0029_" minOccurs="0"/>
                <xsd:element ref="ns2:RPA_x0020_Leader" minOccurs="0"/>
                <xsd:element ref="ns2:Portfolio_x0020_Leader" minOccurs="0"/>
                <xsd:element ref="ns2:PortfolioCoordinator" minOccurs="0"/>
                <xsd:element ref="ns2:Portfoli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ee92c-2da7-4362-9993-b7eab60aed13" elementFormDefault="qualified">
    <xsd:import namespace="http://schemas.microsoft.com/office/2006/documentManagement/types"/>
    <xsd:import namespace="http://schemas.microsoft.com/office/infopath/2007/PartnerControls"/>
    <xsd:element name="Name_x0020_of_x0020_first_x0020_author" ma:index="4" nillable="true" ma:displayName="Name of lead author" ma:description="If the lead author is not LR staff, use the LR staff contact here instead." ma:list="UserInfo" ma:SharePointGroup="0" ma:internalName="Name_x0020_of_x0020_first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me_x0020_of_x0020_co_x002d_author_x0028_s_x0029_" ma:index="5" nillable="true" ma:displayName="Name of co-author(s)" ma:hidden="true" ma:list="UserInfo" ma:SharePointGroup="0" ma:internalName="Name_x0020_of_x0020_co_x002d_author_x0028_s_x0029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me_x0028_s_x0029__x0020_of_x0020_external_x0020_author_x0028_s_x0029_" ma:index="6" nillable="true" ma:displayName="Name(s) of external author(s)" ma:hidden="true" ma:internalName="Name_x0028_s_x0029__x0020_of_x0020_external_x0020_author_x0028_s_x0029_" ma:readOnly="false">
      <xsd:simpleType>
        <xsd:restriction base="dms:Note"/>
      </xsd:simpleType>
    </xsd:element>
    <xsd:element name="RPA_x0020_Leader" ma:index="12" nillable="true" ma:displayName="RPA Leader" ma:hidden="true" ma:list="UserInfo" ma:SharePointGroup="0" ma:internalName="RPA_x0020_Lea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rtfolio_x0020_Leader" ma:index="13" nillable="true" ma:displayName="Portfolio Leader" ma:hidden="true" ma:list="UserInfo" ma:SharePointGroup="0" ma:internalName="Portfolio_x0020_Lea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rtfolioCoordinator" ma:index="14" nillable="true" ma:displayName="Portfolio Coordinator" ma:hidden="true" ma:list="UserInfo" ma:SharePointGroup="0" ma:internalName="PortfolioCoordin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rtfolio" ma:index="15" nillable="true" ma:displayName="Portfolio" ma:hidden="true" ma:internalName="Portfolio"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displayName="Title"/>
        <xsd:element ref="dc:subject" minOccurs="0" maxOccurs="1"/>
        <xsd:element ref="dc:description" minOccurs="0" maxOccurs="1" ma:index="11" ma:displayName="General 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6095C3-814F-4E02-8DDB-9C8D74D46B4C}">
  <ds:schemaRefs>
    <ds:schemaRef ds:uri="http://schemas.microsoft.com/office/2006/metadata/properties"/>
    <ds:schemaRef ds:uri="http://schemas.microsoft.com/office/infopath/2007/PartnerControls"/>
    <ds:schemaRef ds:uri="fbdee92c-2da7-4362-9993-b7eab60aed13"/>
  </ds:schemaRefs>
</ds:datastoreItem>
</file>

<file path=customXml/itemProps2.xml><?xml version="1.0" encoding="utf-8"?>
<ds:datastoreItem xmlns:ds="http://schemas.openxmlformats.org/officeDocument/2006/customXml" ds:itemID="{5DF200ED-0DDA-422F-B77C-E6503139FC5C}">
  <ds:schemaRefs>
    <ds:schemaRef ds:uri="http://schemas.openxmlformats.org/officeDocument/2006/bibliography"/>
  </ds:schemaRefs>
</ds:datastoreItem>
</file>

<file path=customXml/itemProps3.xml><?xml version="1.0" encoding="utf-8"?>
<ds:datastoreItem xmlns:ds="http://schemas.openxmlformats.org/officeDocument/2006/customXml" ds:itemID="{01B915D3-3BF3-4598-B718-993B4439AB89}">
  <ds:schemaRefs>
    <ds:schemaRef ds:uri="http://schemas.microsoft.com/sharepoint/v3/contenttype/forms"/>
  </ds:schemaRefs>
</ds:datastoreItem>
</file>

<file path=customXml/itemProps4.xml><?xml version="1.0" encoding="utf-8"?>
<ds:datastoreItem xmlns:ds="http://schemas.openxmlformats.org/officeDocument/2006/customXml" ds:itemID="{1CDCDB39-E8F8-48A7-A7F8-036ADC982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ee92c-2da7-4362-9993-b7eab60ae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OtherClient.dotm</Template>
  <TotalTime>24</TotalTime>
  <Pages>21</Pages>
  <Words>4705</Words>
  <Characters>26823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LandCare Report</vt:lpstr>
    </vt:vector>
  </TitlesOfParts>
  <Company>Landcare Research NZ Ltd</Company>
  <LinksUpToDate>false</LinksUpToDate>
  <CharactersWithSpaces>31466</CharactersWithSpaces>
  <SharedDoc>false</SharedDoc>
  <HLinks>
    <vt:vector size="66" baseType="variant">
      <vt:variant>
        <vt:i4>1114173</vt:i4>
      </vt:variant>
      <vt:variant>
        <vt:i4>96</vt:i4>
      </vt:variant>
      <vt:variant>
        <vt:i4>0</vt:i4>
      </vt:variant>
      <vt:variant>
        <vt:i4>5</vt:i4>
      </vt:variant>
      <vt:variant>
        <vt:lpwstr/>
      </vt:variant>
      <vt:variant>
        <vt:lpwstr>_Toc238626555</vt:lpwstr>
      </vt:variant>
      <vt:variant>
        <vt:i4>1048634</vt:i4>
      </vt:variant>
      <vt:variant>
        <vt:i4>87</vt:i4>
      </vt:variant>
      <vt:variant>
        <vt:i4>0</vt:i4>
      </vt:variant>
      <vt:variant>
        <vt:i4>5</vt:i4>
      </vt:variant>
      <vt:variant>
        <vt:lpwstr/>
      </vt:variant>
      <vt:variant>
        <vt:lpwstr>_Toc238627255</vt:lpwstr>
      </vt:variant>
      <vt:variant>
        <vt:i4>1048634</vt:i4>
      </vt:variant>
      <vt:variant>
        <vt:i4>81</vt:i4>
      </vt:variant>
      <vt:variant>
        <vt:i4>0</vt:i4>
      </vt:variant>
      <vt:variant>
        <vt:i4>5</vt:i4>
      </vt:variant>
      <vt:variant>
        <vt:lpwstr/>
      </vt:variant>
      <vt:variant>
        <vt:lpwstr>_Toc238627254</vt:lpwstr>
      </vt:variant>
      <vt:variant>
        <vt:i4>1048634</vt:i4>
      </vt:variant>
      <vt:variant>
        <vt:i4>75</vt:i4>
      </vt:variant>
      <vt:variant>
        <vt:i4>0</vt:i4>
      </vt:variant>
      <vt:variant>
        <vt:i4>5</vt:i4>
      </vt:variant>
      <vt:variant>
        <vt:lpwstr/>
      </vt:variant>
      <vt:variant>
        <vt:lpwstr>_Toc238627253</vt:lpwstr>
      </vt:variant>
      <vt:variant>
        <vt:i4>1048634</vt:i4>
      </vt:variant>
      <vt:variant>
        <vt:i4>69</vt:i4>
      </vt:variant>
      <vt:variant>
        <vt:i4>0</vt:i4>
      </vt:variant>
      <vt:variant>
        <vt:i4>5</vt:i4>
      </vt:variant>
      <vt:variant>
        <vt:lpwstr/>
      </vt:variant>
      <vt:variant>
        <vt:lpwstr>_Toc238627252</vt:lpwstr>
      </vt:variant>
      <vt:variant>
        <vt:i4>1048634</vt:i4>
      </vt:variant>
      <vt:variant>
        <vt:i4>63</vt:i4>
      </vt:variant>
      <vt:variant>
        <vt:i4>0</vt:i4>
      </vt:variant>
      <vt:variant>
        <vt:i4>5</vt:i4>
      </vt:variant>
      <vt:variant>
        <vt:lpwstr/>
      </vt:variant>
      <vt:variant>
        <vt:lpwstr>_Toc238627251</vt:lpwstr>
      </vt:variant>
      <vt:variant>
        <vt:i4>1048634</vt:i4>
      </vt:variant>
      <vt:variant>
        <vt:i4>57</vt:i4>
      </vt:variant>
      <vt:variant>
        <vt:i4>0</vt:i4>
      </vt:variant>
      <vt:variant>
        <vt:i4>5</vt:i4>
      </vt:variant>
      <vt:variant>
        <vt:lpwstr/>
      </vt:variant>
      <vt:variant>
        <vt:lpwstr>_Toc238627250</vt:lpwstr>
      </vt:variant>
      <vt:variant>
        <vt:i4>1114170</vt:i4>
      </vt:variant>
      <vt:variant>
        <vt:i4>51</vt:i4>
      </vt:variant>
      <vt:variant>
        <vt:i4>0</vt:i4>
      </vt:variant>
      <vt:variant>
        <vt:i4>5</vt:i4>
      </vt:variant>
      <vt:variant>
        <vt:lpwstr/>
      </vt:variant>
      <vt:variant>
        <vt:lpwstr>_Toc238627249</vt:lpwstr>
      </vt:variant>
      <vt:variant>
        <vt:i4>1114170</vt:i4>
      </vt:variant>
      <vt:variant>
        <vt:i4>45</vt:i4>
      </vt:variant>
      <vt:variant>
        <vt:i4>0</vt:i4>
      </vt:variant>
      <vt:variant>
        <vt:i4>5</vt:i4>
      </vt:variant>
      <vt:variant>
        <vt:lpwstr/>
      </vt:variant>
      <vt:variant>
        <vt:lpwstr>_Toc238627248</vt:lpwstr>
      </vt:variant>
      <vt:variant>
        <vt:i4>1114170</vt:i4>
      </vt:variant>
      <vt:variant>
        <vt:i4>39</vt:i4>
      </vt:variant>
      <vt:variant>
        <vt:i4>0</vt:i4>
      </vt:variant>
      <vt:variant>
        <vt:i4>5</vt:i4>
      </vt:variant>
      <vt:variant>
        <vt:lpwstr/>
      </vt:variant>
      <vt:variant>
        <vt:lpwstr>_Toc238627247</vt:lpwstr>
      </vt:variant>
      <vt:variant>
        <vt:i4>1114170</vt:i4>
      </vt:variant>
      <vt:variant>
        <vt:i4>33</vt:i4>
      </vt:variant>
      <vt:variant>
        <vt:i4>0</vt:i4>
      </vt:variant>
      <vt:variant>
        <vt:i4>5</vt:i4>
      </vt:variant>
      <vt:variant>
        <vt:lpwstr/>
      </vt:variant>
      <vt:variant>
        <vt:lpwstr>_Toc238627246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LandCare Report</dc:title>
  <dc:creator>Bryan Stevenson</dc:creator>
  <dc:description>Report put in MWLR template (instead of MfE template) at request of MfE</dc:description>
  <cp:lastModifiedBy>Bryan Stevenson</cp:lastModifiedBy>
  <cp:revision>15</cp:revision>
  <cp:lastPrinted>2009-10-13T02:45:00Z</cp:lastPrinted>
  <dcterms:created xsi:type="dcterms:W3CDTF">2020-10-20T23:41:00Z</dcterms:created>
  <dcterms:modified xsi:type="dcterms:W3CDTF">2020-10-21T19:57:00Z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0x01010092FB5299FF3FC649B47485A090269F9D</vt:lpwstr>
  </property>
</Properties>
</file>